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86C89" w14:textId="4B7CE90C" w:rsidR="00C934A3" w:rsidRPr="009D6ACA" w:rsidRDefault="00C934A3" w:rsidP="00C934A3">
      <w:pPr>
        <w:jc w:val="center"/>
        <w:rPr>
          <w:rFonts w:ascii="Arial" w:hAnsi="Arial"/>
          <w:sz w:val="36"/>
          <w:szCs w:val="36"/>
        </w:rPr>
      </w:pPr>
    </w:p>
    <w:p w14:paraId="2A63E5DE" w14:textId="77777777" w:rsidR="008A7536" w:rsidRDefault="00C42535" w:rsidP="00100E90">
      <w:pPr>
        <w:pStyle w:val="Heading1"/>
      </w:pPr>
      <w:bookmarkStart w:id="0" w:name="_Toc177550873"/>
      <w:r w:rsidRPr="000739CA">
        <w:t xml:space="preserve">Prosthetics </w:t>
      </w:r>
      <w:r w:rsidR="008A7536">
        <w:t>VistA</w:t>
      </w:r>
      <w:r w:rsidR="00DD481D" w:rsidRPr="000739CA">
        <w:t xml:space="preserve"> Suite</w:t>
      </w:r>
      <w:bookmarkEnd w:id="0"/>
    </w:p>
    <w:p w14:paraId="55763543" w14:textId="77777777" w:rsidR="00C934A3" w:rsidRPr="000739CA" w:rsidRDefault="00C934A3" w:rsidP="00100E90">
      <w:pPr>
        <w:pStyle w:val="Heading1"/>
      </w:pPr>
      <w:bookmarkStart w:id="1" w:name="_Toc177550874"/>
      <w:r w:rsidRPr="000739CA">
        <w:t>User Manual</w:t>
      </w:r>
      <w:bookmarkEnd w:id="1"/>
    </w:p>
    <w:p w14:paraId="56200B99" w14:textId="54ABB7DD" w:rsidR="000739CA" w:rsidRPr="009D6ACA" w:rsidRDefault="00493B9C" w:rsidP="00B562D3">
      <w:pPr>
        <w:jc w:val="center"/>
        <w:rPr>
          <w:rFonts w:ascii="Arial" w:hAnsi="Arial"/>
          <w:b/>
          <w:sz w:val="28"/>
          <w:szCs w:val="28"/>
        </w:rPr>
      </w:pPr>
      <w:r w:rsidRPr="00F3709A">
        <w:rPr>
          <w:noProof/>
          <w:szCs w:val="22"/>
        </w:rPr>
        <w:drawing>
          <wp:inline distT="0" distB="0" distL="0" distR="0" wp14:anchorId="5AB98541" wp14:editId="1A3A0501">
            <wp:extent cx="2118360" cy="2057400"/>
            <wp:effectExtent l="0" t="0" r="0" b="0"/>
            <wp:docPr id="655141585" name="Picture 655141585" descr="Department of Veterans Affairs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Veterans Affairs Seal"/>
                    <pic:cNvPicPr/>
                  </pic:nvPicPr>
                  <pic:blipFill>
                    <a:blip r:embed="rId8">
                      <a:extLst>
                        <a:ext uri="{28A0092B-C50C-407E-A947-70E740481C1C}">
                          <a14:useLocalDpi xmlns:a14="http://schemas.microsoft.com/office/drawing/2010/main" val="0"/>
                        </a:ext>
                      </a:extLst>
                    </a:blip>
                    <a:stretch>
                      <a:fillRect/>
                    </a:stretch>
                  </pic:blipFill>
                  <pic:spPr>
                    <a:xfrm>
                      <a:off x="0" y="0"/>
                      <a:ext cx="2118360" cy="2057400"/>
                    </a:xfrm>
                    <a:prstGeom prst="rect">
                      <a:avLst/>
                    </a:prstGeom>
                  </pic:spPr>
                </pic:pic>
              </a:graphicData>
            </a:graphic>
          </wp:inline>
        </w:drawing>
      </w:r>
    </w:p>
    <w:p w14:paraId="56424184" w14:textId="77777777" w:rsidR="00DA01E2" w:rsidRPr="009D6ACA" w:rsidRDefault="00DA01E2" w:rsidP="00B562D3">
      <w:pPr>
        <w:jc w:val="center"/>
        <w:rPr>
          <w:rFonts w:ascii="Arial" w:hAnsi="Arial"/>
          <w:b/>
          <w:sz w:val="72"/>
          <w:szCs w:val="72"/>
        </w:rPr>
      </w:pPr>
    </w:p>
    <w:p w14:paraId="2669DE7A" w14:textId="77777777" w:rsidR="00B562D3" w:rsidRPr="0037365A" w:rsidRDefault="00195788" w:rsidP="00DA01E2">
      <w:pPr>
        <w:pStyle w:val="Title2"/>
      </w:pPr>
      <w:r>
        <w:t>Version 3.0 (</w:t>
      </w:r>
      <w:r w:rsidR="00172C8B" w:rsidRPr="0037365A">
        <w:t>GUI Version</w:t>
      </w:r>
      <w:r>
        <w:t>)</w:t>
      </w:r>
    </w:p>
    <w:p w14:paraId="4688A564" w14:textId="1CA2CF85" w:rsidR="00CF6FF8" w:rsidRPr="0037365A" w:rsidRDefault="00F8607D" w:rsidP="00DA01E2">
      <w:pPr>
        <w:pStyle w:val="Title2"/>
      </w:pPr>
      <w:r>
        <w:t>October</w:t>
      </w:r>
      <w:r w:rsidR="001B3AEC">
        <w:t xml:space="preserve"> 2024</w:t>
      </w:r>
    </w:p>
    <w:p w14:paraId="49BFF5BD" w14:textId="77777777" w:rsidR="009F2F26" w:rsidRPr="00B14167" w:rsidRDefault="009F2F26" w:rsidP="001B3AEC">
      <w:pPr>
        <w:rPr>
          <w:rFonts w:ascii="Arial" w:hAnsi="Arial"/>
        </w:rPr>
      </w:pPr>
    </w:p>
    <w:p w14:paraId="7E4CAF27" w14:textId="77777777" w:rsidR="00C934A3" w:rsidRPr="00B37CC5" w:rsidRDefault="00C934A3" w:rsidP="00C934A3">
      <w:pPr>
        <w:jc w:val="center"/>
        <w:rPr>
          <w:b/>
          <w:sz w:val="28"/>
          <w:szCs w:val="36"/>
        </w:rPr>
      </w:pPr>
      <w:r w:rsidRPr="00B37CC5">
        <w:rPr>
          <w:b/>
          <w:sz w:val="28"/>
          <w:szCs w:val="36"/>
        </w:rPr>
        <w:t>Department of Veterans Affairs</w:t>
      </w:r>
    </w:p>
    <w:p w14:paraId="5EE874F6" w14:textId="77777777" w:rsidR="00C934A3" w:rsidRPr="00B37CC5" w:rsidRDefault="00C934A3" w:rsidP="00C934A3">
      <w:pPr>
        <w:jc w:val="center"/>
        <w:rPr>
          <w:b/>
          <w:sz w:val="28"/>
          <w:szCs w:val="36"/>
        </w:rPr>
      </w:pPr>
      <w:r w:rsidRPr="00B37CC5">
        <w:rPr>
          <w:b/>
          <w:sz w:val="28"/>
          <w:szCs w:val="36"/>
        </w:rPr>
        <w:t>Health System Design and Development</w:t>
      </w:r>
    </w:p>
    <w:p w14:paraId="16DBDCB5" w14:textId="77777777" w:rsidR="00B23CFB" w:rsidRPr="00B37CC5" w:rsidRDefault="00B23CFB" w:rsidP="00C934A3">
      <w:pPr>
        <w:jc w:val="center"/>
        <w:rPr>
          <w:b/>
          <w:sz w:val="28"/>
          <w:szCs w:val="36"/>
        </w:rPr>
      </w:pPr>
      <w:r w:rsidRPr="00B37CC5">
        <w:rPr>
          <w:b/>
          <w:sz w:val="28"/>
          <w:szCs w:val="36"/>
        </w:rPr>
        <w:t>Provider Systems</w:t>
      </w:r>
    </w:p>
    <w:p w14:paraId="5A1A8ECB" w14:textId="77777777" w:rsidR="007F4CBA" w:rsidRDefault="007F4CBA">
      <w:pPr>
        <w:rPr>
          <w:rFonts w:cs="Segoe UI"/>
          <w:b/>
          <w:sz w:val="32"/>
        </w:rPr>
      </w:pPr>
      <w:r>
        <w:rPr>
          <w:rFonts w:cs="Segoe UI"/>
          <w:b/>
          <w:sz w:val="32"/>
        </w:rPr>
        <w:br w:type="page"/>
      </w:r>
    </w:p>
    <w:p w14:paraId="765F2FB0" w14:textId="08C07379" w:rsidR="00EC0639" w:rsidRPr="00BF00D3" w:rsidRDefault="00EC0639" w:rsidP="00DD47E4">
      <w:pPr>
        <w:jc w:val="center"/>
        <w:rPr>
          <w:rFonts w:cs="Segoe UI"/>
          <w:b/>
          <w:sz w:val="32"/>
        </w:rPr>
      </w:pPr>
      <w:r w:rsidRPr="00BF00D3">
        <w:rPr>
          <w:rFonts w:cs="Segoe UI"/>
          <w:b/>
          <w:sz w:val="32"/>
        </w:rPr>
        <w:lastRenderedPageBreak/>
        <w:t>Revision History</w:t>
      </w:r>
    </w:p>
    <w:p w14:paraId="3CB56B59" w14:textId="77777777" w:rsidR="00EC0639" w:rsidRDefault="00EC0639" w:rsidP="001D26BB">
      <w:pPr>
        <w:pStyle w:val="BlockText"/>
      </w:pPr>
    </w:p>
    <w:tbl>
      <w:tblPr>
        <w:tblW w:w="9468" w:type="dxa"/>
        <w:tblLayout w:type="fixed"/>
        <w:tblLook w:val="0000" w:firstRow="0" w:lastRow="0" w:firstColumn="0" w:lastColumn="0" w:noHBand="0" w:noVBand="0"/>
      </w:tblPr>
      <w:tblGrid>
        <w:gridCol w:w="1728"/>
        <w:gridCol w:w="7740"/>
      </w:tblGrid>
      <w:tr w:rsidR="00EC0639" w14:paraId="5A3F9CEA" w14:textId="77777777" w:rsidTr="00BF00D3">
        <w:trPr>
          <w:cantSplit/>
          <w:trHeight w:val="620"/>
        </w:trPr>
        <w:tc>
          <w:tcPr>
            <w:tcW w:w="1728" w:type="dxa"/>
          </w:tcPr>
          <w:p w14:paraId="45916362" w14:textId="095835E2" w:rsidR="00BF00D3" w:rsidRPr="00BF00D3" w:rsidRDefault="00A257DC" w:rsidP="00BF00D3">
            <w:pPr>
              <w:pStyle w:val="BlockLabel"/>
              <w:rPr>
                <w:szCs w:val="22"/>
              </w:rPr>
            </w:pPr>
            <w:bookmarkStart w:id="2" w:name="_Hlk177547550"/>
            <w:r w:rsidRPr="00214489">
              <w:rPr>
                <w:szCs w:val="22"/>
              </w:rPr>
              <w:t>GUI User Manual</w:t>
            </w:r>
          </w:p>
        </w:tc>
        <w:tc>
          <w:tcPr>
            <w:tcW w:w="7740" w:type="dxa"/>
            <w:tcBorders>
              <w:top w:val="single" w:sz="4" w:space="0" w:color="auto"/>
              <w:bottom w:val="single" w:sz="4" w:space="0" w:color="auto"/>
            </w:tcBorders>
          </w:tcPr>
          <w:p w14:paraId="759E701A" w14:textId="1817D07B" w:rsidR="00EC0639" w:rsidRPr="00214489" w:rsidRDefault="00A257DC">
            <w:pPr>
              <w:pStyle w:val="BlockText"/>
              <w:rPr>
                <w:szCs w:val="22"/>
              </w:rPr>
            </w:pPr>
            <w:r w:rsidRPr="00214489">
              <w:rPr>
                <w:szCs w:val="22"/>
              </w:rPr>
              <w:t xml:space="preserve">Below </w:t>
            </w:r>
            <w:r w:rsidR="00A9391F" w:rsidRPr="00214489">
              <w:rPr>
                <w:szCs w:val="22"/>
              </w:rPr>
              <w:t>are</w:t>
            </w:r>
            <w:r w:rsidRPr="00214489">
              <w:rPr>
                <w:szCs w:val="22"/>
              </w:rPr>
              <w:t xml:space="preserve"> the development phases and dates of this </w:t>
            </w:r>
            <w:r w:rsidRPr="00214489">
              <w:rPr>
                <w:b/>
                <w:szCs w:val="22"/>
              </w:rPr>
              <w:t xml:space="preserve">Prosthetics </w:t>
            </w:r>
            <w:r w:rsidR="003E0E60">
              <w:rPr>
                <w:b/>
                <w:szCs w:val="22"/>
              </w:rPr>
              <w:t>VistA</w:t>
            </w:r>
            <w:r w:rsidRPr="00214489">
              <w:rPr>
                <w:b/>
                <w:szCs w:val="22"/>
              </w:rPr>
              <w:t xml:space="preserve"> Suite User Manual.</w:t>
            </w:r>
          </w:p>
        </w:tc>
      </w:tr>
      <w:bookmarkEnd w:id="2"/>
    </w:tbl>
    <w:p w14:paraId="2085056D" w14:textId="77777777" w:rsidR="00BF00D3" w:rsidRPr="00BF00D3" w:rsidRDefault="00BF00D3" w:rsidP="00BF00D3"/>
    <w:tbl>
      <w:tblPr>
        <w:tblStyle w:val="TableGrid"/>
        <w:tblW w:w="9445" w:type="dxa"/>
        <w:tblLayout w:type="fixed"/>
        <w:tblLook w:val="01E0" w:firstRow="1" w:lastRow="1" w:firstColumn="1" w:lastColumn="1" w:noHBand="0" w:noVBand="0"/>
      </w:tblPr>
      <w:tblGrid>
        <w:gridCol w:w="2718"/>
        <w:gridCol w:w="2718"/>
        <w:gridCol w:w="4009"/>
      </w:tblGrid>
      <w:tr w:rsidR="001F2AE4" w:rsidRPr="00EC0639" w14:paraId="4C1A8FD7" w14:textId="77777777" w:rsidTr="00407FFB">
        <w:tc>
          <w:tcPr>
            <w:tcW w:w="2718" w:type="dxa"/>
          </w:tcPr>
          <w:p w14:paraId="23B8F81E" w14:textId="77777777" w:rsidR="001F2AE4" w:rsidRPr="004E1113" w:rsidRDefault="001F2AE4" w:rsidP="009F6A6E">
            <w:pPr>
              <w:rPr>
                <w:b/>
              </w:rPr>
            </w:pPr>
            <w:r>
              <w:rPr>
                <w:b/>
              </w:rPr>
              <w:t>Date</w:t>
            </w:r>
          </w:p>
        </w:tc>
        <w:tc>
          <w:tcPr>
            <w:tcW w:w="2718" w:type="dxa"/>
          </w:tcPr>
          <w:p w14:paraId="0A136354" w14:textId="77777777" w:rsidR="001F2AE4" w:rsidRPr="004E1113" w:rsidRDefault="001F2AE4" w:rsidP="009F6A6E">
            <w:pPr>
              <w:rPr>
                <w:b/>
              </w:rPr>
            </w:pPr>
            <w:bookmarkStart w:id="3" w:name="_Hlk177547551"/>
            <w:r>
              <w:rPr>
                <w:b/>
              </w:rPr>
              <w:t>Version</w:t>
            </w:r>
          </w:p>
        </w:tc>
        <w:tc>
          <w:tcPr>
            <w:tcW w:w="4009" w:type="dxa"/>
          </w:tcPr>
          <w:p w14:paraId="24D64B7C" w14:textId="77777777" w:rsidR="001F2AE4" w:rsidRPr="00EC0639" w:rsidRDefault="001F2AE4" w:rsidP="00EC0639">
            <w:pPr>
              <w:rPr>
                <w:b/>
              </w:rPr>
            </w:pPr>
            <w:r>
              <w:rPr>
                <w:b/>
              </w:rPr>
              <w:t>Description</w:t>
            </w:r>
          </w:p>
        </w:tc>
      </w:tr>
      <w:tr w:rsidR="001F2AE4" w14:paraId="1FF90896" w14:textId="77777777" w:rsidTr="00407FFB">
        <w:tc>
          <w:tcPr>
            <w:tcW w:w="2718" w:type="dxa"/>
          </w:tcPr>
          <w:p w14:paraId="320D02FF" w14:textId="77777777" w:rsidR="001F2AE4" w:rsidRDefault="001F2AE4" w:rsidP="00DF07DE">
            <w:r>
              <w:t>10/2024</w:t>
            </w:r>
          </w:p>
        </w:tc>
        <w:tc>
          <w:tcPr>
            <w:tcW w:w="2718" w:type="dxa"/>
          </w:tcPr>
          <w:p w14:paraId="3838CCF3" w14:textId="77777777" w:rsidR="001F2AE4" w:rsidRPr="00BB04F0" w:rsidRDefault="001F2AE4" w:rsidP="00DF07DE">
            <w:r>
              <w:t>RMPR*3.0*216</w:t>
            </w:r>
          </w:p>
        </w:tc>
        <w:tc>
          <w:tcPr>
            <w:tcW w:w="4009" w:type="dxa"/>
          </w:tcPr>
          <w:p w14:paraId="761B57B9" w14:textId="487D85AB" w:rsidR="001F2AE4" w:rsidRDefault="001F2AE4" w:rsidP="0084784D">
            <w:pPr>
              <w:rPr>
                <w:sz w:val="22"/>
                <w:szCs w:val="22"/>
                <w:lang w:val="it-IT" w:eastAsia="x-none"/>
              </w:rPr>
            </w:pPr>
            <w:r w:rsidRPr="001F2AE4">
              <w:rPr>
                <w:lang w:val="it-IT" w:eastAsia="x-none"/>
              </w:rPr>
              <w:t>Removed the following options from the</w:t>
            </w:r>
            <w:r w:rsidRPr="001F2AE4">
              <w:rPr>
                <w:sz w:val="28"/>
                <w:szCs w:val="28"/>
                <w:lang w:val="x-none" w:eastAsia="x-none"/>
              </w:rPr>
              <w:t xml:space="preserve"> </w:t>
            </w:r>
            <w:hyperlink w:anchor="Utilities_Menu" w:history="1">
              <w:r w:rsidRPr="00F812A9">
                <w:rPr>
                  <w:rStyle w:val="Hyperlink"/>
                  <w:lang w:eastAsia="x-none"/>
                </w:rPr>
                <w:t>Utilities Menu</w:t>
              </w:r>
            </w:hyperlink>
            <w:r w:rsidRPr="00DF07DE">
              <w:rPr>
                <w:sz w:val="22"/>
                <w:szCs w:val="22"/>
                <w:lang w:val="it-IT" w:eastAsia="x-none"/>
              </w:rPr>
              <w:t>:</w:t>
            </w:r>
          </w:p>
          <w:p w14:paraId="12013F0F" w14:textId="77777777" w:rsidR="001F2AE4" w:rsidRPr="00DF07DE" w:rsidRDefault="001F2AE4" w:rsidP="00950E62">
            <w:pPr>
              <w:rPr>
                <w:sz w:val="22"/>
                <w:szCs w:val="22"/>
                <w:lang w:val="it-IT" w:eastAsia="x-none"/>
              </w:rPr>
            </w:pPr>
          </w:p>
          <w:p w14:paraId="54DCD6D3" w14:textId="77777777" w:rsidR="001F2AE4" w:rsidRPr="001E1B71" w:rsidRDefault="001F2AE4" w:rsidP="00950E62">
            <w:pPr>
              <w:autoSpaceDE w:val="0"/>
              <w:autoSpaceDN w:val="0"/>
              <w:adjustRightInd w:val="0"/>
              <w:rPr>
                <w:rFonts w:ascii="r_ansi" w:eastAsiaTheme="minorHAnsi" w:hAnsi="r_ansi" w:cs="r_ansi"/>
                <w:color w:val="0000FF"/>
                <w:sz w:val="20"/>
                <w:szCs w:val="20"/>
                <w:u w:val="single"/>
                <w14:ligatures w14:val="standardContextual"/>
              </w:rPr>
            </w:pPr>
            <w:r w:rsidRPr="00DF07DE">
              <w:rPr>
                <w:rFonts w:ascii="r_ansi" w:eastAsiaTheme="minorHAnsi" w:hAnsi="r_ansi" w:cs="r_ansi"/>
                <w:sz w:val="20"/>
                <w:szCs w:val="20"/>
                <w14:ligatures w14:val="standardContextual"/>
              </w:rPr>
              <w:t xml:space="preserve">   PGE  </w:t>
            </w:r>
            <w:hyperlink w:anchor="PGE_216" w:history="1">
              <w:r w:rsidRPr="001E1B71">
                <w:rPr>
                  <w:rStyle w:val="Hyperlink"/>
                  <w:rFonts w:ascii="r_ansi" w:eastAsiaTheme="minorHAnsi" w:hAnsi="r_ansi" w:cs="r_ansi"/>
                  <w:sz w:val="20"/>
                  <w:szCs w:val="20"/>
                  <w14:ligatures w14:val="standardContextual"/>
                </w:rPr>
                <w:t>Purge Obsolete Data</w:t>
              </w:r>
            </w:hyperlink>
          </w:p>
          <w:p w14:paraId="372A3538" w14:textId="77777777" w:rsidR="001F2AE4" w:rsidRDefault="001F2AE4" w:rsidP="0084784D">
            <w:pPr>
              <w:autoSpaceDE w:val="0"/>
              <w:autoSpaceDN w:val="0"/>
              <w:adjustRightInd w:val="0"/>
              <w:rPr>
                <w:rFonts w:ascii="r_ansi" w:eastAsiaTheme="minorHAnsi" w:hAnsi="r_ansi" w:cs="r_ansi"/>
                <w:sz w:val="20"/>
                <w:szCs w:val="20"/>
                <w14:ligatures w14:val="standardContextual"/>
              </w:rPr>
            </w:pPr>
            <w:r w:rsidRPr="001E1B71">
              <w:rPr>
                <w:rFonts w:ascii="r_ansi" w:eastAsiaTheme="minorHAnsi" w:hAnsi="r_ansi" w:cs="r_ansi"/>
                <w:sz w:val="20"/>
                <w:szCs w:val="20"/>
                <w14:ligatures w14:val="standardContextual"/>
              </w:rPr>
              <w:t xml:space="preserve">   </w:t>
            </w:r>
            <w:r w:rsidRPr="00DF07DE">
              <w:rPr>
                <w:rFonts w:ascii="r_ansi" w:eastAsiaTheme="minorHAnsi" w:hAnsi="r_ansi" w:cs="r_ansi"/>
                <w:sz w:val="20"/>
                <w:szCs w:val="20"/>
                <w14:ligatures w14:val="standardContextual"/>
              </w:rPr>
              <w:t xml:space="preserve">     **&gt; Out of order:  (per patch RMPR*3.0*216)</w:t>
            </w:r>
          </w:p>
          <w:p w14:paraId="694873A4" w14:textId="77777777" w:rsidR="001F2AE4" w:rsidRPr="00DF07DE" w:rsidRDefault="001F2AE4" w:rsidP="00950E62">
            <w:pPr>
              <w:autoSpaceDE w:val="0"/>
              <w:autoSpaceDN w:val="0"/>
              <w:adjustRightInd w:val="0"/>
              <w:rPr>
                <w:rFonts w:ascii="r_ansi" w:eastAsiaTheme="minorHAnsi" w:hAnsi="r_ansi" w:cs="r_ansi"/>
                <w:sz w:val="20"/>
                <w:szCs w:val="20"/>
                <w14:ligatures w14:val="standardContextual"/>
              </w:rPr>
            </w:pPr>
          </w:p>
          <w:p w14:paraId="1B8953AA" w14:textId="77777777" w:rsidR="001F2AE4" w:rsidRPr="00DF07DE" w:rsidRDefault="001F2AE4" w:rsidP="00950E62">
            <w:pPr>
              <w:autoSpaceDE w:val="0"/>
              <w:autoSpaceDN w:val="0"/>
              <w:adjustRightInd w:val="0"/>
              <w:rPr>
                <w:rFonts w:ascii="r_ansi" w:eastAsiaTheme="minorHAnsi" w:hAnsi="r_ansi" w:cs="r_ansi"/>
                <w:sz w:val="20"/>
                <w:szCs w:val="20"/>
                <w14:ligatures w14:val="standardContextual"/>
              </w:rPr>
            </w:pPr>
            <w:r w:rsidRPr="00DF07DE">
              <w:rPr>
                <w:rFonts w:ascii="r_ansi" w:eastAsiaTheme="minorHAnsi" w:hAnsi="r_ansi" w:cs="r_ansi"/>
                <w:sz w:val="20"/>
                <w:szCs w:val="20"/>
                <w14:ligatures w14:val="standardContextual"/>
              </w:rPr>
              <w:t xml:space="preserve">   PCL    </w:t>
            </w:r>
            <w:hyperlink w:anchor="PCL_216" w:history="1">
              <w:r w:rsidRPr="00DF07DE">
                <w:rPr>
                  <w:rFonts w:ascii="r_ansi" w:eastAsiaTheme="minorHAnsi" w:hAnsi="r_ansi" w:cs="r_ansi"/>
                  <w:color w:val="0000FF"/>
                  <w:sz w:val="20"/>
                  <w:szCs w:val="20"/>
                  <w:u w:val="single"/>
                  <w14:ligatures w14:val="standardContextual"/>
                </w:rPr>
                <w:t>Purge Closed Purchasing Tran</w:t>
              </w:r>
              <w:r w:rsidRPr="00DF07DE">
                <w:rPr>
                  <w:rFonts w:ascii="r_ansi" w:eastAsiaTheme="minorHAnsi" w:hAnsi="r_ansi" w:cs="r_ansi"/>
                  <w:color w:val="0000FF"/>
                  <w:sz w:val="20"/>
                  <w:szCs w:val="20"/>
                  <w:u w:val="single"/>
                  <w14:ligatures w14:val="standardContextual"/>
                </w:rPr>
                <w:t>s</w:t>
              </w:r>
              <w:r w:rsidRPr="00DF07DE">
                <w:rPr>
                  <w:rFonts w:ascii="r_ansi" w:eastAsiaTheme="minorHAnsi" w:hAnsi="r_ansi" w:cs="r_ansi"/>
                  <w:color w:val="0000FF"/>
                  <w:sz w:val="20"/>
                  <w:szCs w:val="20"/>
                  <w:u w:val="single"/>
                  <w14:ligatures w14:val="standardContextual"/>
                </w:rPr>
                <w:t>actions</w:t>
              </w:r>
            </w:hyperlink>
          </w:p>
          <w:p w14:paraId="7E5B689C" w14:textId="77777777" w:rsidR="001F2AE4" w:rsidRDefault="001F2AE4" w:rsidP="0084784D">
            <w:pPr>
              <w:autoSpaceDE w:val="0"/>
              <w:autoSpaceDN w:val="0"/>
              <w:adjustRightInd w:val="0"/>
              <w:rPr>
                <w:rFonts w:ascii="r_ansi" w:eastAsiaTheme="minorHAnsi" w:hAnsi="r_ansi" w:cs="r_ansi"/>
                <w:sz w:val="20"/>
                <w:szCs w:val="20"/>
                <w14:ligatures w14:val="standardContextual"/>
              </w:rPr>
            </w:pPr>
            <w:r w:rsidRPr="00DF07DE">
              <w:rPr>
                <w:rFonts w:ascii="r_ansi" w:eastAsiaTheme="minorHAnsi" w:hAnsi="r_ansi" w:cs="r_ansi"/>
                <w:sz w:val="20"/>
                <w:szCs w:val="20"/>
                <w14:ligatures w14:val="standardContextual"/>
              </w:rPr>
              <w:t xml:space="preserve">        **&gt; Out of order:  (per patch RMPR*3.0*216)</w:t>
            </w:r>
          </w:p>
          <w:p w14:paraId="13C9304C" w14:textId="77777777" w:rsidR="001F2AE4" w:rsidRPr="00DF07DE" w:rsidRDefault="001F2AE4" w:rsidP="00950E62">
            <w:pPr>
              <w:autoSpaceDE w:val="0"/>
              <w:autoSpaceDN w:val="0"/>
              <w:adjustRightInd w:val="0"/>
              <w:rPr>
                <w:rFonts w:ascii="r_ansi" w:eastAsiaTheme="minorHAnsi" w:hAnsi="r_ansi" w:cs="r_ansi"/>
                <w:sz w:val="20"/>
                <w:szCs w:val="20"/>
                <w14:ligatures w14:val="standardContextual"/>
              </w:rPr>
            </w:pPr>
          </w:p>
          <w:p w14:paraId="284E7E65" w14:textId="77777777" w:rsidR="001F2AE4" w:rsidRPr="00DF07DE" w:rsidRDefault="001F2AE4" w:rsidP="00950E62">
            <w:pPr>
              <w:autoSpaceDE w:val="0"/>
              <w:autoSpaceDN w:val="0"/>
              <w:adjustRightInd w:val="0"/>
              <w:rPr>
                <w:rFonts w:ascii="r_ansi" w:eastAsiaTheme="minorHAnsi" w:hAnsi="r_ansi" w:cs="r_ansi"/>
                <w:sz w:val="20"/>
                <w:szCs w:val="20"/>
                <w14:ligatures w14:val="standardContextual"/>
              </w:rPr>
            </w:pPr>
            <w:r w:rsidRPr="00DF07DE">
              <w:rPr>
                <w:rFonts w:ascii="r_ansi" w:eastAsiaTheme="minorHAnsi" w:hAnsi="r_ansi" w:cs="r_ansi"/>
                <w:sz w:val="20"/>
                <w:szCs w:val="20"/>
                <w14:ligatures w14:val="standardContextual"/>
              </w:rPr>
              <w:t xml:space="preserve">   PCX    </w:t>
            </w:r>
            <w:hyperlink w:anchor="PCX_216" w:history="1">
              <w:r w:rsidRPr="00DF07DE">
                <w:rPr>
                  <w:rFonts w:ascii="r_ansi" w:eastAsiaTheme="minorHAnsi" w:hAnsi="r_ansi" w:cs="r_ansi"/>
                  <w:color w:val="0000FF"/>
                  <w:sz w:val="20"/>
                  <w:szCs w:val="20"/>
                  <w:u w:val="single"/>
                  <w14:ligatures w14:val="standardContextual"/>
                </w:rPr>
                <w:t>Purge Cancelled Transactions</w:t>
              </w:r>
            </w:hyperlink>
          </w:p>
          <w:p w14:paraId="6653B7AA" w14:textId="77777777" w:rsidR="001F2AE4" w:rsidRDefault="001F2AE4" w:rsidP="0084784D">
            <w:pPr>
              <w:autoSpaceDE w:val="0"/>
              <w:autoSpaceDN w:val="0"/>
              <w:adjustRightInd w:val="0"/>
              <w:rPr>
                <w:rFonts w:ascii="r_ansi" w:eastAsiaTheme="minorHAnsi" w:hAnsi="r_ansi" w:cs="r_ansi"/>
                <w:sz w:val="20"/>
                <w:szCs w:val="20"/>
                <w14:ligatures w14:val="standardContextual"/>
              </w:rPr>
            </w:pPr>
            <w:r w:rsidRPr="00DF07DE">
              <w:rPr>
                <w:rFonts w:ascii="r_ansi" w:eastAsiaTheme="minorHAnsi" w:hAnsi="r_ansi" w:cs="r_ansi"/>
                <w:sz w:val="20"/>
                <w:szCs w:val="20"/>
                <w14:ligatures w14:val="standardContextual"/>
              </w:rPr>
              <w:t xml:space="preserve">        **&gt; Out of order:  (per patch RMPR*3.0*216)</w:t>
            </w:r>
          </w:p>
          <w:p w14:paraId="34B9DFD5" w14:textId="77777777" w:rsidR="001F2AE4" w:rsidRPr="00DF07DE" w:rsidRDefault="001F2AE4" w:rsidP="00950E62">
            <w:pPr>
              <w:autoSpaceDE w:val="0"/>
              <w:autoSpaceDN w:val="0"/>
              <w:adjustRightInd w:val="0"/>
              <w:rPr>
                <w:rFonts w:ascii="r_ansi" w:eastAsiaTheme="minorHAnsi" w:hAnsi="r_ansi" w:cs="r_ansi"/>
                <w:sz w:val="20"/>
                <w:szCs w:val="20"/>
                <w14:ligatures w14:val="standardContextual"/>
              </w:rPr>
            </w:pPr>
          </w:p>
          <w:p w14:paraId="59CCB782" w14:textId="77777777" w:rsidR="001F2AE4" w:rsidRPr="00DF07DE" w:rsidRDefault="001F2AE4" w:rsidP="00950E62">
            <w:pPr>
              <w:autoSpaceDE w:val="0"/>
              <w:autoSpaceDN w:val="0"/>
              <w:adjustRightInd w:val="0"/>
              <w:rPr>
                <w:rFonts w:ascii="r_ansi" w:eastAsiaTheme="minorHAnsi" w:hAnsi="r_ansi" w:cs="r_ansi"/>
                <w:sz w:val="20"/>
                <w:szCs w:val="20"/>
                <w14:ligatures w14:val="standardContextual"/>
              </w:rPr>
            </w:pPr>
            <w:r w:rsidRPr="00DF07DE">
              <w:rPr>
                <w:rFonts w:ascii="r_ansi" w:eastAsiaTheme="minorHAnsi" w:hAnsi="r_ansi" w:cs="r_ansi"/>
                <w:sz w:val="20"/>
                <w:szCs w:val="20"/>
                <w14:ligatures w14:val="standardContextual"/>
              </w:rPr>
              <w:t xml:space="preserve">   PSU    </w:t>
            </w:r>
            <w:hyperlink w:anchor="PSU_216" w:history="1">
              <w:r w:rsidRPr="00DF07DE">
                <w:rPr>
                  <w:rFonts w:ascii="r_ansi" w:eastAsiaTheme="minorHAnsi" w:hAnsi="r_ansi" w:cs="r_ansi"/>
                  <w:color w:val="0000FF"/>
                  <w:sz w:val="20"/>
                  <w:szCs w:val="20"/>
                  <w:u w:val="single"/>
                  <w14:ligatures w14:val="standardContextual"/>
                </w:rPr>
                <w:t>Purge Suspense Records</w:t>
              </w:r>
            </w:hyperlink>
          </w:p>
          <w:p w14:paraId="1DA8DADC" w14:textId="77777777" w:rsidR="001F2AE4" w:rsidRPr="00DF07DE" w:rsidRDefault="001F2AE4" w:rsidP="00950E62">
            <w:pPr>
              <w:autoSpaceDE w:val="0"/>
              <w:autoSpaceDN w:val="0"/>
              <w:adjustRightInd w:val="0"/>
              <w:rPr>
                <w:rFonts w:ascii="r_ansi" w:eastAsiaTheme="minorHAnsi" w:hAnsi="r_ansi" w:cs="r_ansi"/>
                <w:sz w:val="20"/>
                <w:szCs w:val="20"/>
                <w14:ligatures w14:val="standardContextual"/>
              </w:rPr>
            </w:pPr>
            <w:r w:rsidRPr="00DF07DE">
              <w:rPr>
                <w:rFonts w:ascii="r_ansi" w:eastAsiaTheme="minorHAnsi" w:hAnsi="r_ansi" w:cs="r_ansi"/>
                <w:sz w:val="20"/>
                <w:szCs w:val="20"/>
                <w14:ligatures w14:val="standardContextual"/>
              </w:rPr>
              <w:t xml:space="preserve">        **&gt; Out of order:  (per patch RMPR*3.0*216)</w:t>
            </w:r>
          </w:p>
          <w:p w14:paraId="71E0DB39" w14:textId="77777777" w:rsidR="001F2AE4" w:rsidRPr="00DF07DE" w:rsidRDefault="001F2AE4" w:rsidP="00950E62">
            <w:pPr>
              <w:autoSpaceDE w:val="0"/>
              <w:autoSpaceDN w:val="0"/>
              <w:adjustRightInd w:val="0"/>
              <w:rPr>
                <w:rFonts w:ascii="r_ansi" w:eastAsiaTheme="minorHAnsi" w:hAnsi="r_ansi" w:cs="r_ansi"/>
                <w:sz w:val="20"/>
                <w:szCs w:val="20"/>
                <w14:ligatures w14:val="standardContextual"/>
              </w:rPr>
            </w:pPr>
          </w:p>
          <w:p w14:paraId="5A47077A" w14:textId="079AEE8D" w:rsidR="001F2AE4" w:rsidRPr="00DF07DE" w:rsidRDefault="001F2AE4" w:rsidP="00950E62">
            <w:pPr>
              <w:autoSpaceDE w:val="0"/>
              <w:autoSpaceDN w:val="0"/>
              <w:adjustRightInd w:val="0"/>
              <w:rPr>
                <w:rFonts w:ascii="r_ansi" w:eastAsiaTheme="minorHAnsi" w:hAnsi="r_ansi" w:cs="r_ansi"/>
                <w:sz w:val="20"/>
                <w:szCs w:val="20"/>
                <w14:ligatures w14:val="standardContextual"/>
              </w:rPr>
            </w:pPr>
            <w:r w:rsidRPr="00DF07DE">
              <w:rPr>
                <w:rFonts w:ascii="r_ansi" w:eastAsiaTheme="minorHAnsi" w:hAnsi="r_ansi" w:cs="r_ansi"/>
                <w:sz w:val="20"/>
                <w:szCs w:val="20"/>
                <w14:ligatures w14:val="standardContextual"/>
              </w:rPr>
              <w:t xml:space="preserve">The </w:t>
            </w:r>
            <w:hyperlink w:anchor="PGE_LINK25" w:history="1">
              <w:r w:rsidRPr="00DF07DE">
                <w:rPr>
                  <w:rFonts w:ascii="r_ansi" w:eastAsiaTheme="minorHAnsi" w:hAnsi="r_ansi" w:cs="r_ansi"/>
                  <w:color w:val="0000FF"/>
                  <w:sz w:val="20"/>
                  <w:szCs w:val="20"/>
                  <w:u w:val="single"/>
                  <w14:ligatures w14:val="standardContextual"/>
                </w:rPr>
                <w:t>Purge Obsolete Data</w:t>
              </w:r>
            </w:hyperlink>
            <w:r w:rsidRPr="00DF07DE">
              <w:rPr>
                <w:rFonts w:ascii="r_ansi" w:eastAsiaTheme="minorHAnsi" w:hAnsi="r_ansi" w:cs="r_ansi"/>
                <w:sz w:val="20"/>
                <w:szCs w:val="20"/>
                <w14:ligatures w14:val="standardContextual"/>
              </w:rPr>
              <w:t xml:space="preserve"> [RMPR PURGE MENU] Main Menu will be placed "OUT OF ORDER" and the </w:t>
            </w:r>
            <w:hyperlink w:anchor="PAG_Link" w:history="1">
              <w:r w:rsidRPr="00DF07DE">
                <w:rPr>
                  <w:rFonts w:ascii="r_ansi" w:eastAsiaTheme="minorHAnsi" w:hAnsi="r_ansi" w:cs="r_ansi"/>
                  <w:color w:val="0000FF"/>
                  <w:sz w:val="20"/>
                  <w:szCs w:val="20"/>
                  <w:u w:val="single"/>
                  <w14:ligatures w14:val="standardContextual"/>
                </w:rPr>
                <w:t>Purge Aged Purchasing Transactio</w:t>
              </w:r>
              <w:r w:rsidRPr="00DF07DE">
                <w:rPr>
                  <w:rFonts w:ascii="r_ansi" w:eastAsiaTheme="minorHAnsi" w:hAnsi="r_ansi" w:cs="r_ansi"/>
                  <w:color w:val="0000FF"/>
                  <w:sz w:val="20"/>
                  <w:szCs w:val="20"/>
                  <w:u w:val="single"/>
                  <w14:ligatures w14:val="standardContextual"/>
                </w:rPr>
                <w:t>n</w:t>
              </w:r>
              <w:r w:rsidRPr="00DF07DE">
                <w:rPr>
                  <w:rFonts w:ascii="r_ansi" w:eastAsiaTheme="minorHAnsi" w:hAnsi="r_ansi" w:cs="r_ansi"/>
                  <w:color w:val="0000FF"/>
                  <w:sz w:val="20"/>
                  <w:szCs w:val="20"/>
                  <w:u w:val="single"/>
                  <w14:ligatures w14:val="standardContextual"/>
                </w:rPr>
                <w:t>s [RMPR PURGE A</w:t>
              </w:r>
              <w:r w:rsidRPr="00DF07DE">
                <w:rPr>
                  <w:rFonts w:ascii="r_ansi" w:eastAsiaTheme="minorHAnsi" w:hAnsi="r_ansi" w:cs="r_ansi"/>
                  <w:color w:val="0000FF"/>
                  <w:sz w:val="20"/>
                  <w:szCs w:val="20"/>
                  <w:u w:val="single"/>
                  <w14:ligatures w14:val="standardContextual"/>
                </w:rPr>
                <w:t>G</w:t>
              </w:r>
              <w:r w:rsidRPr="00DF07DE">
                <w:rPr>
                  <w:rFonts w:ascii="r_ansi" w:eastAsiaTheme="minorHAnsi" w:hAnsi="r_ansi" w:cs="r_ansi"/>
                  <w:color w:val="0000FF"/>
                  <w:sz w:val="20"/>
                  <w:szCs w:val="20"/>
                  <w:u w:val="single"/>
                  <w14:ligatures w14:val="standardContextual"/>
                </w:rPr>
                <w:t>ED]</w:t>
              </w:r>
            </w:hyperlink>
            <w:r w:rsidR="006674F2">
              <w:rPr>
                <w:rFonts w:ascii="r_ansi" w:eastAsiaTheme="minorHAnsi" w:hAnsi="r_ansi" w:cs="r_ansi"/>
                <w:sz w:val="20"/>
                <w:szCs w:val="20"/>
                <w14:ligatures w14:val="standardContextual"/>
              </w:rPr>
              <w:t xml:space="preserve"> </w:t>
            </w:r>
            <w:r w:rsidRPr="00DF07DE">
              <w:rPr>
                <w:rFonts w:ascii="r_ansi" w:eastAsiaTheme="minorHAnsi" w:hAnsi="r_ansi" w:cs="r_ansi"/>
                <w:sz w:val="20"/>
                <w:szCs w:val="20"/>
                <w14:ligatures w14:val="standardContextual"/>
              </w:rPr>
              <w:t>will</w:t>
            </w:r>
            <w:r>
              <w:rPr>
                <w:rFonts w:ascii="r_ansi" w:eastAsiaTheme="minorHAnsi" w:hAnsi="r_ansi" w:cs="r_ansi"/>
                <w:sz w:val="20"/>
                <w:szCs w:val="20"/>
                <w14:ligatures w14:val="standardContextual"/>
              </w:rPr>
              <w:t xml:space="preserve"> </w:t>
            </w:r>
            <w:r w:rsidRPr="00DF07DE">
              <w:rPr>
                <w:rFonts w:ascii="r_ansi" w:eastAsiaTheme="minorHAnsi" w:hAnsi="r_ansi" w:cs="r_ansi"/>
                <w:sz w:val="20"/>
                <w:szCs w:val="20"/>
                <w14:ligatures w14:val="standardContextual"/>
              </w:rPr>
              <w:t xml:space="preserve">remain as a standalone option under the Utilities </w:t>
            </w:r>
            <w:hyperlink w:anchor="Utilities_Menu" w:history="1">
              <w:r w:rsidRPr="00DF07DE">
                <w:rPr>
                  <w:rFonts w:ascii="r_ansi" w:eastAsiaTheme="minorHAnsi" w:hAnsi="r_ansi" w:cs="r_ansi"/>
                  <w:color w:val="0000FF"/>
                  <w:sz w:val="20"/>
                  <w:szCs w:val="20"/>
                  <w:u w:val="single"/>
                  <w14:ligatures w14:val="standardContextual"/>
                </w:rPr>
                <w:t>[RMPR UTLITIES]</w:t>
              </w:r>
            </w:hyperlink>
            <w:r w:rsidRPr="00DF07DE">
              <w:rPr>
                <w:rFonts w:ascii="r_ansi" w:eastAsiaTheme="minorHAnsi" w:hAnsi="r_ansi" w:cs="r_ansi"/>
                <w:sz w:val="20"/>
                <w:szCs w:val="20"/>
                <w14:ligatures w14:val="standardContextual"/>
              </w:rPr>
              <w:t xml:space="preserve"> menu.</w:t>
            </w:r>
          </w:p>
          <w:p w14:paraId="71F6B134" w14:textId="77777777" w:rsidR="001F2AE4" w:rsidRDefault="001F2AE4" w:rsidP="00F86FE5">
            <w:pPr>
              <w:spacing w:line="240" w:lineRule="atLeast"/>
            </w:pPr>
          </w:p>
        </w:tc>
      </w:tr>
      <w:tr w:rsidR="001F2AE4" w14:paraId="66547CE8" w14:textId="77777777" w:rsidTr="00407FFB">
        <w:tc>
          <w:tcPr>
            <w:tcW w:w="2718" w:type="dxa"/>
          </w:tcPr>
          <w:p w14:paraId="2FCB1D2A" w14:textId="25DE14FC" w:rsidR="001F2AE4" w:rsidRDefault="001F2AE4" w:rsidP="00DF07DE">
            <w:r>
              <w:t>11/07</w:t>
            </w:r>
          </w:p>
        </w:tc>
        <w:tc>
          <w:tcPr>
            <w:tcW w:w="2718" w:type="dxa"/>
          </w:tcPr>
          <w:p w14:paraId="1E2A905A" w14:textId="77777777" w:rsidR="001F2AE4" w:rsidRPr="00ED3688" w:rsidRDefault="001F2AE4" w:rsidP="00DF07DE">
            <w:r>
              <w:t>RMPR*3.0*136</w:t>
            </w:r>
          </w:p>
        </w:tc>
        <w:tc>
          <w:tcPr>
            <w:tcW w:w="4009" w:type="dxa"/>
          </w:tcPr>
          <w:p w14:paraId="61F09A18" w14:textId="77777777" w:rsidR="001F2AE4" w:rsidRDefault="001F2AE4" w:rsidP="00DF07DE">
            <w:r>
              <w:t>Updated GUI for Excel report saves</w:t>
            </w:r>
          </w:p>
        </w:tc>
      </w:tr>
      <w:tr w:rsidR="001F2AE4" w14:paraId="4B415B5E" w14:textId="77777777" w:rsidTr="00407FFB">
        <w:tc>
          <w:tcPr>
            <w:tcW w:w="2718" w:type="dxa"/>
          </w:tcPr>
          <w:p w14:paraId="5248C997" w14:textId="57A92116" w:rsidR="001F2AE4" w:rsidRDefault="001F2AE4" w:rsidP="00DF07DE">
            <w:r>
              <w:t>5/07</w:t>
            </w:r>
          </w:p>
        </w:tc>
        <w:tc>
          <w:tcPr>
            <w:tcW w:w="2718" w:type="dxa"/>
          </w:tcPr>
          <w:p w14:paraId="4D6A829E" w14:textId="77777777" w:rsidR="001F2AE4" w:rsidRPr="00ED3688" w:rsidRDefault="001F2AE4" w:rsidP="00DF07DE">
            <w:r>
              <w:t>RMPR*3.0*75</w:t>
            </w:r>
          </w:p>
        </w:tc>
        <w:tc>
          <w:tcPr>
            <w:tcW w:w="4009" w:type="dxa"/>
          </w:tcPr>
          <w:p w14:paraId="0A21BC4C" w14:textId="77777777" w:rsidR="001F2AE4" w:rsidRDefault="001F2AE4" w:rsidP="00DF07DE">
            <w:r>
              <w:t>RMPR*3.0*75 release</w:t>
            </w:r>
          </w:p>
        </w:tc>
      </w:tr>
      <w:tr w:rsidR="001F2AE4" w14:paraId="5B77ED02" w14:textId="77777777" w:rsidTr="00407FFB">
        <w:tc>
          <w:tcPr>
            <w:tcW w:w="2718" w:type="dxa"/>
          </w:tcPr>
          <w:p w14:paraId="255B01FD" w14:textId="6C89D51A" w:rsidR="001F2AE4" w:rsidRDefault="001F2AE4" w:rsidP="00DF07DE">
            <w:r>
              <w:t>4/07</w:t>
            </w:r>
          </w:p>
        </w:tc>
        <w:tc>
          <w:tcPr>
            <w:tcW w:w="2718" w:type="dxa"/>
          </w:tcPr>
          <w:p w14:paraId="2F67FC69" w14:textId="77777777" w:rsidR="001F2AE4" w:rsidRPr="00ED3688" w:rsidRDefault="001F2AE4" w:rsidP="00DF07DE">
            <w:r>
              <w:t>RMPR*3.0*75</w:t>
            </w:r>
          </w:p>
        </w:tc>
        <w:tc>
          <w:tcPr>
            <w:tcW w:w="4009" w:type="dxa"/>
          </w:tcPr>
          <w:p w14:paraId="434B1625" w14:textId="77777777" w:rsidR="001F2AE4" w:rsidRDefault="001F2AE4" w:rsidP="00DF07DE">
            <w:r>
              <w:t>Fixes per EVS</w:t>
            </w:r>
          </w:p>
          <w:p w14:paraId="329D66A7" w14:textId="77777777" w:rsidR="001F2AE4" w:rsidRDefault="001F2AE4" w:rsidP="00DF07DE">
            <w:r>
              <w:t>Sections 5 &amp; 6</w:t>
            </w:r>
          </w:p>
        </w:tc>
      </w:tr>
      <w:tr w:rsidR="001F2AE4" w14:paraId="14EA013B" w14:textId="77777777" w:rsidTr="00407FFB">
        <w:tc>
          <w:tcPr>
            <w:tcW w:w="2718" w:type="dxa"/>
          </w:tcPr>
          <w:p w14:paraId="22CC457D" w14:textId="0E6DC2C8" w:rsidR="001F2AE4" w:rsidRDefault="001F2AE4" w:rsidP="00DF07DE">
            <w:r>
              <w:t>3/07</w:t>
            </w:r>
          </w:p>
        </w:tc>
        <w:tc>
          <w:tcPr>
            <w:tcW w:w="2718" w:type="dxa"/>
          </w:tcPr>
          <w:p w14:paraId="11928522" w14:textId="77777777" w:rsidR="001F2AE4" w:rsidRPr="00ED3688" w:rsidRDefault="001F2AE4" w:rsidP="00DF07DE">
            <w:r>
              <w:t>RMPR*3.0*75</w:t>
            </w:r>
          </w:p>
        </w:tc>
        <w:tc>
          <w:tcPr>
            <w:tcW w:w="4009" w:type="dxa"/>
          </w:tcPr>
          <w:p w14:paraId="3D0A3016" w14:textId="77777777" w:rsidR="001F2AE4" w:rsidRDefault="001F2AE4" w:rsidP="00DF07DE">
            <w:r>
              <w:t>Fixes per EVS and release of patch 75</w:t>
            </w:r>
          </w:p>
          <w:p w14:paraId="4AE38173" w14:textId="77777777" w:rsidR="001F2AE4" w:rsidRDefault="001F2AE4" w:rsidP="00DF07DE">
            <w:r>
              <w:t>Sections 5 &amp; 6</w:t>
            </w:r>
          </w:p>
        </w:tc>
      </w:tr>
      <w:tr w:rsidR="001F2AE4" w14:paraId="33669009" w14:textId="77777777" w:rsidTr="00407FFB">
        <w:tc>
          <w:tcPr>
            <w:tcW w:w="2718" w:type="dxa"/>
          </w:tcPr>
          <w:p w14:paraId="703DEFD9" w14:textId="05D7477A" w:rsidR="001F2AE4" w:rsidRDefault="001F2AE4" w:rsidP="00DF07DE">
            <w:r>
              <w:t>8/06</w:t>
            </w:r>
          </w:p>
        </w:tc>
        <w:tc>
          <w:tcPr>
            <w:tcW w:w="2718" w:type="dxa"/>
          </w:tcPr>
          <w:p w14:paraId="1327599C" w14:textId="77777777" w:rsidR="001F2AE4" w:rsidRPr="00ED3688" w:rsidRDefault="001F2AE4" w:rsidP="00DF07DE">
            <w:r>
              <w:t>RMPR*3.0*75</w:t>
            </w:r>
          </w:p>
        </w:tc>
        <w:tc>
          <w:tcPr>
            <w:tcW w:w="4009" w:type="dxa"/>
          </w:tcPr>
          <w:p w14:paraId="67A58039" w14:textId="77777777" w:rsidR="001F2AE4" w:rsidRDefault="001F2AE4" w:rsidP="00DF07DE">
            <w:r>
              <w:t>Added OWL Lab section</w:t>
            </w:r>
          </w:p>
          <w:p w14:paraId="533500A5" w14:textId="77777777" w:rsidR="001F2AE4" w:rsidRDefault="001F2AE4" w:rsidP="00DF07DE">
            <w:r>
              <w:lastRenderedPageBreak/>
              <w:t>Section 6: Orthotic Lab &amp; Work Order</w:t>
            </w:r>
          </w:p>
        </w:tc>
      </w:tr>
      <w:tr w:rsidR="001F2AE4" w14:paraId="5F89CFFC" w14:textId="77777777" w:rsidTr="00407FFB">
        <w:tc>
          <w:tcPr>
            <w:tcW w:w="2718" w:type="dxa"/>
          </w:tcPr>
          <w:p w14:paraId="00B077CC" w14:textId="693BFE7A" w:rsidR="001F2AE4" w:rsidRDefault="001F2AE4" w:rsidP="00DF07DE">
            <w:r>
              <w:lastRenderedPageBreak/>
              <w:t>2/06</w:t>
            </w:r>
          </w:p>
        </w:tc>
        <w:tc>
          <w:tcPr>
            <w:tcW w:w="2718" w:type="dxa"/>
          </w:tcPr>
          <w:p w14:paraId="0CF08E60" w14:textId="77777777" w:rsidR="001F2AE4" w:rsidRPr="00ED3688" w:rsidRDefault="001F2AE4" w:rsidP="00DF07DE">
            <w:r>
              <w:t>RMPR*3.0*75</w:t>
            </w:r>
          </w:p>
        </w:tc>
        <w:tc>
          <w:tcPr>
            <w:tcW w:w="4009" w:type="dxa"/>
          </w:tcPr>
          <w:p w14:paraId="0392B460" w14:textId="77777777" w:rsidR="001F2AE4" w:rsidRDefault="001F2AE4" w:rsidP="00DF07DE">
            <w:r>
              <w:t>Added OWL creation section</w:t>
            </w:r>
          </w:p>
          <w:p w14:paraId="2E1E6808" w14:textId="77777777" w:rsidR="001F2AE4" w:rsidRDefault="001F2AE4" w:rsidP="00DF07DE">
            <w:r>
              <w:t>Section 5: Creating a Lab Work Order</w:t>
            </w:r>
          </w:p>
        </w:tc>
      </w:tr>
      <w:tr w:rsidR="001F2AE4" w14:paraId="0611A0A6" w14:textId="77777777" w:rsidTr="00407FFB">
        <w:tc>
          <w:tcPr>
            <w:tcW w:w="2718" w:type="dxa"/>
          </w:tcPr>
          <w:p w14:paraId="44FCED45" w14:textId="2232B722" w:rsidR="001F2AE4" w:rsidRDefault="001F2AE4" w:rsidP="00DF07DE">
            <w:r>
              <w:t>1/06</w:t>
            </w:r>
          </w:p>
        </w:tc>
        <w:tc>
          <w:tcPr>
            <w:tcW w:w="2718" w:type="dxa"/>
          </w:tcPr>
          <w:p w14:paraId="362755D2" w14:textId="77777777" w:rsidR="001F2AE4" w:rsidRPr="00497707" w:rsidRDefault="001F2AE4" w:rsidP="00DF07DE">
            <w:r>
              <w:t>RMPR*3.0*90</w:t>
            </w:r>
          </w:p>
        </w:tc>
        <w:tc>
          <w:tcPr>
            <w:tcW w:w="4009" w:type="dxa"/>
          </w:tcPr>
          <w:p w14:paraId="1E142665" w14:textId="77777777" w:rsidR="001F2AE4" w:rsidRDefault="001F2AE4" w:rsidP="00DF07DE">
            <w:r>
              <w:t>Updated GUI screens</w:t>
            </w:r>
          </w:p>
        </w:tc>
      </w:tr>
      <w:tr w:rsidR="001F2AE4" w14:paraId="1926D834" w14:textId="77777777" w:rsidTr="00407FFB">
        <w:tc>
          <w:tcPr>
            <w:tcW w:w="2718" w:type="dxa"/>
          </w:tcPr>
          <w:p w14:paraId="6D4CBD5E" w14:textId="779D8404" w:rsidR="001F2AE4" w:rsidRPr="00497707" w:rsidRDefault="001F2AE4" w:rsidP="00DF07DE">
            <w:r>
              <w:t>9/05</w:t>
            </w:r>
          </w:p>
        </w:tc>
        <w:tc>
          <w:tcPr>
            <w:tcW w:w="2718" w:type="dxa"/>
          </w:tcPr>
          <w:p w14:paraId="3409C0C7" w14:textId="77777777" w:rsidR="001F2AE4" w:rsidRPr="00497707" w:rsidRDefault="001F2AE4" w:rsidP="00DF07DE">
            <w:r>
              <w:t>RMPR*3.0*90</w:t>
            </w:r>
          </w:p>
        </w:tc>
        <w:tc>
          <w:tcPr>
            <w:tcW w:w="4009" w:type="dxa"/>
          </w:tcPr>
          <w:p w14:paraId="75354F0F" w14:textId="77777777" w:rsidR="001F2AE4" w:rsidRDefault="001F2AE4" w:rsidP="00DF07DE">
            <w:r>
              <w:t>Minor fixes per EVS</w:t>
            </w:r>
          </w:p>
        </w:tc>
      </w:tr>
      <w:tr w:rsidR="001F2AE4" w14:paraId="07F15832" w14:textId="77777777" w:rsidTr="00407FFB">
        <w:tc>
          <w:tcPr>
            <w:tcW w:w="2718" w:type="dxa"/>
          </w:tcPr>
          <w:p w14:paraId="02411025" w14:textId="365C4BD8" w:rsidR="001F2AE4" w:rsidRPr="00BB04F0" w:rsidRDefault="001F2AE4" w:rsidP="00DF07DE">
            <w:r>
              <w:t>4/05</w:t>
            </w:r>
          </w:p>
        </w:tc>
        <w:tc>
          <w:tcPr>
            <w:tcW w:w="2718" w:type="dxa"/>
          </w:tcPr>
          <w:p w14:paraId="15151956" w14:textId="77777777" w:rsidR="001F2AE4" w:rsidRPr="00BB04F0" w:rsidRDefault="001F2AE4" w:rsidP="00DF07DE">
            <w:r>
              <w:t>RMPR*3.0*90</w:t>
            </w:r>
          </w:p>
        </w:tc>
        <w:tc>
          <w:tcPr>
            <w:tcW w:w="4009" w:type="dxa"/>
          </w:tcPr>
          <w:p w14:paraId="6579AD11" w14:textId="77777777" w:rsidR="001F2AE4" w:rsidRDefault="001F2AE4" w:rsidP="00DF07DE">
            <w:r>
              <w:t>Purchase Card Purchasing</w:t>
            </w:r>
          </w:p>
        </w:tc>
      </w:tr>
      <w:tr w:rsidR="001F2AE4" w14:paraId="40EA2346" w14:textId="77777777" w:rsidTr="00407FFB">
        <w:tc>
          <w:tcPr>
            <w:tcW w:w="2718" w:type="dxa"/>
          </w:tcPr>
          <w:p w14:paraId="50D122AC" w14:textId="7566E4A1" w:rsidR="001F2AE4" w:rsidRPr="00BB04F0" w:rsidRDefault="001F2AE4" w:rsidP="00DF07DE">
            <w:r>
              <w:t>4/05</w:t>
            </w:r>
          </w:p>
        </w:tc>
        <w:tc>
          <w:tcPr>
            <w:tcW w:w="2718" w:type="dxa"/>
          </w:tcPr>
          <w:p w14:paraId="022BF648" w14:textId="77777777" w:rsidR="001F2AE4" w:rsidRPr="00BB04F0" w:rsidRDefault="001F2AE4" w:rsidP="00DF07DE">
            <w:r>
              <w:t>RMPR*3.0*109</w:t>
            </w:r>
          </w:p>
        </w:tc>
        <w:tc>
          <w:tcPr>
            <w:tcW w:w="4009" w:type="dxa"/>
          </w:tcPr>
          <w:p w14:paraId="6B93DACE" w14:textId="77777777" w:rsidR="001F2AE4" w:rsidRDefault="001F2AE4" w:rsidP="00DF07DE">
            <w:r>
              <w:t>Added a new “Display Custom Data field” feature</w:t>
            </w:r>
          </w:p>
          <w:p w14:paraId="223E08F3" w14:textId="77777777" w:rsidR="001F2AE4" w:rsidRDefault="001F2AE4" w:rsidP="00DF07DE">
            <w:r>
              <w:t>NPPD Detail Display User Manual</w:t>
            </w:r>
          </w:p>
        </w:tc>
      </w:tr>
      <w:tr w:rsidR="001F2AE4" w14:paraId="2BE1FF85" w14:textId="77777777" w:rsidTr="00407FFB">
        <w:tc>
          <w:tcPr>
            <w:tcW w:w="2718" w:type="dxa"/>
          </w:tcPr>
          <w:p w14:paraId="71581BD4" w14:textId="298E11DC" w:rsidR="001F2AE4" w:rsidRPr="00BB04F0" w:rsidRDefault="001F2AE4" w:rsidP="00DF07DE">
            <w:r>
              <w:t>1/05</w:t>
            </w:r>
          </w:p>
        </w:tc>
        <w:tc>
          <w:tcPr>
            <w:tcW w:w="2718" w:type="dxa"/>
          </w:tcPr>
          <w:p w14:paraId="5C308754" w14:textId="77777777" w:rsidR="001F2AE4" w:rsidRPr="00BB04F0" w:rsidRDefault="001F2AE4" w:rsidP="00DF07DE">
            <w:r>
              <w:t>RMPR*3.0*96</w:t>
            </w:r>
          </w:p>
        </w:tc>
        <w:tc>
          <w:tcPr>
            <w:tcW w:w="4009" w:type="dxa"/>
          </w:tcPr>
          <w:p w14:paraId="4CC49056" w14:textId="77777777" w:rsidR="001F2AE4" w:rsidRDefault="001F2AE4" w:rsidP="00DF07DE">
            <w:r w:rsidRPr="00407FFB">
              <w:t>View Prosthetic Billing Information</w:t>
            </w:r>
          </w:p>
        </w:tc>
      </w:tr>
      <w:tr w:rsidR="001F2AE4" w14:paraId="5C8C2A0D" w14:textId="77777777" w:rsidTr="00407FFB">
        <w:tc>
          <w:tcPr>
            <w:tcW w:w="2718" w:type="dxa"/>
          </w:tcPr>
          <w:p w14:paraId="181467B6" w14:textId="5E6F2091" w:rsidR="001F2AE4" w:rsidRPr="00BB04F0" w:rsidRDefault="001F2AE4" w:rsidP="00DF07DE">
            <w:r>
              <w:t>6/03</w:t>
            </w:r>
          </w:p>
        </w:tc>
        <w:tc>
          <w:tcPr>
            <w:tcW w:w="2718" w:type="dxa"/>
          </w:tcPr>
          <w:p w14:paraId="61DB7526" w14:textId="77777777" w:rsidR="001F2AE4" w:rsidRPr="00BB04F0" w:rsidRDefault="001F2AE4" w:rsidP="00DF07DE">
            <w:r>
              <w:t>RMPR*3.0*59</w:t>
            </w:r>
          </w:p>
        </w:tc>
        <w:tc>
          <w:tcPr>
            <w:tcW w:w="4009" w:type="dxa"/>
          </w:tcPr>
          <w:p w14:paraId="3B2A304F" w14:textId="77777777" w:rsidR="001F2AE4" w:rsidRDefault="001F2AE4" w:rsidP="00DF07DE">
            <w:r w:rsidRPr="00BB04F0">
              <w:t>Automated Delayed Order Report</w:t>
            </w:r>
          </w:p>
        </w:tc>
      </w:tr>
      <w:tr w:rsidR="001F2AE4" w14:paraId="1FDD3D3A" w14:textId="77777777" w:rsidTr="00407FFB">
        <w:tc>
          <w:tcPr>
            <w:tcW w:w="2718" w:type="dxa"/>
          </w:tcPr>
          <w:p w14:paraId="08362F62" w14:textId="7EEFA956" w:rsidR="001F2AE4" w:rsidRPr="00BB04F0" w:rsidRDefault="001F2AE4" w:rsidP="00DF07DE">
            <w:r>
              <w:t>1/03</w:t>
            </w:r>
          </w:p>
        </w:tc>
        <w:tc>
          <w:tcPr>
            <w:tcW w:w="2718" w:type="dxa"/>
          </w:tcPr>
          <w:p w14:paraId="21C48357" w14:textId="77777777" w:rsidR="001F2AE4" w:rsidRPr="00BB04F0" w:rsidRDefault="001F2AE4" w:rsidP="00DF07DE">
            <w:r>
              <w:t>RMPR*3.0*71</w:t>
            </w:r>
          </w:p>
        </w:tc>
        <w:tc>
          <w:tcPr>
            <w:tcW w:w="4009" w:type="dxa"/>
          </w:tcPr>
          <w:p w14:paraId="0AEF780D" w14:textId="77777777" w:rsidR="001F2AE4" w:rsidRDefault="001F2AE4" w:rsidP="00DF07DE">
            <w:r w:rsidRPr="00BB04F0">
              <w:t>NPPD Detail Display User Manual</w:t>
            </w:r>
            <w:r w:rsidDel="00407FFB">
              <w:t xml:space="preserve"> </w:t>
            </w:r>
          </w:p>
        </w:tc>
      </w:tr>
      <w:bookmarkEnd w:id="3"/>
    </w:tbl>
    <w:p w14:paraId="44B99A7B" w14:textId="77777777" w:rsidR="00DD5BC3" w:rsidRDefault="00DD5BC3" w:rsidP="00DD47E4">
      <w:pPr>
        <w:jc w:val="center"/>
        <w:rPr>
          <w:rFonts w:cs="Segoe UI"/>
          <w:b/>
          <w:sz w:val="32"/>
        </w:rPr>
      </w:pPr>
    </w:p>
    <w:p w14:paraId="7AD0ECE9" w14:textId="77777777" w:rsidR="00DD5BC3" w:rsidRDefault="00DD5BC3">
      <w:pPr>
        <w:rPr>
          <w:rFonts w:cs="Segoe UI"/>
          <w:b/>
          <w:sz w:val="32"/>
        </w:rPr>
      </w:pPr>
      <w:r>
        <w:rPr>
          <w:rFonts w:cs="Segoe UI"/>
          <w:b/>
          <w:sz w:val="32"/>
        </w:rPr>
        <w:br w:type="page"/>
      </w:r>
    </w:p>
    <w:p w14:paraId="2E665960" w14:textId="1F682E9D" w:rsidR="00DD47E4" w:rsidRPr="00B06B12" w:rsidRDefault="00DD47E4" w:rsidP="00DD47E4">
      <w:pPr>
        <w:jc w:val="center"/>
        <w:rPr>
          <w:rFonts w:cs="Segoe UI"/>
          <w:b/>
          <w:sz w:val="32"/>
        </w:rPr>
      </w:pPr>
      <w:r w:rsidRPr="00B06B12">
        <w:rPr>
          <w:rFonts w:cs="Segoe UI"/>
          <w:b/>
          <w:sz w:val="32"/>
        </w:rPr>
        <w:lastRenderedPageBreak/>
        <w:t>Table of Contents</w:t>
      </w:r>
    </w:p>
    <w:p w14:paraId="277F9623" w14:textId="1FC3575B" w:rsidR="00DD47E4" w:rsidRDefault="00DD47E4">
      <w:pPr>
        <w:pStyle w:val="MemoLine"/>
      </w:pPr>
    </w:p>
    <w:sdt>
      <w:sdtPr>
        <w:rPr>
          <w:rFonts w:asciiTheme="majorHAnsi" w:eastAsiaTheme="majorEastAsia" w:hAnsiTheme="majorHAnsi" w:cstheme="majorBidi"/>
          <w:color w:val="auto"/>
          <w:sz w:val="24"/>
          <w:szCs w:val="24"/>
        </w:rPr>
        <w:id w:val="898250899"/>
        <w:docPartObj>
          <w:docPartGallery w:val="Table of Contents"/>
          <w:docPartUnique/>
        </w:docPartObj>
      </w:sdtPr>
      <w:sdtEndPr>
        <w:rPr>
          <w:rFonts w:ascii="Segoe UI" w:eastAsia="Times New Roman" w:hAnsi="Segoe UI" w:cs="Times New Roman"/>
          <w:b/>
          <w:bCs/>
          <w:noProof/>
        </w:rPr>
      </w:sdtEndPr>
      <w:sdtContent>
        <w:p w14:paraId="7F5FCE75" w14:textId="74B2364C" w:rsidR="0021360F" w:rsidRPr="00CE042B" w:rsidRDefault="0021360F">
          <w:pPr>
            <w:pStyle w:val="TOCHeading"/>
            <w:rPr>
              <w:rFonts w:asciiTheme="majorHAnsi" w:eastAsiaTheme="majorEastAsia" w:hAnsiTheme="majorHAnsi" w:cstheme="majorBidi"/>
            </w:rPr>
          </w:pPr>
        </w:p>
        <w:p w14:paraId="604062CD" w14:textId="79FD77BA" w:rsidR="00A9269C" w:rsidRDefault="0021360F">
          <w:pPr>
            <w:pStyle w:val="TOC1"/>
            <w:rPr>
              <w:rFonts w:asciiTheme="minorHAnsi" w:eastAsiaTheme="minorEastAsia" w:hAnsiTheme="minorHAnsi" w:cstheme="minorBidi"/>
              <w:b w:val="0"/>
              <w:kern w:val="2"/>
              <w:sz w:val="22"/>
              <w:szCs w:val="22"/>
              <w14:ligatures w14:val="standardContextual"/>
            </w:rPr>
          </w:pPr>
          <w:r w:rsidRPr="00B06B12">
            <w:fldChar w:fldCharType="begin"/>
          </w:r>
          <w:r w:rsidRPr="00B06B12">
            <w:instrText xml:space="preserve"> TOC \o "1-3" \h \z \u </w:instrText>
          </w:r>
          <w:r w:rsidRPr="00B06B12">
            <w:fldChar w:fldCharType="separate"/>
          </w:r>
          <w:hyperlink w:anchor="_Toc177550873" w:history="1">
            <w:r w:rsidR="00A9269C" w:rsidRPr="00440FA0">
              <w:rPr>
                <w:rStyle w:val="Hyperlink"/>
              </w:rPr>
              <w:t>Prosthetics VistA Suite</w:t>
            </w:r>
            <w:r w:rsidR="00A9269C">
              <w:rPr>
                <w:webHidden/>
              </w:rPr>
              <w:tab/>
            </w:r>
            <w:r w:rsidR="00A9269C">
              <w:rPr>
                <w:webHidden/>
              </w:rPr>
              <w:fldChar w:fldCharType="begin"/>
            </w:r>
            <w:r w:rsidR="00A9269C">
              <w:rPr>
                <w:webHidden/>
              </w:rPr>
              <w:instrText xml:space="preserve"> PAGEREF _Toc177550873 \h </w:instrText>
            </w:r>
            <w:r w:rsidR="00A9269C">
              <w:rPr>
                <w:webHidden/>
              </w:rPr>
            </w:r>
            <w:r w:rsidR="00A9269C">
              <w:rPr>
                <w:webHidden/>
              </w:rPr>
              <w:fldChar w:fldCharType="separate"/>
            </w:r>
            <w:r w:rsidR="009E3DE6">
              <w:rPr>
                <w:webHidden/>
              </w:rPr>
              <w:t>i</w:t>
            </w:r>
            <w:r w:rsidR="00A9269C">
              <w:rPr>
                <w:webHidden/>
              </w:rPr>
              <w:fldChar w:fldCharType="end"/>
            </w:r>
          </w:hyperlink>
        </w:p>
        <w:p w14:paraId="211B4544" w14:textId="3A56E68C" w:rsidR="00A9269C" w:rsidRDefault="00BC6565">
          <w:pPr>
            <w:pStyle w:val="TOC1"/>
            <w:rPr>
              <w:rFonts w:asciiTheme="minorHAnsi" w:eastAsiaTheme="minorEastAsia" w:hAnsiTheme="minorHAnsi" w:cstheme="minorBidi"/>
              <w:b w:val="0"/>
              <w:kern w:val="2"/>
              <w:sz w:val="22"/>
              <w:szCs w:val="22"/>
              <w14:ligatures w14:val="standardContextual"/>
            </w:rPr>
          </w:pPr>
          <w:hyperlink w:anchor="_Toc177550874" w:history="1">
            <w:r w:rsidR="00A9269C" w:rsidRPr="00440FA0">
              <w:rPr>
                <w:rStyle w:val="Hyperlink"/>
              </w:rPr>
              <w:t>User Manual</w:t>
            </w:r>
            <w:r w:rsidR="00A9269C">
              <w:rPr>
                <w:webHidden/>
              </w:rPr>
              <w:tab/>
            </w:r>
            <w:r w:rsidR="00A9269C">
              <w:rPr>
                <w:webHidden/>
              </w:rPr>
              <w:fldChar w:fldCharType="begin"/>
            </w:r>
            <w:r w:rsidR="00A9269C">
              <w:rPr>
                <w:webHidden/>
              </w:rPr>
              <w:instrText xml:space="preserve"> PAGEREF _Toc177550874 \h </w:instrText>
            </w:r>
            <w:r w:rsidR="00A9269C">
              <w:rPr>
                <w:webHidden/>
              </w:rPr>
            </w:r>
            <w:r w:rsidR="00A9269C">
              <w:rPr>
                <w:webHidden/>
              </w:rPr>
              <w:fldChar w:fldCharType="separate"/>
            </w:r>
            <w:r w:rsidR="009E3DE6">
              <w:rPr>
                <w:webHidden/>
              </w:rPr>
              <w:t>i</w:t>
            </w:r>
            <w:r w:rsidR="00A9269C">
              <w:rPr>
                <w:webHidden/>
              </w:rPr>
              <w:fldChar w:fldCharType="end"/>
            </w:r>
          </w:hyperlink>
        </w:p>
        <w:p w14:paraId="2E3CFFAC" w14:textId="0ACA2C06" w:rsidR="00A9269C" w:rsidRDefault="00BC6565">
          <w:pPr>
            <w:pStyle w:val="TOC2"/>
            <w:rPr>
              <w:rFonts w:asciiTheme="minorHAnsi" w:eastAsiaTheme="minorEastAsia" w:hAnsiTheme="minorHAnsi" w:cstheme="minorBidi"/>
              <w:b w:val="0"/>
              <w:bCs w:val="0"/>
              <w:kern w:val="2"/>
              <w:sz w:val="22"/>
              <w:szCs w:val="22"/>
              <w14:ligatures w14:val="standardContextual"/>
            </w:rPr>
          </w:pPr>
          <w:hyperlink w:anchor="_Toc177550875" w:history="1">
            <w:r w:rsidR="00A9269C" w:rsidRPr="00440FA0">
              <w:rPr>
                <w:rStyle w:val="Hyperlink"/>
              </w:rPr>
              <w:t>Introduction to Prosthetics Application Suite User Manual</w:t>
            </w:r>
            <w:r w:rsidR="00A9269C">
              <w:rPr>
                <w:webHidden/>
              </w:rPr>
              <w:tab/>
            </w:r>
            <w:r w:rsidR="00A9269C">
              <w:rPr>
                <w:webHidden/>
              </w:rPr>
              <w:fldChar w:fldCharType="begin"/>
            </w:r>
            <w:r w:rsidR="00A9269C">
              <w:rPr>
                <w:webHidden/>
              </w:rPr>
              <w:instrText xml:space="preserve"> PAGEREF _Toc177550875 \h </w:instrText>
            </w:r>
            <w:r w:rsidR="00A9269C">
              <w:rPr>
                <w:webHidden/>
              </w:rPr>
            </w:r>
            <w:r w:rsidR="00A9269C">
              <w:rPr>
                <w:webHidden/>
              </w:rPr>
              <w:fldChar w:fldCharType="separate"/>
            </w:r>
            <w:r w:rsidR="009E3DE6">
              <w:rPr>
                <w:webHidden/>
              </w:rPr>
              <w:t>1</w:t>
            </w:r>
            <w:r w:rsidR="00A9269C">
              <w:rPr>
                <w:webHidden/>
              </w:rPr>
              <w:fldChar w:fldCharType="end"/>
            </w:r>
          </w:hyperlink>
        </w:p>
        <w:p w14:paraId="75292546" w14:textId="0352BC37"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876" w:history="1">
            <w:r w:rsidR="00A9269C" w:rsidRPr="00440FA0">
              <w:rPr>
                <w:rStyle w:val="Hyperlink"/>
                <w:noProof/>
              </w:rPr>
              <w:t>User Manual Overview</w:t>
            </w:r>
            <w:r w:rsidR="00A9269C">
              <w:rPr>
                <w:noProof/>
                <w:webHidden/>
              </w:rPr>
              <w:tab/>
            </w:r>
            <w:r w:rsidR="00A9269C">
              <w:rPr>
                <w:noProof/>
                <w:webHidden/>
              </w:rPr>
              <w:fldChar w:fldCharType="begin"/>
            </w:r>
            <w:r w:rsidR="00A9269C">
              <w:rPr>
                <w:noProof/>
                <w:webHidden/>
              </w:rPr>
              <w:instrText xml:space="preserve"> PAGEREF _Toc177550876 \h </w:instrText>
            </w:r>
            <w:r w:rsidR="00A9269C">
              <w:rPr>
                <w:noProof/>
                <w:webHidden/>
              </w:rPr>
            </w:r>
            <w:r w:rsidR="00A9269C">
              <w:rPr>
                <w:noProof/>
                <w:webHidden/>
              </w:rPr>
              <w:fldChar w:fldCharType="separate"/>
            </w:r>
            <w:r w:rsidR="009E3DE6">
              <w:rPr>
                <w:noProof/>
                <w:webHidden/>
              </w:rPr>
              <w:t>1</w:t>
            </w:r>
            <w:r w:rsidR="00A9269C">
              <w:rPr>
                <w:noProof/>
                <w:webHidden/>
              </w:rPr>
              <w:fldChar w:fldCharType="end"/>
            </w:r>
          </w:hyperlink>
        </w:p>
        <w:p w14:paraId="4687ECAF" w14:textId="02C2DD5D" w:rsidR="00A9269C" w:rsidRDefault="00BC6565">
          <w:pPr>
            <w:pStyle w:val="TOC2"/>
            <w:rPr>
              <w:rFonts w:asciiTheme="minorHAnsi" w:eastAsiaTheme="minorEastAsia" w:hAnsiTheme="minorHAnsi" w:cstheme="minorBidi"/>
              <w:b w:val="0"/>
              <w:bCs w:val="0"/>
              <w:kern w:val="2"/>
              <w:sz w:val="22"/>
              <w:szCs w:val="22"/>
              <w14:ligatures w14:val="standardContextual"/>
            </w:rPr>
          </w:pPr>
          <w:hyperlink w:anchor="_Toc177550877" w:history="1">
            <w:r w:rsidR="00A9269C" w:rsidRPr="00440FA0">
              <w:rPr>
                <w:rStyle w:val="Hyperlink"/>
              </w:rPr>
              <w:t>Section 1: GUI Purchase Card Purchasing</w:t>
            </w:r>
            <w:r w:rsidR="00A9269C">
              <w:rPr>
                <w:webHidden/>
              </w:rPr>
              <w:tab/>
            </w:r>
            <w:r w:rsidR="00A9269C">
              <w:rPr>
                <w:webHidden/>
              </w:rPr>
              <w:fldChar w:fldCharType="begin"/>
            </w:r>
            <w:r w:rsidR="00A9269C">
              <w:rPr>
                <w:webHidden/>
              </w:rPr>
              <w:instrText xml:space="preserve"> PAGEREF _Toc177550877 \h </w:instrText>
            </w:r>
            <w:r w:rsidR="00A9269C">
              <w:rPr>
                <w:webHidden/>
              </w:rPr>
            </w:r>
            <w:r w:rsidR="00A9269C">
              <w:rPr>
                <w:webHidden/>
              </w:rPr>
              <w:fldChar w:fldCharType="separate"/>
            </w:r>
            <w:r w:rsidR="009E3DE6">
              <w:rPr>
                <w:webHidden/>
              </w:rPr>
              <w:t>2</w:t>
            </w:r>
            <w:r w:rsidR="00A9269C">
              <w:rPr>
                <w:webHidden/>
              </w:rPr>
              <w:fldChar w:fldCharType="end"/>
            </w:r>
          </w:hyperlink>
        </w:p>
        <w:p w14:paraId="678FD1F5" w14:textId="51B4684F"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878" w:history="1">
            <w:r w:rsidR="00A9269C" w:rsidRPr="00440FA0">
              <w:rPr>
                <w:rStyle w:val="Hyperlink"/>
                <w:noProof/>
              </w:rPr>
              <w:t>Overview</w:t>
            </w:r>
            <w:r w:rsidR="00A9269C">
              <w:rPr>
                <w:noProof/>
                <w:webHidden/>
              </w:rPr>
              <w:tab/>
            </w:r>
            <w:r w:rsidR="00A9269C">
              <w:rPr>
                <w:noProof/>
                <w:webHidden/>
              </w:rPr>
              <w:fldChar w:fldCharType="begin"/>
            </w:r>
            <w:r w:rsidR="00A9269C">
              <w:rPr>
                <w:noProof/>
                <w:webHidden/>
              </w:rPr>
              <w:instrText xml:space="preserve"> PAGEREF _Toc177550878 \h </w:instrText>
            </w:r>
            <w:r w:rsidR="00A9269C">
              <w:rPr>
                <w:noProof/>
                <w:webHidden/>
              </w:rPr>
            </w:r>
            <w:r w:rsidR="00A9269C">
              <w:rPr>
                <w:noProof/>
                <w:webHidden/>
              </w:rPr>
              <w:fldChar w:fldCharType="separate"/>
            </w:r>
            <w:r w:rsidR="009E3DE6">
              <w:rPr>
                <w:noProof/>
                <w:webHidden/>
              </w:rPr>
              <w:t>2</w:t>
            </w:r>
            <w:r w:rsidR="00A9269C">
              <w:rPr>
                <w:noProof/>
                <w:webHidden/>
              </w:rPr>
              <w:fldChar w:fldCharType="end"/>
            </w:r>
          </w:hyperlink>
        </w:p>
        <w:p w14:paraId="1376A2C9" w14:textId="0D5BD3A6" w:rsidR="00A9269C" w:rsidRDefault="00BC6565">
          <w:pPr>
            <w:pStyle w:val="TOC2"/>
            <w:rPr>
              <w:rFonts w:asciiTheme="minorHAnsi" w:eastAsiaTheme="minorEastAsia" w:hAnsiTheme="minorHAnsi" w:cstheme="minorBidi"/>
              <w:b w:val="0"/>
              <w:bCs w:val="0"/>
              <w:kern w:val="2"/>
              <w:sz w:val="22"/>
              <w:szCs w:val="22"/>
              <w14:ligatures w14:val="standardContextual"/>
            </w:rPr>
          </w:pPr>
          <w:hyperlink w:anchor="_Toc177550879" w:history="1">
            <w:r w:rsidR="00A9269C" w:rsidRPr="00440FA0">
              <w:rPr>
                <w:rStyle w:val="Hyperlink"/>
              </w:rPr>
              <w:t>Chapter 1 – Roll and Scroll Features</w:t>
            </w:r>
            <w:r w:rsidR="00A9269C">
              <w:rPr>
                <w:webHidden/>
              </w:rPr>
              <w:tab/>
            </w:r>
            <w:r w:rsidR="00A9269C">
              <w:rPr>
                <w:webHidden/>
              </w:rPr>
              <w:fldChar w:fldCharType="begin"/>
            </w:r>
            <w:r w:rsidR="00A9269C">
              <w:rPr>
                <w:webHidden/>
              </w:rPr>
              <w:instrText xml:space="preserve"> PAGEREF _Toc177550879 \h </w:instrText>
            </w:r>
            <w:r w:rsidR="00A9269C">
              <w:rPr>
                <w:webHidden/>
              </w:rPr>
            </w:r>
            <w:r w:rsidR="00A9269C">
              <w:rPr>
                <w:webHidden/>
              </w:rPr>
              <w:fldChar w:fldCharType="separate"/>
            </w:r>
            <w:r w:rsidR="009E3DE6">
              <w:rPr>
                <w:webHidden/>
              </w:rPr>
              <w:t>6</w:t>
            </w:r>
            <w:r w:rsidR="00A9269C">
              <w:rPr>
                <w:webHidden/>
              </w:rPr>
              <w:fldChar w:fldCharType="end"/>
            </w:r>
          </w:hyperlink>
        </w:p>
        <w:p w14:paraId="494FB962" w14:textId="41773156"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880" w:history="1">
            <w:r w:rsidR="00A9269C" w:rsidRPr="00440FA0">
              <w:rPr>
                <w:rStyle w:val="Hyperlink"/>
                <w:noProof/>
              </w:rPr>
              <w:t>Patch RMPR*3*90 Overview</w:t>
            </w:r>
            <w:r w:rsidR="00A9269C">
              <w:rPr>
                <w:noProof/>
                <w:webHidden/>
              </w:rPr>
              <w:tab/>
            </w:r>
            <w:r w:rsidR="00A9269C">
              <w:rPr>
                <w:noProof/>
                <w:webHidden/>
              </w:rPr>
              <w:fldChar w:fldCharType="begin"/>
            </w:r>
            <w:r w:rsidR="00A9269C">
              <w:rPr>
                <w:noProof/>
                <w:webHidden/>
              </w:rPr>
              <w:instrText xml:space="preserve"> PAGEREF _Toc177550880 \h </w:instrText>
            </w:r>
            <w:r w:rsidR="00A9269C">
              <w:rPr>
                <w:noProof/>
                <w:webHidden/>
              </w:rPr>
            </w:r>
            <w:r w:rsidR="00A9269C">
              <w:rPr>
                <w:noProof/>
                <w:webHidden/>
              </w:rPr>
              <w:fldChar w:fldCharType="separate"/>
            </w:r>
            <w:r w:rsidR="009E3DE6">
              <w:rPr>
                <w:noProof/>
                <w:webHidden/>
              </w:rPr>
              <w:t>6</w:t>
            </w:r>
            <w:r w:rsidR="00A9269C">
              <w:rPr>
                <w:noProof/>
                <w:webHidden/>
              </w:rPr>
              <w:fldChar w:fldCharType="end"/>
            </w:r>
          </w:hyperlink>
        </w:p>
        <w:p w14:paraId="1287BF91" w14:textId="396842BE" w:rsidR="00A9269C" w:rsidRDefault="00BC6565">
          <w:pPr>
            <w:pStyle w:val="TOC2"/>
            <w:rPr>
              <w:rFonts w:asciiTheme="minorHAnsi" w:eastAsiaTheme="minorEastAsia" w:hAnsiTheme="minorHAnsi" w:cstheme="minorBidi"/>
              <w:b w:val="0"/>
              <w:bCs w:val="0"/>
              <w:kern w:val="2"/>
              <w:sz w:val="22"/>
              <w:szCs w:val="22"/>
              <w14:ligatures w14:val="standardContextual"/>
            </w:rPr>
          </w:pPr>
          <w:hyperlink w:anchor="_Toc177550881" w:history="1">
            <w:r w:rsidR="00A9269C" w:rsidRPr="00440FA0">
              <w:rPr>
                <w:rStyle w:val="Hyperlink"/>
              </w:rPr>
              <w:t>Utilities Menu – Site Parameters File</w:t>
            </w:r>
            <w:r w:rsidR="00A9269C">
              <w:rPr>
                <w:webHidden/>
              </w:rPr>
              <w:tab/>
            </w:r>
            <w:r w:rsidR="00A9269C">
              <w:rPr>
                <w:webHidden/>
              </w:rPr>
              <w:fldChar w:fldCharType="begin"/>
            </w:r>
            <w:r w:rsidR="00A9269C">
              <w:rPr>
                <w:webHidden/>
              </w:rPr>
              <w:instrText xml:space="preserve"> PAGEREF _Toc177550881 \h </w:instrText>
            </w:r>
            <w:r w:rsidR="00A9269C">
              <w:rPr>
                <w:webHidden/>
              </w:rPr>
            </w:r>
            <w:r w:rsidR="00A9269C">
              <w:rPr>
                <w:webHidden/>
              </w:rPr>
              <w:fldChar w:fldCharType="separate"/>
            </w:r>
            <w:r w:rsidR="009E3DE6">
              <w:rPr>
                <w:webHidden/>
              </w:rPr>
              <w:t>8</w:t>
            </w:r>
            <w:r w:rsidR="00A9269C">
              <w:rPr>
                <w:webHidden/>
              </w:rPr>
              <w:fldChar w:fldCharType="end"/>
            </w:r>
          </w:hyperlink>
        </w:p>
        <w:p w14:paraId="7CCCE4C8" w14:textId="63F87735"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882" w:history="1">
            <w:r w:rsidR="00A9269C" w:rsidRPr="00440FA0">
              <w:rPr>
                <w:rStyle w:val="Hyperlink"/>
                <w:noProof/>
              </w:rPr>
              <w:t>Utilities Menu – Display Prosthetic PO Information (WD)</w:t>
            </w:r>
            <w:r w:rsidR="00A9269C">
              <w:rPr>
                <w:noProof/>
                <w:webHidden/>
              </w:rPr>
              <w:tab/>
            </w:r>
            <w:r w:rsidR="00A9269C">
              <w:rPr>
                <w:noProof/>
                <w:webHidden/>
              </w:rPr>
              <w:fldChar w:fldCharType="begin"/>
            </w:r>
            <w:r w:rsidR="00A9269C">
              <w:rPr>
                <w:noProof/>
                <w:webHidden/>
              </w:rPr>
              <w:instrText xml:space="preserve"> PAGEREF _Toc177550882 \h </w:instrText>
            </w:r>
            <w:r w:rsidR="00A9269C">
              <w:rPr>
                <w:noProof/>
                <w:webHidden/>
              </w:rPr>
            </w:r>
            <w:r w:rsidR="00A9269C">
              <w:rPr>
                <w:noProof/>
                <w:webHidden/>
              </w:rPr>
              <w:fldChar w:fldCharType="separate"/>
            </w:r>
            <w:r w:rsidR="009E3DE6">
              <w:rPr>
                <w:noProof/>
                <w:webHidden/>
              </w:rPr>
              <w:t>12</w:t>
            </w:r>
            <w:r w:rsidR="00A9269C">
              <w:rPr>
                <w:noProof/>
                <w:webHidden/>
              </w:rPr>
              <w:fldChar w:fldCharType="end"/>
            </w:r>
          </w:hyperlink>
        </w:p>
        <w:p w14:paraId="5B71B4F5" w14:textId="409F0226"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883" w:history="1">
            <w:r w:rsidR="00A9269C" w:rsidRPr="00440FA0">
              <w:rPr>
                <w:rStyle w:val="Hyperlink"/>
                <w:noProof/>
              </w:rPr>
              <w:t>Purchasing Menu – Enter Waiver or Excluded Notice (EW)</w:t>
            </w:r>
            <w:r w:rsidR="00A9269C">
              <w:rPr>
                <w:noProof/>
                <w:webHidden/>
              </w:rPr>
              <w:tab/>
            </w:r>
            <w:r w:rsidR="00A9269C">
              <w:rPr>
                <w:noProof/>
                <w:webHidden/>
              </w:rPr>
              <w:fldChar w:fldCharType="begin"/>
            </w:r>
            <w:r w:rsidR="00A9269C">
              <w:rPr>
                <w:noProof/>
                <w:webHidden/>
              </w:rPr>
              <w:instrText xml:space="preserve"> PAGEREF _Toc177550883 \h </w:instrText>
            </w:r>
            <w:r w:rsidR="00A9269C">
              <w:rPr>
                <w:noProof/>
                <w:webHidden/>
              </w:rPr>
            </w:r>
            <w:r w:rsidR="00A9269C">
              <w:rPr>
                <w:noProof/>
                <w:webHidden/>
              </w:rPr>
              <w:fldChar w:fldCharType="separate"/>
            </w:r>
            <w:r w:rsidR="009E3DE6">
              <w:rPr>
                <w:noProof/>
                <w:webHidden/>
              </w:rPr>
              <w:t>14</w:t>
            </w:r>
            <w:r w:rsidR="00A9269C">
              <w:rPr>
                <w:noProof/>
                <w:webHidden/>
              </w:rPr>
              <w:fldChar w:fldCharType="end"/>
            </w:r>
          </w:hyperlink>
        </w:p>
        <w:p w14:paraId="3437EEDA" w14:textId="4E07FCF2"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884" w:history="1">
            <w:r w:rsidR="00A9269C" w:rsidRPr="00440FA0">
              <w:rPr>
                <w:rStyle w:val="Hyperlink"/>
                <w:noProof/>
              </w:rPr>
              <w:t>Purchasing Menu – Enter/Edit Contract # (EC)</w:t>
            </w:r>
            <w:r w:rsidR="00A9269C">
              <w:rPr>
                <w:noProof/>
                <w:webHidden/>
              </w:rPr>
              <w:tab/>
            </w:r>
            <w:r w:rsidR="00A9269C">
              <w:rPr>
                <w:noProof/>
                <w:webHidden/>
              </w:rPr>
              <w:fldChar w:fldCharType="begin"/>
            </w:r>
            <w:r w:rsidR="00A9269C">
              <w:rPr>
                <w:noProof/>
                <w:webHidden/>
              </w:rPr>
              <w:instrText xml:space="preserve"> PAGEREF _Toc177550884 \h </w:instrText>
            </w:r>
            <w:r w:rsidR="00A9269C">
              <w:rPr>
                <w:noProof/>
                <w:webHidden/>
              </w:rPr>
            </w:r>
            <w:r w:rsidR="00A9269C">
              <w:rPr>
                <w:noProof/>
                <w:webHidden/>
              </w:rPr>
              <w:fldChar w:fldCharType="separate"/>
            </w:r>
            <w:r w:rsidR="009E3DE6">
              <w:rPr>
                <w:noProof/>
                <w:webHidden/>
              </w:rPr>
              <w:t>16</w:t>
            </w:r>
            <w:r w:rsidR="00A9269C">
              <w:rPr>
                <w:noProof/>
                <w:webHidden/>
              </w:rPr>
              <w:fldChar w:fldCharType="end"/>
            </w:r>
          </w:hyperlink>
        </w:p>
        <w:p w14:paraId="60D2DE7C" w14:textId="72BA2D21"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885" w:history="1">
            <w:r w:rsidR="00A9269C" w:rsidRPr="00440FA0">
              <w:rPr>
                <w:rStyle w:val="Hyperlink"/>
                <w:noProof/>
              </w:rPr>
              <w:t>Display/Print Patient 2319 (23) – Excluded and Waiver</w:t>
            </w:r>
            <w:r w:rsidR="00A9269C">
              <w:rPr>
                <w:noProof/>
                <w:webHidden/>
              </w:rPr>
              <w:tab/>
            </w:r>
            <w:r w:rsidR="00A9269C">
              <w:rPr>
                <w:noProof/>
                <w:webHidden/>
              </w:rPr>
              <w:fldChar w:fldCharType="begin"/>
            </w:r>
            <w:r w:rsidR="00A9269C">
              <w:rPr>
                <w:noProof/>
                <w:webHidden/>
              </w:rPr>
              <w:instrText xml:space="preserve"> PAGEREF _Toc177550885 \h </w:instrText>
            </w:r>
            <w:r w:rsidR="00A9269C">
              <w:rPr>
                <w:noProof/>
                <w:webHidden/>
              </w:rPr>
            </w:r>
            <w:r w:rsidR="00A9269C">
              <w:rPr>
                <w:noProof/>
                <w:webHidden/>
              </w:rPr>
              <w:fldChar w:fldCharType="separate"/>
            </w:r>
            <w:r w:rsidR="009E3DE6">
              <w:rPr>
                <w:noProof/>
                <w:webHidden/>
              </w:rPr>
              <w:t>17</w:t>
            </w:r>
            <w:r w:rsidR="00A9269C">
              <w:rPr>
                <w:noProof/>
                <w:webHidden/>
              </w:rPr>
              <w:fldChar w:fldCharType="end"/>
            </w:r>
          </w:hyperlink>
        </w:p>
        <w:p w14:paraId="14AE2B38" w14:textId="32844439"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886" w:history="1">
            <w:r w:rsidR="00A9269C" w:rsidRPr="00440FA0">
              <w:rPr>
                <w:rStyle w:val="Hyperlink"/>
                <w:noProof/>
              </w:rPr>
              <w:t>Open the Prosthetics Main Menu</w:t>
            </w:r>
            <w:r w:rsidR="00A9269C">
              <w:rPr>
                <w:noProof/>
                <w:webHidden/>
              </w:rPr>
              <w:tab/>
            </w:r>
            <w:r w:rsidR="00A9269C">
              <w:rPr>
                <w:noProof/>
                <w:webHidden/>
              </w:rPr>
              <w:fldChar w:fldCharType="begin"/>
            </w:r>
            <w:r w:rsidR="00A9269C">
              <w:rPr>
                <w:noProof/>
                <w:webHidden/>
              </w:rPr>
              <w:instrText xml:space="preserve"> PAGEREF _Toc177550886 \h </w:instrText>
            </w:r>
            <w:r w:rsidR="00A9269C">
              <w:rPr>
                <w:noProof/>
                <w:webHidden/>
              </w:rPr>
            </w:r>
            <w:r w:rsidR="00A9269C">
              <w:rPr>
                <w:noProof/>
                <w:webHidden/>
              </w:rPr>
              <w:fldChar w:fldCharType="separate"/>
            </w:r>
            <w:r w:rsidR="009E3DE6">
              <w:rPr>
                <w:noProof/>
                <w:webHidden/>
              </w:rPr>
              <w:t>19</w:t>
            </w:r>
            <w:r w:rsidR="00A9269C">
              <w:rPr>
                <w:noProof/>
                <w:webHidden/>
              </w:rPr>
              <w:fldChar w:fldCharType="end"/>
            </w:r>
          </w:hyperlink>
        </w:p>
        <w:p w14:paraId="78BCB398" w14:textId="2BB839EE"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887" w:history="1">
            <w:r w:rsidR="00A9269C" w:rsidRPr="00440FA0">
              <w:rPr>
                <w:rStyle w:val="Hyperlink"/>
                <w:noProof/>
              </w:rPr>
              <w:t>Connect to the System (Only necessary for multiple sites)</w:t>
            </w:r>
            <w:r w:rsidR="00A9269C">
              <w:rPr>
                <w:noProof/>
                <w:webHidden/>
              </w:rPr>
              <w:tab/>
            </w:r>
            <w:r w:rsidR="00A9269C">
              <w:rPr>
                <w:noProof/>
                <w:webHidden/>
              </w:rPr>
              <w:fldChar w:fldCharType="begin"/>
            </w:r>
            <w:r w:rsidR="00A9269C">
              <w:rPr>
                <w:noProof/>
                <w:webHidden/>
              </w:rPr>
              <w:instrText xml:space="preserve"> PAGEREF _Toc177550887 \h </w:instrText>
            </w:r>
            <w:r w:rsidR="00A9269C">
              <w:rPr>
                <w:noProof/>
                <w:webHidden/>
              </w:rPr>
            </w:r>
            <w:r w:rsidR="00A9269C">
              <w:rPr>
                <w:noProof/>
                <w:webHidden/>
              </w:rPr>
              <w:fldChar w:fldCharType="separate"/>
            </w:r>
            <w:r w:rsidR="009E3DE6">
              <w:rPr>
                <w:noProof/>
                <w:webHidden/>
              </w:rPr>
              <w:t>23</w:t>
            </w:r>
            <w:r w:rsidR="00A9269C">
              <w:rPr>
                <w:noProof/>
                <w:webHidden/>
              </w:rPr>
              <w:fldChar w:fldCharType="end"/>
            </w:r>
          </w:hyperlink>
        </w:p>
        <w:p w14:paraId="7A42CD85" w14:textId="0752C6F7"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888" w:history="1">
            <w:r w:rsidR="00A9269C" w:rsidRPr="00440FA0">
              <w:rPr>
                <w:rStyle w:val="Hyperlink"/>
                <w:noProof/>
              </w:rPr>
              <w:t>Logging Off</w:t>
            </w:r>
            <w:r w:rsidR="00A9269C">
              <w:rPr>
                <w:noProof/>
                <w:webHidden/>
              </w:rPr>
              <w:tab/>
            </w:r>
            <w:r w:rsidR="00A9269C">
              <w:rPr>
                <w:noProof/>
                <w:webHidden/>
              </w:rPr>
              <w:fldChar w:fldCharType="begin"/>
            </w:r>
            <w:r w:rsidR="00A9269C">
              <w:rPr>
                <w:noProof/>
                <w:webHidden/>
              </w:rPr>
              <w:instrText xml:space="preserve"> PAGEREF _Toc177550888 \h </w:instrText>
            </w:r>
            <w:r w:rsidR="00A9269C">
              <w:rPr>
                <w:noProof/>
                <w:webHidden/>
              </w:rPr>
            </w:r>
            <w:r w:rsidR="00A9269C">
              <w:rPr>
                <w:noProof/>
                <w:webHidden/>
              </w:rPr>
              <w:fldChar w:fldCharType="separate"/>
            </w:r>
            <w:r w:rsidR="009E3DE6">
              <w:rPr>
                <w:noProof/>
                <w:webHidden/>
              </w:rPr>
              <w:t>25</w:t>
            </w:r>
            <w:r w:rsidR="00A9269C">
              <w:rPr>
                <w:noProof/>
                <w:webHidden/>
              </w:rPr>
              <w:fldChar w:fldCharType="end"/>
            </w:r>
          </w:hyperlink>
        </w:p>
        <w:p w14:paraId="6FD35888" w14:textId="7414ECF0"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889" w:history="1">
            <w:r w:rsidR="00A9269C" w:rsidRPr="00440FA0">
              <w:rPr>
                <w:rStyle w:val="Hyperlink"/>
                <w:noProof/>
              </w:rPr>
              <w:t>Sign-On Properties (Optional)</w:t>
            </w:r>
            <w:r w:rsidR="00A9269C">
              <w:rPr>
                <w:noProof/>
                <w:webHidden/>
              </w:rPr>
              <w:tab/>
            </w:r>
            <w:r w:rsidR="00A9269C">
              <w:rPr>
                <w:noProof/>
                <w:webHidden/>
              </w:rPr>
              <w:fldChar w:fldCharType="begin"/>
            </w:r>
            <w:r w:rsidR="00A9269C">
              <w:rPr>
                <w:noProof/>
                <w:webHidden/>
              </w:rPr>
              <w:instrText xml:space="preserve"> PAGEREF _Toc177550889 \h </w:instrText>
            </w:r>
            <w:r w:rsidR="00A9269C">
              <w:rPr>
                <w:noProof/>
                <w:webHidden/>
              </w:rPr>
            </w:r>
            <w:r w:rsidR="00A9269C">
              <w:rPr>
                <w:noProof/>
                <w:webHidden/>
              </w:rPr>
              <w:fldChar w:fldCharType="separate"/>
            </w:r>
            <w:r w:rsidR="009E3DE6">
              <w:rPr>
                <w:noProof/>
                <w:webHidden/>
              </w:rPr>
              <w:t>26</w:t>
            </w:r>
            <w:r w:rsidR="00A9269C">
              <w:rPr>
                <w:noProof/>
                <w:webHidden/>
              </w:rPr>
              <w:fldChar w:fldCharType="end"/>
            </w:r>
          </w:hyperlink>
        </w:p>
        <w:p w14:paraId="19F844EE" w14:textId="6C4CC8A8" w:rsidR="00A9269C" w:rsidRDefault="00BC6565">
          <w:pPr>
            <w:pStyle w:val="TOC2"/>
            <w:rPr>
              <w:rFonts w:asciiTheme="minorHAnsi" w:eastAsiaTheme="minorEastAsia" w:hAnsiTheme="minorHAnsi" w:cstheme="minorBidi"/>
              <w:b w:val="0"/>
              <w:bCs w:val="0"/>
              <w:kern w:val="2"/>
              <w:sz w:val="22"/>
              <w:szCs w:val="22"/>
              <w14:ligatures w14:val="standardContextual"/>
            </w:rPr>
          </w:pPr>
          <w:hyperlink w:anchor="_Toc177550890" w:history="1">
            <w:r w:rsidR="00A9269C" w:rsidRPr="00440FA0">
              <w:rPr>
                <w:rStyle w:val="Hyperlink"/>
              </w:rPr>
              <w:t>Chapter 3 – Purchase Ordering</w:t>
            </w:r>
            <w:r w:rsidR="00A9269C">
              <w:rPr>
                <w:webHidden/>
              </w:rPr>
              <w:tab/>
            </w:r>
            <w:r w:rsidR="00A9269C">
              <w:rPr>
                <w:webHidden/>
              </w:rPr>
              <w:fldChar w:fldCharType="begin"/>
            </w:r>
            <w:r w:rsidR="00A9269C">
              <w:rPr>
                <w:webHidden/>
              </w:rPr>
              <w:instrText xml:space="preserve"> PAGEREF _Toc177550890 \h </w:instrText>
            </w:r>
            <w:r w:rsidR="00A9269C">
              <w:rPr>
                <w:webHidden/>
              </w:rPr>
            </w:r>
            <w:r w:rsidR="00A9269C">
              <w:rPr>
                <w:webHidden/>
              </w:rPr>
              <w:fldChar w:fldCharType="separate"/>
            </w:r>
            <w:r w:rsidR="009E3DE6">
              <w:rPr>
                <w:webHidden/>
              </w:rPr>
              <w:t>29</w:t>
            </w:r>
            <w:r w:rsidR="00A9269C">
              <w:rPr>
                <w:webHidden/>
              </w:rPr>
              <w:fldChar w:fldCharType="end"/>
            </w:r>
          </w:hyperlink>
        </w:p>
        <w:p w14:paraId="64792B1C" w14:textId="11C15A10"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891" w:history="1">
            <w:r w:rsidR="00A9269C" w:rsidRPr="00440FA0">
              <w:rPr>
                <w:rStyle w:val="Hyperlink"/>
                <w:noProof/>
              </w:rPr>
              <w:t>The Purchase Order Control Window</w:t>
            </w:r>
            <w:r w:rsidR="00A9269C">
              <w:rPr>
                <w:noProof/>
                <w:webHidden/>
              </w:rPr>
              <w:tab/>
            </w:r>
            <w:r w:rsidR="00A9269C">
              <w:rPr>
                <w:noProof/>
                <w:webHidden/>
              </w:rPr>
              <w:fldChar w:fldCharType="begin"/>
            </w:r>
            <w:r w:rsidR="00A9269C">
              <w:rPr>
                <w:noProof/>
                <w:webHidden/>
              </w:rPr>
              <w:instrText xml:space="preserve"> PAGEREF _Toc177550891 \h </w:instrText>
            </w:r>
            <w:r w:rsidR="00A9269C">
              <w:rPr>
                <w:noProof/>
                <w:webHidden/>
              </w:rPr>
            </w:r>
            <w:r w:rsidR="00A9269C">
              <w:rPr>
                <w:noProof/>
                <w:webHidden/>
              </w:rPr>
              <w:fldChar w:fldCharType="separate"/>
            </w:r>
            <w:r w:rsidR="009E3DE6">
              <w:rPr>
                <w:noProof/>
                <w:webHidden/>
              </w:rPr>
              <w:t>29</w:t>
            </w:r>
            <w:r w:rsidR="00A9269C">
              <w:rPr>
                <w:noProof/>
                <w:webHidden/>
              </w:rPr>
              <w:fldChar w:fldCharType="end"/>
            </w:r>
          </w:hyperlink>
        </w:p>
        <w:p w14:paraId="1777CA69" w14:textId="04A83AC1"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892" w:history="1">
            <w:r w:rsidR="00A9269C" w:rsidRPr="00440FA0">
              <w:rPr>
                <w:rStyle w:val="Hyperlink"/>
                <w:noProof/>
              </w:rPr>
              <w:t>Select a Site and Status</w:t>
            </w:r>
            <w:r w:rsidR="00A9269C">
              <w:rPr>
                <w:noProof/>
                <w:webHidden/>
              </w:rPr>
              <w:tab/>
            </w:r>
            <w:r w:rsidR="00A9269C">
              <w:rPr>
                <w:noProof/>
                <w:webHidden/>
              </w:rPr>
              <w:fldChar w:fldCharType="begin"/>
            </w:r>
            <w:r w:rsidR="00A9269C">
              <w:rPr>
                <w:noProof/>
                <w:webHidden/>
              </w:rPr>
              <w:instrText xml:space="preserve"> PAGEREF _Toc177550892 \h </w:instrText>
            </w:r>
            <w:r w:rsidR="00A9269C">
              <w:rPr>
                <w:noProof/>
                <w:webHidden/>
              </w:rPr>
            </w:r>
            <w:r w:rsidR="00A9269C">
              <w:rPr>
                <w:noProof/>
                <w:webHidden/>
              </w:rPr>
              <w:fldChar w:fldCharType="separate"/>
            </w:r>
            <w:r w:rsidR="009E3DE6">
              <w:rPr>
                <w:noProof/>
                <w:webHidden/>
              </w:rPr>
              <w:t>30</w:t>
            </w:r>
            <w:r w:rsidR="00A9269C">
              <w:rPr>
                <w:noProof/>
                <w:webHidden/>
              </w:rPr>
              <w:fldChar w:fldCharType="end"/>
            </w:r>
          </w:hyperlink>
        </w:p>
        <w:p w14:paraId="699CCD92" w14:textId="49CC081E"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893" w:history="1">
            <w:r w:rsidR="00A9269C" w:rsidRPr="00440FA0">
              <w:rPr>
                <w:rStyle w:val="Hyperlink"/>
                <w:noProof/>
              </w:rPr>
              <w:t>Select an SSN Range</w:t>
            </w:r>
            <w:r w:rsidR="00A9269C">
              <w:rPr>
                <w:noProof/>
                <w:webHidden/>
              </w:rPr>
              <w:tab/>
            </w:r>
            <w:r w:rsidR="00A9269C">
              <w:rPr>
                <w:noProof/>
                <w:webHidden/>
              </w:rPr>
              <w:fldChar w:fldCharType="begin"/>
            </w:r>
            <w:r w:rsidR="00A9269C">
              <w:rPr>
                <w:noProof/>
                <w:webHidden/>
              </w:rPr>
              <w:instrText xml:space="preserve"> PAGEREF _Toc177550893 \h </w:instrText>
            </w:r>
            <w:r w:rsidR="00A9269C">
              <w:rPr>
                <w:noProof/>
                <w:webHidden/>
              </w:rPr>
            </w:r>
            <w:r w:rsidR="00A9269C">
              <w:rPr>
                <w:noProof/>
                <w:webHidden/>
              </w:rPr>
              <w:fldChar w:fldCharType="separate"/>
            </w:r>
            <w:r w:rsidR="009E3DE6">
              <w:rPr>
                <w:noProof/>
                <w:webHidden/>
              </w:rPr>
              <w:t>31</w:t>
            </w:r>
            <w:r w:rsidR="00A9269C">
              <w:rPr>
                <w:noProof/>
                <w:webHidden/>
              </w:rPr>
              <w:fldChar w:fldCharType="end"/>
            </w:r>
          </w:hyperlink>
        </w:p>
        <w:p w14:paraId="3F87596B" w14:textId="11C26041"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894" w:history="1">
            <w:r w:rsidR="00A9269C" w:rsidRPr="00440FA0">
              <w:rPr>
                <w:rStyle w:val="Hyperlink"/>
                <w:noProof/>
              </w:rPr>
              <w:t>Change Data Display</w:t>
            </w:r>
            <w:r w:rsidR="00A9269C">
              <w:rPr>
                <w:noProof/>
                <w:webHidden/>
              </w:rPr>
              <w:tab/>
            </w:r>
            <w:r w:rsidR="00A9269C">
              <w:rPr>
                <w:noProof/>
                <w:webHidden/>
              </w:rPr>
              <w:fldChar w:fldCharType="begin"/>
            </w:r>
            <w:r w:rsidR="00A9269C">
              <w:rPr>
                <w:noProof/>
                <w:webHidden/>
              </w:rPr>
              <w:instrText xml:space="preserve"> PAGEREF _Toc177550894 \h </w:instrText>
            </w:r>
            <w:r w:rsidR="00A9269C">
              <w:rPr>
                <w:noProof/>
                <w:webHidden/>
              </w:rPr>
            </w:r>
            <w:r w:rsidR="00A9269C">
              <w:rPr>
                <w:noProof/>
                <w:webHidden/>
              </w:rPr>
              <w:fldChar w:fldCharType="separate"/>
            </w:r>
            <w:r w:rsidR="009E3DE6">
              <w:rPr>
                <w:noProof/>
                <w:webHidden/>
              </w:rPr>
              <w:t>33</w:t>
            </w:r>
            <w:r w:rsidR="00A9269C">
              <w:rPr>
                <w:noProof/>
                <w:webHidden/>
              </w:rPr>
              <w:fldChar w:fldCharType="end"/>
            </w:r>
          </w:hyperlink>
        </w:p>
        <w:p w14:paraId="467E2F9E" w14:textId="59948FDD"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895" w:history="1">
            <w:r w:rsidR="00A9269C" w:rsidRPr="00440FA0">
              <w:rPr>
                <w:rStyle w:val="Hyperlink"/>
                <w:noProof/>
              </w:rPr>
              <w:t>View Column Descriptions</w:t>
            </w:r>
            <w:r w:rsidR="00A9269C">
              <w:rPr>
                <w:noProof/>
                <w:webHidden/>
              </w:rPr>
              <w:tab/>
            </w:r>
            <w:r w:rsidR="00A9269C">
              <w:rPr>
                <w:noProof/>
                <w:webHidden/>
              </w:rPr>
              <w:fldChar w:fldCharType="begin"/>
            </w:r>
            <w:r w:rsidR="00A9269C">
              <w:rPr>
                <w:noProof/>
                <w:webHidden/>
              </w:rPr>
              <w:instrText xml:space="preserve"> PAGEREF _Toc177550895 \h </w:instrText>
            </w:r>
            <w:r w:rsidR="00A9269C">
              <w:rPr>
                <w:noProof/>
                <w:webHidden/>
              </w:rPr>
            </w:r>
            <w:r w:rsidR="00A9269C">
              <w:rPr>
                <w:noProof/>
                <w:webHidden/>
              </w:rPr>
              <w:fldChar w:fldCharType="separate"/>
            </w:r>
            <w:r w:rsidR="009E3DE6">
              <w:rPr>
                <w:noProof/>
                <w:webHidden/>
              </w:rPr>
              <w:t>34</w:t>
            </w:r>
            <w:r w:rsidR="00A9269C">
              <w:rPr>
                <w:noProof/>
                <w:webHidden/>
              </w:rPr>
              <w:fldChar w:fldCharType="end"/>
            </w:r>
          </w:hyperlink>
        </w:p>
        <w:p w14:paraId="71F5A0C1" w14:textId="01EB9AE1" w:rsidR="00A9269C" w:rsidRDefault="00BC6565">
          <w:pPr>
            <w:pStyle w:val="TOC2"/>
            <w:rPr>
              <w:rFonts w:asciiTheme="minorHAnsi" w:eastAsiaTheme="minorEastAsia" w:hAnsiTheme="minorHAnsi" w:cstheme="minorBidi"/>
              <w:b w:val="0"/>
              <w:bCs w:val="0"/>
              <w:kern w:val="2"/>
              <w:sz w:val="22"/>
              <w:szCs w:val="22"/>
              <w14:ligatures w14:val="standardContextual"/>
            </w:rPr>
          </w:pPr>
          <w:hyperlink w:anchor="_Toc177550896" w:history="1">
            <w:r w:rsidR="00A9269C" w:rsidRPr="00440FA0">
              <w:rPr>
                <w:rStyle w:val="Hyperlink"/>
              </w:rPr>
              <w:t>Chapter 4 - Display the 2319</w:t>
            </w:r>
            <w:r w:rsidR="00A9269C">
              <w:rPr>
                <w:webHidden/>
              </w:rPr>
              <w:tab/>
            </w:r>
            <w:r w:rsidR="00A9269C">
              <w:rPr>
                <w:webHidden/>
              </w:rPr>
              <w:fldChar w:fldCharType="begin"/>
            </w:r>
            <w:r w:rsidR="00A9269C">
              <w:rPr>
                <w:webHidden/>
              </w:rPr>
              <w:instrText xml:space="preserve"> PAGEREF _Toc177550896 \h </w:instrText>
            </w:r>
            <w:r w:rsidR="00A9269C">
              <w:rPr>
                <w:webHidden/>
              </w:rPr>
            </w:r>
            <w:r w:rsidR="00A9269C">
              <w:rPr>
                <w:webHidden/>
              </w:rPr>
              <w:fldChar w:fldCharType="separate"/>
            </w:r>
            <w:r w:rsidR="009E3DE6">
              <w:rPr>
                <w:webHidden/>
              </w:rPr>
              <w:t>35</w:t>
            </w:r>
            <w:r w:rsidR="00A9269C">
              <w:rPr>
                <w:webHidden/>
              </w:rPr>
              <w:fldChar w:fldCharType="end"/>
            </w:r>
          </w:hyperlink>
        </w:p>
        <w:p w14:paraId="7724FC94" w14:textId="36654575"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897" w:history="1">
            <w:r w:rsidR="00A9269C" w:rsidRPr="00440FA0">
              <w:rPr>
                <w:rStyle w:val="Hyperlink"/>
                <w:noProof/>
              </w:rPr>
              <w:t>2319 Button</w:t>
            </w:r>
            <w:r w:rsidR="00A9269C">
              <w:rPr>
                <w:noProof/>
                <w:webHidden/>
              </w:rPr>
              <w:tab/>
            </w:r>
            <w:r w:rsidR="00A9269C">
              <w:rPr>
                <w:noProof/>
                <w:webHidden/>
              </w:rPr>
              <w:fldChar w:fldCharType="begin"/>
            </w:r>
            <w:r w:rsidR="00A9269C">
              <w:rPr>
                <w:noProof/>
                <w:webHidden/>
              </w:rPr>
              <w:instrText xml:space="preserve"> PAGEREF _Toc177550897 \h </w:instrText>
            </w:r>
            <w:r w:rsidR="00A9269C">
              <w:rPr>
                <w:noProof/>
                <w:webHidden/>
              </w:rPr>
            </w:r>
            <w:r w:rsidR="00A9269C">
              <w:rPr>
                <w:noProof/>
                <w:webHidden/>
              </w:rPr>
              <w:fldChar w:fldCharType="separate"/>
            </w:r>
            <w:r w:rsidR="009E3DE6">
              <w:rPr>
                <w:noProof/>
                <w:webHidden/>
              </w:rPr>
              <w:t>35</w:t>
            </w:r>
            <w:r w:rsidR="00A9269C">
              <w:rPr>
                <w:noProof/>
                <w:webHidden/>
              </w:rPr>
              <w:fldChar w:fldCharType="end"/>
            </w:r>
          </w:hyperlink>
        </w:p>
        <w:p w14:paraId="60FAAC54" w14:textId="6D6B79E5"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898" w:history="1">
            <w:r w:rsidR="00A9269C" w:rsidRPr="00440FA0">
              <w:rPr>
                <w:rStyle w:val="Hyperlink"/>
                <w:noProof/>
              </w:rPr>
              <w:t>View 2319 – Patient Demographics (Tab 1)</w:t>
            </w:r>
            <w:r w:rsidR="00A9269C">
              <w:rPr>
                <w:noProof/>
                <w:webHidden/>
              </w:rPr>
              <w:tab/>
            </w:r>
            <w:r w:rsidR="00A9269C">
              <w:rPr>
                <w:noProof/>
                <w:webHidden/>
              </w:rPr>
              <w:fldChar w:fldCharType="begin"/>
            </w:r>
            <w:r w:rsidR="00A9269C">
              <w:rPr>
                <w:noProof/>
                <w:webHidden/>
              </w:rPr>
              <w:instrText xml:space="preserve"> PAGEREF _Toc177550898 \h </w:instrText>
            </w:r>
            <w:r w:rsidR="00A9269C">
              <w:rPr>
                <w:noProof/>
                <w:webHidden/>
              </w:rPr>
            </w:r>
            <w:r w:rsidR="00A9269C">
              <w:rPr>
                <w:noProof/>
                <w:webHidden/>
              </w:rPr>
              <w:fldChar w:fldCharType="separate"/>
            </w:r>
            <w:r w:rsidR="009E3DE6">
              <w:rPr>
                <w:noProof/>
                <w:webHidden/>
              </w:rPr>
              <w:t>37</w:t>
            </w:r>
            <w:r w:rsidR="00A9269C">
              <w:rPr>
                <w:noProof/>
                <w:webHidden/>
              </w:rPr>
              <w:fldChar w:fldCharType="end"/>
            </w:r>
          </w:hyperlink>
        </w:p>
        <w:p w14:paraId="0BB20862" w14:textId="088DF383"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899" w:history="1">
            <w:r w:rsidR="00A9269C" w:rsidRPr="00440FA0">
              <w:rPr>
                <w:rStyle w:val="Hyperlink"/>
                <w:noProof/>
              </w:rPr>
              <w:t>View 2319 – Clinic Enrollments/Correspondence (Tab 2)</w:t>
            </w:r>
            <w:r w:rsidR="00A9269C">
              <w:rPr>
                <w:noProof/>
                <w:webHidden/>
              </w:rPr>
              <w:tab/>
            </w:r>
            <w:r w:rsidR="00A9269C">
              <w:rPr>
                <w:noProof/>
                <w:webHidden/>
              </w:rPr>
              <w:fldChar w:fldCharType="begin"/>
            </w:r>
            <w:r w:rsidR="00A9269C">
              <w:rPr>
                <w:noProof/>
                <w:webHidden/>
              </w:rPr>
              <w:instrText xml:space="preserve"> PAGEREF _Toc177550899 \h </w:instrText>
            </w:r>
            <w:r w:rsidR="00A9269C">
              <w:rPr>
                <w:noProof/>
                <w:webHidden/>
              </w:rPr>
            </w:r>
            <w:r w:rsidR="00A9269C">
              <w:rPr>
                <w:noProof/>
                <w:webHidden/>
              </w:rPr>
              <w:fldChar w:fldCharType="separate"/>
            </w:r>
            <w:r w:rsidR="009E3DE6">
              <w:rPr>
                <w:noProof/>
                <w:webHidden/>
              </w:rPr>
              <w:t>38</w:t>
            </w:r>
            <w:r w:rsidR="00A9269C">
              <w:rPr>
                <w:noProof/>
                <w:webHidden/>
              </w:rPr>
              <w:fldChar w:fldCharType="end"/>
            </w:r>
          </w:hyperlink>
        </w:p>
        <w:p w14:paraId="47F8405D" w14:textId="154992B4"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00" w:history="1">
            <w:r w:rsidR="00A9269C" w:rsidRPr="00440FA0">
              <w:rPr>
                <w:rStyle w:val="Hyperlink"/>
                <w:noProof/>
              </w:rPr>
              <w:t>View 2319 – Entitlement Info (Tab 3)</w:t>
            </w:r>
            <w:r w:rsidR="00A9269C">
              <w:rPr>
                <w:noProof/>
                <w:webHidden/>
              </w:rPr>
              <w:tab/>
            </w:r>
            <w:r w:rsidR="00A9269C">
              <w:rPr>
                <w:noProof/>
                <w:webHidden/>
              </w:rPr>
              <w:fldChar w:fldCharType="begin"/>
            </w:r>
            <w:r w:rsidR="00A9269C">
              <w:rPr>
                <w:noProof/>
                <w:webHidden/>
              </w:rPr>
              <w:instrText xml:space="preserve"> PAGEREF _Toc177550900 \h </w:instrText>
            </w:r>
            <w:r w:rsidR="00A9269C">
              <w:rPr>
                <w:noProof/>
                <w:webHidden/>
              </w:rPr>
            </w:r>
            <w:r w:rsidR="00A9269C">
              <w:rPr>
                <w:noProof/>
                <w:webHidden/>
              </w:rPr>
              <w:fldChar w:fldCharType="separate"/>
            </w:r>
            <w:r w:rsidR="009E3DE6">
              <w:rPr>
                <w:noProof/>
                <w:webHidden/>
              </w:rPr>
              <w:t>39</w:t>
            </w:r>
            <w:r w:rsidR="00A9269C">
              <w:rPr>
                <w:noProof/>
                <w:webHidden/>
              </w:rPr>
              <w:fldChar w:fldCharType="end"/>
            </w:r>
          </w:hyperlink>
        </w:p>
        <w:p w14:paraId="19CA026F" w14:textId="504BA43A"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01" w:history="1">
            <w:r w:rsidR="00A9269C" w:rsidRPr="00440FA0">
              <w:rPr>
                <w:rStyle w:val="Hyperlink"/>
                <w:noProof/>
              </w:rPr>
              <w:t>View 2319 – Appliance Transactions (Tab 4)</w:t>
            </w:r>
            <w:r w:rsidR="00A9269C">
              <w:rPr>
                <w:noProof/>
                <w:webHidden/>
              </w:rPr>
              <w:tab/>
            </w:r>
            <w:r w:rsidR="00A9269C">
              <w:rPr>
                <w:noProof/>
                <w:webHidden/>
              </w:rPr>
              <w:fldChar w:fldCharType="begin"/>
            </w:r>
            <w:r w:rsidR="00A9269C">
              <w:rPr>
                <w:noProof/>
                <w:webHidden/>
              </w:rPr>
              <w:instrText xml:space="preserve"> PAGEREF _Toc177550901 \h </w:instrText>
            </w:r>
            <w:r w:rsidR="00A9269C">
              <w:rPr>
                <w:noProof/>
                <w:webHidden/>
              </w:rPr>
            </w:r>
            <w:r w:rsidR="00A9269C">
              <w:rPr>
                <w:noProof/>
                <w:webHidden/>
              </w:rPr>
              <w:fldChar w:fldCharType="separate"/>
            </w:r>
            <w:r w:rsidR="009E3DE6">
              <w:rPr>
                <w:noProof/>
                <w:webHidden/>
              </w:rPr>
              <w:t>40</w:t>
            </w:r>
            <w:r w:rsidR="00A9269C">
              <w:rPr>
                <w:noProof/>
                <w:webHidden/>
              </w:rPr>
              <w:fldChar w:fldCharType="end"/>
            </w:r>
          </w:hyperlink>
        </w:p>
        <w:p w14:paraId="75CC1D36" w14:textId="651EB4FE"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02" w:history="1">
            <w:r w:rsidR="00A9269C" w:rsidRPr="00440FA0">
              <w:rPr>
                <w:rStyle w:val="Hyperlink"/>
                <w:noProof/>
              </w:rPr>
              <w:t>View 2319 – Auto Adaptive Info (Tab 5)</w:t>
            </w:r>
            <w:r w:rsidR="00A9269C">
              <w:rPr>
                <w:noProof/>
                <w:webHidden/>
              </w:rPr>
              <w:tab/>
            </w:r>
            <w:r w:rsidR="00A9269C">
              <w:rPr>
                <w:noProof/>
                <w:webHidden/>
              </w:rPr>
              <w:fldChar w:fldCharType="begin"/>
            </w:r>
            <w:r w:rsidR="00A9269C">
              <w:rPr>
                <w:noProof/>
                <w:webHidden/>
              </w:rPr>
              <w:instrText xml:space="preserve"> PAGEREF _Toc177550902 \h </w:instrText>
            </w:r>
            <w:r w:rsidR="00A9269C">
              <w:rPr>
                <w:noProof/>
                <w:webHidden/>
              </w:rPr>
            </w:r>
            <w:r w:rsidR="00A9269C">
              <w:rPr>
                <w:noProof/>
                <w:webHidden/>
              </w:rPr>
              <w:fldChar w:fldCharType="separate"/>
            </w:r>
            <w:r w:rsidR="009E3DE6">
              <w:rPr>
                <w:noProof/>
                <w:webHidden/>
              </w:rPr>
              <w:t>43</w:t>
            </w:r>
            <w:r w:rsidR="00A9269C">
              <w:rPr>
                <w:noProof/>
                <w:webHidden/>
              </w:rPr>
              <w:fldChar w:fldCharType="end"/>
            </w:r>
          </w:hyperlink>
        </w:p>
        <w:p w14:paraId="328985FF" w14:textId="6C9B2E7F"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03" w:history="1">
            <w:r w:rsidR="00A9269C" w:rsidRPr="00440FA0">
              <w:rPr>
                <w:rStyle w:val="Hyperlink"/>
                <w:noProof/>
              </w:rPr>
              <w:t>View 2319 – Critical Comments (Tab 6)</w:t>
            </w:r>
            <w:r w:rsidR="00A9269C">
              <w:rPr>
                <w:noProof/>
                <w:webHidden/>
              </w:rPr>
              <w:tab/>
            </w:r>
            <w:r w:rsidR="00A9269C">
              <w:rPr>
                <w:noProof/>
                <w:webHidden/>
              </w:rPr>
              <w:fldChar w:fldCharType="begin"/>
            </w:r>
            <w:r w:rsidR="00A9269C">
              <w:rPr>
                <w:noProof/>
                <w:webHidden/>
              </w:rPr>
              <w:instrText xml:space="preserve"> PAGEREF _Toc177550903 \h </w:instrText>
            </w:r>
            <w:r w:rsidR="00A9269C">
              <w:rPr>
                <w:noProof/>
                <w:webHidden/>
              </w:rPr>
            </w:r>
            <w:r w:rsidR="00A9269C">
              <w:rPr>
                <w:noProof/>
                <w:webHidden/>
              </w:rPr>
              <w:fldChar w:fldCharType="separate"/>
            </w:r>
            <w:r w:rsidR="009E3DE6">
              <w:rPr>
                <w:noProof/>
                <w:webHidden/>
              </w:rPr>
              <w:t>44</w:t>
            </w:r>
            <w:r w:rsidR="00A9269C">
              <w:rPr>
                <w:noProof/>
                <w:webHidden/>
              </w:rPr>
              <w:fldChar w:fldCharType="end"/>
            </w:r>
          </w:hyperlink>
        </w:p>
        <w:p w14:paraId="60E65855" w14:textId="5F8BE36B"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04" w:history="1">
            <w:r w:rsidR="00A9269C" w:rsidRPr="00440FA0">
              <w:rPr>
                <w:rStyle w:val="Hyperlink"/>
                <w:noProof/>
              </w:rPr>
              <w:t>View 2319 – HISA Information (Tab 7)</w:t>
            </w:r>
            <w:r w:rsidR="00A9269C">
              <w:rPr>
                <w:noProof/>
                <w:webHidden/>
              </w:rPr>
              <w:tab/>
            </w:r>
            <w:r w:rsidR="00A9269C">
              <w:rPr>
                <w:noProof/>
                <w:webHidden/>
              </w:rPr>
              <w:fldChar w:fldCharType="begin"/>
            </w:r>
            <w:r w:rsidR="00A9269C">
              <w:rPr>
                <w:noProof/>
                <w:webHidden/>
              </w:rPr>
              <w:instrText xml:space="preserve"> PAGEREF _Toc177550904 \h </w:instrText>
            </w:r>
            <w:r w:rsidR="00A9269C">
              <w:rPr>
                <w:noProof/>
                <w:webHidden/>
              </w:rPr>
            </w:r>
            <w:r w:rsidR="00A9269C">
              <w:rPr>
                <w:noProof/>
                <w:webHidden/>
              </w:rPr>
              <w:fldChar w:fldCharType="separate"/>
            </w:r>
            <w:r w:rsidR="009E3DE6">
              <w:rPr>
                <w:noProof/>
                <w:webHidden/>
              </w:rPr>
              <w:t>45</w:t>
            </w:r>
            <w:r w:rsidR="00A9269C">
              <w:rPr>
                <w:noProof/>
                <w:webHidden/>
              </w:rPr>
              <w:fldChar w:fldCharType="end"/>
            </w:r>
          </w:hyperlink>
        </w:p>
        <w:p w14:paraId="7FD7A6C4" w14:textId="6BBA51F2"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05" w:history="1">
            <w:r w:rsidR="00A9269C" w:rsidRPr="00440FA0">
              <w:rPr>
                <w:rStyle w:val="Hyperlink"/>
                <w:noProof/>
              </w:rPr>
              <w:t>View 2319 – Home Oxygen (Tab 8)</w:t>
            </w:r>
            <w:r w:rsidR="00A9269C">
              <w:rPr>
                <w:noProof/>
                <w:webHidden/>
              </w:rPr>
              <w:tab/>
            </w:r>
            <w:r w:rsidR="00A9269C">
              <w:rPr>
                <w:noProof/>
                <w:webHidden/>
              </w:rPr>
              <w:fldChar w:fldCharType="begin"/>
            </w:r>
            <w:r w:rsidR="00A9269C">
              <w:rPr>
                <w:noProof/>
                <w:webHidden/>
              </w:rPr>
              <w:instrText xml:space="preserve"> PAGEREF _Toc177550905 \h </w:instrText>
            </w:r>
            <w:r w:rsidR="00A9269C">
              <w:rPr>
                <w:noProof/>
                <w:webHidden/>
              </w:rPr>
            </w:r>
            <w:r w:rsidR="00A9269C">
              <w:rPr>
                <w:noProof/>
                <w:webHidden/>
              </w:rPr>
              <w:fldChar w:fldCharType="separate"/>
            </w:r>
            <w:r w:rsidR="009E3DE6">
              <w:rPr>
                <w:noProof/>
                <w:webHidden/>
              </w:rPr>
              <w:t>47</w:t>
            </w:r>
            <w:r w:rsidR="00A9269C">
              <w:rPr>
                <w:noProof/>
                <w:webHidden/>
              </w:rPr>
              <w:fldChar w:fldCharType="end"/>
            </w:r>
          </w:hyperlink>
        </w:p>
        <w:p w14:paraId="0F25B101" w14:textId="5909B86A" w:rsidR="00A9269C" w:rsidRDefault="00BC6565">
          <w:pPr>
            <w:pStyle w:val="TOC2"/>
            <w:rPr>
              <w:rFonts w:asciiTheme="minorHAnsi" w:eastAsiaTheme="minorEastAsia" w:hAnsiTheme="minorHAnsi" w:cstheme="minorBidi"/>
              <w:b w:val="0"/>
              <w:bCs w:val="0"/>
              <w:kern w:val="2"/>
              <w:sz w:val="22"/>
              <w:szCs w:val="22"/>
              <w14:ligatures w14:val="standardContextual"/>
            </w:rPr>
          </w:pPr>
          <w:hyperlink w:anchor="_Toc177550906" w:history="1">
            <w:r w:rsidR="00A9269C" w:rsidRPr="00440FA0">
              <w:rPr>
                <w:rStyle w:val="Hyperlink"/>
              </w:rPr>
              <w:t>Chapter 5 - View a CPRS Record</w:t>
            </w:r>
            <w:r w:rsidR="00A9269C">
              <w:rPr>
                <w:webHidden/>
              </w:rPr>
              <w:tab/>
            </w:r>
            <w:r w:rsidR="00A9269C">
              <w:rPr>
                <w:webHidden/>
              </w:rPr>
              <w:fldChar w:fldCharType="begin"/>
            </w:r>
            <w:r w:rsidR="00A9269C">
              <w:rPr>
                <w:webHidden/>
              </w:rPr>
              <w:instrText xml:space="preserve"> PAGEREF _Toc177550906 \h </w:instrText>
            </w:r>
            <w:r w:rsidR="00A9269C">
              <w:rPr>
                <w:webHidden/>
              </w:rPr>
            </w:r>
            <w:r w:rsidR="00A9269C">
              <w:rPr>
                <w:webHidden/>
              </w:rPr>
              <w:fldChar w:fldCharType="separate"/>
            </w:r>
            <w:r w:rsidR="009E3DE6">
              <w:rPr>
                <w:webHidden/>
              </w:rPr>
              <w:t>49</w:t>
            </w:r>
            <w:r w:rsidR="00A9269C">
              <w:rPr>
                <w:webHidden/>
              </w:rPr>
              <w:fldChar w:fldCharType="end"/>
            </w:r>
          </w:hyperlink>
        </w:p>
        <w:p w14:paraId="34043A52" w14:textId="152594EE"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07" w:history="1">
            <w:r w:rsidR="00A9269C" w:rsidRPr="00440FA0">
              <w:rPr>
                <w:rStyle w:val="Hyperlink"/>
                <w:noProof/>
              </w:rPr>
              <w:t>CPRS Button</w:t>
            </w:r>
            <w:r w:rsidR="00A9269C">
              <w:rPr>
                <w:noProof/>
                <w:webHidden/>
              </w:rPr>
              <w:tab/>
            </w:r>
            <w:r w:rsidR="00A9269C">
              <w:rPr>
                <w:noProof/>
                <w:webHidden/>
              </w:rPr>
              <w:fldChar w:fldCharType="begin"/>
            </w:r>
            <w:r w:rsidR="00A9269C">
              <w:rPr>
                <w:noProof/>
                <w:webHidden/>
              </w:rPr>
              <w:instrText xml:space="preserve"> PAGEREF _Toc177550907 \h </w:instrText>
            </w:r>
            <w:r w:rsidR="00A9269C">
              <w:rPr>
                <w:noProof/>
                <w:webHidden/>
              </w:rPr>
            </w:r>
            <w:r w:rsidR="00A9269C">
              <w:rPr>
                <w:noProof/>
                <w:webHidden/>
              </w:rPr>
              <w:fldChar w:fldCharType="separate"/>
            </w:r>
            <w:r w:rsidR="009E3DE6">
              <w:rPr>
                <w:noProof/>
                <w:webHidden/>
              </w:rPr>
              <w:t>49</w:t>
            </w:r>
            <w:r w:rsidR="00A9269C">
              <w:rPr>
                <w:noProof/>
                <w:webHidden/>
              </w:rPr>
              <w:fldChar w:fldCharType="end"/>
            </w:r>
          </w:hyperlink>
        </w:p>
        <w:p w14:paraId="213E3628" w14:textId="70A30B58" w:rsidR="00A9269C" w:rsidRDefault="00BC6565">
          <w:pPr>
            <w:pStyle w:val="TOC2"/>
            <w:rPr>
              <w:rFonts w:asciiTheme="minorHAnsi" w:eastAsiaTheme="minorEastAsia" w:hAnsiTheme="minorHAnsi" w:cstheme="minorBidi"/>
              <w:b w:val="0"/>
              <w:bCs w:val="0"/>
              <w:kern w:val="2"/>
              <w:sz w:val="22"/>
              <w:szCs w:val="22"/>
              <w14:ligatures w14:val="standardContextual"/>
            </w:rPr>
          </w:pPr>
          <w:hyperlink w:anchor="_Toc177550908" w:history="1">
            <w:r w:rsidR="00A9269C" w:rsidRPr="00440FA0">
              <w:rPr>
                <w:rStyle w:val="Hyperlink"/>
              </w:rPr>
              <w:t>Chapter 6 - View a Request</w:t>
            </w:r>
            <w:r w:rsidR="00A9269C">
              <w:rPr>
                <w:webHidden/>
              </w:rPr>
              <w:tab/>
            </w:r>
            <w:r w:rsidR="00A9269C">
              <w:rPr>
                <w:webHidden/>
              </w:rPr>
              <w:fldChar w:fldCharType="begin"/>
            </w:r>
            <w:r w:rsidR="00A9269C">
              <w:rPr>
                <w:webHidden/>
              </w:rPr>
              <w:instrText xml:space="preserve"> PAGEREF _Toc177550908 \h </w:instrText>
            </w:r>
            <w:r w:rsidR="00A9269C">
              <w:rPr>
                <w:webHidden/>
              </w:rPr>
            </w:r>
            <w:r w:rsidR="00A9269C">
              <w:rPr>
                <w:webHidden/>
              </w:rPr>
              <w:fldChar w:fldCharType="separate"/>
            </w:r>
            <w:r w:rsidR="009E3DE6">
              <w:rPr>
                <w:webHidden/>
              </w:rPr>
              <w:t>50</w:t>
            </w:r>
            <w:r w:rsidR="00A9269C">
              <w:rPr>
                <w:webHidden/>
              </w:rPr>
              <w:fldChar w:fldCharType="end"/>
            </w:r>
          </w:hyperlink>
        </w:p>
        <w:p w14:paraId="6AB05241" w14:textId="5AA89F01"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09" w:history="1">
            <w:r w:rsidR="00A9269C" w:rsidRPr="00440FA0">
              <w:rPr>
                <w:rStyle w:val="Hyperlink"/>
                <w:noProof/>
              </w:rPr>
              <w:t>Request Button</w:t>
            </w:r>
            <w:r w:rsidR="00A9269C">
              <w:rPr>
                <w:noProof/>
                <w:webHidden/>
              </w:rPr>
              <w:tab/>
            </w:r>
            <w:r w:rsidR="00A9269C">
              <w:rPr>
                <w:noProof/>
                <w:webHidden/>
              </w:rPr>
              <w:fldChar w:fldCharType="begin"/>
            </w:r>
            <w:r w:rsidR="00A9269C">
              <w:rPr>
                <w:noProof/>
                <w:webHidden/>
              </w:rPr>
              <w:instrText xml:space="preserve"> PAGEREF _Toc177550909 \h </w:instrText>
            </w:r>
            <w:r w:rsidR="00A9269C">
              <w:rPr>
                <w:noProof/>
                <w:webHidden/>
              </w:rPr>
            </w:r>
            <w:r w:rsidR="00A9269C">
              <w:rPr>
                <w:noProof/>
                <w:webHidden/>
              </w:rPr>
              <w:fldChar w:fldCharType="separate"/>
            </w:r>
            <w:r w:rsidR="009E3DE6">
              <w:rPr>
                <w:noProof/>
                <w:webHidden/>
              </w:rPr>
              <w:t>50</w:t>
            </w:r>
            <w:r w:rsidR="00A9269C">
              <w:rPr>
                <w:noProof/>
                <w:webHidden/>
              </w:rPr>
              <w:fldChar w:fldCharType="end"/>
            </w:r>
          </w:hyperlink>
        </w:p>
        <w:p w14:paraId="09506A86" w14:textId="2A9B07CC" w:rsidR="00A9269C" w:rsidRDefault="00BC6565">
          <w:pPr>
            <w:pStyle w:val="TOC2"/>
            <w:rPr>
              <w:rFonts w:asciiTheme="minorHAnsi" w:eastAsiaTheme="minorEastAsia" w:hAnsiTheme="minorHAnsi" w:cstheme="minorBidi"/>
              <w:b w:val="0"/>
              <w:bCs w:val="0"/>
              <w:kern w:val="2"/>
              <w:sz w:val="22"/>
              <w:szCs w:val="22"/>
              <w14:ligatures w14:val="standardContextual"/>
            </w:rPr>
          </w:pPr>
          <w:hyperlink w:anchor="_Toc177550910" w:history="1">
            <w:r w:rsidR="00A9269C" w:rsidRPr="00440FA0">
              <w:rPr>
                <w:rStyle w:val="Hyperlink"/>
              </w:rPr>
              <w:t>Chapter 7 - Purchase Order Creation</w:t>
            </w:r>
            <w:r w:rsidR="00A9269C">
              <w:rPr>
                <w:webHidden/>
              </w:rPr>
              <w:tab/>
            </w:r>
            <w:r w:rsidR="00A9269C">
              <w:rPr>
                <w:webHidden/>
              </w:rPr>
              <w:fldChar w:fldCharType="begin"/>
            </w:r>
            <w:r w:rsidR="00A9269C">
              <w:rPr>
                <w:webHidden/>
              </w:rPr>
              <w:instrText xml:space="preserve"> PAGEREF _Toc177550910 \h </w:instrText>
            </w:r>
            <w:r w:rsidR="00A9269C">
              <w:rPr>
                <w:webHidden/>
              </w:rPr>
            </w:r>
            <w:r w:rsidR="00A9269C">
              <w:rPr>
                <w:webHidden/>
              </w:rPr>
              <w:fldChar w:fldCharType="separate"/>
            </w:r>
            <w:r w:rsidR="009E3DE6">
              <w:rPr>
                <w:webHidden/>
              </w:rPr>
              <w:t>52</w:t>
            </w:r>
            <w:r w:rsidR="00A9269C">
              <w:rPr>
                <w:webHidden/>
              </w:rPr>
              <w:fldChar w:fldCharType="end"/>
            </w:r>
          </w:hyperlink>
        </w:p>
        <w:p w14:paraId="6D134129" w14:textId="08362E12"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11" w:history="1">
            <w:r w:rsidR="00A9269C" w:rsidRPr="00440FA0">
              <w:rPr>
                <w:rStyle w:val="Hyperlink"/>
                <w:noProof/>
              </w:rPr>
              <w:t>Create a P.O.</w:t>
            </w:r>
            <w:r w:rsidR="00A9269C">
              <w:rPr>
                <w:noProof/>
                <w:webHidden/>
              </w:rPr>
              <w:tab/>
            </w:r>
            <w:r w:rsidR="00A9269C">
              <w:rPr>
                <w:noProof/>
                <w:webHidden/>
              </w:rPr>
              <w:fldChar w:fldCharType="begin"/>
            </w:r>
            <w:r w:rsidR="00A9269C">
              <w:rPr>
                <w:noProof/>
                <w:webHidden/>
              </w:rPr>
              <w:instrText xml:space="preserve"> PAGEREF _Toc177550911 \h </w:instrText>
            </w:r>
            <w:r w:rsidR="00A9269C">
              <w:rPr>
                <w:noProof/>
                <w:webHidden/>
              </w:rPr>
            </w:r>
            <w:r w:rsidR="00A9269C">
              <w:rPr>
                <w:noProof/>
                <w:webHidden/>
              </w:rPr>
              <w:fldChar w:fldCharType="separate"/>
            </w:r>
            <w:r w:rsidR="009E3DE6">
              <w:rPr>
                <w:noProof/>
                <w:webHidden/>
              </w:rPr>
              <w:t>52</w:t>
            </w:r>
            <w:r w:rsidR="00A9269C">
              <w:rPr>
                <w:noProof/>
                <w:webHidden/>
              </w:rPr>
              <w:fldChar w:fldCharType="end"/>
            </w:r>
          </w:hyperlink>
        </w:p>
        <w:p w14:paraId="16B7C1BA" w14:textId="7EE4A4A1"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12" w:history="1">
            <w:r w:rsidR="00A9269C" w:rsidRPr="00440FA0">
              <w:rPr>
                <w:rStyle w:val="Hyperlink"/>
                <w:noProof/>
              </w:rPr>
              <w:t>Select a Due Date</w:t>
            </w:r>
            <w:r w:rsidR="00A9269C">
              <w:rPr>
                <w:noProof/>
                <w:webHidden/>
              </w:rPr>
              <w:tab/>
            </w:r>
            <w:r w:rsidR="00A9269C">
              <w:rPr>
                <w:noProof/>
                <w:webHidden/>
              </w:rPr>
              <w:fldChar w:fldCharType="begin"/>
            </w:r>
            <w:r w:rsidR="00A9269C">
              <w:rPr>
                <w:noProof/>
                <w:webHidden/>
              </w:rPr>
              <w:instrText xml:space="preserve"> PAGEREF _Toc177550912 \h </w:instrText>
            </w:r>
            <w:r w:rsidR="00A9269C">
              <w:rPr>
                <w:noProof/>
                <w:webHidden/>
              </w:rPr>
            </w:r>
            <w:r w:rsidR="00A9269C">
              <w:rPr>
                <w:noProof/>
                <w:webHidden/>
              </w:rPr>
              <w:fldChar w:fldCharType="separate"/>
            </w:r>
            <w:r w:rsidR="009E3DE6">
              <w:rPr>
                <w:noProof/>
                <w:webHidden/>
              </w:rPr>
              <w:t>55</w:t>
            </w:r>
            <w:r w:rsidR="00A9269C">
              <w:rPr>
                <w:noProof/>
                <w:webHidden/>
              </w:rPr>
              <w:fldChar w:fldCharType="end"/>
            </w:r>
          </w:hyperlink>
        </w:p>
        <w:p w14:paraId="228FAB8D" w14:textId="42D7B4AD"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13" w:history="1">
            <w:r w:rsidR="00A9269C" w:rsidRPr="00440FA0">
              <w:rPr>
                <w:rStyle w:val="Hyperlink"/>
                <w:noProof/>
              </w:rPr>
              <w:t>Select a Site</w:t>
            </w:r>
            <w:r w:rsidR="00A9269C">
              <w:rPr>
                <w:noProof/>
                <w:webHidden/>
              </w:rPr>
              <w:tab/>
            </w:r>
            <w:r w:rsidR="00A9269C">
              <w:rPr>
                <w:noProof/>
                <w:webHidden/>
              </w:rPr>
              <w:fldChar w:fldCharType="begin"/>
            </w:r>
            <w:r w:rsidR="00A9269C">
              <w:rPr>
                <w:noProof/>
                <w:webHidden/>
              </w:rPr>
              <w:instrText xml:space="preserve"> PAGEREF _Toc177550913 \h </w:instrText>
            </w:r>
            <w:r w:rsidR="00A9269C">
              <w:rPr>
                <w:noProof/>
                <w:webHidden/>
              </w:rPr>
            </w:r>
            <w:r w:rsidR="00A9269C">
              <w:rPr>
                <w:noProof/>
                <w:webHidden/>
              </w:rPr>
              <w:fldChar w:fldCharType="separate"/>
            </w:r>
            <w:r w:rsidR="009E3DE6">
              <w:rPr>
                <w:noProof/>
                <w:webHidden/>
              </w:rPr>
              <w:t>57</w:t>
            </w:r>
            <w:r w:rsidR="00A9269C">
              <w:rPr>
                <w:noProof/>
                <w:webHidden/>
              </w:rPr>
              <w:fldChar w:fldCharType="end"/>
            </w:r>
          </w:hyperlink>
        </w:p>
        <w:p w14:paraId="7CB515CA" w14:textId="3E0A3454"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14" w:history="1">
            <w:r w:rsidR="00A9269C" w:rsidRPr="00440FA0">
              <w:rPr>
                <w:rStyle w:val="Hyperlink"/>
                <w:noProof/>
              </w:rPr>
              <w:t>Select a Purchase Card</w:t>
            </w:r>
            <w:r w:rsidR="00A9269C">
              <w:rPr>
                <w:noProof/>
                <w:webHidden/>
              </w:rPr>
              <w:tab/>
            </w:r>
            <w:r w:rsidR="00A9269C">
              <w:rPr>
                <w:noProof/>
                <w:webHidden/>
              </w:rPr>
              <w:fldChar w:fldCharType="begin"/>
            </w:r>
            <w:r w:rsidR="00A9269C">
              <w:rPr>
                <w:noProof/>
                <w:webHidden/>
              </w:rPr>
              <w:instrText xml:space="preserve"> PAGEREF _Toc177550914 \h </w:instrText>
            </w:r>
            <w:r w:rsidR="00A9269C">
              <w:rPr>
                <w:noProof/>
                <w:webHidden/>
              </w:rPr>
            </w:r>
            <w:r w:rsidR="00A9269C">
              <w:rPr>
                <w:noProof/>
                <w:webHidden/>
              </w:rPr>
              <w:fldChar w:fldCharType="separate"/>
            </w:r>
            <w:r w:rsidR="009E3DE6">
              <w:rPr>
                <w:noProof/>
                <w:webHidden/>
              </w:rPr>
              <w:t>59</w:t>
            </w:r>
            <w:r w:rsidR="00A9269C">
              <w:rPr>
                <w:noProof/>
                <w:webHidden/>
              </w:rPr>
              <w:fldChar w:fldCharType="end"/>
            </w:r>
          </w:hyperlink>
        </w:p>
        <w:p w14:paraId="4A11D0DB" w14:textId="45534DBD"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15" w:history="1">
            <w:r w:rsidR="00A9269C" w:rsidRPr="00440FA0">
              <w:rPr>
                <w:rStyle w:val="Hyperlink"/>
                <w:noProof/>
              </w:rPr>
              <w:t>Cost Center</w:t>
            </w:r>
            <w:r w:rsidR="00A9269C">
              <w:rPr>
                <w:noProof/>
                <w:webHidden/>
              </w:rPr>
              <w:tab/>
            </w:r>
            <w:r w:rsidR="00A9269C">
              <w:rPr>
                <w:noProof/>
                <w:webHidden/>
              </w:rPr>
              <w:fldChar w:fldCharType="begin"/>
            </w:r>
            <w:r w:rsidR="00A9269C">
              <w:rPr>
                <w:noProof/>
                <w:webHidden/>
              </w:rPr>
              <w:instrText xml:space="preserve"> PAGEREF _Toc177550915 \h </w:instrText>
            </w:r>
            <w:r w:rsidR="00A9269C">
              <w:rPr>
                <w:noProof/>
                <w:webHidden/>
              </w:rPr>
            </w:r>
            <w:r w:rsidR="00A9269C">
              <w:rPr>
                <w:noProof/>
                <w:webHidden/>
              </w:rPr>
              <w:fldChar w:fldCharType="separate"/>
            </w:r>
            <w:r w:rsidR="009E3DE6">
              <w:rPr>
                <w:noProof/>
                <w:webHidden/>
              </w:rPr>
              <w:t>61</w:t>
            </w:r>
            <w:r w:rsidR="00A9269C">
              <w:rPr>
                <w:noProof/>
                <w:webHidden/>
              </w:rPr>
              <w:fldChar w:fldCharType="end"/>
            </w:r>
          </w:hyperlink>
        </w:p>
        <w:p w14:paraId="28863FBF" w14:textId="760B9A9C"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16" w:history="1">
            <w:r w:rsidR="00A9269C" w:rsidRPr="00440FA0">
              <w:rPr>
                <w:rStyle w:val="Hyperlink"/>
                <w:noProof/>
              </w:rPr>
              <w:t>Select a Vendor</w:t>
            </w:r>
            <w:r w:rsidR="00A9269C">
              <w:rPr>
                <w:noProof/>
                <w:webHidden/>
              </w:rPr>
              <w:tab/>
            </w:r>
            <w:r w:rsidR="00A9269C">
              <w:rPr>
                <w:noProof/>
                <w:webHidden/>
              </w:rPr>
              <w:fldChar w:fldCharType="begin"/>
            </w:r>
            <w:r w:rsidR="00A9269C">
              <w:rPr>
                <w:noProof/>
                <w:webHidden/>
              </w:rPr>
              <w:instrText xml:space="preserve"> PAGEREF _Toc177550916 \h </w:instrText>
            </w:r>
            <w:r w:rsidR="00A9269C">
              <w:rPr>
                <w:noProof/>
                <w:webHidden/>
              </w:rPr>
            </w:r>
            <w:r w:rsidR="00A9269C">
              <w:rPr>
                <w:noProof/>
                <w:webHidden/>
              </w:rPr>
              <w:fldChar w:fldCharType="separate"/>
            </w:r>
            <w:r w:rsidR="009E3DE6">
              <w:rPr>
                <w:noProof/>
                <w:webHidden/>
              </w:rPr>
              <w:t>62</w:t>
            </w:r>
            <w:r w:rsidR="00A9269C">
              <w:rPr>
                <w:noProof/>
                <w:webHidden/>
              </w:rPr>
              <w:fldChar w:fldCharType="end"/>
            </w:r>
          </w:hyperlink>
        </w:p>
        <w:p w14:paraId="4148423A" w14:textId="0279184D"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17" w:history="1">
            <w:r w:rsidR="00A9269C" w:rsidRPr="00440FA0">
              <w:rPr>
                <w:rStyle w:val="Hyperlink"/>
                <w:noProof/>
              </w:rPr>
              <w:t>Select the Delivery Method</w:t>
            </w:r>
            <w:r w:rsidR="00A9269C">
              <w:rPr>
                <w:noProof/>
                <w:webHidden/>
              </w:rPr>
              <w:tab/>
            </w:r>
            <w:r w:rsidR="00A9269C">
              <w:rPr>
                <w:noProof/>
                <w:webHidden/>
              </w:rPr>
              <w:fldChar w:fldCharType="begin"/>
            </w:r>
            <w:r w:rsidR="00A9269C">
              <w:rPr>
                <w:noProof/>
                <w:webHidden/>
              </w:rPr>
              <w:instrText xml:space="preserve"> PAGEREF _Toc177550917 \h </w:instrText>
            </w:r>
            <w:r w:rsidR="00A9269C">
              <w:rPr>
                <w:noProof/>
                <w:webHidden/>
              </w:rPr>
            </w:r>
            <w:r w:rsidR="00A9269C">
              <w:rPr>
                <w:noProof/>
                <w:webHidden/>
              </w:rPr>
              <w:fldChar w:fldCharType="separate"/>
            </w:r>
            <w:r w:rsidR="009E3DE6">
              <w:rPr>
                <w:noProof/>
                <w:webHidden/>
              </w:rPr>
              <w:t>64</w:t>
            </w:r>
            <w:r w:rsidR="00A9269C">
              <w:rPr>
                <w:noProof/>
                <w:webHidden/>
              </w:rPr>
              <w:fldChar w:fldCharType="end"/>
            </w:r>
          </w:hyperlink>
        </w:p>
        <w:p w14:paraId="0C217B9F" w14:textId="4DB19856" w:rsidR="00A9269C" w:rsidRDefault="00BC6565">
          <w:pPr>
            <w:pStyle w:val="TOC2"/>
            <w:rPr>
              <w:rFonts w:asciiTheme="minorHAnsi" w:eastAsiaTheme="minorEastAsia" w:hAnsiTheme="minorHAnsi" w:cstheme="minorBidi"/>
              <w:b w:val="0"/>
              <w:bCs w:val="0"/>
              <w:kern w:val="2"/>
              <w:sz w:val="22"/>
              <w:szCs w:val="22"/>
              <w14:ligatures w14:val="standardContextual"/>
            </w:rPr>
          </w:pPr>
          <w:hyperlink w:anchor="_Toc177550918" w:history="1">
            <w:r w:rsidR="00A9269C" w:rsidRPr="00440FA0">
              <w:rPr>
                <w:rStyle w:val="Hyperlink"/>
              </w:rPr>
              <w:t>Chapter 8 - Add Item(s) to the Purchase Order</w:t>
            </w:r>
            <w:r w:rsidR="00A9269C">
              <w:rPr>
                <w:webHidden/>
              </w:rPr>
              <w:tab/>
            </w:r>
            <w:r w:rsidR="00A9269C">
              <w:rPr>
                <w:webHidden/>
              </w:rPr>
              <w:fldChar w:fldCharType="begin"/>
            </w:r>
            <w:r w:rsidR="00A9269C">
              <w:rPr>
                <w:webHidden/>
              </w:rPr>
              <w:instrText xml:space="preserve"> PAGEREF _Toc177550918 \h </w:instrText>
            </w:r>
            <w:r w:rsidR="00A9269C">
              <w:rPr>
                <w:webHidden/>
              </w:rPr>
            </w:r>
            <w:r w:rsidR="00A9269C">
              <w:rPr>
                <w:webHidden/>
              </w:rPr>
              <w:fldChar w:fldCharType="separate"/>
            </w:r>
            <w:r w:rsidR="009E3DE6">
              <w:rPr>
                <w:webHidden/>
              </w:rPr>
              <w:t>66</w:t>
            </w:r>
            <w:r w:rsidR="00A9269C">
              <w:rPr>
                <w:webHidden/>
              </w:rPr>
              <w:fldChar w:fldCharType="end"/>
            </w:r>
          </w:hyperlink>
        </w:p>
        <w:p w14:paraId="7B904059" w14:textId="4C61E9D1"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19" w:history="1">
            <w:r w:rsidR="00A9269C" w:rsidRPr="00440FA0">
              <w:rPr>
                <w:rStyle w:val="Hyperlink"/>
                <w:noProof/>
              </w:rPr>
              <w:t>Add Items Button</w:t>
            </w:r>
            <w:r w:rsidR="00A9269C">
              <w:rPr>
                <w:noProof/>
                <w:webHidden/>
              </w:rPr>
              <w:tab/>
            </w:r>
            <w:r w:rsidR="00A9269C">
              <w:rPr>
                <w:noProof/>
                <w:webHidden/>
              </w:rPr>
              <w:fldChar w:fldCharType="begin"/>
            </w:r>
            <w:r w:rsidR="00A9269C">
              <w:rPr>
                <w:noProof/>
                <w:webHidden/>
              </w:rPr>
              <w:instrText xml:space="preserve"> PAGEREF _Toc177550919 \h </w:instrText>
            </w:r>
            <w:r w:rsidR="00A9269C">
              <w:rPr>
                <w:noProof/>
                <w:webHidden/>
              </w:rPr>
            </w:r>
            <w:r w:rsidR="00A9269C">
              <w:rPr>
                <w:noProof/>
                <w:webHidden/>
              </w:rPr>
              <w:fldChar w:fldCharType="separate"/>
            </w:r>
            <w:r w:rsidR="009E3DE6">
              <w:rPr>
                <w:noProof/>
                <w:webHidden/>
              </w:rPr>
              <w:t>66</w:t>
            </w:r>
            <w:r w:rsidR="00A9269C">
              <w:rPr>
                <w:noProof/>
                <w:webHidden/>
              </w:rPr>
              <w:fldChar w:fldCharType="end"/>
            </w:r>
          </w:hyperlink>
        </w:p>
        <w:p w14:paraId="6801A25F" w14:textId="213D83B9"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20" w:history="1">
            <w:r w:rsidR="00A9269C" w:rsidRPr="00440FA0">
              <w:rPr>
                <w:rStyle w:val="Hyperlink"/>
                <w:noProof/>
              </w:rPr>
              <w:t>Return to P.O. Button</w:t>
            </w:r>
            <w:r w:rsidR="00A9269C">
              <w:rPr>
                <w:noProof/>
                <w:webHidden/>
              </w:rPr>
              <w:tab/>
            </w:r>
            <w:r w:rsidR="00A9269C">
              <w:rPr>
                <w:noProof/>
                <w:webHidden/>
              </w:rPr>
              <w:fldChar w:fldCharType="begin"/>
            </w:r>
            <w:r w:rsidR="00A9269C">
              <w:rPr>
                <w:noProof/>
                <w:webHidden/>
              </w:rPr>
              <w:instrText xml:space="preserve"> PAGEREF _Toc177550920 \h </w:instrText>
            </w:r>
            <w:r w:rsidR="00A9269C">
              <w:rPr>
                <w:noProof/>
                <w:webHidden/>
              </w:rPr>
            </w:r>
            <w:r w:rsidR="00A9269C">
              <w:rPr>
                <w:noProof/>
                <w:webHidden/>
              </w:rPr>
              <w:fldChar w:fldCharType="separate"/>
            </w:r>
            <w:r w:rsidR="009E3DE6">
              <w:rPr>
                <w:noProof/>
                <w:webHidden/>
              </w:rPr>
              <w:t>73</w:t>
            </w:r>
            <w:r w:rsidR="00A9269C">
              <w:rPr>
                <w:noProof/>
                <w:webHidden/>
              </w:rPr>
              <w:fldChar w:fldCharType="end"/>
            </w:r>
          </w:hyperlink>
        </w:p>
        <w:p w14:paraId="21BF0316" w14:textId="3AE68AF8"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21" w:history="1">
            <w:r w:rsidR="00A9269C" w:rsidRPr="00440FA0">
              <w:rPr>
                <w:rStyle w:val="Hyperlink"/>
                <w:noProof/>
              </w:rPr>
              <w:t>Add Additional Items</w:t>
            </w:r>
            <w:r w:rsidR="00A9269C">
              <w:rPr>
                <w:noProof/>
                <w:webHidden/>
              </w:rPr>
              <w:tab/>
            </w:r>
            <w:r w:rsidR="00A9269C">
              <w:rPr>
                <w:noProof/>
                <w:webHidden/>
              </w:rPr>
              <w:fldChar w:fldCharType="begin"/>
            </w:r>
            <w:r w:rsidR="00A9269C">
              <w:rPr>
                <w:noProof/>
                <w:webHidden/>
              </w:rPr>
              <w:instrText xml:space="preserve"> PAGEREF _Toc177550921 \h </w:instrText>
            </w:r>
            <w:r w:rsidR="00A9269C">
              <w:rPr>
                <w:noProof/>
                <w:webHidden/>
              </w:rPr>
            </w:r>
            <w:r w:rsidR="00A9269C">
              <w:rPr>
                <w:noProof/>
                <w:webHidden/>
              </w:rPr>
              <w:fldChar w:fldCharType="separate"/>
            </w:r>
            <w:r w:rsidR="009E3DE6">
              <w:rPr>
                <w:noProof/>
                <w:webHidden/>
              </w:rPr>
              <w:t>74</w:t>
            </w:r>
            <w:r w:rsidR="00A9269C">
              <w:rPr>
                <w:noProof/>
                <w:webHidden/>
              </w:rPr>
              <w:fldChar w:fldCharType="end"/>
            </w:r>
          </w:hyperlink>
        </w:p>
        <w:p w14:paraId="37E61E09" w14:textId="4FB26A84"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22" w:history="1">
            <w:r w:rsidR="00A9269C" w:rsidRPr="00440FA0">
              <w:rPr>
                <w:rStyle w:val="Hyperlink"/>
                <w:noProof/>
              </w:rPr>
              <w:t>Edit/Delete an Item</w:t>
            </w:r>
            <w:r w:rsidR="00A9269C">
              <w:rPr>
                <w:noProof/>
                <w:webHidden/>
              </w:rPr>
              <w:tab/>
            </w:r>
            <w:r w:rsidR="00A9269C">
              <w:rPr>
                <w:noProof/>
                <w:webHidden/>
              </w:rPr>
              <w:fldChar w:fldCharType="begin"/>
            </w:r>
            <w:r w:rsidR="00A9269C">
              <w:rPr>
                <w:noProof/>
                <w:webHidden/>
              </w:rPr>
              <w:instrText xml:space="preserve"> PAGEREF _Toc177550922 \h </w:instrText>
            </w:r>
            <w:r w:rsidR="00A9269C">
              <w:rPr>
                <w:noProof/>
                <w:webHidden/>
              </w:rPr>
            </w:r>
            <w:r w:rsidR="00A9269C">
              <w:rPr>
                <w:noProof/>
                <w:webHidden/>
              </w:rPr>
              <w:fldChar w:fldCharType="separate"/>
            </w:r>
            <w:r w:rsidR="009E3DE6">
              <w:rPr>
                <w:noProof/>
                <w:webHidden/>
              </w:rPr>
              <w:t>75</w:t>
            </w:r>
            <w:r w:rsidR="00A9269C">
              <w:rPr>
                <w:noProof/>
                <w:webHidden/>
              </w:rPr>
              <w:fldChar w:fldCharType="end"/>
            </w:r>
          </w:hyperlink>
        </w:p>
        <w:p w14:paraId="121B1E35" w14:textId="2FE3ED2D" w:rsidR="00A9269C" w:rsidRDefault="00BC6565">
          <w:pPr>
            <w:pStyle w:val="TOC2"/>
            <w:rPr>
              <w:rFonts w:asciiTheme="minorHAnsi" w:eastAsiaTheme="minorEastAsia" w:hAnsiTheme="minorHAnsi" w:cstheme="minorBidi"/>
              <w:b w:val="0"/>
              <w:bCs w:val="0"/>
              <w:kern w:val="2"/>
              <w:sz w:val="22"/>
              <w:szCs w:val="22"/>
              <w14:ligatures w14:val="standardContextual"/>
            </w:rPr>
          </w:pPr>
          <w:hyperlink w:anchor="_Toc177550923" w:history="1">
            <w:r w:rsidR="00A9269C" w:rsidRPr="00440FA0">
              <w:rPr>
                <w:rStyle w:val="Hyperlink"/>
              </w:rPr>
              <w:t>Chapter 9 - Purchase Order Creation Continued</w:t>
            </w:r>
            <w:r w:rsidR="00A9269C">
              <w:rPr>
                <w:webHidden/>
              </w:rPr>
              <w:tab/>
            </w:r>
            <w:r w:rsidR="00A9269C">
              <w:rPr>
                <w:webHidden/>
              </w:rPr>
              <w:fldChar w:fldCharType="begin"/>
            </w:r>
            <w:r w:rsidR="00A9269C">
              <w:rPr>
                <w:webHidden/>
              </w:rPr>
              <w:instrText xml:space="preserve"> PAGEREF _Toc177550923 \h </w:instrText>
            </w:r>
            <w:r w:rsidR="00A9269C">
              <w:rPr>
                <w:webHidden/>
              </w:rPr>
            </w:r>
            <w:r w:rsidR="00A9269C">
              <w:rPr>
                <w:webHidden/>
              </w:rPr>
              <w:fldChar w:fldCharType="separate"/>
            </w:r>
            <w:r w:rsidR="009E3DE6">
              <w:rPr>
                <w:webHidden/>
              </w:rPr>
              <w:t>77</w:t>
            </w:r>
            <w:r w:rsidR="00A9269C">
              <w:rPr>
                <w:webHidden/>
              </w:rPr>
              <w:fldChar w:fldCharType="end"/>
            </w:r>
          </w:hyperlink>
        </w:p>
        <w:p w14:paraId="3562900D" w14:textId="0C8811EC"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24" w:history="1">
            <w:r w:rsidR="00A9269C" w:rsidRPr="00440FA0">
              <w:rPr>
                <w:rStyle w:val="Hyperlink"/>
                <w:noProof/>
              </w:rPr>
              <w:t>Enter Discount/Shipping</w:t>
            </w:r>
            <w:r w:rsidR="00A9269C">
              <w:rPr>
                <w:noProof/>
                <w:webHidden/>
              </w:rPr>
              <w:tab/>
            </w:r>
            <w:r w:rsidR="00A9269C">
              <w:rPr>
                <w:noProof/>
                <w:webHidden/>
              </w:rPr>
              <w:fldChar w:fldCharType="begin"/>
            </w:r>
            <w:r w:rsidR="00A9269C">
              <w:rPr>
                <w:noProof/>
                <w:webHidden/>
              </w:rPr>
              <w:instrText xml:space="preserve"> PAGEREF _Toc177550924 \h </w:instrText>
            </w:r>
            <w:r w:rsidR="00A9269C">
              <w:rPr>
                <w:noProof/>
                <w:webHidden/>
              </w:rPr>
            </w:r>
            <w:r w:rsidR="00A9269C">
              <w:rPr>
                <w:noProof/>
                <w:webHidden/>
              </w:rPr>
              <w:fldChar w:fldCharType="separate"/>
            </w:r>
            <w:r w:rsidR="009E3DE6">
              <w:rPr>
                <w:noProof/>
                <w:webHidden/>
              </w:rPr>
              <w:t>77</w:t>
            </w:r>
            <w:r w:rsidR="00A9269C">
              <w:rPr>
                <w:noProof/>
                <w:webHidden/>
              </w:rPr>
              <w:fldChar w:fldCharType="end"/>
            </w:r>
          </w:hyperlink>
        </w:p>
        <w:p w14:paraId="213D106D" w14:textId="1B47CEB4"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25" w:history="1">
            <w:r w:rsidR="00A9269C" w:rsidRPr="00440FA0">
              <w:rPr>
                <w:rStyle w:val="Hyperlink"/>
                <w:noProof/>
              </w:rPr>
              <w:t>Enter Your Electronic Signature</w:t>
            </w:r>
            <w:r w:rsidR="00A9269C">
              <w:rPr>
                <w:noProof/>
                <w:webHidden/>
              </w:rPr>
              <w:tab/>
            </w:r>
            <w:r w:rsidR="00A9269C">
              <w:rPr>
                <w:noProof/>
                <w:webHidden/>
              </w:rPr>
              <w:fldChar w:fldCharType="begin"/>
            </w:r>
            <w:r w:rsidR="00A9269C">
              <w:rPr>
                <w:noProof/>
                <w:webHidden/>
              </w:rPr>
              <w:instrText xml:space="preserve"> PAGEREF _Toc177550925 \h </w:instrText>
            </w:r>
            <w:r w:rsidR="00A9269C">
              <w:rPr>
                <w:noProof/>
                <w:webHidden/>
              </w:rPr>
            </w:r>
            <w:r w:rsidR="00A9269C">
              <w:rPr>
                <w:noProof/>
                <w:webHidden/>
              </w:rPr>
              <w:fldChar w:fldCharType="separate"/>
            </w:r>
            <w:r w:rsidR="009E3DE6">
              <w:rPr>
                <w:noProof/>
                <w:webHidden/>
              </w:rPr>
              <w:t>78</w:t>
            </w:r>
            <w:r w:rsidR="00A9269C">
              <w:rPr>
                <w:noProof/>
                <w:webHidden/>
              </w:rPr>
              <w:fldChar w:fldCharType="end"/>
            </w:r>
          </w:hyperlink>
        </w:p>
        <w:p w14:paraId="3EABE6EF" w14:textId="7C1D95C0"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26" w:history="1">
            <w:r w:rsidR="00A9269C" w:rsidRPr="00440FA0">
              <w:rPr>
                <w:rStyle w:val="Hyperlink"/>
                <w:noProof/>
              </w:rPr>
              <w:t>Post CPRS Note</w:t>
            </w:r>
            <w:r w:rsidR="00A9269C">
              <w:rPr>
                <w:noProof/>
                <w:webHidden/>
              </w:rPr>
              <w:tab/>
            </w:r>
            <w:r w:rsidR="00A9269C">
              <w:rPr>
                <w:noProof/>
                <w:webHidden/>
              </w:rPr>
              <w:fldChar w:fldCharType="begin"/>
            </w:r>
            <w:r w:rsidR="00A9269C">
              <w:rPr>
                <w:noProof/>
                <w:webHidden/>
              </w:rPr>
              <w:instrText xml:space="preserve"> PAGEREF _Toc177550926 \h </w:instrText>
            </w:r>
            <w:r w:rsidR="00A9269C">
              <w:rPr>
                <w:noProof/>
                <w:webHidden/>
              </w:rPr>
            </w:r>
            <w:r w:rsidR="00A9269C">
              <w:rPr>
                <w:noProof/>
                <w:webHidden/>
              </w:rPr>
              <w:fldChar w:fldCharType="separate"/>
            </w:r>
            <w:r w:rsidR="009E3DE6">
              <w:rPr>
                <w:noProof/>
                <w:webHidden/>
              </w:rPr>
              <w:t>80</w:t>
            </w:r>
            <w:r w:rsidR="00A9269C">
              <w:rPr>
                <w:noProof/>
                <w:webHidden/>
              </w:rPr>
              <w:fldChar w:fldCharType="end"/>
            </w:r>
          </w:hyperlink>
        </w:p>
        <w:p w14:paraId="63C747A6" w14:textId="1EF7117F" w:rsidR="00A9269C" w:rsidRDefault="00BC6565">
          <w:pPr>
            <w:pStyle w:val="TOC2"/>
            <w:rPr>
              <w:rFonts w:asciiTheme="minorHAnsi" w:eastAsiaTheme="minorEastAsia" w:hAnsiTheme="minorHAnsi" w:cstheme="minorBidi"/>
              <w:b w:val="0"/>
              <w:bCs w:val="0"/>
              <w:kern w:val="2"/>
              <w:sz w:val="22"/>
              <w:szCs w:val="22"/>
              <w14:ligatures w14:val="standardContextual"/>
            </w:rPr>
          </w:pPr>
          <w:hyperlink w:anchor="_Toc177550927" w:history="1">
            <w:r w:rsidR="00A9269C" w:rsidRPr="00440FA0">
              <w:rPr>
                <w:rStyle w:val="Hyperlink"/>
              </w:rPr>
              <w:t>Chapter 10 - Closing and Exiting</w:t>
            </w:r>
            <w:r w:rsidR="00A9269C">
              <w:rPr>
                <w:webHidden/>
              </w:rPr>
              <w:tab/>
            </w:r>
            <w:r w:rsidR="00A9269C">
              <w:rPr>
                <w:webHidden/>
              </w:rPr>
              <w:fldChar w:fldCharType="begin"/>
            </w:r>
            <w:r w:rsidR="00A9269C">
              <w:rPr>
                <w:webHidden/>
              </w:rPr>
              <w:instrText xml:space="preserve"> PAGEREF _Toc177550927 \h </w:instrText>
            </w:r>
            <w:r w:rsidR="00A9269C">
              <w:rPr>
                <w:webHidden/>
              </w:rPr>
            </w:r>
            <w:r w:rsidR="00A9269C">
              <w:rPr>
                <w:webHidden/>
              </w:rPr>
              <w:fldChar w:fldCharType="separate"/>
            </w:r>
            <w:r w:rsidR="009E3DE6">
              <w:rPr>
                <w:webHidden/>
              </w:rPr>
              <w:t>84</w:t>
            </w:r>
            <w:r w:rsidR="00A9269C">
              <w:rPr>
                <w:webHidden/>
              </w:rPr>
              <w:fldChar w:fldCharType="end"/>
            </w:r>
          </w:hyperlink>
        </w:p>
        <w:p w14:paraId="6F148990" w14:textId="15D0945A"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28" w:history="1">
            <w:r w:rsidR="00A9269C" w:rsidRPr="00440FA0">
              <w:rPr>
                <w:rStyle w:val="Hyperlink"/>
                <w:noProof/>
              </w:rPr>
              <w:t>Exit the Purchase Order Control Window</w:t>
            </w:r>
            <w:r w:rsidR="00A9269C">
              <w:rPr>
                <w:noProof/>
                <w:webHidden/>
              </w:rPr>
              <w:tab/>
            </w:r>
            <w:r w:rsidR="00A9269C">
              <w:rPr>
                <w:noProof/>
                <w:webHidden/>
              </w:rPr>
              <w:fldChar w:fldCharType="begin"/>
            </w:r>
            <w:r w:rsidR="00A9269C">
              <w:rPr>
                <w:noProof/>
                <w:webHidden/>
              </w:rPr>
              <w:instrText xml:space="preserve"> PAGEREF _Toc177550928 \h </w:instrText>
            </w:r>
            <w:r w:rsidR="00A9269C">
              <w:rPr>
                <w:noProof/>
                <w:webHidden/>
              </w:rPr>
            </w:r>
            <w:r w:rsidR="00A9269C">
              <w:rPr>
                <w:noProof/>
                <w:webHidden/>
              </w:rPr>
              <w:fldChar w:fldCharType="separate"/>
            </w:r>
            <w:r w:rsidR="009E3DE6">
              <w:rPr>
                <w:noProof/>
                <w:webHidden/>
              </w:rPr>
              <w:t>84</w:t>
            </w:r>
            <w:r w:rsidR="00A9269C">
              <w:rPr>
                <w:noProof/>
                <w:webHidden/>
              </w:rPr>
              <w:fldChar w:fldCharType="end"/>
            </w:r>
          </w:hyperlink>
        </w:p>
        <w:p w14:paraId="01EE467D" w14:textId="6190E437"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29" w:history="1">
            <w:r w:rsidR="00A9269C" w:rsidRPr="00440FA0">
              <w:rPr>
                <w:rStyle w:val="Hyperlink"/>
                <w:noProof/>
              </w:rPr>
              <w:t>Sample Printout</w:t>
            </w:r>
            <w:r w:rsidR="00A9269C">
              <w:rPr>
                <w:noProof/>
                <w:webHidden/>
              </w:rPr>
              <w:tab/>
            </w:r>
            <w:r w:rsidR="00A9269C">
              <w:rPr>
                <w:noProof/>
                <w:webHidden/>
              </w:rPr>
              <w:fldChar w:fldCharType="begin"/>
            </w:r>
            <w:r w:rsidR="00A9269C">
              <w:rPr>
                <w:noProof/>
                <w:webHidden/>
              </w:rPr>
              <w:instrText xml:space="preserve"> PAGEREF _Toc177550929 \h </w:instrText>
            </w:r>
            <w:r w:rsidR="00A9269C">
              <w:rPr>
                <w:noProof/>
                <w:webHidden/>
              </w:rPr>
            </w:r>
            <w:r w:rsidR="00A9269C">
              <w:rPr>
                <w:noProof/>
                <w:webHidden/>
              </w:rPr>
              <w:fldChar w:fldCharType="separate"/>
            </w:r>
            <w:r w:rsidR="009E3DE6">
              <w:rPr>
                <w:noProof/>
                <w:webHidden/>
              </w:rPr>
              <w:t>85</w:t>
            </w:r>
            <w:r w:rsidR="00A9269C">
              <w:rPr>
                <w:noProof/>
                <w:webHidden/>
              </w:rPr>
              <w:fldChar w:fldCharType="end"/>
            </w:r>
          </w:hyperlink>
        </w:p>
        <w:p w14:paraId="2D12CF8D" w14:textId="43311F22" w:rsidR="00A9269C" w:rsidRDefault="00BC6565">
          <w:pPr>
            <w:pStyle w:val="TOC2"/>
            <w:rPr>
              <w:rFonts w:asciiTheme="minorHAnsi" w:eastAsiaTheme="minorEastAsia" w:hAnsiTheme="minorHAnsi" w:cstheme="minorBidi"/>
              <w:b w:val="0"/>
              <w:bCs w:val="0"/>
              <w:kern w:val="2"/>
              <w:sz w:val="22"/>
              <w:szCs w:val="22"/>
              <w14:ligatures w14:val="standardContextual"/>
            </w:rPr>
          </w:pPr>
          <w:hyperlink w:anchor="_Toc177550930" w:history="1">
            <w:r w:rsidR="00A9269C" w:rsidRPr="00440FA0">
              <w:rPr>
                <w:rStyle w:val="Hyperlink"/>
              </w:rPr>
              <w:t>Section 2: NPPD Detail Display</w:t>
            </w:r>
            <w:r w:rsidR="00A9269C">
              <w:rPr>
                <w:webHidden/>
              </w:rPr>
              <w:tab/>
            </w:r>
            <w:r w:rsidR="00A9269C">
              <w:rPr>
                <w:webHidden/>
              </w:rPr>
              <w:fldChar w:fldCharType="begin"/>
            </w:r>
            <w:r w:rsidR="00A9269C">
              <w:rPr>
                <w:webHidden/>
              </w:rPr>
              <w:instrText xml:space="preserve"> PAGEREF _Toc177550930 \h </w:instrText>
            </w:r>
            <w:r w:rsidR="00A9269C">
              <w:rPr>
                <w:webHidden/>
              </w:rPr>
            </w:r>
            <w:r w:rsidR="00A9269C">
              <w:rPr>
                <w:webHidden/>
              </w:rPr>
              <w:fldChar w:fldCharType="separate"/>
            </w:r>
            <w:r w:rsidR="009E3DE6">
              <w:rPr>
                <w:webHidden/>
              </w:rPr>
              <w:t>87</w:t>
            </w:r>
            <w:r w:rsidR="00A9269C">
              <w:rPr>
                <w:webHidden/>
              </w:rPr>
              <w:fldChar w:fldCharType="end"/>
            </w:r>
          </w:hyperlink>
        </w:p>
        <w:p w14:paraId="45B11929" w14:textId="3FF6B61D"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31" w:history="1">
            <w:r w:rsidR="00A9269C" w:rsidRPr="00440FA0">
              <w:rPr>
                <w:rStyle w:val="Hyperlink"/>
                <w:noProof/>
              </w:rPr>
              <w:t>Overview</w:t>
            </w:r>
            <w:r w:rsidR="00A9269C">
              <w:rPr>
                <w:noProof/>
                <w:webHidden/>
              </w:rPr>
              <w:tab/>
            </w:r>
            <w:r w:rsidR="00A9269C">
              <w:rPr>
                <w:noProof/>
                <w:webHidden/>
              </w:rPr>
              <w:fldChar w:fldCharType="begin"/>
            </w:r>
            <w:r w:rsidR="00A9269C">
              <w:rPr>
                <w:noProof/>
                <w:webHidden/>
              </w:rPr>
              <w:instrText xml:space="preserve"> PAGEREF _Toc177550931 \h </w:instrText>
            </w:r>
            <w:r w:rsidR="00A9269C">
              <w:rPr>
                <w:noProof/>
                <w:webHidden/>
              </w:rPr>
            </w:r>
            <w:r w:rsidR="00A9269C">
              <w:rPr>
                <w:noProof/>
                <w:webHidden/>
              </w:rPr>
              <w:fldChar w:fldCharType="separate"/>
            </w:r>
            <w:r w:rsidR="009E3DE6">
              <w:rPr>
                <w:noProof/>
                <w:webHidden/>
              </w:rPr>
              <w:t>87</w:t>
            </w:r>
            <w:r w:rsidR="00A9269C">
              <w:rPr>
                <w:noProof/>
                <w:webHidden/>
              </w:rPr>
              <w:fldChar w:fldCharType="end"/>
            </w:r>
          </w:hyperlink>
        </w:p>
        <w:p w14:paraId="361F0892" w14:textId="22DF5B4F"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32" w:history="1">
            <w:r w:rsidR="00A9269C" w:rsidRPr="00440FA0">
              <w:rPr>
                <w:rStyle w:val="Hyperlink"/>
                <w:noProof/>
              </w:rPr>
              <w:t>Enter a Date Range</w:t>
            </w:r>
            <w:r w:rsidR="00A9269C">
              <w:rPr>
                <w:noProof/>
                <w:webHidden/>
              </w:rPr>
              <w:tab/>
            </w:r>
            <w:r w:rsidR="00A9269C">
              <w:rPr>
                <w:noProof/>
                <w:webHidden/>
              </w:rPr>
              <w:fldChar w:fldCharType="begin"/>
            </w:r>
            <w:r w:rsidR="00A9269C">
              <w:rPr>
                <w:noProof/>
                <w:webHidden/>
              </w:rPr>
              <w:instrText xml:space="preserve"> PAGEREF _Toc177550932 \h </w:instrText>
            </w:r>
            <w:r w:rsidR="00A9269C">
              <w:rPr>
                <w:noProof/>
                <w:webHidden/>
              </w:rPr>
            </w:r>
            <w:r w:rsidR="00A9269C">
              <w:rPr>
                <w:noProof/>
                <w:webHidden/>
              </w:rPr>
              <w:fldChar w:fldCharType="separate"/>
            </w:r>
            <w:r w:rsidR="009E3DE6">
              <w:rPr>
                <w:noProof/>
                <w:webHidden/>
              </w:rPr>
              <w:t>88</w:t>
            </w:r>
            <w:r w:rsidR="00A9269C">
              <w:rPr>
                <w:noProof/>
                <w:webHidden/>
              </w:rPr>
              <w:fldChar w:fldCharType="end"/>
            </w:r>
          </w:hyperlink>
        </w:p>
        <w:p w14:paraId="5F98983D" w14:textId="49316988"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33" w:history="1">
            <w:r w:rsidR="00A9269C" w:rsidRPr="00440FA0">
              <w:rPr>
                <w:rStyle w:val="Hyperlink"/>
                <w:noProof/>
              </w:rPr>
              <w:t>Display the Data</w:t>
            </w:r>
            <w:r w:rsidR="00A9269C">
              <w:rPr>
                <w:noProof/>
                <w:webHidden/>
              </w:rPr>
              <w:tab/>
            </w:r>
            <w:r w:rsidR="00A9269C">
              <w:rPr>
                <w:noProof/>
                <w:webHidden/>
              </w:rPr>
              <w:fldChar w:fldCharType="begin"/>
            </w:r>
            <w:r w:rsidR="00A9269C">
              <w:rPr>
                <w:noProof/>
                <w:webHidden/>
              </w:rPr>
              <w:instrText xml:space="preserve"> PAGEREF _Toc177550933 \h </w:instrText>
            </w:r>
            <w:r w:rsidR="00A9269C">
              <w:rPr>
                <w:noProof/>
                <w:webHidden/>
              </w:rPr>
            </w:r>
            <w:r w:rsidR="00A9269C">
              <w:rPr>
                <w:noProof/>
                <w:webHidden/>
              </w:rPr>
              <w:fldChar w:fldCharType="separate"/>
            </w:r>
            <w:r w:rsidR="009E3DE6">
              <w:rPr>
                <w:noProof/>
                <w:webHidden/>
              </w:rPr>
              <w:t>90</w:t>
            </w:r>
            <w:r w:rsidR="00A9269C">
              <w:rPr>
                <w:noProof/>
                <w:webHidden/>
              </w:rPr>
              <w:fldChar w:fldCharType="end"/>
            </w:r>
          </w:hyperlink>
        </w:p>
        <w:p w14:paraId="7C1535C5" w14:textId="2BCE3E7F"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34" w:history="1">
            <w:r w:rsidR="00A9269C" w:rsidRPr="00440FA0">
              <w:rPr>
                <w:rStyle w:val="Hyperlink"/>
                <w:noProof/>
              </w:rPr>
              <w:t>Select Custom Data</w:t>
            </w:r>
            <w:r w:rsidR="00A9269C">
              <w:rPr>
                <w:noProof/>
                <w:webHidden/>
              </w:rPr>
              <w:tab/>
            </w:r>
            <w:r w:rsidR="00A9269C">
              <w:rPr>
                <w:noProof/>
                <w:webHidden/>
              </w:rPr>
              <w:fldChar w:fldCharType="begin"/>
            </w:r>
            <w:r w:rsidR="00A9269C">
              <w:rPr>
                <w:noProof/>
                <w:webHidden/>
              </w:rPr>
              <w:instrText xml:space="preserve"> PAGEREF _Toc177550934 \h </w:instrText>
            </w:r>
            <w:r w:rsidR="00A9269C">
              <w:rPr>
                <w:noProof/>
                <w:webHidden/>
              </w:rPr>
            </w:r>
            <w:r w:rsidR="00A9269C">
              <w:rPr>
                <w:noProof/>
                <w:webHidden/>
              </w:rPr>
              <w:fldChar w:fldCharType="separate"/>
            </w:r>
            <w:r w:rsidR="009E3DE6">
              <w:rPr>
                <w:noProof/>
                <w:webHidden/>
              </w:rPr>
              <w:t>91</w:t>
            </w:r>
            <w:r w:rsidR="00A9269C">
              <w:rPr>
                <w:noProof/>
                <w:webHidden/>
              </w:rPr>
              <w:fldChar w:fldCharType="end"/>
            </w:r>
          </w:hyperlink>
        </w:p>
        <w:p w14:paraId="54BCD00F" w14:textId="173BA909"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35" w:history="1">
            <w:r w:rsidR="00A9269C" w:rsidRPr="00440FA0">
              <w:rPr>
                <w:rStyle w:val="Hyperlink"/>
                <w:noProof/>
              </w:rPr>
              <w:t>Print the NPPD Detail</w:t>
            </w:r>
            <w:r w:rsidR="00A9269C">
              <w:rPr>
                <w:noProof/>
                <w:webHidden/>
              </w:rPr>
              <w:tab/>
            </w:r>
            <w:r w:rsidR="00A9269C">
              <w:rPr>
                <w:noProof/>
                <w:webHidden/>
              </w:rPr>
              <w:fldChar w:fldCharType="begin"/>
            </w:r>
            <w:r w:rsidR="00A9269C">
              <w:rPr>
                <w:noProof/>
                <w:webHidden/>
              </w:rPr>
              <w:instrText xml:space="preserve"> PAGEREF _Toc177550935 \h </w:instrText>
            </w:r>
            <w:r w:rsidR="00A9269C">
              <w:rPr>
                <w:noProof/>
                <w:webHidden/>
              </w:rPr>
            </w:r>
            <w:r w:rsidR="00A9269C">
              <w:rPr>
                <w:noProof/>
                <w:webHidden/>
              </w:rPr>
              <w:fldChar w:fldCharType="separate"/>
            </w:r>
            <w:r w:rsidR="009E3DE6">
              <w:rPr>
                <w:noProof/>
                <w:webHidden/>
              </w:rPr>
              <w:t>111</w:t>
            </w:r>
            <w:r w:rsidR="00A9269C">
              <w:rPr>
                <w:noProof/>
                <w:webHidden/>
              </w:rPr>
              <w:fldChar w:fldCharType="end"/>
            </w:r>
          </w:hyperlink>
        </w:p>
        <w:p w14:paraId="6A86B546" w14:textId="684EDF89"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36" w:history="1">
            <w:r w:rsidR="00A9269C" w:rsidRPr="00440FA0">
              <w:rPr>
                <w:rStyle w:val="Hyperlink"/>
                <w:noProof/>
              </w:rPr>
              <w:t>Save as an Excel File</w:t>
            </w:r>
            <w:r w:rsidR="00A9269C">
              <w:rPr>
                <w:noProof/>
                <w:webHidden/>
              </w:rPr>
              <w:tab/>
            </w:r>
            <w:r w:rsidR="00A9269C">
              <w:rPr>
                <w:noProof/>
                <w:webHidden/>
              </w:rPr>
              <w:fldChar w:fldCharType="begin"/>
            </w:r>
            <w:r w:rsidR="00A9269C">
              <w:rPr>
                <w:noProof/>
                <w:webHidden/>
              </w:rPr>
              <w:instrText xml:space="preserve"> PAGEREF _Toc177550936 \h </w:instrText>
            </w:r>
            <w:r w:rsidR="00A9269C">
              <w:rPr>
                <w:noProof/>
                <w:webHidden/>
              </w:rPr>
            </w:r>
            <w:r w:rsidR="00A9269C">
              <w:rPr>
                <w:noProof/>
                <w:webHidden/>
              </w:rPr>
              <w:fldChar w:fldCharType="separate"/>
            </w:r>
            <w:r w:rsidR="009E3DE6">
              <w:rPr>
                <w:noProof/>
                <w:webHidden/>
              </w:rPr>
              <w:t>113</w:t>
            </w:r>
            <w:r w:rsidR="00A9269C">
              <w:rPr>
                <w:noProof/>
                <w:webHidden/>
              </w:rPr>
              <w:fldChar w:fldCharType="end"/>
            </w:r>
          </w:hyperlink>
        </w:p>
        <w:p w14:paraId="4CE538DD" w14:textId="6FE39C2E"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37" w:history="1">
            <w:r w:rsidR="00A9269C" w:rsidRPr="00440FA0">
              <w:rPr>
                <w:rStyle w:val="Hyperlink"/>
                <w:noProof/>
              </w:rPr>
              <w:t>Exiting the NPPD Detail Display Window</w:t>
            </w:r>
            <w:r w:rsidR="00A9269C">
              <w:rPr>
                <w:noProof/>
                <w:webHidden/>
              </w:rPr>
              <w:tab/>
            </w:r>
            <w:r w:rsidR="00A9269C">
              <w:rPr>
                <w:noProof/>
                <w:webHidden/>
              </w:rPr>
              <w:fldChar w:fldCharType="begin"/>
            </w:r>
            <w:r w:rsidR="00A9269C">
              <w:rPr>
                <w:noProof/>
                <w:webHidden/>
              </w:rPr>
              <w:instrText xml:space="preserve"> PAGEREF _Toc177550937 \h </w:instrText>
            </w:r>
            <w:r w:rsidR="00A9269C">
              <w:rPr>
                <w:noProof/>
                <w:webHidden/>
              </w:rPr>
            </w:r>
            <w:r w:rsidR="00A9269C">
              <w:rPr>
                <w:noProof/>
                <w:webHidden/>
              </w:rPr>
              <w:fldChar w:fldCharType="separate"/>
            </w:r>
            <w:r w:rsidR="009E3DE6">
              <w:rPr>
                <w:noProof/>
                <w:webHidden/>
              </w:rPr>
              <w:t>116</w:t>
            </w:r>
            <w:r w:rsidR="00A9269C">
              <w:rPr>
                <w:noProof/>
                <w:webHidden/>
              </w:rPr>
              <w:fldChar w:fldCharType="end"/>
            </w:r>
          </w:hyperlink>
        </w:p>
        <w:p w14:paraId="10C3487C" w14:textId="2CF534D3" w:rsidR="00A9269C" w:rsidRDefault="00BC6565">
          <w:pPr>
            <w:pStyle w:val="TOC2"/>
            <w:rPr>
              <w:rFonts w:asciiTheme="minorHAnsi" w:eastAsiaTheme="minorEastAsia" w:hAnsiTheme="minorHAnsi" w:cstheme="minorBidi"/>
              <w:b w:val="0"/>
              <w:bCs w:val="0"/>
              <w:kern w:val="2"/>
              <w:sz w:val="22"/>
              <w:szCs w:val="22"/>
              <w14:ligatures w14:val="standardContextual"/>
            </w:rPr>
          </w:pPr>
          <w:hyperlink w:anchor="_Toc177550938" w:history="1">
            <w:r w:rsidR="00A9269C" w:rsidRPr="00440FA0">
              <w:rPr>
                <w:rStyle w:val="Hyperlink"/>
              </w:rPr>
              <w:t>Section 3: Automated Delayed Order Report (DOR)</w:t>
            </w:r>
            <w:r w:rsidR="00A9269C">
              <w:rPr>
                <w:webHidden/>
              </w:rPr>
              <w:tab/>
            </w:r>
            <w:r w:rsidR="00A9269C">
              <w:rPr>
                <w:webHidden/>
              </w:rPr>
              <w:fldChar w:fldCharType="begin"/>
            </w:r>
            <w:r w:rsidR="00A9269C">
              <w:rPr>
                <w:webHidden/>
              </w:rPr>
              <w:instrText xml:space="preserve"> PAGEREF _Toc177550938 \h </w:instrText>
            </w:r>
            <w:r w:rsidR="00A9269C">
              <w:rPr>
                <w:webHidden/>
              </w:rPr>
            </w:r>
            <w:r w:rsidR="00A9269C">
              <w:rPr>
                <w:webHidden/>
              </w:rPr>
              <w:fldChar w:fldCharType="separate"/>
            </w:r>
            <w:r w:rsidR="009E3DE6">
              <w:rPr>
                <w:webHidden/>
              </w:rPr>
              <w:t>119</w:t>
            </w:r>
            <w:r w:rsidR="00A9269C">
              <w:rPr>
                <w:webHidden/>
              </w:rPr>
              <w:fldChar w:fldCharType="end"/>
            </w:r>
          </w:hyperlink>
        </w:p>
        <w:p w14:paraId="2EC07A7D" w14:textId="335D46D1"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39" w:history="1">
            <w:r w:rsidR="00A9269C" w:rsidRPr="00440FA0">
              <w:rPr>
                <w:rStyle w:val="Hyperlink"/>
                <w:noProof/>
              </w:rPr>
              <w:t>Overview</w:t>
            </w:r>
            <w:r w:rsidR="00A9269C">
              <w:rPr>
                <w:noProof/>
                <w:webHidden/>
              </w:rPr>
              <w:tab/>
            </w:r>
            <w:r w:rsidR="00A9269C">
              <w:rPr>
                <w:noProof/>
                <w:webHidden/>
              </w:rPr>
              <w:fldChar w:fldCharType="begin"/>
            </w:r>
            <w:r w:rsidR="00A9269C">
              <w:rPr>
                <w:noProof/>
                <w:webHidden/>
              </w:rPr>
              <w:instrText xml:space="preserve"> PAGEREF _Toc177550939 \h </w:instrText>
            </w:r>
            <w:r w:rsidR="00A9269C">
              <w:rPr>
                <w:noProof/>
                <w:webHidden/>
              </w:rPr>
            </w:r>
            <w:r w:rsidR="00A9269C">
              <w:rPr>
                <w:noProof/>
                <w:webHidden/>
              </w:rPr>
              <w:fldChar w:fldCharType="separate"/>
            </w:r>
            <w:r w:rsidR="009E3DE6">
              <w:rPr>
                <w:noProof/>
                <w:webHidden/>
              </w:rPr>
              <w:t>119</w:t>
            </w:r>
            <w:r w:rsidR="00A9269C">
              <w:rPr>
                <w:noProof/>
                <w:webHidden/>
              </w:rPr>
              <w:fldChar w:fldCharType="end"/>
            </w:r>
          </w:hyperlink>
        </w:p>
        <w:p w14:paraId="2927E527" w14:textId="74259E80" w:rsidR="00A9269C" w:rsidRDefault="00BC6565">
          <w:pPr>
            <w:pStyle w:val="TOC2"/>
            <w:rPr>
              <w:rFonts w:asciiTheme="minorHAnsi" w:eastAsiaTheme="minorEastAsia" w:hAnsiTheme="minorHAnsi" w:cstheme="minorBidi"/>
              <w:b w:val="0"/>
              <w:bCs w:val="0"/>
              <w:kern w:val="2"/>
              <w:sz w:val="22"/>
              <w:szCs w:val="22"/>
              <w14:ligatures w14:val="standardContextual"/>
            </w:rPr>
          </w:pPr>
          <w:hyperlink w:anchor="_Toc177550940" w:history="1">
            <w:r w:rsidR="00A9269C" w:rsidRPr="00440FA0">
              <w:rPr>
                <w:rStyle w:val="Hyperlink"/>
              </w:rPr>
              <w:t>Display the DOR Data</w:t>
            </w:r>
            <w:r w:rsidR="00A9269C">
              <w:rPr>
                <w:webHidden/>
              </w:rPr>
              <w:tab/>
            </w:r>
            <w:r w:rsidR="00A9269C">
              <w:rPr>
                <w:webHidden/>
              </w:rPr>
              <w:fldChar w:fldCharType="begin"/>
            </w:r>
            <w:r w:rsidR="00A9269C">
              <w:rPr>
                <w:webHidden/>
              </w:rPr>
              <w:instrText xml:space="preserve"> PAGEREF _Toc177550940 \h </w:instrText>
            </w:r>
            <w:r w:rsidR="00A9269C">
              <w:rPr>
                <w:webHidden/>
              </w:rPr>
            </w:r>
            <w:r w:rsidR="00A9269C">
              <w:rPr>
                <w:webHidden/>
              </w:rPr>
              <w:fldChar w:fldCharType="separate"/>
            </w:r>
            <w:r w:rsidR="009E3DE6">
              <w:rPr>
                <w:webHidden/>
              </w:rPr>
              <w:t>122</w:t>
            </w:r>
            <w:r w:rsidR="00A9269C">
              <w:rPr>
                <w:webHidden/>
              </w:rPr>
              <w:fldChar w:fldCharType="end"/>
            </w:r>
          </w:hyperlink>
        </w:p>
        <w:p w14:paraId="7A8ED78A" w14:textId="15153824"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41" w:history="1">
            <w:r w:rsidR="00A9269C" w:rsidRPr="00440FA0">
              <w:rPr>
                <w:rStyle w:val="Hyperlink"/>
                <w:noProof/>
              </w:rPr>
              <w:t>Introduction</w:t>
            </w:r>
            <w:r w:rsidR="00A9269C">
              <w:rPr>
                <w:noProof/>
                <w:webHidden/>
              </w:rPr>
              <w:tab/>
            </w:r>
            <w:r w:rsidR="00A9269C">
              <w:rPr>
                <w:noProof/>
                <w:webHidden/>
              </w:rPr>
              <w:fldChar w:fldCharType="begin"/>
            </w:r>
            <w:r w:rsidR="00A9269C">
              <w:rPr>
                <w:noProof/>
                <w:webHidden/>
              </w:rPr>
              <w:instrText xml:space="preserve"> PAGEREF _Toc177550941 \h </w:instrText>
            </w:r>
            <w:r w:rsidR="00A9269C">
              <w:rPr>
                <w:noProof/>
                <w:webHidden/>
              </w:rPr>
            </w:r>
            <w:r w:rsidR="00A9269C">
              <w:rPr>
                <w:noProof/>
                <w:webHidden/>
              </w:rPr>
              <w:fldChar w:fldCharType="separate"/>
            </w:r>
            <w:r w:rsidR="009E3DE6">
              <w:rPr>
                <w:noProof/>
                <w:webHidden/>
              </w:rPr>
              <w:t>122</w:t>
            </w:r>
            <w:r w:rsidR="00A9269C">
              <w:rPr>
                <w:noProof/>
                <w:webHidden/>
              </w:rPr>
              <w:fldChar w:fldCharType="end"/>
            </w:r>
          </w:hyperlink>
        </w:p>
        <w:p w14:paraId="54EFC92F" w14:textId="1EE9F8E9"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42" w:history="1">
            <w:r w:rsidR="00A9269C" w:rsidRPr="00440FA0">
              <w:rPr>
                <w:rStyle w:val="Hyperlink"/>
                <w:noProof/>
              </w:rPr>
              <w:t>Select a Starting Date</w:t>
            </w:r>
            <w:r w:rsidR="00A9269C">
              <w:rPr>
                <w:noProof/>
                <w:webHidden/>
              </w:rPr>
              <w:tab/>
            </w:r>
            <w:r w:rsidR="00A9269C">
              <w:rPr>
                <w:noProof/>
                <w:webHidden/>
              </w:rPr>
              <w:fldChar w:fldCharType="begin"/>
            </w:r>
            <w:r w:rsidR="00A9269C">
              <w:rPr>
                <w:noProof/>
                <w:webHidden/>
              </w:rPr>
              <w:instrText xml:space="preserve"> PAGEREF _Toc177550942 \h </w:instrText>
            </w:r>
            <w:r w:rsidR="00A9269C">
              <w:rPr>
                <w:noProof/>
                <w:webHidden/>
              </w:rPr>
            </w:r>
            <w:r w:rsidR="00A9269C">
              <w:rPr>
                <w:noProof/>
                <w:webHidden/>
              </w:rPr>
              <w:fldChar w:fldCharType="separate"/>
            </w:r>
            <w:r w:rsidR="009E3DE6">
              <w:rPr>
                <w:noProof/>
                <w:webHidden/>
              </w:rPr>
              <w:t>126</w:t>
            </w:r>
            <w:r w:rsidR="00A9269C">
              <w:rPr>
                <w:noProof/>
                <w:webHidden/>
              </w:rPr>
              <w:fldChar w:fldCharType="end"/>
            </w:r>
          </w:hyperlink>
        </w:p>
        <w:p w14:paraId="0E05FA40" w14:textId="168975D7"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43" w:history="1">
            <w:r w:rsidR="00A9269C" w:rsidRPr="00440FA0">
              <w:rPr>
                <w:rStyle w:val="Hyperlink"/>
                <w:noProof/>
              </w:rPr>
              <w:t>Select a Status</w:t>
            </w:r>
            <w:r w:rsidR="00A9269C">
              <w:rPr>
                <w:noProof/>
                <w:webHidden/>
              </w:rPr>
              <w:tab/>
            </w:r>
            <w:r w:rsidR="00A9269C">
              <w:rPr>
                <w:noProof/>
                <w:webHidden/>
              </w:rPr>
              <w:fldChar w:fldCharType="begin"/>
            </w:r>
            <w:r w:rsidR="00A9269C">
              <w:rPr>
                <w:noProof/>
                <w:webHidden/>
              </w:rPr>
              <w:instrText xml:space="preserve"> PAGEREF _Toc177550943 \h </w:instrText>
            </w:r>
            <w:r w:rsidR="00A9269C">
              <w:rPr>
                <w:noProof/>
                <w:webHidden/>
              </w:rPr>
            </w:r>
            <w:r w:rsidR="00A9269C">
              <w:rPr>
                <w:noProof/>
                <w:webHidden/>
              </w:rPr>
              <w:fldChar w:fldCharType="separate"/>
            </w:r>
            <w:r w:rsidR="009E3DE6">
              <w:rPr>
                <w:noProof/>
                <w:webHidden/>
              </w:rPr>
              <w:t>128</w:t>
            </w:r>
            <w:r w:rsidR="00A9269C">
              <w:rPr>
                <w:noProof/>
                <w:webHidden/>
              </w:rPr>
              <w:fldChar w:fldCharType="end"/>
            </w:r>
          </w:hyperlink>
        </w:p>
        <w:p w14:paraId="165E2B7D" w14:textId="21E5D0CA"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44" w:history="1">
            <w:r w:rsidR="00A9269C" w:rsidRPr="00440FA0">
              <w:rPr>
                <w:rStyle w:val="Hyperlink"/>
                <w:noProof/>
              </w:rPr>
              <w:t>Select the SSN Range</w:t>
            </w:r>
            <w:r w:rsidR="00A9269C">
              <w:rPr>
                <w:noProof/>
                <w:webHidden/>
              </w:rPr>
              <w:tab/>
            </w:r>
            <w:r w:rsidR="00A9269C">
              <w:rPr>
                <w:noProof/>
                <w:webHidden/>
              </w:rPr>
              <w:fldChar w:fldCharType="begin"/>
            </w:r>
            <w:r w:rsidR="00A9269C">
              <w:rPr>
                <w:noProof/>
                <w:webHidden/>
              </w:rPr>
              <w:instrText xml:space="preserve"> PAGEREF _Toc177550944 \h </w:instrText>
            </w:r>
            <w:r w:rsidR="00A9269C">
              <w:rPr>
                <w:noProof/>
                <w:webHidden/>
              </w:rPr>
            </w:r>
            <w:r w:rsidR="00A9269C">
              <w:rPr>
                <w:noProof/>
                <w:webHidden/>
              </w:rPr>
              <w:fldChar w:fldCharType="separate"/>
            </w:r>
            <w:r w:rsidR="009E3DE6">
              <w:rPr>
                <w:noProof/>
                <w:webHidden/>
              </w:rPr>
              <w:t>129</w:t>
            </w:r>
            <w:r w:rsidR="00A9269C">
              <w:rPr>
                <w:noProof/>
                <w:webHidden/>
              </w:rPr>
              <w:fldChar w:fldCharType="end"/>
            </w:r>
          </w:hyperlink>
        </w:p>
        <w:p w14:paraId="35B723C4" w14:textId="542F7F5C"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45" w:history="1">
            <w:r w:rsidR="00A9269C" w:rsidRPr="00440FA0">
              <w:rPr>
                <w:rStyle w:val="Hyperlink"/>
                <w:noProof/>
              </w:rPr>
              <w:t>Display the Data</w:t>
            </w:r>
            <w:r w:rsidR="00A9269C">
              <w:rPr>
                <w:noProof/>
                <w:webHidden/>
              </w:rPr>
              <w:tab/>
            </w:r>
            <w:r w:rsidR="00A9269C">
              <w:rPr>
                <w:noProof/>
                <w:webHidden/>
              </w:rPr>
              <w:fldChar w:fldCharType="begin"/>
            </w:r>
            <w:r w:rsidR="00A9269C">
              <w:rPr>
                <w:noProof/>
                <w:webHidden/>
              </w:rPr>
              <w:instrText xml:space="preserve"> PAGEREF _Toc177550945 \h </w:instrText>
            </w:r>
            <w:r w:rsidR="00A9269C">
              <w:rPr>
                <w:noProof/>
                <w:webHidden/>
              </w:rPr>
            </w:r>
            <w:r w:rsidR="00A9269C">
              <w:rPr>
                <w:noProof/>
                <w:webHidden/>
              </w:rPr>
              <w:fldChar w:fldCharType="separate"/>
            </w:r>
            <w:r w:rsidR="009E3DE6">
              <w:rPr>
                <w:noProof/>
                <w:webHidden/>
              </w:rPr>
              <w:t>130</w:t>
            </w:r>
            <w:r w:rsidR="00A9269C">
              <w:rPr>
                <w:noProof/>
                <w:webHidden/>
              </w:rPr>
              <w:fldChar w:fldCharType="end"/>
            </w:r>
          </w:hyperlink>
        </w:p>
        <w:p w14:paraId="4DE3E95F" w14:textId="521AF47C"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46" w:history="1">
            <w:r w:rsidR="00A9269C" w:rsidRPr="00440FA0">
              <w:rPr>
                <w:rStyle w:val="Hyperlink"/>
                <w:noProof/>
              </w:rPr>
              <w:t>View DOR Calculation Detail</w:t>
            </w:r>
            <w:r w:rsidR="00A9269C">
              <w:rPr>
                <w:noProof/>
                <w:webHidden/>
              </w:rPr>
              <w:tab/>
            </w:r>
            <w:r w:rsidR="00A9269C">
              <w:rPr>
                <w:noProof/>
                <w:webHidden/>
              </w:rPr>
              <w:fldChar w:fldCharType="begin"/>
            </w:r>
            <w:r w:rsidR="00A9269C">
              <w:rPr>
                <w:noProof/>
                <w:webHidden/>
              </w:rPr>
              <w:instrText xml:space="preserve"> PAGEREF _Toc177550946 \h </w:instrText>
            </w:r>
            <w:r w:rsidR="00A9269C">
              <w:rPr>
                <w:noProof/>
                <w:webHidden/>
              </w:rPr>
            </w:r>
            <w:r w:rsidR="00A9269C">
              <w:rPr>
                <w:noProof/>
                <w:webHidden/>
              </w:rPr>
              <w:fldChar w:fldCharType="separate"/>
            </w:r>
            <w:r w:rsidR="009E3DE6">
              <w:rPr>
                <w:noProof/>
                <w:webHidden/>
              </w:rPr>
              <w:t>134</w:t>
            </w:r>
            <w:r w:rsidR="00A9269C">
              <w:rPr>
                <w:noProof/>
                <w:webHidden/>
              </w:rPr>
              <w:fldChar w:fldCharType="end"/>
            </w:r>
          </w:hyperlink>
        </w:p>
        <w:p w14:paraId="3B7CD32E" w14:textId="0D32127D"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47" w:history="1">
            <w:r w:rsidR="00A9269C" w:rsidRPr="00440FA0">
              <w:rPr>
                <w:rStyle w:val="Hyperlink"/>
                <w:noProof/>
              </w:rPr>
              <w:t>View Pending Calculations</w:t>
            </w:r>
            <w:r w:rsidR="00A9269C">
              <w:rPr>
                <w:noProof/>
                <w:webHidden/>
              </w:rPr>
              <w:tab/>
            </w:r>
            <w:r w:rsidR="00A9269C">
              <w:rPr>
                <w:noProof/>
                <w:webHidden/>
              </w:rPr>
              <w:fldChar w:fldCharType="begin"/>
            </w:r>
            <w:r w:rsidR="00A9269C">
              <w:rPr>
                <w:noProof/>
                <w:webHidden/>
              </w:rPr>
              <w:instrText xml:space="preserve"> PAGEREF _Toc177550947 \h </w:instrText>
            </w:r>
            <w:r w:rsidR="00A9269C">
              <w:rPr>
                <w:noProof/>
                <w:webHidden/>
              </w:rPr>
            </w:r>
            <w:r w:rsidR="00A9269C">
              <w:rPr>
                <w:noProof/>
                <w:webHidden/>
              </w:rPr>
              <w:fldChar w:fldCharType="separate"/>
            </w:r>
            <w:r w:rsidR="009E3DE6">
              <w:rPr>
                <w:noProof/>
                <w:webHidden/>
              </w:rPr>
              <w:t>138</w:t>
            </w:r>
            <w:r w:rsidR="00A9269C">
              <w:rPr>
                <w:noProof/>
                <w:webHidden/>
              </w:rPr>
              <w:fldChar w:fldCharType="end"/>
            </w:r>
          </w:hyperlink>
        </w:p>
        <w:p w14:paraId="3EBE543E" w14:textId="61EF697B" w:rsidR="00A9269C" w:rsidRDefault="00BC6565">
          <w:pPr>
            <w:pStyle w:val="TOC2"/>
            <w:rPr>
              <w:rFonts w:asciiTheme="minorHAnsi" w:eastAsiaTheme="minorEastAsia" w:hAnsiTheme="minorHAnsi" w:cstheme="minorBidi"/>
              <w:b w:val="0"/>
              <w:bCs w:val="0"/>
              <w:kern w:val="2"/>
              <w:sz w:val="22"/>
              <w:szCs w:val="22"/>
              <w14:ligatures w14:val="standardContextual"/>
            </w:rPr>
          </w:pPr>
          <w:hyperlink w:anchor="_Toc177550948" w:history="1">
            <w:r w:rsidR="00A9269C" w:rsidRPr="00440FA0">
              <w:rPr>
                <w:rStyle w:val="Hyperlink"/>
              </w:rPr>
              <w:t>View 2319 Information</w:t>
            </w:r>
            <w:r w:rsidR="00A9269C">
              <w:rPr>
                <w:webHidden/>
              </w:rPr>
              <w:tab/>
            </w:r>
            <w:r w:rsidR="00A9269C">
              <w:rPr>
                <w:webHidden/>
              </w:rPr>
              <w:fldChar w:fldCharType="begin"/>
            </w:r>
            <w:r w:rsidR="00A9269C">
              <w:rPr>
                <w:webHidden/>
              </w:rPr>
              <w:instrText xml:space="preserve"> PAGEREF _Toc177550948 \h </w:instrText>
            </w:r>
            <w:r w:rsidR="00A9269C">
              <w:rPr>
                <w:webHidden/>
              </w:rPr>
            </w:r>
            <w:r w:rsidR="00A9269C">
              <w:rPr>
                <w:webHidden/>
              </w:rPr>
              <w:fldChar w:fldCharType="separate"/>
            </w:r>
            <w:r w:rsidR="009E3DE6">
              <w:rPr>
                <w:webHidden/>
              </w:rPr>
              <w:t>140</w:t>
            </w:r>
            <w:r w:rsidR="00A9269C">
              <w:rPr>
                <w:webHidden/>
              </w:rPr>
              <w:fldChar w:fldCharType="end"/>
            </w:r>
          </w:hyperlink>
        </w:p>
        <w:p w14:paraId="26B2A1C5" w14:textId="175EB756"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49" w:history="1">
            <w:r w:rsidR="00A9269C" w:rsidRPr="00440FA0">
              <w:rPr>
                <w:rStyle w:val="Hyperlink"/>
                <w:noProof/>
              </w:rPr>
              <w:t>View 2319 – Patient Demographics</w:t>
            </w:r>
            <w:r w:rsidR="00A9269C">
              <w:rPr>
                <w:noProof/>
                <w:webHidden/>
              </w:rPr>
              <w:tab/>
            </w:r>
            <w:r w:rsidR="00A9269C">
              <w:rPr>
                <w:noProof/>
                <w:webHidden/>
              </w:rPr>
              <w:fldChar w:fldCharType="begin"/>
            </w:r>
            <w:r w:rsidR="00A9269C">
              <w:rPr>
                <w:noProof/>
                <w:webHidden/>
              </w:rPr>
              <w:instrText xml:space="preserve"> PAGEREF _Toc177550949 \h </w:instrText>
            </w:r>
            <w:r w:rsidR="00A9269C">
              <w:rPr>
                <w:noProof/>
                <w:webHidden/>
              </w:rPr>
            </w:r>
            <w:r w:rsidR="00A9269C">
              <w:rPr>
                <w:noProof/>
                <w:webHidden/>
              </w:rPr>
              <w:fldChar w:fldCharType="separate"/>
            </w:r>
            <w:r w:rsidR="009E3DE6">
              <w:rPr>
                <w:noProof/>
                <w:webHidden/>
              </w:rPr>
              <w:t>140</w:t>
            </w:r>
            <w:r w:rsidR="00A9269C">
              <w:rPr>
                <w:noProof/>
                <w:webHidden/>
              </w:rPr>
              <w:fldChar w:fldCharType="end"/>
            </w:r>
          </w:hyperlink>
        </w:p>
        <w:p w14:paraId="2DF4D4D7" w14:textId="11137BCB"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50" w:history="1">
            <w:r w:rsidR="00A9269C" w:rsidRPr="00440FA0">
              <w:rPr>
                <w:rStyle w:val="Hyperlink"/>
                <w:noProof/>
              </w:rPr>
              <w:t>View 2319 - Clinic Enrollments/Correspondence</w:t>
            </w:r>
            <w:r w:rsidR="00A9269C">
              <w:rPr>
                <w:noProof/>
                <w:webHidden/>
              </w:rPr>
              <w:tab/>
            </w:r>
            <w:r w:rsidR="00A9269C">
              <w:rPr>
                <w:noProof/>
                <w:webHidden/>
              </w:rPr>
              <w:fldChar w:fldCharType="begin"/>
            </w:r>
            <w:r w:rsidR="00A9269C">
              <w:rPr>
                <w:noProof/>
                <w:webHidden/>
              </w:rPr>
              <w:instrText xml:space="preserve"> PAGEREF _Toc177550950 \h </w:instrText>
            </w:r>
            <w:r w:rsidR="00A9269C">
              <w:rPr>
                <w:noProof/>
                <w:webHidden/>
              </w:rPr>
            </w:r>
            <w:r w:rsidR="00A9269C">
              <w:rPr>
                <w:noProof/>
                <w:webHidden/>
              </w:rPr>
              <w:fldChar w:fldCharType="separate"/>
            </w:r>
            <w:r w:rsidR="009E3DE6">
              <w:rPr>
                <w:noProof/>
                <w:webHidden/>
              </w:rPr>
              <w:t>142</w:t>
            </w:r>
            <w:r w:rsidR="00A9269C">
              <w:rPr>
                <w:noProof/>
                <w:webHidden/>
              </w:rPr>
              <w:fldChar w:fldCharType="end"/>
            </w:r>
          </w:hyperlink>
        </w:p>
        <w:p w14:paraId="24960084" w14:textId="6F1DF642"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51" w:history="1">
            <w:r w:rsidR="00A9269C" w:rsidRPr="00440FA0">
              <w:rPr>
                <w:rStyle w:val="Hyperlink"/>
                <w:noProof/>
              </w:rPr>
              <w:t>View 2319 - Entitlement Information</w:t>
            </w:r>
            <w:r w:rsidR="00A9269C">
              <w:rPr>
                <w:noProof/>
                <w:webHidden/>
              </w:rPr>
              <w:tab/>
            </w:r>
            <w:r w:rsidR="00A9269C">
              <w:rPr>
                <w:noProof/>
                <w:webHidden/>
              </w:rPr>
              <w:fldChar w:fldCharType="begin"/>
            </w:r>
            <w:r w:rsidR="00A9269C">
              <w:rPr>
                <w:noProof/>
                <w:webHidden/>
              </w:rPr>
              <w:instrText xml:space="preserve"> PAGEREF _Toc177550951 \h </w:instrText>
            </w:r>
            <w:r w:rsidR="00A9269C">
              <w:rPr>
                <w:noProof/>
                <w:webHidden/>
              </w:rPr>
            </w:r>
            <w:r w:rsidR="00A9269C">
              <w:rPr>
                <w:noProof/>
                <w:webHidden/>
              </w:rPr>
              <w:fldChar w:fldCharType="separate"/>
            </w:r>
            <w:r w:rsidR="009E3DE6">
              <w:rPr>
                <w:noProof/>
                <w:webHidden/>
              </w:rPr>
              <w:t>143</w:t>
            </w:r>
            <w:r w:rsidR="00A9269C">
              <w:rPr>
                <w:noProof/>
                <w:webHidden/>
              </w:rPr>
              <w:fldChar w:fldCharType="end"/>
            </w:r>
          </w:hyperlink>
        </w:p>
        <w:p w14:paraId="299E9B93" w14:textId="3AD764B5"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52" w:history="1">
            <w:r w:rsidR="00A9269C" w:rsidRPr="00440FA0">
              <w:rPr>
                <w:rStyle w:val="Hyperlink"/>
                <w:noProof/>
              </w:rPr>
              <w:t>View 2319 – Appliance Transactions</w:t>
            </w:r>
            <w:r w:rsidR="00A9269C">
              <w:rPr>
                <w:noProof/>
                <w:webHidden/>
              </w:rPr>
              <w:tab/>
            </w:r>
            <w:r w:rsidR="00A9269C">
              <w:rPr>
                <w:noProof/>
                <w:webHidden/>
              </w:rPr>
              <w:fldChar w:fldCharType="begin"/>
            </w:r>
            <w:r w:rsidR="00A9269C">
              <w:rPr>
                <w:noProof/>
                <w:webHidden/>
              </w:rPr>
              <w:instrText xml:space="preserve"> PAGEREF _Toc177550952 \h </w:instrText>
            </w:r>
            <w:r w:rsidR="00A9269C">
              <w:rPr>
                <w:noProof/>
                <w:webHidden/>
              </w:rPr>
            </w:r>
            <w:r w:rsidR="00A9269C">
              <w:rPr>
                <w:noProof/>
                <w:webHidden/>
              </w:rPr>
              <w:fldChar w:fldCharType="separate"/>
            </w:r>
            <w:r w:rsidR="009E3DE6">
              <w:rPr>
                <w:noProof/>
                <w:webHidden/>
              </w:rPr>
              <w:t>144</w:t>
            </w:r>
            <w:r w:rsidR="00A9269C">
              <w:rPr>
                <w:noProof/>
                <w:webHidden/>
              </w:rPr>
              <w:fldChar w:fldCharType="end"/>
            </w:r>
          </w:hyperlink>
        </w:p>
        <w:p w14:paraId="44C32527" w14:textId="39182E58"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53" w:history="1">
            <w:r w:rsidR="00A9269C" w:rsidRPr="00440FA0">
              <w:rPr>
                <w:rStyle w:val="Hyperlink"/>
                <w:noProof/>
              </w:rPr>
              <w:t>View 2319 – Auto Adaptive Info</w:t>
            </w:r>
            <w:r w:rsidR="00A9269C">
              <w:rPr>
                <w:noProof/>
                <w:webHidden/>
              </w:rPr>
              <w:tab/>
            </w:r>
            <w:r w:rsidR="00A9269C">
              <w:rPr>
                <w:noProof/>
                <w:webHidden/>
              </w:rPr>
              <w:fldChar w:fldCharType="begin"/>
            </w:r>
            <w:r w:rsidR="00A9269C">
              <w:rPr>
                <w:noProof/>
                <w:webHidden/>
              </w:rPr>
              <w:instrText xml:space="preserve"> PAGEREF _Toc177550953 \h </w:instrText>
            </w:r>
            <w:r w:rsidR="00A9269C">
              <w:rPr>
                <w:noProof/>
                <w:webHidden/>
              </w:rPr>
            </w:r>
            <w:r w:rsidR="00A9269C">
              <w:rPr>
                <w:noProof/>
                <w:webHidden/>
              </w:rPr>
              <w:fldChar w:fldCharType="separate"/>
            </w:r>
            <w:r w:rsidR="009E3DE6">
              <w:rPr>
                <w:noProof/>
                <w:webHidden/>
              </w:rPr>
              <w:t>146</w:t>
            </w:r>
            <w:r w:rsidR="00A9269C">
              <w:rPr>
                <w:noProof/>
                <w:webHidden/>
              </w:rPr>
              <w:fldChar w:fldCharType="end"/>
            </w:r>
          </w:hyperlink>
        </w:p>
        <w:p w14:paraId="0D751F57" w14:textId="4EC152B3"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54" w:history="1">
            <w:r w:rsidR="00A9269C" w:rsidRPr="00440FA0">
              <w:rPr>
                <w:rStyle w:val="Hyperlink"/>
                <w:noProof/>
              </w:rPr>
              <w:t>View 2319 - Critical Comments</w:t>
            </w:r>
            <w:r w:rsidR="00A9269C">
              <w:rPr>
                <w:noProof/>
                <w:webHidden/>
              </w:rPr>
              <w:tab/>
            </w:r>
            <w:r w:rsidR="00A9269C">
              <w:rPr>
                <w:noProof/>
                <w:webHidden/>
              </w:rPr>
              <w:fldChar w:fldCharType="begin"/>
            </w:r>
            <w:r w:rsidR="00A9269C">
              <w:rPr>
                <w:noProof/>
                <w:webHidden/>
              </w:rPr>
              <w:instrText xml:space="preserve"> PAGEREF _Toc177550954 \h </w:instrText>
            </w:r>
            <w:r w:rsidR="00A9269C">
              <w:rPr>
                <w:noProof/>
                <w:webHidden/>
              </w:rPr>
            </w:r>
            <w:r w:rsidR="00A9269C">
              <w:rPr>
                <w:noProof/>
                <w:webHidden/>
              </w:rPr>
              <w:fldChar w:fldCharType="separate"/>
            </w:r>
            <w:r w:rsidR="009E3DE6">
              <w:rPr>
                <w:noProof/>
                <w:webHidden/>
              </w:rPr>
              <w:t>147</w:t>
            </w:r>
            <w:r w:rsidR="00A9269C">
              <w:rPr>
                <w:noProof/>
                <w:webHidden/>
              </w:rPr>
              <w:fldChar w:fldCharType="end"/>
            </w:r>
          </w:hyperlink>
        </w:p>
        <w:p w14:paraId="613FFBBC" w14:textId="1CFF4B75"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55" w:history="1">
            <w:r w:rsidR="00A9269C" w:rsidRPr="00440FA0">
              <w:rPr>
                <w:rStyle w:val="Hyperlink"/>
                <w:noProof/>
              </w:rPr>
              <w:t>View 2319 – View HISA Information</w:t>
            </w:r>
            <w:r w:rsidR="00A9269C">
              <w:rPr>
                <w:noProof/>
                <w:webHidden/>
              </w:rPr>
              <w:tab/>
            </w:r>
            <w:r w:rsidR="00A9269C">
              <w:rPr>
                <w:noProof/>
                <w:webHidden/>
              </w:rPr>
              <w:fldChar w:fldCharType="begin"/>
            </w:r>
            <w:r w:rsidR="00A9269C">
              <w:rPr>
                <w:noProof/>
                <w:webHidden/>
              </w:rPr>
              <w:instrText xml:space="preserve"> PAGEREF _Toc177550955 \h </w:instrText>
            </w:r>
            <w:r w:rsidR="00A9269C">
              <w:rPr>
                <w:noProof/>
                <w:webHidden/>
              </w:rPr>
            </w:r>
            <w:r w:rsidR="00A9269C">
              <w:rPr>
                <w:noProof/>
                <w:webHidden/>
              </w:rPr>
              <w:fldChar w:fldCharType="separate"/>
            </w:r>
            <w:r w:rsidR="009E3DE6">
              <w:rPr>
                <w:noProof/>
                <w:webHidden/>
              </w:rPr>
              <w:t>148</w:t>
            </w:r>
            <w:r w:rsidR="00A9269C">
              <w:rPr>
                <w:noProof/>
                <w:webHidden/>
              </w:rPr>
              <w:fldChar w:fldCharType="end"/>
            </w:r>
          </w:hyperlink>
        </w:p>
        <w:p w14:paraId="6EA93ECD" w14:textId="25FFFE03"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56" w:history="1">
            <w:r w:rsidR="00A9269C" w:rsidRPr="00440FA0">
              <w:rPr>
                <w:rStyle w:val="Hyperlink"/>
                <w:noProof/>
              </w:rPr>
              <w:t>View 2319 – Home Oxygen</w:t>
            </w:r>
            <w:r w:rsidR="00A9269C">
              <w:rPr>
                <w:noProof/>
                <w:webHidden/>
              </w:rPr>
              <w:tab/>
            </w:r>
            <w:r w:rsidR="00A9269C">
              <w:rPr>
                <w:noProof/>
                <w:webHidden/>
              </w:rPr>
              <w:fldChar w:fldCharType="begin"/>
            </w:r>
            <w:r w:rsidR="00A9269C">
              <w:rPr>
                <w:noProof/>
                <w:webHidden/>
              </w:rPr>
              <w:instrText xml:space="preserve"> PAGEREF _Toc177550956 \h </w:instrText>
            </w:r>
            <w:r w:rsidR="00A9269C">
              <w:rPr>
                <w:noProof/>
                <w:webHidden/>
              </w:rPr>
            </w:r>
            <w:r w:rsidR="00A9269C">
              <w:rPr>
                <w:noProof/>
                <w:webHidden/>
              </w:rPr>
              <w:fldChar w:fldCharType="separate"/>
            </w:r>
            <w:r w:rsidR="009E3DE6">
              <w:rPr>
                <w:noProof/>
                <w:webHidden/>
              </w:rPr>
              <w:t>149</w:t>
            </w:r>
            <w:r w:rsidR="00A9269C">
              <w:rPr>
                <w:noProof/>
                <w:webHidden/>
              </w:rPr>
              <w:fldChar w:fldCharType="end"/>
            </w:r>
          </w:hyperlink>
        </w:p>
        <w:p w14:paraId="6DDB20B4" w14:textId="3CA99EF7" w:rsidR="00A9269C" w:rsidRDefault="00BC6565">
          <w:pPr>
            <w:pStyle w:val="TOC2"/>
            <w:rPr>
              <w:rFonts w:asciiTheme="minorHAnsi" w:eastAsiaTheme="minorEastAsia" w:hAnsiTheme="minorHAnsi" w:cstheme="minorBidi"/>
              <w:b w:val="0"/>
              <w:bCs w:val="0"/>
              <w:kern w:val="2"/>
              <w:sz w:val="22"/>
              <w:szCs w:val="22"/>
              <w14:ligatures w14:val="standardContextual"/>
            </w:rPr>
          </w:pPr>
          <w:hyperlink w:anchor="_Toc177550957" w:history="1">
            <w:r w:rsidR="00A9269C" w:rsidRPr="00440FA0">
              <w:rPr>
                <w:rStyle w:val="Hyperlink"/>
              </w:rPr>
              <w:t>View and Manage the DOR</w:t>
            </w:r>
            <w:r w:rsidR="00A9269C">
              <w:rPr>
                <w:webHidden/>
              </w:rPr>
              <w:tab/>
            </w:r>
            <w:r w:rsidR="00A9269C">
              <w:rPr>
                <w:webHidden/>
              </w:rPr>
              <w:fldChar w:fldCharType="begin"/>
            </w:r>
            <w:r w:rsidR="00A9269C">
              <w:rPr>
                <w:webHidden/>
              </w:rPr>
              <w:instrText xml:space="preserve"> PAGEREF _Toc177550957 \h </w:instrText>
            </w:r>
            <w:r w:rsidR="00A9269C">
              <w:rPr>
                <w:webHidden/>
              </w:rPr>
            </w:r>
            <w:r w:rsidR="00A9269C">
              <w:rPr>
                <w:webHidden/>
              </w:rPr>
              <w:fldChar w:fldCharType="separate"/>
            </w:r>
            <w:r w:rsidR="009E3DE6">
              <w:rPr>
                <w:webHidden/>
              </w:rPr>
              <w:t>151</w:t>
            </w:r>
            <w:r w:rsidR="00A9269C">
              <w:rPr>
                <w:webHidden/>
              </w:rPr>
              <w:fldChar w:fldCharType="end"/>
            </w:r>
          </w:hyperlink>
        </w:p>
        <w:p w14:paraId="0A827854" w14:textId="1DA7E352"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58" w:history="1">
            <w:r w:rsidR="00A9269C" w:rsidRPr="00440FA0">
              <w:rPr>
                <w:rStyle w:val="Hyperlink"/>
                <w:noProof/>
              </w:rPr>
              <w:t>View CPRS</w:t>
            </w:r>
            <w:r w:rsidR="00A9269C">
              <w:rPr>
                <w:noProof/>
                <w:webHidden/>
              </w:rPr>
              <w:tab/>
            </w:r>
            <w:r w:rsidR="00A9269C">
              <w:rPr>
                <w:noProof/>
                <w:webHidden/>
              </w:rPr>
              <w:fldChar w:fldCharType="begin"/>
            </w:r>
            <w:r w:rsidR="00A9269C">
              <w:rPr>
                <w:noProof/>
                <w:webHidden/>
              </w:rPr>
              <w:instrText xml:space="preserve"> PAGEREF _Toc177550958 \h </w:instrText>
            </w:r>
            <w:r w:rsidR="00A9269C">
              <w:rPr>
                <w:noProof/>
                <w:webHidden/>
              </w:rPr>
            </w:r>
            <w:r w:rsidR="00A9269C">
              <w:rPr>
                <w:noProof/>
                <w:webHidden/>
              </w:rPr>
              <w:fldChar w:fldCharType="separate"/>
            </w:r>
            <w:r w:rsidR="009E3DE6">
              <w:rPr>
                <w:noProof/>
                <w:webHidden/>
              </w:rPr>
              <w:t>151</w:t>
            </w:r>
            <w:r w:rsidR="00A9269C">
              <w:rPr>
                <w:noProof/>
                <w:webHidden/>
              </w:rPr>
              <w:fldChar w:fldCharType="end"/>
            </w:r>
          </w:hyperlink>
        </w:p>
        <w:p w14:paraId="4A4EE763" w14:textId="429C954E"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59" w:history="1">
            <w:r w:rsidR="00A9269C" w:rsidRPr="00440FA0">
              <w:rPr>
                <w:rStyle w:val="Hyperlink"/>
                <w:noProof/>
              </w:rPr>
              <w:t>Save as an Excel File</w:t>
            </w:r>
            <w:r w:rsidR="00A9269C">
              <w:rPr>
                <w:noProof/>
                <w:webHidden/>
              </w:rPr>
              <w:tab/>
            </w:r>
            <w:r w:rsidR="00A9269C">
              <w:rPr>
                <w:noProof/>
                <w:webHidden/>
              </w:rPr>
              <w:fldChar w:fldCharType="begin"/>
            </w:r>
            <w:r w:rsidR="00A9269C">
              <w:rPr>
                <w:noProof/>
                <w:webHidden/>
              </w:rPr>
              <w:instrText xml:space="preserve"> PAGEREF _Toc177550959 \h </w:instrText>
            </w:r>
            <w:r w:rsidR="00A9269C">
              <w:rPr>
                <w:noProof/>
                <w:webHidden/>
              </w:rPr>
            </w:r>
            <w:r w:rsidR="00A9269C">
              <w:rPr>
                <w:noProof/>
                <w:webHidden/>
              </w:rPr>
              <w:fldChar w:fldCharType="separate"/>
            </w:r>
            <w:r w:rsidR="009E3DE6">
              <w:rPr>
                <w:noProof/>
                <w:webHidden/>
              </w:rPr>
              <w:t>153</w:t>
            </w:r>
            <w:r w:rsidR="00A9269C">
              <w:rPr>
                <w:noProof/>
                <w:webHidden/>
              </w:rPr>
              <w:fldChar w:fldCharType="end"/>
            </w:r>
          </w:hyperlink>
        </w:p>
        <w:p w14:paraId="500F95A2" w14:textId="2851FBB2"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60" w:history="1">
            <w:r w:rsidR="00A9269C" w:rsidRPr="00440FA0">
              <w:rPr>
                <w:rStyle w:val="Hyperlink"/>
                <w:noProof/>
              </w:rPr>
              <w:t>Print the DOR</w:t>
            </w:r>
            <w:r w:rsidR="00A9269C">
              <w:rPr>
                <w:noProof/>
                <w:webHidden/>
              </w:rPr>
              <w:tab/>
            </w:r>
            <w:r w:rsidR="00A9269C">
              <w:rPr>
                <w:noProof/>
                <w:webHidden/>
              </w:rPr>
              <w:fldChar w:fldCharType="begin"/>
            </w:r>
            <w:r w:rsidR="00A9269C">
              <w:rPr>
                <w:noProof/>
                <w:webHidden/>
              </w:rPr>
              <w:instrText xml:space="preserve"> PAGEREF _Toc177550960 \h </w:instrText>
            </w:r>
            <w:r w:rsidR="00A9269C">
              <w:rPr>
                <w:noProof/>
                <w:webHidden/>
              </w:rPr>
            </w:r>
            <w:r w:rsidR="00A9269C">
              <w:rPr>
                <w:noProof/>
                <w:webHidden/>
              </w:rPr>
              <w:fldChar w:fldCharType="separate"/>
            </w:r>
            <w:r w:rsidR="009E3DE6">
              <w:rPr>
                <w:noProof/>
                <w:webHidden/>
              </w:rPr>
              <w:t>156</w:t>
            </w:r>
            <w:r w:rsidR="00A9269C">
              <w:rPr>
                <w:noProof/>
                <w:webHidden/>
              </w:rPr>
              <w:fldChar w:fldCharType="end"/>
            </w:r>
          </w:hyperlink>
        </w:p>
        <w:p w14:paraId="00EC4B6F" w14:textId="4744079C"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61" w:history="1">
            <w:r w:rsidR="00A9269C" w:rsidRPr="00440FA0">
              <w:rPr>
                <w:rStyle w:val="Hyperlink"/>
                <w:noProof/>
              </w:rPr>
              <w:t>Exiting the DOR Window</w:t>
            </w:r>
            <w:r w:rsidR="00A9269C">
              <w:rPr>
                <w:noProof/>
                <w:webHidden/>
              </w:rPr>
              <w:tab/>
            </w:r>
            <w:r w:rsidR="00A9269C">
              <w:rPr>
                <w:noProof/>
                <w:webHidden/>
              </w:rPr>
              <w:fldChar w:fldCharType="begin"/>
            </w:r>
            <w:r w:rsidR="00A9269C">
              <w:rPr>
                <w:noProof/>
                <w:webHidden/>
              </w:rPr>
              <w:instrText xml:space="preserve"> PAGEREF _Toc177550961 \h </w:instrText>
            </w:r>
            <w:r w:rsidR="00A9269C">
              <w:rPr>
                <w:noProof/>
                <w:webHidden/>
              </w:rPr>
            </w:r>
            <w:r w:rsidR="00A9269C">
              <w:rPr>
                <w:noProof/>
                <w:webHidden/>
              </w:rPr>
              <w:fldChar w:fldCharType="separate"/>
            </w:r>
            <w:r w:rsidR="009E3DE6">
              <w:rPr>
                <w:noProof/>
                <w:webHidden/>
              </w:rPr>
              <w:t>157</w:t>
            </w:r>
            <w:r w:rsidR="00A9269C">
              <w:rPr>
                <w:noProof/>
                <w:webHidden/>
              </w:rPr>
              <w:fldChar w:fldCharType="end"/>
            </w:r>
          </w:hyperlink>
        </w:p>
        <w:p w14:paraId="0416A42A" w14:textId="3C5D9C93" w:rsidR="00A9269C" w:rsidRDefault="00BC6565">
          <w:pPr>
            <w:pStyle w:val="TOC2"/>
            <w:rPr>
              <w:rFonts w:asciiTheme="minorHAnsi" w:eastAsiaTheme="minorEastAsia" w:hAnsiTheme="minorHAnsi" w:cstheme="minorBidi"/>
              <w:b w:val="0"/>
              <w:bCs w:val="0"/>
              <w:kern w:val="2"/>
              <w:sz w:val="22"/>
              <w:szCs w:val="22"/>
              <w14:ligatures w14:val="standardContextual"/>
            </w:rPr>
          </w:pPr>
          <w:hyperlink w:anchor="_Toc177550962" w:history="1">
            <w:r w:rsidR="00A9269C" w:rsidRPr="00440FA0">
              <w:rPr>
                <w:rStyle w:val="Hyperlink"/>
              </w:rPr>
              <w:t>Section 4: View Prosthetics Billing Information</w:t>
            </w:r>
            <w:r w:rsidR="00A9269C">
              <w:rPr>
                <w:webHidden/>
              </w:rPr>
              <w:tab/>
            </w:r>
            <w:r w:rsidR="00A9269C">
              <w:rPr>
                <w:webHidden/>
              </w:rPr>
              <w:fldChar w:fldCharType="begin"/>
            </w:r>
            <w:r w:rsidR="00A9269C">
              <w:rPr>
                <w:webHidden/>
              </w:rPr>
              <w:instrText xml:space="preserve"> PAGEREF _Toc177550962 \h </w:instrText>
            </w:r>
            <w:r w:rsidR="00A9269C">
              <w:rPr>
                <w:webHidden/>
              </w:rPr>
            </w:r>
            <w:r w:rsidR="00A9269C">
              <w:rPr>
                <w:webHidden/>
              </w:rPr>
              <w:fldChar w:fldCharType="separate"/>
            </w:r>
            <w:r w:rsidR="009E3DE6">
              <w:rPr>
                <w:webHidden/>
              </w:rPr>
              <w:t>159</w:t>
            </w:r>
            <w:r w:rsidR="00A9269C">
              <w:rPr>
                <w:webHidden/>
              </w:rPr>
              <w:fldChar w:fldCharType="end"/>
            </w:r>
          </w:hyperlink>
        </w:p>
        <w:p w14:paraId="73A493A2" w14:textId="0AE1890B"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63" w:history="1">
            <w:r w:rsidR="00A9269C" w:rsidRPr="00440FA0">
              <w:rPr>
                <w:rStyle w:val="Hyperlink"/>
                <w:noProof/>
              </w:rPr>
              <w:t>Overview</w:t>
            </w:r>
            <w:r w:rsidR="00A9269C">
              <w:rPr>
                <w:noProof/>
                <w:webHidden/>
              </w:rPr>
              <w:tab/>
            </w:r>
            <w:r w:rsidR="00A9269C">
              <w:rPr>
                <w:noProof/>
                <w:webHidden/>
              </w:rPr>
              <w:fldChar w:fldCharType="begin"/>
            </w:r>
            <w:r w:rsidR="00A9269C">
              <w:rPr>
                <w:noProof/>
                <w:webHidden/>
              </w:rPr>
              <w:instrText xml:space="preserve"> PAGEREF _Toc177550963 \h </w:instrText>
            </w:r>
            <w:r w:rsidR="00A9269C">
              <w:rPr>
                <w:noProof/>
                <w:webHidden/>
              </w:rPr>
            </w:r>
            <w:r w:rsidR="00A9269C">
              <w:rPr>
                <w:noProof/>
                <w:webHidden/>
              </w:rPr>
              <w:fldChar w:fldCharType="separate"/>
            </w:r>
            <w:r w:rsidR="009E3DE6">
              <w:rPr>
                <w:noProof/>
                <w:webHidden/>
              </w:rPr>
              <w:t>159</w:t>
            </w:r>
            <w:r w:rsidR="00A9269C">
              <w:rPr>
                <w:noProof/>
                <w:webHidden/>
              </w:rPr>
              <w:fldChar w:fldCharType="end"/>
            </w:r>
          </w:hyperlink>
        </w:p>
        <w:p w14:paraId="0BC091EB" w14:textId="5423E0DF" w:rsidR="00A9269C" w:rsidRDefault="00BC6565">
          <w:pPr>
            <w:pStyle w:val="TOC2"/>
            <w:rPr>
              <w:rFonts w:asciiTheme="minorHAnsi" w:eastAsiaTheme="minorEastAsia" w:hAnsiTheme="minorHAnsi" w:cstheme="minorBidi"/>
              <w:b w:val="0"/>
              <w:bCs w:val="0"/>
              <w:kern w:val="2"/>
              <w:sz w:val="22"/>
              <w:szCs w:val="22"/>
              <w14:ligatures w14:val="standardContextual"/>
            </w:rPr>
          </w:pPr>
          <w:hyperlink w:anchor="_Toc177550964" w:history="1">
            <w:r w:rsidR="00A9269C" w:rsidRPr="00440FA0">
              <w:rPr>
                <w:rStyle w:val="Hyperlink"/>
              </w:rPr>
              <w:t>Chapter 1 - For Billing Users</w:t>
            </w:r>
            <w:r w:rsidR="00A9269C">
              <w:rPr>
                <w:webHidden/>
              </w:rPr>
              <w:tab/>
            </w:r>
            <w:r w:rsidR="00A9269C">
              <w:rPr>
                <w:webHidden/>
              </w:rPr>
              <w:fldChar w:fldCharType="begin"/>
            </w:r>
            <w:r w:rsidR="00A9269C">
              <w:rPr>
                <w:webHidden/>
              </w:rPr>
              <w:instrText xml:space="preserve"> PAGEREF _Toc177550964 \h </w:instrText>
            </w:r>
            <w:r w:rsidR="00A9269C">
              <w:rPr>
                <w:webHidden/>
              </w:rPr>
            </w:r>
            <w:r w:rsidR="00A9269C">
              <w:rPr>
                <w:webHidden/>
              </w:rPr>
              <w:fldChar w:fldCharType="separate"/>
            </w:r>
            <w:r w:rsidR="009E3DE6">
              <w:rPr>
                <w:webHidden/>
              </w:rPr>
              <w:t>161</w:t>
            </w:r>
            <w:r w:rsidR="00A9269C">
              <w:rPr>
                <w:webHidden/>
              </w:rPr>
              <w:fldChar w:fldCharType="end"/>
            </w:r>
          </w:hyperlink>
        </w:p>
        <w:p w14:paraId="75AA9359" w14:textId="05A4D09D"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65" w:history="1">
            <w:r w:rsidR="00A9269C" w:rsidRPr="00440FA0">
              <w:rPr>
                <w:rStyle w:val="Hyperlink"/>
                <w:noProof/>
              </w:rPr>
              <w:t>Billing Main Menu Window</w:t>
            </w:r>
            <w:r w:rsidR="00A9269C">
              <w:rPr>
                <w:noProof/>
                <w:webHidden/>
              </w:rPr>
              <w:tab/>
            </w:r>
            <w:r w:rsidR="00A9269C">
              <w:rPr>
                <w:noProof/>
                <w:webHidden/>
              </w:rPr>
              <w:fldChar w:fldCharType="begin"/>
            </w:r>
            <w:r w:rsidR="00A9269C">
              <w:rPr>
                <w:noProof/>
                <w:webHidden/>
              </w:rPr>
              <w:instrText xml:space="preserve"> PAGEREF _Toc177550965 \h </w:instrText>
            </w:r>
            <w:r w:rsidR="00A9269C">
              <w:rPr>
                <w:noProof/>
                <w:webHidden/>
              </w:rPr>
            </w:r>
            <w:r w:rsidR="00A9269C">
              <w:rPr>
                <w:noProof/>
                <w:webHidden/>
              </w:rPr>
              <w:fldChar w:fldCharType="separate"/>
            </w:r>
            <w:r w:rsidR="009E3DE6">
              <w:rPr>
                <w:noProof/>
                <w:webHidden/>
              </w:rPr>
              <w:t>161</w:t>
            </w:r>
            <w:r w:rsidR="00A9269C">
              <w:rPr>
                <w:noProof/>
                <w:webHidden/>
              </w:rPr>
              <w:fldChar w:fldCharType="end"/>
            </w:r>
          </w:hyperlink>
        </w:p>
        <w:p w14:paraId="2BE3B944" w14:textId="228F6444" w:rsidR="00A9269C" w:rsidRDefault="00BC6565">
          <w:pPr>
            <w:pStyle w:val="TOC2"/>
            <w:rPr>
              <w:rFonts w:asciiTheme="minorHAnsi" w:eastAsiaTheme="minorEastAsia" w:hAnsiTheme="minorHAnsi" w:cstheme="minorBidi"/>
              <w:b w:val="0"/>
              <w:bCs w:val="0"/>
              <w:kern w:val="2"/>
              <w:sz w:val="22"/>
              <w:szCs w:val="22"/>
              <w14:ligatures w14:val="standardContextual"/>
            </w:rPr>
          </w:pPr>
          <w:hyperlink w:anchor="_Toc177550966" w:history="1">
            <w:r w:rsidR="00A9269C" w:rsidRPr="00440FA0">
              <w:rPr>
                <w:rStyle w:val="Hyperlink"/>
              </w:rPr>
              <w:t>Chapter 2 – For Prosthetics Users</w:t>
            </w:r>
            <w:r w:rsidR="00A9269C">
              <w:rPr>
                <w:webHidden/>
              </w:rPr>
              <w:tab/>
            </w:r>
            <w:r w:rsidR="00A9269C">
              <w:rPr>
                <w:webHidden/>
              </w:rPr>
              <w:fldChar w:fldCharType="begin"/>
            </w:r>
            <w:r w:rsidR="00A9269C">
              <w:rPr>
                <w:webHidden/>
              </w:rPr>
              <w:instrText xml:space="preserve"> PAGEREF _Toc177550966 \h </w:instrText>
            </w:r>
            <w:r w:rsidR="00A9269C">
              <w:rPr>
                <w:webHidden/>
              </w:rPr>
            </w:r>
            <w:r w:rsidR="00A9269C">
              <w:rPr>
                <w:webHidden/>
              </w:rPr>
              <w:fldChar w:fldCharType="separate"/>
            </w:r>
            <w:r w:rsidR="009E3DE6">
              <w:rPr>
                <w:webHidden/>
              </w:rPr>
              <w:t>162</w:t>
            </w:r>
            <w:r w:rsidR="00A9269C">
              <w:rPr>
                <w:webHidden/>
              </w:rPr>
              <w:fldChar w:fldCharType="end"/>
            </w:r>
          </w:hyperlink>
        </w:p>
        <w:p w14:paraId="5A4729F6" w14:textId="763B30A3"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67" w:history="1">
            <w:r w:rsidR="00A9269C" w:rsidRPr="00440FA0">
              <w:rPr>
                <w:rStyle w:val="Hyperlink"/>
                <w:noProof/>
              </w:rPr>
              <w:t>Prosthetics Main Menu Window</w:t>
            </w:r>
            <w:r w:rsidR="00A9269C">
              <w:rPr>
                <w:noProof/>
                <w:webHidden/>
              </w:rPr>
              <w:tab/>
            </w:r>
            <w:r w:rsidR="00A9269C">
              <w:rPr>
                <w:noProof/>
                <w:webHidden/>
              </w:rPr>
              <w:fldChar w:fldCharType="begin"/>
            </w:r>
            <w:r w:rsidR="00A9269C">
              <w:rPr>
                <w:noProof/>
                <w:webHidden/>
              </w:rPr>
              <w:instrText xml:space="preserve"> PAGEREF _Toc177550967 \h </w:instrText>
            </w:r>
            <w:r w:rsidR="00A9269C">
              <w:rPr>
                <w:noProof/>
                <w:webHidden/>
              </w:rPr>
            </w:r>
            <w:r w:rsidR="00A9269C">
              <w:rPr>
                <w:noProof/>
                <w:webHidden/>
              </w:rPr>
              <w:fldChar w:fldCharType="separate"/>
            </w:r>
            <w:r w:rsidR="009E3DE6">
              <w:rPr>
                <w:noProof/>
                <w:webHidden/>
              </w:rPr>
              <w:t>162</w:t>
            </w:r>
            <w:r w:rsidR="00A9269C">
              <w:rPr>
                <w:noProof/>
                <w:webHidden/>
              </w:rPr>
              <w:fldChar w:fldCharType="end"/>
            </w:r>
          </w:hyperlink>
        </w:p>
        <w:p w14:paraId="7721AE69" w14:textId="58AA5335" w:rsidR="00A9269C" w:rsidRDefault="00BC6565">
          <w:pPr>
            <w:pStyle w:val="TOC2"/>
            <w:rPr>
              <w:rFonts w:asciiTheme="minorHAnsi" w:eastAsiaTheme="minorEastAsia" w:hAnsiTheme="minorHAnsi" w:cstheme="minorBidi"/>
              <w:b w:val="0"/>
              <w:bCs w:val="0"/>
              <w:kern w:val="2"/>
              <w:sz w:val="22"/>
              <w:szCs w:val="22"/>
              <w14:ligatures w14:val="standardContextual"/>
            </w:rPr>
          </w:pPr>
          <w:hyperlink w:anchor="_Toc177550968" w:history="1">
            <w:r w:rsidR="00A9269C" w:rsidRPr="00440FA0">
              <w:rPr>
                <w:rStyle w:val="Hyperlink"/>
              </w:rPr>
              <w:t>Chapter 3 – View Billing Information Package</w:t>
            </w:r>
            <w:r w:rsidR="00A9269C">
              <w:rPr>
                <w:webHidden/>
              </w:rPr>
              <w:tab/>
            </w:r>
            <w:r w:rsidR="00A9269C">
              <w:rPr>
                <w:webHidden/>
              </w:rPr>
              <w:fldChar w:fldCharType="begin"/>
            </w:r>
            <w:r w:rsidR="00A9269C">
              <w:rPr>
                <w:webHidden/>
              </w:rPr>
              <w:instrText xml:space="preserve"> PAGEREF _Toc177550968 \h </w:instrText>
            </w:r>
            <w:r w:rsidR="00A9269C">
              <w:rPr>
                <w:webHidden/>
              </w:rPr>
            </w:r>
            <w:r w:rsidR="00A9269C">
              <w:rPr>
                <w:webHidden/>
              </w:rPr>
              <w:fldChar w:fldCharType="separate"/>
            </w:r>
            <w:r w:rsidR="009E3DE6">
              <w:rPr>
                <w:webHidden/>
              </w:rPr>
              <w:t>163</w:t>
            </w:r>
            <w:r w:rsidR="00A9269C">
              <w:rPr>
                <w:webHidden/>
              </w:rPr>
              <w:fldChar w:fldCharType="end"/>
            </w:r>
          </w:hyperlink>
        </w:p>
        <w:p w14:paraId="622CEF7F" w14:textId="55CA45F6"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69" w:history="1">
            <w:r w:rsidR="00A9269C" w:rsidRPr="00440FA0">
              <w:rPr>
                <w:rStyle w:val="Hyperlink"/>
                <w:noProof/>
              </w:rPr>
              <w:t>View Billing Information Window</w:t>
            </w:r>
            <w:r w:rsidR="00A9269C">
              <w:rPr>
                <w:noProof/>
                <w:webHidden/>
              </w:rPr>
              <w:tab/>
            </w:r>
            <w:r w:rsidR="00A9269C">
              <w:rPr>
                <w:noProof/>
                <w:webHidden/>
              </w:rPr>
              <w:fldChar w:fldCharType="begin"/>
            </w:r>
            <w:r w:rsidR="00A9269C">
              <w:rPr>
                <w:noProof/>
                <w:webHidden/>
              </w:rPr>
              <w:instrText xml:space="preserve"> PAGEREF _Toc177550969 \h </w:instrText>
            </w:r>
            <w:r w:rsidR="00A9269C">
              <w:rPr>
                <w:noProof/>
                <w:webHidden/>
              </w:rPr>
            </w:r>
            <w:r w:rsidR="00A9269C">
              <w:rPr>
                <w:noProof/>
                <w:webHidden/>
              </w:rPr>
              <w:fldChar w:fldCharType="separate"/>
            </w:r>
            <w:r w:rsidR="009E3DE6">
              <w:rPr>
                <w:noProof/>
                <w:webHidden/>
              </w:rPr>
              <w:t>163</w:t>
            </w:r>
            <w:r w:rsidR="00A9269C">
              <w:rPr>
                <w:noProof/>
                <w:webHidden/>
              </w:rPr>
              <w:fldChar w:fldCharType="end"/>
            </w:r>
          </w:hyperlink>
        </w:p>
        <w:p w14:paraId="70ECD6FE" w14:textId="0B7F2EDE"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70" w:history="1">
            <w:r w:rsidR="00A9269C" w:rsidRPr="00440FA0">
              <w:rPr>
                <w:rStyle w:val="Hyperlink"/>
                <w:noProof/>
              </w:rPr>
              <w:t>Enter a Date Range</w:t>
            </w:r>
            <w:r w:rsidR="00A9269C">
              <w:rPr>
                <w:noProof/>
                <w:webHidden/>
              </w:rPr>
              <w:tab/>
            </w:r>
            <w:r w:rsidR="00A9269C">
              <w:rPr>
                <w:noProof/>
                <w:webHidden/>
              </w:rPr>
              <w:fldChar w:fldCharType="begin"/>
            </w:r>
            <w:r w:rsidR="00A9269C">
              <w:rPr>
                <w:noProof/>
                <w:webHidden/>
              </w:rPr>
              <w:instrText xml:space="preserve"> PAGEREF _Toc177550970 \h </w:instrText>
            </w:r>
            <w:r w:rsidR="00A9269C">
              <w:rPr>
                <w:noProof/>
                <w:webHidden/>
              </w:rPr>
            </w:r>
            <w:r w:rsidR="00A9269C">
              <w:rPr>
                <w:noProof/>
                <w:webHidden/>
              </w:rPr>
              <w:fldChar w:fldCharType="separate"/>
            </w:r>
            <w:r w:rsidR="009E3DE6">
              <w:rPr>
                <w:noProof/>
                <w:webHidden/>
              </w:rPr>
              <w:t>164</w:t>
            </w:r>
            <w:r w:rsidR="00A9269C">
              <w:rPr>
                <w:noProof/>
                <w:webHidden/>
              </w:rPr>
              <w:fldChar w:fldCharType="end"/>
            </w:r>
          </w:hyperlink>
        </w:p>
        <w:p w14:paraId="4900B1C7" w14:textId="098B88A4"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71" w:history="1">
            <w:r w:rsidR="00A9269C" w:rsidRPr="00440FA0">
              <w:rPr>
                <w:rStyle w:val="Hyperlink"/>
                <w:noProof/>
              </w:rPr>
              <w:t>Display the Prosthetics Data</w:t>
            </w:r>
            <w:r w:rsidR="00A9269C">
              <w:rPr>
                <w:noProof/>
                <w:webHidden/>
              </w:rPr>
              <w:tab/>
            </w:r>
            <w:r w:rsidR="00A9269C">
              <w:rPr>
                <w:noProof/>
                <w:webHidden/>
              </w:rPr>
              <w:fldChar w:fldCharType="begin"/>
            </w:r>
            <w:r w:rsidR="00A9269C">
              <w:rPr>
                <w:noProof/>
                <w:webHidden/>
              </w:rPr>
              <w:instrText xml:space="preserve"> PAGEREF _Toc177550971 \h </w:instrText>
            </w:r>
            <w:r w:rsidR="00A9269C">
              <w:rPr>
                <w:noProof/>
                <w:webHidden/>
              </w:rPr>
            </w:r>
            <w:r w:rsidR="00A9269C">
              <w:rPr>
                <w:noProof/>
                <w:webHidden/>
              </w:rPr>
              <w:fldChar w:fldCharType="separate"/>
            </w:r>
            <w:r w:rsidR="009E3DE6">
              <w:rPr>
                <w:noProof/>
                <w:webHidden/>
              </w:rPr>
              <w:t>168</w:t>
            </w:r>
            <w:r w:rsidR="00A9269C">
              <w:rPr>
                <w:noProof/>
                <w:webHidden/>
              </w:rPr>
              <w:fldChar w:fldCharType="end"/>
            </w:r>
          </w:hyperlink>
        </w:p>
        <w:p w14:paraId="3AB10186" w14:textId="7872F0C4"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72" w:history="1">
            <w:r w:rsidR="00A9269C" w:rsidRPr="00440FA0">
              <w:rPr>
                <w:rStyle w:val="Hyperlink"/>
                <w:noProof/>
              </w:rPr>
              <w:t>Change Data Display</w:t>
            </w:r>
            <w:r w:rsidR="00A9269C">
              <w:rPr>
                <w:noProof/>
                <w:webHidden/>
              </w:rPr>
              <w:tab/>
            </w:r>
            <w:r w:rsidR="00A9269C">
              <w:rPr>
                <w:noProof/>
                <w:webHidden/>
              </w:rPr>
              <w:fldChar w:fldCharType="begin"/>
            </w:r>
            <w:r w:rsidR="00A9269C">
              <w:rPr>
                <w:noProof/>
                <w:webHidden/>
              </w:rPr>
              <w:instrText xml:space="preserve"> PAGEREF _Toc177550972 \h </w:instrText>
            </w:r>
            <w:r w:rsidR="00A9269C">
              <w:rPr>
                <w:noProof/>
                <w:webHidden/>
              </w:rPr>
            </w:r>
            <w:r w:rsidR="00A9269C">
              <w:rPr>
                <w:noProof/>
                <w:webHidden/>
              </w:rPr>
              <w:fldChar w:fldCharType="separate"/>
            </w:r>
            <w:r w:rsidR="009E3DE6">
              <w:rPr>
                <w:noProof/>
                <w:webHidden/>
              </w:rPr>
              <w:t>169</w:t>
            </w:r>
            <w:r w:rsidR="00A9269C">
              <w:rPr>
                <w:noProof/>
                <w:webHidden/>
              </w:rPr>
              <w:fldChar w:fldCharType="end"/>
            </w:r>
          </w:hyperlink>
        </w:p>
        <w:p w14:paraId="3394508A" w14:textId="3FC48938"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73" w:history="1">
            <w:r w:rsidR="00A9269C" w:rsidRPr="00440FA0">
              <w:rPr>
                <w:rStyle w:val="Hyperlink"/>
                <w:noProof/>
              </w:rPr>
              <w:t>View Column Descriptions - Site, Dates and Patient Data</w:t>
            </w:r>
            <w:r w:rsidR="00A9269C">
              <w:rPr>
                <w:noProof/>
                <w:webHidden/>
              </w:rPr>
              <w:tab/>
            </w:r>
            <w:r w:rsidR="00A9269C">
              <w:rPr>
                <w:noProof/>
                <w:webHidden/>
              </w:rPr>
              <w:fldChar w:fldCharType="begin"/>
            </w:r>
            <w:r w:rsidR="00A9269C">
              <w:rPr>
                <w:noProof/>
                <w:webHidden/>
              </w:rPr>
              <w:instrText xml:space="preserve"> PAGEREF _Toc177550973 \h </w:instrText>
            </w:r>
            <w:r w:rsidR="00A9269C">
              <w:rPr>
                <w:noProof/>
                <w:webHidden/>
              </w:rPr>
            </w:r>
            <w:r w:rsidR="00A9269C">
              <w:rPr>
                <w:noProof/>
                <w:webHidden/>
              </w:rPr>
              <w:fldChar w:fldCharType="separate"/>
            </w:r>
            <w:r w:rsidR="009E3DE6">
              <w:rPr>
                <w:noProof/>
                <w:webHidden/>
              </w:rPr>
              <w:t>170</w:t>
            </w:r>
            <w:r w:rsidR="00A9269C">
              <w:rPr>
                <w:noProof/>
                <w:webHidden/>
              </w:rPr>
              <w:fldChar w:fldCharType="end"/>
            </w:r>
          </w:hyperlink>
        </w:p>
        <w:p w14:paraId="5BE29652" w14:textId="7788955E"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74" w:history="1">
            <w:r w:rsidR="00A9269C" w:rsidRPr="00440FA0">
              <w:rPr>
                <w:rStyle w:val="Hyperlink"/>
                <w:noProof/>
              </w:rPr>
              <w:t>View Column Description - Insurance Information</w:t>
            </w:r>
            <w:r w:rsidR="00A9269C">
              <w:rPr>
                <w:noProof/>
                <w:webHidden/>
              </w:rPr>
              <w:tab/>
            </w:r>
            <w:r w:rsidR="00A9269C">
              <w:rPr>
                <w:noProof/>
                <w:webHidden/>
              </w:rPr>
              <w:fldChar w:fldCharType="begin"/>
            </w:r>
            <w:r w:rsidR="00A9269C">
              <w:rPr>
                <w:noProof/>
                <w:webHidden/>
              </w:rPr>
              <w:instrText xml:space="preserve"> PAGEREF _Toc177550974 \h </w:instrText>
            </w:r>
            <w:r w:rsidR="00A9269C">
              <w:rPr>
                <w:noProof/>
                <w:webHidden/>
              </w:rPr>
            </w:r>
            <w:r w:rsidR="00A9269C">
              <w:rPr>
                <w:noProof/>
                <w:webHidden/>
              </w:rPr>
              <w:fldChar w:fldCharType="separate"/>
            </w:r>
            <w:r w:rsidR="009E3DE6">
              <w:rPr>
                <w:noProof/>
                <w:webHidden/>
              </w:rPr>
              <w:t>171</w:t>
            </w:r>
            <w:r w:rsidR="00A9269C">
              <w:rPr>
                <w:noProof/>
                <w:webHidden/>
              </w:rPr>
              <w:fldChar w:fldCharType="end"/>
            </w:r>
          </w:hyperlink>
        </w:p>
        <w:p w14:paraId="1EADBFFA" w14:textId="54004E9D"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75" w:history="1">
            <w:r w:rsidR="00A9269C" w:rsidRPr="00440FA0">
              <w:rPr>
                <w:rStyle w:val="Hyperlink"/>
                <w:noProof/>
              </w:rPr>
              <w:t>View Column Descriptions - Coding Errors</w:t>
            </w:r>
            <w:r w:rsidR="00A9269C">
              <w:rPr>
                <w:noProof/>
                <w:webHidden/>
              </w:rPr>
              <w:tab/>
            </w:r>
            <w:r w:rsidR="00A9269C">
              <w:rPr>
                <w:noProof/>
                <w:webHidden/>
              </w:rPr>
              <w:fldChar w:fldCharType="begin"/>
            </w:r>
            <w:r w:rsidR="00A9269C">
              <w:rPr>
                <w:noProof/>
                <w:webHidden/>
              </w:rPr>
              <w:instrText xml:space="preserve"> PAGEREF _Toc177550975 \h </w:instrText>
            </w:r>
            <w:r w:rsidR="00A9269C">
              <w:rPr>
                <w:noProof/>
                <w:webHidden/>
              </w:rPr>
            </w:r>
            <w:r w:rsidR="00A9269C">
              <w:rPr>
                <w:noProof/>
                <w:webHidden/>
              </w:rPr>
              <w:fldChar w:fldCharType="separate"/>
            </w:r>
            <w:r w:rsidR="009E3DE6">
              <w:rPr>
                <w:noProof/>
                <w:webHidden/>
              </w:rPr>
              <w:t>172</w:t>
            </w:r>
            <w:r w:rsidR="00A9269C">
              <w:rPr>
                <w:noProof/>
                <w:webHidden/>
              </w:rPr>
              <w:fldChar w:fldCharType="end"/>
            </w:r>
          </w:hyperlink>
        </w:p>
        <w:p w14:paraId="0AAA9AC9" w14:textId="40278223"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76" w:history="1">
            <w:r w:rsidR="00A9269C" w:rsidRPr="00440FA0">
              <w:rPr>
                <w:rStyle w:val="Hyperlink"/>
                <w:noProof/>
              </w:rPr>
              <w:t>View Column Descriptions - Item Information</w:t>
            </w:r>
            <w:r w:rsidR="00A9269C">
              <w:rPr>
                <w:noProof/>
                <w:webHidden/>
              </w:rPr>
              <w:tab/>
            </w:r>
            <w:r w:rsidR="00A9269C">
              <w:rPr>
                <w:noProof/>
                <w:webHidden/>
              </w:rPr>
              <w:fldChar w:fldCharType="begin"/>
            </w:r>
            <w:r w:rsidR="00A9269C">
              <w:rPr>
                <w:noProof/>
                <w:webHidden/>
              </w:rPr>
              <w:instrText xml:space="preserve"> PAGEREF _Toc177550976 \h </w:instrText>
            </w:r>
            <w:r w:rsidR="00A9269C">
              <w:rPr>
                <w:noProof/>
                <w:webHidden/>
              </w:rPr>
            </w:r>
            <w:r w:rsidR="00A9269C">
              <w:rPr>
                <w:noProof/>
                <w:webHidden/>
              </w:rPr>
              <w:fldChar w:fldCharType="separate"/>
            </w:r>
            <w:r w:rsidR="009E3DE6">
              <w:rPr>
                <w:noProof/>
                <w:webHidden/>
              </w:rPr>
              <w:t>173</w:t>
            </w:r>
            <w:r w:rsidR="00A9269C">
              <w:rPr>
                <w:noProof/>
                <w:webHidden/>
              </w:rPr>
              <w:fldChar w:fldCharType="end"/>
            </w:r>
          </w:hyperlink>
        </w:p>
        <w:p w14:paraId="4E00D701" w14:textId="2A12AE70"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77" w:history="1">
            <w:r w:rsidR="00A9269C" w:rsidRPr="00440FA0">
              <w:rPr>
                <w:rStyle w:val="Hyperlink"/>
                <w:noProof/>
              </w:rPr>
              <w:t>View Column Descriptions - Quantity and Total Cost Data</w:t>
            </w:r>
            <w:r w:rsidR="00A9269C">
              <w:rPr>
                <w:noProof/>
                <w:webHidden/>
              </w:rPr>
              <w:tab/>
            </w:r>
            <w:r w:rsidR="00A9269C">
              <w:rPr>
                <w:noProof/>
                <w:webHidden/>
              </w:rPr>
              <w:fldChar w:fldCharType="begin"/>
            </w:r>
            <w:r w:rsidR="00A9269C">
              <w:rPr>
                <w:noProof/>
                <w:webHidden/>
              </w:rPr>
              <w:instrText xml:space="preserve"> PAGEREF _Toc177550977 \h </w:instrText>
            </w:r>
            <w:r w:rsidR="00A9269C">
              <w:rPr>
                <w:noProof/>
                <w:webHidden/>
              </w:rPr>
            </w:r>
            <w:r w:rsidR="00A9269C">
              <w:rPr>
                <w:noProof/>
                <w:webHidden/>
              </w:rPr>
              <w:fldChar w:fldCharType="separate"/>
            </w:r>
            <w:r w:rsidR="009E3DE6">
              <w:rPr>
                <w:noProof/>
                <w:webHidden/>
              </w:rPr>
              <w:t>174</w:t>
            </w:r>
            <w:r w:rsidR="00A9269C">
              <w:rPr>
                <w:noProof/>
                <w:webHidden/>
              </w:rPr>
              <w:fldChar w:fldCharType="end"/>
            </w:r>
          </w:hyperlink>
        </w:p>
        <w:p w14:paraId="11450DDE" w14:textId="7E4E3904"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78" w:history="1">
            <w:r w:rsidR="00A9269C" w:rsidRPr="00440FA0">
              <w:rPr>
                <w:rStyle w:val="Hyperlink"/>
                <w:noProof/>
              </w:rPr>
              <w:t>View Column Descriptions - HCPCS and HCPCS Description Data</w:t>
            </w:r>
            <w:r w:rsidR="00A9269C">
              <w:rPr>
                <w:noProof/>
                <w:webHidden/>
              </w:rPr>
              <w:tab/>
            </w:r>
            <w:r w:rsidR="00A9269C">
              <w:rPr>
                <w:noProof/>
                <w:webHidden/>
              </w:rPr>
              <w:fldChar w:fldCharType="begin"/>
            </w:r>
            <w:r w:rsidR="00A9269C">
              <w:rPr>
                <w:noProof/>
                <w:webHidden/>
              </w:rPr>
              <w:instrText xml:space="preserve"> PAGEREF _Toc177550978 \h </w:instrText>
            </w:r>
            <w:r w:rsidR="00A9269C">
              <w:rPr>
                <w:noProof/>
                <w:webHidden/>
              </w:rPr>
            </w:r>
            <w:r w:rsidR="00A9269C">
              <w:rPr>
                <w:noProof/>
                <w:webHidden/>
              </w:rPr>
              <w:fldChar w:fldCharType="separate"/>
            </w:r>
            <w:r w:rsidR="009E3DE6">
              <w:rPr>
                <w:noProof/>
                <w:webHidden/>
              </w:rPr>
              <w:t>175</w:t>
            </w:r>
            <w:r w:rsidR="00A9269C">
              <w:rPr>
                <w:noProof/>
                <w:webHidden/>
              </w:rPr>
              <w:fldChar w:fldCharType="end"/>
            </w:r>
          </w:hyperlink>
        </w:p>
        <w:p w14:paraId="2131C296" w14:textId="6574BE67"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79" w:history="1">
            <w:r w:rsidR="00A9269C" w:rsidRPr="00440FA0">
              <w:rPr>
                <w:rStyle w:val="Hyperlink"/>
                <w:noProof/>
              </w:rPr>
              <w:t>View Column Descriptions - ICD9 and ICD9 Description</w:t>
            </w:r>
            <w:r w:rsidR="00A9269C">
              <w:rPr>
                <w:noProof/>
                <w:webHidden/>
              </w:rPr>
              <w:tab/>
            </w:r>
            <w:r w:rsidR="00A9269C">
              <w:rPr>
                <w:noProof/>
                <w:webHidden/>
              </w:rPr>
              <w:fldChar w:fldCharType="begin"/>
            </w:r>
            <w:r w:rsidR="00A9269C">
              <w:rPr>
                <w:noProof/>
                <w:webHidden/>
              </w:rPr>
              <w:instrText xml:space="preserve"> PAGEREF _Toc177550979 \h </w:instrText>
            </w:r>
            <w:r w:rsidR="00A9269C">
              <w:rPr>
                <w:noProof/>
                <w:webHidden/>
              </w:rPr>
            </w:r>
            <w:r w:rsidR="00A9269C">
              <w:rPr>
                <w:noProof/>
                <w:webHidden/>
              </w:rPr>
              <w:fldChar w:fldCharType="separate"/>
            </w:r>
            <w:r w:rsidR="009E3DE6">
              <w:rPr>
                <w:noProof/>
                <w:webHidden/>
              </w:rPr>
              <w:t>176</w:t>
            </w:r>
            <w:r w:rsidR="00A9269C">
              <w:rPr>
                <w:noProof/>
                <w:webHidden/>
              </w:rPr>
              <w:fldChar w:fldCharType="end"/>
            </w:r>
          </w:hyperlink>
        </w:p>
        <w:p w14:paraId="0D02AC2B" w14:textId="426485AD"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80" w:history="1">
            <w:r w:rsidR="00A9269C" w:rsidRPr="00440FA0">
              <w:rPr>
                <w:rStyle w:val="Hyperlink"/>
                <w:noProof/>
              </w:rPr>
              <w:t>View Column Descriptions - Disability Information</w:t>
            </w:r>
            <w:r w:rsidR="00A9269C">
              <w:rPr>
                <w:noProof/>
                <w:webHidden/>
              </w:rPr>
              <w:tab/>
            </w:r>
            <w:r w:rsidR="00A9269C">
              <w:rPr>
                <w:noProof/>
                <w:webHidden/>
              </w:rPr>
              <w:fldChar w:fldCharType="begin"/>
            </w:r>
            <w:r w:rsidR="00A9269C">
              <w:rPr>
                <w:noProof/>
                <w:webHidden/>
              </w:rPr>
              <w:instrText xml:space="preserve"> PAGEREF _Toc177550980 \h </w:instrText>
            </w:r>
            <w:r w:rsidR="00A9269C">
              <w:rPr>
                <w:noProof/>
                <w:webHidden/>
              </w:rPr>
            </w:r>
            <w:r w:rsidR="00A9269C">
              <w:rPr>
                <w:noProof/>
                <w:webHidden/>
              </w:rPr>
              <w:fldChar w:fldCharType="separate"/>
            </w:r>
            <w:r w:rsidR="009E3DE6">
              <w:rPr>
                <w:noProof/>
                <w:webHidden/>
              </w:rPr>
              <w:t>177</w:t>
            </w:r>
            <w:r w:rsidR="00A9269C">
              <w:rPr>
                <w:noProof/>
                <w:webHidden/>
              </w:rPr>
              <w:fldChar w:fldCharType="end"/>
            </w:r>
          </w:hyperlink>
        </w:p>
        <w:p w14:paraId="3A939F86" w14:textId="48F88C8D" w:rsidR="00A9269C" w:rsidRDefault="00BC6565">
          <w:pPr>
            <w:pStyle w:val="TOC2"/>
            <w:rPr>
              <w:rFonts w:asciiTheme="minorHAnsi" w:eastAsiaTheme="minorEastAsia" w:hAnsiTheme="minorHAnsi" w:cstheme="minorBidi"/>
              <w:b w:val="0"/>
              <w:bCs w:val="0"/>
              <w:kern w:val="2"/>
              <w:sz w:val="22"/>
              <w:szCs w:val="22"/>
              <w14:ligatures w14:val="standardContextual"/>
            </w:rPr>
          </w:pPr>
          <w:hyperlink w:anchor="_Toc177550981" w:history="1">
            <w:r w:rsidR="00A9269C" w:rsidRPr="00440FA0">
              <w:rPr>
                <w:rStyle w:val="Hyperlink"/>
              </w:rPr>
              <w:t>Chapter 4 - Printing</w:t>
            </w:r>
            <w:r w:rsidR="00A9269C">
              <w:rPr>
                <w:webHidden/>
              </w:rPr>
              <w:tab/>
            </w:r>
            <w:r w:rsidR="00A9269C">
              <w:rPr>
                <w:webHidden/>
              </w:rPr>
              <w:fldChar w:fldCharType="begin"/>
            </w:r>
            <w:r w:rsidR="00A9269C">
              <w:rPr>
                <w:webHidden/>
              </w:rPr>
              <w:instrText xml:space="preserve"> PAGEREF _Toc177550981 \h </w:instrText>
            </w:r>
            <w:r w:rsidR="00A9269C">
              <w:rPr>
                <w:webHidden/>
              </w:rPr>
            </w:r>
            <w:r w:rsidR="00A9269C">
              <w:rPr>
                <w:webHidden/>
              </w:rPr>
              <w:fldChar w:fldCharType="separate"/>
            </w:r>
            <w:r w:rsidR="009E3DE6">
              <w:rPr>
                <w:webHidden/>
              </w:rPr>
              <w:t>178</w:t>
            </w:r>
            <w:r w:rsidR="00A9269C">
              <w:rPr>
                <w:webHidden/>
              </w:rPr>
              <w:fldChar w:fldCharType="end"/>
            </w:r>
          </w:hyperlink>
        </w:p>
        <w:p w14:paraId="4C5BB078" w14:textId="432ACFF4"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82" w:history="1">
            <w:r w:rsidR="00A9269C" w:rsidRPr="00440FA0">
              <w:rPr>
                <w:rStyle w:val="Hyperlink"/>
                <w:noProof/>
              </w:rPr>
              <w:t>Print the View Prosthetics Billing Information Window</w:t>
            </w:r>
            <w:r w:rsidR="00A9269C">
              <w:rPr>
                <w:noProof/>
                <w:webHidden/>
              </w:rPr>
              <w:tab/>
            </w:r>
            <w:r w:rsidR="00A9269C">
              <w:rPr>
                <w:noProof/>
                <w:webHidden/>
              </w:rPr>
              <w:fldChar w:fldCharType="begin"/>
            </w:r>
            <w:r w:rsidR="00A9269C">
              <w:rPr>
                <w:noProof/>
                <w:webHidden/>
              </w:rPr>
              <w:instrText xml:space="preserve"> PAGEREF _Toc177550982 \h </w:instrText>
            </w:r>
            <w:r w:rsidR="00A9269C">
              <w:rPr>
                <w:noProof/>
                <w:webHidden/>
              </w:rPr>
            </w:r>
            <w:r w:rsidR="00A9269C">
              <w:rPr>
                <w:noProof/>
                <w:webHidden/>
              </w:rPr>
              <w:fldChar w:fldCharType="separate"/>
            </w:r>
            <w:r w:rsidR="009E3DE6">
              <w:rPr>
                <w:noProof/>
                <w:webHidden/>
              </w:rPr>
              <w:t>178</w:t>
            </w:r>
            <w:r w:rsidR="00A9269C">
              <w:rPr>
                <w:noProof/>
                <w:webHidden/>
              </w:rPr>
              <w:fldChar w:fldCharType="end"/>
            </w:r>
          </w:hyperlink>
        </w:p>
        <w:p w14:paraId="748DCECC" w14:textId="1C01AC0F" w:rsidR="00A9269C" w:rsidRDefault="00BC6565">
          <w:pPr>
            <w:pStyle w:val="TOC2"/>
            <w:rPr>
              <w:rFonts w:asciiTheme="minorHAnsi" w:eastAsiaTheme="minorEastAsia" w:hAnsiTheme="minorHAnsi" w:cstheme="minorBidi"/>
              <w:b w:val="0"/>
              <w:bCs w:val="0"/>
              <w:kern w:val="2"/>
              <w:sz w:val="22"/>
              <w:szCs w:val="22"/>
              <w14:ligatures w14:val="standardContextual"/>
            </w:rPr>
          </w:pPr>
          <w:hyperlink w:anchor="_Toc177550983" w:history="1">
            <w:r w:rsidR="00A9269C" w:rsidRPr="00440FA0">
              <w:rPr>
                <w:rStyle w:val="Hyperlink"/>
              </w:rPr>
              <w:t>Chapter 5 – Saving</w:t>
            </w:r>
            <w:r w:rsidR="00A9269C">
              <w:rPr>
                <w:webHidden/>
              </w:rPr>
              <w:tab/>
            </w:r>
            <w:r w:rsidR="00A9269C">
              <w:rPr>
                <w:webHidden/>
              </w:rPr>
              <w:fldChar w:fldCharType="begin"/>
            </w:r>
            <w:r w:rsidR="00A9269C">
              <w:rPr>
                <w:webHidden/>
              </w:rPr>
              <w:instrText xml:space="preserve"> PAGEREF _Toc177550983 \h </w:instrText>
            </w:r>
            <w:r w:rsidR="00A9269C">
              <w:rPr>
                <w:webHidden/>
              </w:rPr>
            </w:r>
            <w:r w:rsidR="00A9269C">
              <w:rPr>
                <w:webHidden/>
              </w:rPr>
              <w:fldChar w:fldCharType="separate"/>
            </w:r>
            <w:r w:rsidR="009E3DE6">
              <w:rPr>
                <w:webHidden/>
              </w:rPr>
              <w:t>181</w:t>
            </w:r>
            <w:r w:rsidR="00A9269C">
              <w:rPr>
                <w:webHidden/>
              </w:rPr>
              <w:fldChar w:fldCharType="end"/>
            </w:r>
          </w:hyperlink>
        </w:p>
        <w:p w14:paraId="7F4354D4" w14:textId="342F9345"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84" w:history="1">
            <w:r w:rsidR="00A9269C" w:rsidRPr="00440FA0">
              <w:rPr>
                <w:rStyle w:val="Hyperlink"/>
                <w:noProof/>
              </w:rPr>
              <w:t>Save as an Excel File</w:t>
            </w:r>
            <w:r w:rsidR="00A9269C">
              <w:rPr>
                <w:noProof/>
                <w:webHidden/>
              </w:rPr>
              <w:tab/>
            </w:r>
            <w:r w:rsidR="00A9269C">
              <w:rPr>
                <w:noProof/>
                <w:webHidden/>
              </w:rPr>
              <w:fldChar w:fldCharType="begin"/>
            </w:r>
            <w:r w:rsidR="00A9269C">
              <w:rPr>
                <w:noProof/>
                <w:webHidden/>
              </w:rPr>
              <w:instrText xml:space="preserve"> PAGEREF _Toc177550984 \h </w:instrText>
            </w:r>
            <w:r w:rsidR="00A9269C">
              <w:rPr>
                <w:noProof/>
                <w:webHidden/>
              </w:rPr>
            </w:r>
            <w:r w:rsidR="00A9269C">
              <w:rPr>
                <w:noProof/>
                <w:webHidden/>
              </w:rPr>
              <w:fldChar w:fldCharType="separate"/>
            </w:r>
            <w:r w:rsidR="009E3DE6">
              <w:rPr>
                <w:noProof/>
                <w:webHidden/>
              </w:rPr>
              <w:t>181</w:t>
            </w:r>
            <w:r w:rsidR="00A9269C">
              <w:rPr>
                <w:noProof/>
                <w:webHidden/>
              </w:rPr>
              <w:fldChar w:fldCharType="end"/>
            </w:r>
          </w:hyperlink>
        </w:p>
        <w:p w14:paraId="551A386F" w14:textId="2ADF6278"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85" w:history="1">
            <w:r w:rsidR="00A9269C" w:rsidRPr="00440FA0">
              <w:rPr>
                <w:rStyle w:val="Hyperlink"/>
                <w:noProof/>
              </w:rPr>
              <w:t>AutoFilter</w:t>
            </w:r>
            <w:r w:rsidR="00A9269C">
              <w:rPr>
                <w:noProof/>
                <w:webHidden/>
              </w:rPr>
              <w:tab/>
            </w:r>
            <w:r w:rsidR="00A9269C">
              <w:rPr>
                <w:noProof/>
                <w:webHidden/>
              </w:rPr>
              <w:fldChar w:fldCharType="begin"/>
            </w:r>
            <w:r w:rsidR="00A9269C">
              <w:rPr>
                <w:noProof/>
                <w:webHidden/>
              </w:rPr>
              <w:instrText xml:space="preserve"> PAGEREF _Toc177550985 \h </w:instrText>
            </w:r>
            <w:r w:rsidR="00A9269C">
              <w:rPr>
                <w:noProof/>
                <w:webHidden/>
              </w:rPr>
            </w:r>
            <w:r w:rsidR="00A9269C">
              <w:rPr>
                <w:noProof/>
                <w:webHidden/>
              </w:rPr>
              <w:fldChar w:fldCharType="separate"/>
            </w:r>
            <w:r w:rsidR="009E3DE6">
              <w:rPr>
                <w:noProof/>
                <w:webHidden/>
              </w:rPr>
              <w:t>185</w:t>
            </w:r>
            <w:r w:rsidR="00A9269C">
              <w:rPr>
                <w:noProof/>
                <w:webHidden/>
              </w:rPr>
              <w:fldChar w:fldCharType="end"/>
            </w:r>
          </w:hyperlink>
        </w:p>
        <w:p w14:paraId="69F3D80F" w14:textId="3B6D89D8" w:rsidR="00A9269C" w:rsidRDefault="00BC6565">
          <w:pPr>
            <w:pStyle w:val="TOC2"/>
            <w:rPr>
              <w:rFonts w:asciiTheme="minorHAnsi" w:eastAsiaTheme="minorEastAsia" w:hAnsiTheme="minorHAnsi" w:cstheme="minorBidi"/>
              <w:b w:val="0"/>
              <w:bCs w:val="0"/>
              <w:kern w:val="2"/>
              <w:sz w:val="22"/>
              <w:szCs w:val="22"/>
              <w14:ligatures w14:val="standardContextual"/>
            </w:rPr>
          </w:pPr>
          <w:hyperlink w:anchor="_Toc177550986" w:history="1">
            <w:r w:rsidR="00A9269C" w:rsidRPr="00440FA0">
              <w:rPr>
                <w:rStyle w:val="Hyperlink"/>
              </w:rPr>
              <w:t>Chapter 6 - Closing and Exiting</w:t>
            </w:r>
            <w:r w:rsidR="00A9269C">
              <w:rPr>
                <w:webHidden/>
              </w:rPr>
              <w:tab/>
            </w:r>
            <w:r w:rsidR="00A9269C">
              <w:rPr>
                <w:webHidden/>
              </w:rPr>
              <w:fldChar w:fldCharType="begin"/>
            </w:r>
            <w:r w:rsidR="00A9269C">
              <w:rPr>
                <w:webHidden/>
              </w:rPr>
              <w:instrText xml:space="preserve"> PAGEREF _Toc177550986 \h </w:instrText>
            </w:r>
            <w:r w:rsidR="00A9269C">
              <w:rPr>
                <w:webHidden/>
              </w:rPr>
            </w:r>
            <w:r w:rsidR="00A9269C">
              <w:rPr>
                <w:webHidden/>
              </w:rPr>
              <w:fldChar w:fldCharType="separate"/>
            </w:r>
            <w:r w:rsidR="009E3DE6">
              <w:rPr>
                <w:webHidden/>
              </w:rPr>
              <w:t>186</w:t>
            </w:r>
            <w:r w:rsidR="00A9269C">
              <w:rPr>
                <w:webHidden/>
              </w:rPr>
              <w:fldChar w:fldCharType="end"/>
            </w:r>
          </w:hyperlink>
        </w:p>
        <w:p w14:paraId="4AB49A34" w14:textId="6B413C4E"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87" w:history="1">
            <w:r w:rsidR="00A9269C" w:rsidRPr="00440FA0">
              <w:rPr>
                <w:rStyle w:val="Hyperlink"/>
                <w:noProof/>
              </w:rPr>
              <w:t>Exiting the View Prosthetic Billing Information Window</w:t>
            </w:r>
            <w:r w:rsidR="00A9269C">
              <w:rPr>
                <w:noProof/>
                <w:webHidden/>
              </w:rPr>
              <w:tab/>
            </w:r>
            <w:r w:rsidR="00A9269C">
              <w:rPr>
                <w:noProof/>
                <w:webHidden/>
              </w:rPr>
              <w:fldChar w:fldCharType="begin"/>
            </w:r>
            <w:r w:rsidR="00A9269C">
              <w:rPr>
                <w:noProof/>
                <w:webHidden/>
              </w:rPr>
              <w:instrText xml:space="preserve"> PAGEREF _Toc177550987 \h </w:instrText>
            </w:r>
            <w:r w:rsidR="00A9269C">
              <w:rPr>
                <w:noProof/>
                <w:webHidden/>
              </w:rPr>
            </w:r>
            <w:r w:rsidR="00A9269C">
              <w:rPr>
                <w:noProof/>
                <w:webHidden/>
              </w:rPr>
              <w:fldChar w:fldCharType="separate"/>
            </w:r>
            <w:r w:rsidR="009E3DE6">
              <w:rPr>
                <w:noProof/>
                <w:webHidden/>
              </w:rPr>
              <w:t>186</w:t>
            </w:r>
            <w:r w:rsidR="00A9269C">
              <w:rPr>
                <w:noProof/>
                <w:webHidden/>
              </w:rPr>
              <w:fldChar w:fldCharType="end"/>
            </w:r>
          </w:hyperlink>
        </w:p>
        <w:p w14:paraId="0D8CA62B" w14:textId="3EC3A2A4" w:rsidR="00A9269C" w:rsidRDefault="00BC6565">
          <w:pPr>
            <w:pStyle w:val="TOC2"/>
            <w:rPr>
              <w:rFonts w:asciiTheme="minorHAnsi" w:eastAsiaTheme="minorEastAsia" w:hAnsiTheme="minorHAnsi" w:cstheme="minorBidi"/>
              <w:b w:val="0"/>
              <w:bCs w:val="0"/>
              <w:kern w:val="2"/>
              <w:sz w:val="22"/>
              <w:szCs w:val="22"/>
              <w14:ligatures w14:val="standardContextual"/>
            </w:rPr>
          </w:pPr>
          <w:hyperlink w:anchor="_Toc177550988" w:history="1">
            <w:r w:rsidR="00A9269C" w:rsidRPr="00440FA0">
              <w:rPr>
                <w:rStyle w:val="Hyperlink"/>
              </w:rPr>
              <w:t>Section 5: Creating a Lab Work Order</w:t>
            </w:r>
            <w:r w:rsidR="00A9269C">
              <w:rPr>
                <w:webHidden/>
              </w:rPr>
              <w:tab/>
            </w:r>
            <w:r w:rsidR="00A9269C">
              <w:rPr>
                <w:webHidden/>
              </w:rPr>
              <w:fldChar w:fldCharType="begin"/>
            </w:r>
            <w:r w:rsidR="00A9269C">
              <w:rPr>
                <w:webHidden/>
              </w:rPr>
              <w:instrText xml:space="preserve"> PAGEREF _Toc177550988 \h </w:instrText>
            </w:r>
            <w:r w:rsidR="00A9269C">
              <w:rPr>
                <w:webHidden/>
              </w:rPr>
            </w:r>
            <w:r w:rsidR="00A9269C">
              <w:rPr>
                <w:webHidden/>
              </w:rPr>
              <w:fldChar w:fldCharType="separate"/>
            </w:r>
            <w:r w:rsidR="009E3DE6">
              <w:rPr>
                <w:webHidden/>
              </w:rPr>
              <w:t>189</w:t>
            </w:r>
            <w:r w:rsidR="00A9269C">
              <w:rPr>
                <w:webHidden/>
              </w:rPr>
              <w:fldChar w:fldCharType="end"/>
            </w:r>
          </w:hyperlink>
        </w:p>
        <w:p w14:paraId="67CF7AF6" w14:textId="1A87C080"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89" w:history="1">
            <w:r w:rsidR="00A9269C" w:rsidRPr="00440FA0">
              <w:rPr>
                <w:rStyle w:val="Hyperlink"/>
                <w:noProof/>
              </w:rPr>
              <w:t>Overview</w:t>
            </w:r>
            <w:r w:rsidR="00A9269C">
              <w:rPr>
                <w:noProof/>
                <w:webHidden/>
              </w:rPr>
              <w:tab/>
            </w:r>
            <w:r w:rsidR="00A9269C">
              <w:rPr>
                <w:noProof/>
                <w:webHidden/>
              </w:rPr>
              <w:fldChar w:fldCharType="begin"/>
            </w:r>
            <w:r w:rsidR="00A9269C">
              <w:rPr>
                <w:noProof/>
                <w:webHidden/>
              </w:rPr>
              <w:instrText xml:space="preserve"> PAGEREF _Toc177550989 \h </w:instrText>
            </w:r>
            <w:r w:rsidR="00A9269C">
              <w:rPr>
                <w:noProof/>
                <w:webHidden/>
              </w:rPr>
            </w:r>
            <w:r w:rsidR="00A9269C">
              <w:rPr>
                <w:noProof/>
                <w:webHidden/>
              </w:rPr>
              <w:fldChar w:fldCharType="separate"/>
            </w:r>
            <w:r w:rsidR="009E3DE6">
              <w:rPr>
                <w:noProof/>
                <w:webHidden/>
              </w:rPr>
              <w:t>189</w:t>
            </w:r>
            <w:r w:rsidR="00A9269C">
              <w:rPr>
                <w:noProof/>
                <w:webHidden/>
              </w:rPr>
              <w:fldChar w:fldCharType="end"/>
            </w:r>
          </w:hyperlink>
        </w:p>
        <w:p w14:paraId="1DAD2A2D" w14:textId="031D5079"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90" w:history="1">
            <w:r w:rsidR="00A9269C" w:rsidRPr="00440FA0">
              <w:rPr>
                <w:rStyle w:val="Hyperlink"/>
                <w:noProof/>
              </w:rPr>
              <w:t>Selecting a Lab Type</w:t>
            </w:r>
            <w:r w:rsidR="00A9269C">
              <w:rPr>
                <w:noProof/>
                <w:webHidden/>
              </w:rPr>
              <w:tab/>
            </w:r>
            <w:r w:rsidR="00A9269C">
              <w:rPr>
                <w:noProof/>
                <w:webHidden/>
              </w:rPr>
              <w:fldChar w:fldCharType="begin"/>
            </w:r>
            <w:r w:rsidR="00A9269C">
              <w:rPr>
                <w:noProof/>
                <w:webHidden/>
              </w:rPr>
              <w:instrText xml:space="preserve"> PAGEREF _Toc177550990 \h </w:instrText>
            </w:r>
            <w:r w:rsidR="00A9269C">
              <w:rPr>
                <w:noProof/>
                <w:webHidden/>
              </w:rPr>
            </w:r>
            <w:r w:rsidR="00A9269C">
              <w:rPr>
                <w:noProof/>
                <w:webHidden/>
              </w:rPr>
              <w:fldChar w:fldCharType="separate"/>
            </w:r>
            <w:r w:rsidR="009E3DE6">
              <w:rPr>
                <w:noProof/>
                <w:webHidden/>
              </w:rPr>
              <w:t>191</w:t>
            </w:r>
            <w:r w:rsidR="00A9269C">
              <w:rPr>
                <w:noProof/>
                <w:webHidden/>
              </w:rPr>
              <w:fldChar w:fldCharType="end"/>
            </w:r>
          </w:hyperlink>
        </w:p>
        <w:p w14:paraId="1737CF06" w14:textId="4EB2289E"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91" w:history="1">
            <w:r w:rsidR="00A9269C" w:rsidRPr="00440FA0">
              <w:rPr>
                <w:rStyle w:val="Hyperlink"/>
                <w:noProof/>
              </w:rPr>
              <w:t>Selecting Stations</w:t>
            </w:r>
            <w:r w:rsidR="00A9269C">
              <w:rPr>
                <w:noProof/>
                <w:webHidden/>
              </w:rPr>
              <w:tab/>
            </w:r>
            <w:r w:rsidR="00A9269C">
              <w:rPr>
                <w:noProof/>
                <w:webHidden/>
              </w:rPr>
              <w:fldChar w:fldCharType="begin"/>
            </w:r>
            <w:r w:rsidR="00A9269C">
              <w:rPr>
                <w:noProof/>
                <w:webHidden/>
              </w:rPr>
              <w:instrText xml:space="preserve"> PAGEREF _Toc177550991 \h </w:instrText>
            </w:r>
            <w:r w:rsidR="00A9269C">
              <w:rPr>
                <w:noProof/>
                <w:webHidden/>
              </w:rPr>
            </w:r>
            <w:r w:rsidR="00A9269C">
              <w:rPr>
                <w:noProof/>
                <w:webHidden/>
              </w:rPr>
              <w:fldChar w:fldCharType="separate"/>
            </w:r>
            <w:r w:rsidR="009E3DE6">
              <w:rPr>
                <w:noProof/>
                <w:webHidden/>
              </w:rPr>
              <w:t>192</w:t>
            </w:r>
            <w:r w:rsidR="00A9269C">
              <w:rPr>
                <w:noProof/>
                <w:webHidden/>
              </w:rPr>
              <w:fldChar w:fldCharType="end"/>
            </w:r>
          </w:hyperlink>
        </w:p>
        <w:p w14:paraId="530DE861" w14:textId="103B2164"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92" w:history="1">
            <w:r w:rsidR="00A9269C" w:rsidRPr="00440FA0">
              <w:rPr>
                <w:rStyle w:val="Hyperlink"/>
                <w:noProof/>
              </w:rPr>
              <w:t>Patient Category and Type of Transaction</w:t>
            </w:r>
            <w:r w:rsidR="00A9269C">
              <w:rPr>
                <w:noProof/>
                <w:webHidden/>
              </w:rPr>
              <w:tab/>
            </w:r>
            <w:r w:rsidR="00A9269C">
              <w:rPr>
                <w:noProof/>
                <w:webHidden/>
              </w:rPr>
              <w:fldChar w:fldCharType="begin"/>
            </w:r>
            <w:r w:rsidR="00A9269C">
              <w:rPr>
                <w:noProof/>
                <w:webHidden/>
              </w:rPr>
              <w:instrText xml:space="preserve"> PAGEREF _Toc177550992 \h </w:instrText>
            </w:r>
            <w:r w:rsidR="00A9269C">
              <w:rPr>
                <w:noProof/>
                <w:webHidden/>
              </w:rPr>
            </w:r>
            <w:r w:rsidR="00A9269C">
              <w:rPr>
                <w:noProof/>
                <w:webHidden/>
              </w:rPr>
              <w:fldChar w:fldCharType="separate"/>
            </w:r>
            <w:r w:rsidR="009E3DE6">
              <w:rPr>
                <w:noProof/>
                <w:webHidden/>
              </w:rPr>
              <w:t>193</w:t>
            </w:r>
            <w:r w:rsidR="00A9269C">
              <w:rPr>
                <w:noProof/>
                <w:webHidden/>
              </w:rPr>
              <w:fldChar w:fldCharType="end"/>
            </w:r>
          </w:hyperlink>
        </w:p>
        <w:p w14:paraId="5798AADA" w14:textId="1648BDA3"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93" w:history="1">
            <w:r w:rsidR="00A9269C" w:rsidRPr="00440FA0">
              <w:rPr>
                <w:rStyle w:val="Hyperlink"/>
                <w:noProof/>
              </w:rPr>
              <w:t>Primary Item Information</w:t>
            </w:r>
            <w:r w:rsidR="00A9269C">
              <w:rPr>
                <w:noProof/>
                <w:webHidden/>
              </w:rPr>
              <w:tab/>
            </w:r>
            <w:r w:rsidR="00A9269C">
              <w:rPr>
                <w:noProof/>
                <w:webHidden/>
              </w:rPr>
              <w:fldChar w:fldCharType="begin"/>
            </w:r>
            <w:r w:rsidR="00A9269C">
              <w:rPr>
                <w:noProof/>
                <w:webHidden/>
              </w:rPr>
              <w:instrText xml:space="preserve"> PAGEREF _Toc177550993 \h </w:instrText>
            </w:r>
            <w:r w:rsidR="00A9269C">
              <w:rPr>
                <w:noProof/>
                <w:webHidden/>
              </w:rPr>
            </w:r>
            <w:r w:rsidR="00A9269C">
              <w:rPr>
                <w:noProof/>
                <w:webHidden/>
              </w:rPr>
              <w:fldChar w:fldCharType="separate"/>
            </w:r>
            <w:r w:rsidR="009E3DE6">
              <w:rPr>
                <w:noProof/>
                <w:webHidden/>
              </w:rPr>
              <w:t>195</w:t>
            </w:r>
            <w:r w:rsidR="00A9269C">
              <w:rPr>
                <w:noProof/>
                <w:webHidden/>
              </w:rPr>
              <w:fldChar w:fldCharType="end"/>
            </w:r>
          </w:hyperlink>
        </w:p>
        <w:p w14:paraId="16DF5054" w14:textId="33AF92F1"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94" w:history="1">
            <w:r w:rsidR="00A9269C" w:rsidRPr="00440FA0">
              <w:rPr>
                <w:rStyle w:val="Hyperlink"/>
                <w:noProof/>
              </w:rPr>
              <w:t>Changing the Date Required</w:t>
            </w:r>
            <w:r w:rsidR="00A9269C">
              <w:rPr>
                <w:noProof/>
                <w:webHidden/>
              </w:rPr>
              <w:tab/>
            </w:r>
            <w:r w:rsidR="00A9269C">
              <w:rPr>
                <w:noProof/>
                <w:webHidden/>
              </w:rPr>
              <w:fldChar w:fldCharType="begin"/>
            </w:r>
            <w:r w:rsidR="00A9269C">
              <w:rPr>
                <w:noProof/>
                <w:webHidden/>
              </w:rPr>
              <w:instrText xml:space="preserve"> PAGEREF _Toc177550994 \h </w:instrText>
            </w:r>
            <w:r w:rsidR="00A9269C">
              <w:rPr>
                <w:noProof/>
                <w:webHidden/>
              </w:rPr>
            </w:r>
            <w:r w:rsidR="00A9269C">
              <w:rPr>
                <w:noProof/>
                <w:webHidden/>
              </w:rPr>
              <w:fldChar w:fldCharType="separate"/>
            </w:r>
            <w:r w:rsidR="009E3DE6">
              <w:rPr>
                <w:noProof/>
                <w:webHidden/>
              </w:rPr>
              <w:t>197</w:t>
            </w:r>
            <w:r w:rsidR="00A9269C">
              <w:rPr>
                <w:noProof/>
                <w:webHidden/>
              </w:rPr>
              <w:fldChar w:fldCharType="end"/>
            </w:r>
          </w:hyperlink>
        </w:p>
        <w:p w14:paraId="101965E9" w14:textId="62A625D3"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95" w:history="1">
            <w:r w:rsidR="00A9269C" w:rsidRPr="00440FA0">
              <w:rPr>
                <w:rStyle w:val="Hyperlink"/>
                <w:noProof/>
              </w:rPr>
              <w:t>Changing the Print Location</w:t>
            </w:r>
            <w:r w:rsidR="00A9269C">
              <w:rPr>
                <w:noProof/>
                <w:webHidden/>
              </w:rPr>
              <w:tab/>
            </w:r>
            <w:r w:rsidR="00A9269C">
              <w:rPr>
                <w:noProof/>
                <w:webHidden/>
              </w:rPr>
              <w:fldChar w:fldCharType="begin"/>
            </w:r>
            <w:r w:rsidR="00A9269C">
              <w:rPr>
                <w:noProof/>
                <w:webHidden/>
              </w:rPr>
              <w:instrText xml:space="preserve"> PAGEREF _Toc177550995 \h </w:instrText>
            </w:r>
            <w:r w:rsidR="00A9269C">
              <w:rPr>
                <w:noProof/>
                <w:webHidden/>
              </w:rPr>
            </w:r>
            <w:r w:rsidR="00A9269C">
              <w:rPr>
                <w:noProof/>
                <w:webHidden/>
              </w:rPr>
              <w:fldChar w:fldCharType="separate"/>
            </w:r>
            <w:r w:rsidR="009E3DE6">
              <w:rPr>
                <w:noProof/>
                <w:webHidden/>
              </w:rPr>
              <w:t>198</w:t>
            </w:r>
            <w:r w:rsidR="00A9269C">
              <w:rPr>
                <w:noProof/>
                <w:webHidden/>
              </w:rPr>
              <w:fldChar w:fldCharType="end"/>
            </w:r>
          </w:hyperlink>
        </w:p>
        <w:p w14:paraId="39674262" w14:textId="50DAAA68"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96" w:history="1">
            <w:r w:rsidR="00A9269C" w:rsidRPr="00440FA0">
              <w:rPr>
                <w:rStyle w:val="Hyperlink"/>
                <w:noProof/>
              </w:rPr>
              <w:t>Viewing Additional Information</w:t>
            </w:r>
            <w:r w:rsidR="00A9269C">
              <w:rPr>
                <w:noProof/>
                <w:webHidden/>
              </w:rPr>
              <w:tab/>
            </w:r>
            <w:r w:rsidR="00A9269C">
              <w:rPr>
                <w:noProof/>
                <w:webHidden/>
              </w:rPr>
              <w:fldChar w:fldCharType="begin"/>
            </w:r>
            <w:r w:rsidR="00A9269C">
              <w:rPr>
                <w:noProof/>
                <w:webHidden/>
              </w:rPr>
              <w:instrText xml:space="preserve"> PAGEREF _Toc177550996 \h </w:instrText>
            </w:r>
            <w:r w:rsidR="00A9269C">
              <w:rPr>
                <w:noProof/>
                <w:webHidden/>
              </w:rPr>
            </w:r>
            <w:r w:rsidR="00A9269C">
              <w:rPr>
                <w:noProof/>
                <w:webHidden/>
              </w:rPr>
              <w:fldChar w:fldCharType="separate"/>
            </w:r>
            <w:r w:rsidR="009E3DE6">
              <w:rPr>
                <w:noProof/>
                <w:webHidden/>
              </w:rPr>
              <w:t>201</w:t>
            </w:r>
            <w:r w:rsidR="00A9269C">
              <w:rPr>
                <w:noProof/>
                <w:webHidden/>
              </w:rPr>
              <w:fldChar w:fldCharType="end"/>
            </w:r>
          </w:hyperlink>
        </w:p>
        <w:p w14:paraId="496A7FEB" w14:textId="6CAEC33E"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97" w:history="1">
            <w:r w:rsidR="00A9269C" w:rsidRPr="00440FA0">
              <w:rPr>
                <w:rStyle w:val="Hyperlink"/>
                <w:noProof/>
              </w:rPr>
              <w:t>Submitting the Lab Work Order</w:t>
            </w:r>
            <w:r w:rsidR="00A9269C">
              <w:rPr>
                <w:noProof/>
                <w:webHidden/>
              </w:rPr>
              <w:tab/>
            </w:r>
            <w:r w:rsidR="00A9269C">
              <w:rPr>
                <w:noProof/>
                <w:webHidden/>
              </w:rPr>
              <w:fldChar w:fldCharType="begin"/>
            </w:r>
            <w:r w:rsidR="00A9269C">
              <w:rPr>
                <w:noProof/>
                <w:webHidden/>
              </w:rPr>
              <w:instrText xml:space="preserve"> PAGEREF _Toc177550997 \h </w:instrText>
            </w:r>
            <w:r w:rsidR="00A9269C">
              <w:rPr>
                <w:noProof/>
                <w:webHidden/>
              </w:rPr>
            </w:r>
            <w:r w:rsidR="00A9269C">
              <w:rPr>
                <w:noProof/>
                <w:webHidden/>
              </w:rPr>
              <w:fldChar w:fldCharType="separate"/>
            </w:r>
            <w:r w:rsidR="009E3DE6">
              <w:rPr>
                <w:noProof/>
                <w:webHidden/>
              </w:rPr>
              <w:t>202</w:t>
            </w:r>
            <w:r w:rsidR="00A9269C">
              <w:rPr>
                <w:noProof/>
                <w:webHidden/>
              </w:rPr>
              <w:fldChar w:fldCharType="end"/>
            </w:r>
          </w:hyperlink>
        </w:p>
        <w:p w14:paraId="15BA3DCE" w14:textId="1926B16C" w:rsidR="00A9269C" w:rsidRDefault="00BC6565">
          <w:pPr>
            <w:pStyle w:val="TOC2"/>
            <w:rPr>
              <w:rFonts w:asciiTheme="minorHAnsi" w:eastAsiaTheme="minorEastAsia" w:hAnsiTheme="minorHAnsi" w:cstheme="minorBidi"/>
              <w:b w:val="0"/>
              <w:bCs w:val="0"/>
              <w:kern w:val="2"/>
              <w:sz w:val="22"/>
              <w:szCs w:val="22"/>
              <w14:ligatures w14:val="standardContextual"/>
            </w:rPr>
          </w:pPr>
          <w:hyperlink w:anchor="_Toc177550998" w:history="1">
            <w:r w:rsidR="00A9269C" w:rsidRPr="00440FA0">
              <w:rPr>
                <w:rStyle w:val="Hyperlink"/>
              </w:rPr>
              <w:t>Section 6: Orthotic Lab &amp; Work Order</w:t>
            </w:r>
            <w:r w:rsidR="00A9269C">
              <w:rPr>
                <w:webHidden/>
              </w:rPr>
              <w:tab/>
            </w:r>
            <w:r w:rsidR="00A9269C">
              <w:rPr>
                <w:webHidden/>
              </w:rPr>
              <w:fldChar w:fldCharType="begin"/>
            </w:r>
            <w:r w:rsidR="00A9269C">
              <w:rPr>
                <w:webHidden/>
              </w:rPr>
              <w:instrText xml:space="preserve"> PAGEREF _Toc177550998 \h </w:instrText>
            </w:r>
            <w:r w:rsidR="00A9269C">
              <w:rPr>
                <w:webHidden/>
              </w:rPr>
            </w:r>
            <w:r w:rsidR="00A9269C">
              <w:rPr>
                <w:webHidden/>
              </w:rPr>
              <w:fldChar w:fldCharType="separate"/>
            </w:r>
            <w:r w:rsidR="009E3DE6">
              <w:rPr>
                <w:webHidden/>
              </w:rPr>
              <w:t>203</w:t>
            </w:r>
            <w:r w:rsidR="00A9269C">
              <w:rPr>
                <w:webHidden/>
              </w:rPr>
              <w:fldChar w:fldCharType="end"/>
            </w:r>
          </w:hyperlink>
        </w:p>
        <w:p w14:paraId="24E1BCBD" w14:textId="218D1942"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0999" w:history="1">
            <w:r w:rsidR="00A9269C" w:rsidRPr="00440FA0">
              <w:rPr>
                <w:rStyle w:val="Hyperlink"/>
                <w:noProof/>
              </w:rPr>
              <w:t>Overview</w:t>
            </w:r>
            <w:r w:rsidR="00A9269C">
              <w:rPr>
                <w:noProof/>
                <w:webHidden/>
              </w:rPr>
              <w:tab/>
            </w:r>
            <w:r w:rsidR="00A9269C">
              <w:rPr>
                <w:noProof/>
                <w:webHidden/>
              </w:rPr>
              <w:fldChar w:fldCharType="begin"/>
            </w:r>
            <w:r w:rsidR="00A9269C">
              <w:rPr>
                <w:noProof/>
                <w:webHidden/>
              </w:rPr>
              <w:instrText xml:space="preserve"> PAGEREF _Toc177550999 \h </w:instrText>
            </w:r>
            <w:r w:rsidR="00A9269C">
              <w:rPr>
                <w:noProof/>
                <w:webHidden/>
              </w:rPr>
            </w:r>
            <w:r w:rsidR="00A9269C">
              <w:rPr>
                <w:noProof/>
                <w:webHidden/>
              </w:rPr>
              <w:fldChar w:fldCharType="separate"/>
            </w:r>
            <w:r w:rsidR="009E3DE6">
              <w:rPr>
                <w:noProof/>
                <w:webHidden/>
              </w:rPr>
              <w:t>203</w:t>
            </w:r>
            <w:r w:rsidR="00A9269C">
              <w:rPr>
                <w:noProof/>
                <w:webHidden/>
              </w:rPr>
              <w:fldChar w:fldCharType="end"/>
            </w:r>
          </w:hyperlink>
        </w:p>
        <w:p w14:paraId="03125B48" w14:textId="7BDA37AF" w:rsidR="00A9269C" w:rsidRDefault="00BC6565">
          <w:pPr>
            <w:pStyle w:val="TOC2"/>
            <w:rPr>
              <w:rFonts w:asciiTheme="minorHAnsi" w:eastAsiaTheme="minorEastAsia" w:hAnsiTheme="minorHAnsi" w:cstheme="minorBidi"/>
              <w:b w:val="0"/>
              <w:bCs w:val="0"/>
              <w:kern w:val="2"/>
              <w:sz w:val="22"/>
              <w:szCs w:val="22"/>
              <w14:ligatures w14:val="standardContextual"/>
            </w:rPr>
          </w:pPr>
          <w:hyperlink w:anchor="_Toc177551000" w:history="1">
            <w:r w:rsidR="00A9269C" w:rsidRPr="00440FA0">
              <w:rPr>
                <w:rStyle w:val="Hyperlink"/>
              </w:rPr>
              <w:t>Orthotic Lab &amp; Work Order Window Areas</w:t>
            </w:r>
            <w:r w:rsidR="00A9269C">
              <w:rPr>
                <w:webHidden/>
              </w:rPr>
              <w:tab/>
            </w:r>
            <w:r w:rsidR="00A9269C">
              <w:rPr>
                <w:webHidden/>
              </w:rPr>
              <w:fldChar w:fldCharType="begin"/>
            </w:r>
            <w:r w:rsidR="00A9269C">
              <w:rPr>
                <w:webHidden/>
              </w:rPr>
              <w:instrText xml:space="preserve"> PAGEREF _Toc177551000 \h </w:instrText>
            </w:r>
            <w:r w:rsidR="00A9269C">
              <w:rPr>
                <w:webHidden/>
              </w:rPr>
            </w:r>
            <w:r w:rsidR="00A9269C">
              <w:rPr>
                <w:webHidden/>
              </w:rPr>
              <w:fldChar w:fldCharType="separate"/>
            </w:r>
            <w:r w:rsidR="009E3DE6">
              <w:rPr>
                <w:webHidden/>
              </w:rPr>
              <w:t>205</w:t>
            </w:r>
            <w:r w:rsidR="00A9269C">
              <w:rPr>
                <w:webHidden/>
              </w:rPr>
              <w:fldChar w:fldCharType="end"/>
            </w:r>
          </w:hyperlink>
        </w:p>
        <w:p w14:paraId="72448A9B" w14:textId="292D31F1"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1001" w:history="1">
            <w:r w:rsidR="00A9269C" w:rsidRPr="00440FA0">
              <w:rPr>
                <w:rStyle w:val="Hyperlink"/>
                <w:noProof/>
              </w:rPr>
              <w:t>Title Bar</w:t>
            </w:r>
            <w:r w:rsidR="00A9269C">
              <w:rPr>
                <w:noProof/>
                <w:webHidden/>
              </w:rPr>
              <w:tab/>
            </w:r>
            <w:r w:rsidR="00A9269C">
              <w:rPr>
                <w:noProof/>
                <w:webHidden/>
              </w:rPr>
              <w:fldChar w:fldCharType="begin"/>
            </w:r>
            <w:r w:rsidR="00A9269C">
              <w:rPr>
                <w:noProof/>
                <w:webHidden/>
              </w:rPr>
              <w:instrText xml:space="preserve"> PAGEREF _Toc177551001 \h </w:instrText>
            </w:r>
            <w:r w:rsidR="00A9269C">
              <w:rPr>
                <w:noProof/>
                <w:webHidden/>
              </w:rPr>
            </w:r>
            <w:r w:rsidR="00A9269C">
              <w:rPr>
                <w:noProof/>
                <w:webHidden/>
              </w:rPr>
              <w:fldChar w:fldCharType="separate"/>
            </w:r>
            <w:r w:rsidR="009E3DE6">
              <w:rPr>
                <w:noProof/>
                <w:webHidden/>
              </w:rPr>
              <w:t>205</w:t>
            </w:r>
            <w:r w:rsidR="00A9269C">
              <w:rPr>
                <w:noProof/>
                <w:webHidden/>
              </w:rPr>
              <w:fldChar w:fldCharType="end"/>
            </w:r>
          </w:hyperlink>
        </w:p>
        <w:p w14:paraId="4A865804" w14:textId="0115838E"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1002" w:history="1">
            <w:r w:rsidR="00A9269C" w:rsidRPr="00440FA0">
              <w:rPr>
                <w:rStyle w:val="Hyperlink"/>
                <w:noProof/>
              </w:rPr>
              <w:t>Menu Bar</w:t>
            </w:r>
            <w:r w:rsidR="00A9269C">
              <w:rPr>
                <w:noProof/>
                <w:webHidden/>
              </w:rPr>
              <w:tab/>
            </w:r>
            <w:r w:rsidR="00A9269C">
              <w:rPr>
                <w:noProof/>
                <w:webHidden/>
              </w:rPr>
              <w:fldChar w:fldCharType="begin"/>
            </w:r>
            <w:r w:rsidR="00A9269C">
              <w:rPr>
                <w:noProof/>
                <w:webHidden/>
              </w:rPr>
              <w:instrText xml:space="preserve"> PAGEREF _Toc177551002 \h </w:instrText>
            </w:r>
            <w:r w:rsidR="00A9269C">
              <w:rPr>
                <w:noProof/>
                <w:webHidden/>
              </w:rPr>
            </w:r>
            <w:r w:rsidR="00A9269C">
              <w:rPr>
                <w:noProof/>
                <w:webHidden/>
              </w:rPr>
              <w:fldChar w:fldCharType="separate"/>
            </w:r>
            <w:r w:rsidR="009E3DE6">
              <w:rPr>
                <w:noProof/>
                <w:webHidden/>
              </w:rPr>
              <w:t>206</w:t>
            </w:r>
            <w:r w:rsidR="00A9269C">
              <w:rPr>
                <w:noProof/>
                <w:webHidden/>
              </w:rPr>
              <w:fldChar w:fldCharType="end"/>
            </w:r>
          </w:hyperlink>
        </w:p>
        <w:p w14:paraId="1EEB7E07" w14:textId="7BDC6F1E"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1003" w:history="1">
            <w:r w:rsidR="00A9269C" w:rsidRPr="00440FA0">
              <w:rPr>
                <w:rStyle w:val="Hyperlink"/>
                <w:noProof/>
              </w:rPr>
              <w:t>Work Orders Listview</w:t>
            </w:r>
            <w:r w:rsidR="00A9269C">
              <w:rPr>
                <w:noProof/>
                <w:webHidden/>
              </w:rPr>
              <w:tab/>
            </w:r>
            <w:r w:rsidR="00A9269C">
              <w:rPr>
                <w:noProof/>
                <w:webHidden/>
              </w:rPr>
              <w:fldChar w:fldCharType="begin"/>
            </w:r>
            <w:r w:rsidR="00A9269C">
              <w:rPr>
                <w:noProof/>
                <w:webHidden/>
              </w:rPr>
              <w:instrText xml:space="preserve"> PAGEREF _Toc177551003 \h </w:instrText>
            </w:r>
            <w:r w:rsidR="00A9269C">
              <w:rPr>
                <w:noProof/>
                <w:webHidden/>
              </w:rPr>
            </w:r>
            <w:r w:rsidR="00A9269C">
              <w:rPr>
                <w:noProof/>
                <w:webHidden/>
              </w:rPr>
              <w:fldChar w:fldCharType="separate"/>
            </w:r>
            <w:r w:rsidR="009E3DE6">
              <w:rPr>
                <w:noProof/>
                <w:webHidden/>
              </w:rPr>
              <w:t>209</w:t>
            </w:r>
            <w:r w:rsidR="00A9269C">
              <w:rPr>
                <w:noProof/>
                <w:webHidden/>
              </w:rPr>
              <w:fldChar w:fldCharType="end"/>
            </w:r>
          </w:hyperlink>
        </w:p>
        <w:p w14:paraId="4B4E8D96" w14:textId="587E4EF7"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1004" w:history="1">
            <w:r w:rsidR="00A9269C" w:rsidRPr="00440FA0">
              <w:rPr>
                <w:rStyle w:val="Hyperlink"/>
                <w:noProof/>
              </w:rPr>
              <w:t>HCPCS Area</w:t>
            </w:r>
            <w:r w:rsidR="00A9269C">
              <w:rPr>
                <w:noProof/>
                <w:webHidden/>
              </w:rPr>
              <w:tab/>
            </w:r>
            <w:r w:rsidR="00A9269C">
              <w:rPr>
                <w:noProof/>
                <w:webHidden/>
              </w:rPr>
              <w:fldChar w:fldCharType="begin"/>
            </w:r>
            <w:r w:rsidR="00A9269C">
              <w:rPr>
                <w:noProof/>
                <w:webHidden/>
              </w:rPr>
              <w:instrText xml:space="preserve"> PAGEREF _Toc177551004 \h </w:instrText>
            </w:r>
            <w:r w:rsidR="00A9269C">
              <w:rPr>
                <w:noProof/>
                <w:webHidden/>
              </w:rPr>
            </w:r>
            <w:r w:rsidR="00A9269C">
              <w:rPr>
                <w:noProof/>
                <w:webHidden/>
              </w:rPr>
              <w:fldChar w:fldCharType="separate"/>
            </w:r>
            <w:r w:rsidR="009E3DE6">
              <w:rPr>
                <w:noProof/>
                <w:webHidden/>
              </w:rPr>
              <w:t>210</w:t>
            </w:r>
            <w:r w:rsidR="00A9269C">
              <w:rPr>
                <w:noProof/>
                <w:webHidden/>
              </w:rPr>
              <w:fldChar w:fldCharType="end"/>
            </w:r>
          </w:hyperlink>
        </w:p>
        <w:p w14:paraId="1F9A926E" w14:textId="51FFC07E"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1005" w:history="1">
            <w:r w:rsidR="00A9269C" w:rsidRPr="00440FA0">
              <w:rPr>
                <w:rStyle w:val="Hyperlink"/>
                <w:noProof/>
              </w:rPr>
              <w:t>Command Buttons Area</w:t>
            </w:r>
            <w:r w:rsidR="00A9269C">
              <w:rPr>
                <w:noProof/>
                <w:webHidden/>
              </w:rPr>
              <w:tab/>
            </w:r>
            <w:r w:rsidR="00A9269C">
              <w:rPr>
                <w:noProof/>
                <w:webHidden/>
              </w:rPr>
              <w:fldChar w:fldCharType="begin"/>
            </w:r>
            <w:r w:rsidR="00A9269C">
              <w:rPr>
                <w:noProof/>
                <w:webHidden/>
              </w:rPr>
              <w:instrText xml:space="preserve"> PAGEREF _Toc177551005 \h </w:instrText>
            </w:r>
            <w:r w:rsidR="00A9269C">
              <w:rPr>
                <w:noProof/>
                <w:webHidden/>
              </w:rPr>
            </w:r>
            <w:r w:rsidR="00A9269C">
              <w:rPr>
                <w:noProof/>
                <w:webHidden/>
              </w:rPr>
              <w:fldChar w:fldCharType="separate"/>
            </w:r>
            <w:r w:rsidR="009E3DE6">
              <w:rPr>
                <w:noProof/>
                <w:webHidden/>
              </w:rPr>
              <w:t>211</w:t>
            </w:r>
            <w:r w:rsidR="00A9269C">
              <w:rPr>
                <w:noProof/>
                <w:webHidden/>
              </w:rPr>
              <w:fldChar w:fldCharType="end"/>
            </w:r>
          </w:hyperlink>
        </w:p>
        <w:p w14:paraId="07F03EC3" w14:textId="1E377075"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1006" w:history="1">
            <w:r w:rsidR="00A9269C" w:rsidRPr="00440FA0">
              <w:rPr>
                <w:rStyle w:val="Hyperlink"/>
                <w:noProof/>
              </w:rPr>
              <w:t>HCPCS Materials Area</w:t>
            </w:r>
            <w:r w:rsidR="00A9269C">
              <w:rPr>
                <w:noProof/>
                <w:webHidden/>
              </w:rPr>
              <w:tab/>
            </w:r>
            <w:r w:rsidR="00A9269C">
              <w:rPr>
                <w:noProof/>
                <w:webHidden/>
              </w:rPr>
              <w:fldChar w:fldCharType="begin"/>
            </w:r>
            <w:r w:rsidR="00A9269C">
              <w:rPr>
                <w:noProof/>
                <w:webHidden/>
              </w:rPr>
              <w:instrText xml:space="preserve"> PAGEREF _Toc177551006 \h </w:instrText>
            </w:r>
            <w:r w:rsidR="00A9269C">
              <w:rPr>
                <w:noProof/>
                <w:webHidden/>
              </w:rPr>
            </w:r>
            <w:r w:rsidR="00A9269C">
              <w:rPr>
                <w:noProof/>
                <w:webHidden/>
              </w:rPr>
              <w:fldChar w:fldCharType="separate"/>
            </w:r>
            <w:r w:rsidR="009E3DE6">
              <w:rPr>
                <w:noProof/>
                <w:webHidden/>
              </w:rPr>
              <w:t>213</w:t>
            </w:r>
            <w:r w:rsidR="00A9269C">
              <w:rPr>
                <w:noProof/>
                <w:webHidden/>
              </w:rPr>
              <w:fldChar w:fldCharType="end"/>
            </w:r>
          </w:hyperlink>
        </w:p>
        <w:p w14:paraId="26A4662E" w14:textId="2C292B33"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1007" w:history="1">
            <w:r w:rsidR="00A9269C" w:rsidRPr="00440FA0">
              <w:rPr>
                <w:rStyle w:val="Hyperlink"/>
                <w:noProof/>
              </w:rPr>
              <w:t>HCPCS Labor Area</w:t>
            </w:r>
            <w:r w:rsidR="00A9269C">
              <w:rPr>
                <w:noProof/>
                <w:webHidden/>
              </w:rPr>
              <w:tab/>
            </w:r>
            <w:r w:rsidR="00A9269C">
              <w:rPr>
                <w:noProof/>
                <w:webHidden/>
              </w:rPr>
              <w:fldChar w:fldCharType="begin"/>
            </w:r>
            <w:r w:rsidR="00A9269C">
              <w:rPr>
                <w:noProof/>
                <w:webHidden/>
              </w:rPr>
              <w:instrText xml:space="preserve"> PAGEREF _Toc177551007 \h </w:instrText>
            </w:r>
            <w:r w:rsidR="00A9269C">
              <w:rPr>
                <w:noProof/>
                <w:webHidden/>
              </w:rPr>
            </w:r>
            <w:r w:rsidR="00A9269C">
              <w:rPr>
                <w:noProof/>
                <w:webHidden/>
              </w:rPr>
              <w:fldChar w:fldCharType="separate"/>
            </w:r>
            <w:r w:rsidR="009E3DE6">
              <w:rPr>
                <w:noProof/>
                <w:webHidden/>
              </w:rPr>
              <w:t>213</w:t>
            </w:r>
            <w:r w:rsidR="00A9269C">
              <w:rPr>
                <w:noProof/>
                <w:webHidden/>
              </w:rPr>
              <w:fldChar w:fldCharType="end"/>
            </w:r>
          </w:hyperlink>
        </w:p>
        <w:p w14:paraId="0BF0B40D" w14:textId="1DB7E5D9" w:rsidR="00A9269C" w:rsidRDefault="00BC6565">
          <w:pPr>
            <w:pStyle w:val="TOC2"/>
            <w:rPr>
              <w:rFonts w:asciiTheme="minorHAnsi" w:eastAsiaTheme="minorEastAsia" w:hAnsiTheme="minorHAnsi" w:cstheme="minorBidi"/>
              <w:b w:val="0"/>
              <w:bCs w:val="0"/>
              <w:kern w:val="2"/>
              <w:sz w:val="22"/>
              <w:szCs w:val="22"/>
              <w14:ligatures w14:val="standardContextual"/>
            </w:rPr>
          </w:pPr>
          <w:hyperlink w:anchor="_Toc177551008" w:history="1">
            <w:r w:rsidR="00A9269C" w:rsidRPr="00440FA0">
              <w:rPr>
                <w:rStyle w:val="Hyperlink"/>
              </w:rPr>
              <w:t>Workflows</w:t>
            </w:r>
            <w:r w:rsidR="00A9269C">
              <w:rPr>
                <w:webHidden/>
              </w:rPr>
              <w:tab/>
            </w:r>
            <w:r w:rsidR="00A9269C">
              <w:rPr>
                <w:webHidden/>
              </w:rPr>
              <w:fldChar w:fldCharType="begin"/>
            </w:r>
            <w:r w:rsidR="00A9269C">
              <w:rPr>
                <w:webHidden/>
              </w:rPr>
              <w:instrText xml:space="preserve"> PAGEREF _Toc177551008 \h </w:instrText>
            </w:r>
            <w:r w:rsidR="00A9269C">
              <w:rPr>
                <w:webHidden/>
              </w:rPr>
            </w:r>
            <w:r w:rsidR="00A9269C">
              <w:rPr>
                <w:webHidden/>
              </w:rPr>
              <w:fldChar w:fldCharType="separate"/>
            </w:r>
            <w:r w:rsidR="009E3DE6">
              <w:rPr>
                <w:webHidden/>
              </w:rPr>
              <w:t>215</w:t>
            </w:r>
            <w:r w:rsidR="00A9269C">
              <w:rPr>
                <w:webHidden/>
              </w:rPr>
              <w:fldChar w:fldCharType="end"/>
            </w:r>
          </w:hyperlink>
        </w:p>
        <w:p w14:paraId="2C381930" w14:textId="2577CB4E"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1009" w:history="1">
            <w:r w:rsidR="00A9269C" w:rsidRPr="00440FA0">
              <w:rPr>
                <w:rStyle w:val="Hyperlink"/>
                <w:noProof/>
              </w:rPr>
              <w:t>Filtering Lab Work Orders</w:t>
            </w:r>
            <w:r w:rsidR="00A9269C">
              <w:rPr>
                <w:noProof/>
                <w:webHidden/>
              </w:rPr>
              <w:tab/>
            </w:r>
            <w:r w:rsidR="00A9269C">
              <w:rPr>
                <w:noProof/>
                <w:webHidden/>
              </w:rPr>
              <w:fldChar w:fldCharType="begin"/>
            </w:r>
            <w:r w:rsidR="00A9269C">
              <w:rPr>
                <w:noProof/>
                <w:webHidden/>
              </w:rPr>
              <w:instrText xml:space="preserve"> PAGEREF _Toc177551009 \h </w:instrText>
            </w:r>
            <w:r w:rsidR="00A9269C">
              <w:rPr>
                <w:noProof/>
                <w:webHidden/>
              </w:rPr>
            </w:r>
            <w:r w:rsidR="00A9269C">
              <w:rPr>
                <w:noProof/>
                <w:webHidden/>
              </w:rPr>
              <w:fldChar w:fldCharType="separate"/>
            </w:r>
            <w:r w:rsidR="009E3DE6">
              <w:rPr>
                <w:noProof/>
                <w:webHidden/>
              </w:rPr>
              <w:t>215</w:t>
            </w:r>
            <w:r w:rsidR="00A9269C">
              <w:rPr>
                <w:noProof/>
                <w:webHidden/>
              </w:rPr>
              <w:fldChar w:fldCharType="end"/>
            </w:r>
          </w:hyperlink>
        </w:p>
        <w:p w14:paraId="7F2AFE55" w14:textId="64340563"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1010" w:history="1">
            <w:r w:rsidR="00A9269C" w:rsidRPr="00440FA0">
              <w:rPr>
                <w:rStyle w:val="Hyperlink"/>
                <w:noProof/>
              </w:rPr>
              <w:t>Managing Lab Technicians</w:t>
            </w:r>
            <w:r w:rsidR="00A9269C">
              <w:rPr>
                <w:noProof/>
                <w:webHidden/>
              </w:rPr>
              <w:tab/>
            </w:r>
            <w:r w:rsidR="00A9269C">
              <w:rPr>
                <w:noProof/>
                <w:webHidden/>
              </w:rPr>
              <w:fldChar w:fldCharType="begin"/>
            </w:r>
            <w:r w:rsidR="00A9269C">
              <w:rPr>
                <w:noProof/>
                <w:webHidden/>
              </w:rPr>
              <w:instrText xml:space="preserve"> PAGEREF _Toc177551010 \h </w:instrText>
            </w:r>
            <w:r w:rsidR="00A9269C">
              <w:rPr>
                <w:noProof/>
                <w:webHidden/>
              </w:rPr>
            </w:r>
            <w:r w:rsidR="00A9269C">
              <w:rPr>
                <w:noProof/>
                <w:webHidden/>
              </w:rPr>
              <w:fldChar w:fldCharType="separate"/>
            </w:r>
            <w:r w:rsidR="009E3DE6">
              <w:rPr>
                <w:noProof/>
                <w:webHidden/>
              </w:rPr>
              <w:t>217</w:t>
            </w:r>
            <w:r w:rsidR="00A9269C">
              <w:rPr>
                <w:noProof/>
                <w:webHidden/>
              </w:rPr>
              <w:fldChar w:fldCharType="end"/>
            </w:r>
          </w:hyperlink>
        </w:p>
        <w:p w14:paraId="2F6BF00D" w14:textId="60AEA5A5"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1011" w:history="1">
            <w:r w:rsidR="00A9269C" w:rsidRPr="00440FA0">
              <w:rPr>
                <w:rStyle w:val="Hyperlink"/>
                <w:noProof/>
              </w:rPr>
              <w:t>Managing HCPCS Items</w:t>
            </w:r>
            <w:r w:rsidR="00A9269C">
              <w:rPr>
                <w:noProof/>
                <w:webHidden/>
              </w:rPr>
              <w:tab/>
            </w:r>
            <w:r w:rsidR="00A9269C">
              <w:rPr>
                <w:noProof/>
                <w:webHidden/>
              </w:rPr>
              <w:fldChar w:fldCharType="begin"/>
            </w:r>
            <w:r w:rsidR="00A9269C">
              <w:rPr>
                <w:noProof/>
                <w:webHidden/>
              </w:rPr>
              <w:instrText xml:space="preserve"> PAGEREF _Toc177551011 \h </w:instrText>
            </w:r>
            <w:r w:rsidR="00A9269C">
              <w:rPr>
                <w:noProof/>
                <w:webHidden/>
              </w:rPr>
            </w:r>
            <w:r w:rsidR="00A9269C">
              <w:rPr>
                <w:noProof/>
                <w:webHidden/>
              </w:rPr>
              <w:fldChar w:fldCharType="separate"/>
            </w:r>
            <w:r w:rsidR="009E3DE6">
              <w:rPr>
                <w:noProof/>
                <w:webHidden/>
              </w:rPr>
              <w:t>219</w:t>
            </w:r>
            <w:r w:rsidR="00A9269C">
              <w:rPr>
                <w:noProof/>
                <w:webHidden/>
              </w:rPr>
              <w:fldChar w:fldCharType="end"/>
            </w:r>
          </w:hyperlink>
        </w:p>
        <w:p w14:paraId="5AE4EF39" w14:textId="7F6000A7"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1012" w:history="1">
            <w:r w:rsidR="00A9269C" w:rsidRPr="00440FA0">
              <w:rPr>
                <w:rStyle w:val="Hyperlink"/>
                <w:noProof/>
              </w:rPr>
              <w:t>HCPCS Materials</w:t>
            </w:r>
            <w:r w:rsidR="00A9269C">
              <w:rPr>
                <w:noProof/>
                <w:webHidden/>
              </w:rPr>
              <w:tab/>
            </w:r>
            <w:r w:rsidR="00A9269C">
              <w:rPr>
                <w:noProof/>
                <w:webHidden/>
              </w:rPr>
              <w:fldChar w:fldCharType="begin"/>
            </w:r>
            <w:r w:rsidR="00A9269C">
              <w:rPr>
                <w:noProof/>
                <w:webHidden/>
              </w:rPr>
              <w:instrText xml:space="preserve"> PAGEREF _Toc177551012 \h </w:instrText>
            </w:r>
            <w:r w:rsidR="00A9269C">
              <w:rPr>
                <w:noProof/>
                <w:webHidden/>
              </w:rPr>
            </w:r>
            <w:r w:rsidR="00A9269C">
              <w:rPr>
                <w:noProof/>
                <w:webHidden/>
              </w:rPr>
              <w:fldChar w:fldCharType="separate"/>
            </w:r>
            <w:r w:rsidR="009E3DE6">
              <w:rPr>
                <w:noProof/>
                <w:webHidden/>
              </w:rPr>
              <w:t>223</w:t>
            </w:r>
            <w:r w:rsidR="00A9269C">
              <w:rPr>
                <w:noProof/>
                <w:webHidden/>
              </w:rPr>
              <w:fldChar w:fldCharType="end"/>
            </w:r>
          </w:hyperlink>
        </w:p>
        <w:p w14:paraId="1BBA4902" w14:textId="7ECF6FEE"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1013" w:history="1">
            <w:r w:rsidR="00A9269C" w:rsidRPr="00440FA0">
              <w:rPr>
                <w:rStyle w:val="Hyperlink"/>
                <w:noProof/>
              </w:rPr>
              <w:t>HCPCS Labor</w:t>
            </w:r>
            <w:r w:rsidR="00A9269C">
              <w:rPr>
                <w:noProof/>
                <w:webHidden/>
              </w:rPr>
              <w:tab/>
            </w:r>
            <w:r w:rsidR="00A9269C">
              <w:rPr>
                <w:noProof/>
                <w:webHidden/>
              </w:rPr>
              <w:fldChar w:fldCharType="begin"/>
            </w:r>
            <w:r w:rsidR="00A9269C">
              <w:rPr>
                <w:noProof/>
                <w:webHidden/>
              </w:rPr>
              <w:instrText xml:space="preserve"> PAGEREF _Toc177551013 \h </w:instrText>
            </w:r>
            <w:r w:rsidR="00A9269C">
              <w:rPr>
                <w:noProof/>
                <w:webHidden/>
              </w:rPr>
            </w:r>
            <w:r w:rsidR="00A9269C">
              <w:rPr>
                <w:noProof/>
                <w:webHidden/>
              </w:rPr>
              <w:fldChar w:fldCharType="separate"/>
            </w:r>
            <w:r w:rsidR="009E3DE6">
              <w:rPr>
                <w:noProof/>
                <w:webHidden/>
              </w:rPr>
              <w:t>226</w:t>
            </w:r>
            <w:r w:rsidR="00A9269C">
              <w:rPr>
                <w:noProof/>
                <w:webHidden/>
              </w:rPr>
              <w:fldChar w:fldCharType="end"/>
            </w:r>
          </w:hyperlink>
        </w:p>
        <w:p w14:paraId="548F8966" w14:textId="38D077E3"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1014" w:history="1">
            <w:r w:rsidR="00A9269C" w:rsidRPr="00440FA0">
              <w:rPr>
                <w:rStyle w:val="Hyperlink"/>
                <w:noProof/>
              </w:rPr>
              <w:t>Printing the OWL</w:t>
            </w:r>
            <w:r w:rsidR="00A9269C">
              <w:rPr>
                <w:noProof/>
                <w:webHidden/>
              </w:rPr>
              <w:tab/>
            </w:r>
            <w:r w:rsidR="00A9269C">
              <w:rPr>
                <w:noProof/>
                <w:webHidden/>
              </w:rPr>
              <w:fldChar w:fldCharType="begin"/>
            </w:r>
            <w:r w:rsidR="00A9269C">
              <w:rPr>
                <w:noProof/>
                <w:webHidden/>
              </w:rPr>
              <w:instrText xml:space="preserve"> PAGEREF _Toc177551014 \h </w:instrText>
            </w:r>
            <w:r w:rsidR="00A9269C">
              <w:rPr>
                <w:noProof/>
                <w:webHidden/>
              </w:rPr>
            </w:r>
            <w:r w:rsidR="00A9269C">
              <w:rPr>
                <w:noProof/>
                <w:webHidden/>
              </w:rPr>
              <w:fldChar w:fldCharType="separate"/>
            </w:r>
            <w:r w:rsidR="009E3DE6">
              <w:rPr>
                <w:noProof/>
                <w:webHidden/>
              </w:rPr>
              <w:t>229</w:t>
            </w:r>
            <w:r w:rsidR="00A9269C">
              <w:rPr>
                <w:noProof/>
                <w:webHidden/>
              </w:rPr>
              <w:fldChar w:fldCharType="end"/>
            </w:r>
          </w:hyperlink>
        </w:p>
        <w:p w14:paraId="2196E653" w14:textId="3AC42C38"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1015" w:history="1">
            <w:r w:rsidR="00A9269C" w:rsidRPr="00440FA0">
              <w:rPr>
                <w:rStyle w:val="Hyperlink"/>
                <w:noProof/>
              </w:rPr>
              <w:t>Completing the OWL</w:t>
            </w:r>
            <w:r w:rsidR="00A9269C">
              <w:rPr>
                <w:noProof/>
                <w:webHidden/>
              </w:rPr>
              <w:tab/>
            </w:r>
            <w:r w:rsidR="00A9269C">
              <w:rPr>
                <w:noProof/>
                <w:webHidden/>
              </w:rPr>
              <w:fldChar w:fldCharType="begin"/>
            </w:r>
            <w:r w:rsidR="00A9269C">
              <w:rPr>
                <w:noProof/>
                <w:webHidden/>
              </w:rPr>
              <w:instrText xml:space="preserve"> PAGEREF _Toc177551015 \h </w:instrText>
            </w:r>
            <w:r w:rsidR="00A9269C">
              <w:rPr>
                <w:noProof/>
                <w:webHidden/>
              </w:rPr>
            </w:r>
            <w:r w:rsidR="00A9269C">
              <w:rPr>
                <w:noProof/>
                <w:webHidden/>
              </w:rPr>
              <w:fldChar w:fldCharType="separate"/>
            </w:r>
            <w:r w:rsidR="009E3DE6">
              <w:rPr>
                <w:noProof/>
                <w:webHidden/>
              </w:rPr>
              <w:t>230</w:t>
            </w:r>
            <w:r w:rsidR="00A9269C">
              <w:rPr>
                <w:noProof/>
                <w:webHidden/>
              </w:rPr>
              <w:fldChar w:fldCharType="end"/>
            </w:r>
          </w:hyperlink>
        </w:p>
        <w:p w14:paraId="350EB095" w14:textId="633D48DE"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1016" w:history="1">
            <w:r w:rsidR="00A9269C" w:rsidRPr="00440FA0">
              <w:rPr>
                <w:rStyle w:val="Hyperlink"/>
                <w:noProof/>
              </w:rPr>
              <w:t>Cancelling the OWL</w:t>
            </w:r>
            <w:r w:rsidR="00A9269C">
              <w:rPr>
                <w:noProof/>
                <w:webHidden/>
              </w:rPr>
              <w:tab/>
            </w:r>
            <w:r w:rsidR="00A9269C">
              <w:rPr>
                <w:noProof/>
                <w:webHidden/>
              </w:rPr>
              <w:fldChar w:fldCharType="begin"/>
            </w:r>
            <w:r w:rsidR="00A9269C">
              <w:rPr>
                <w:noProof/>
                <w:webHidden/>
              </w:rPr>
              <w:instrText xml:space="preserve"> PAGEREF _Toc177551016 \h </w:instrText>
            </w:r>
            <w:r w:rsidR="00A9269C">
              <w:rPr>
                <w:noProof/>
                <w:webHidden/>
              </w:rPr>
            </w:r>
            <w:r w:rsidR="00A9269C">
              <w:rPr>
                <w:noProof/>
                <w:webHidden/>
              </w:rPr>
              <w:fldChar w:fldCharType="separate"/>
            </w:r>
            <w:r w:rsidR="009E3DE6">
              <w:rPr>
                <w:noProof/>
                <w:webHidden/>
              </w:rPr>
              <w:t>232</w:t>
            </w:r>
            <w:r w:rsidR="00A9269C">
              <w:rPr>
                <w:noProof/>
                <w:webHidden/>
              </w:rPr>
              <w:fldChar w:fldCharType="end"/>
            </w:r>
          </w:hyperlink>
        </w:p>
        <w:p w14:paraId="0F9900F9" w14:textId="388DCD8F"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1017" w:history="1">
            <w:r w:rsidR="00A9269C" w:rsidRPr="00440FA0">
              <w:rPr>
                <w:rStyle w:val="Hyperlink"/>
                <w:noProof/>
              </w:rPr>
              <w:t>Closing the OWL</w:t>
            </w:r>
            <w:r w:rsidR="00A9269C">
              <w:rPr>
                <w:noProof/>
                <w:webHidden/>
              </w:rPr>
              <w:tab/>
            </w:r>
            <w:r w:rsidR="00A9269C">
              <w:rPr>
                <w:noProof/>
                <w:webHidden/>
              </w:rPr>
              <w:fldChar w:fldCharType="begin"/>
            </w:r>
            <w:r w:rsidR="00A9269C">
              <w:rPr>
                <w:noProof/>
                <w:webHidden/>
              </w:rPr>
              <w:instrText xml:space="preserve"> PAGEREF _Toc177551017 \h </w:instrText>
            </w:r>
            <w:r w:rsidR="00A9269C">
              <w:rPr>
                <w:noProof/>
                <w:webHidden/>
              </w:rPr>
            </w:r>
            <w:r w:rsidR="00A9269C">
              <w:rPr>
                <w:noProof/>
                <w:webHidden/>
              </w:rPr>
              <w:fldChar w:fldCharType="separate"/>
            </w:r>
            <w:r w:rsidR="009E3DE6">
              <w:rPr>
                <w:noProof/>
                <w:webHidden/>
              </w:rPr>
              <w:t>233</w:t>
            </w:r>
            <w:r w:rsidR="00A9269C">
              <w:rPr>
                <w:noProof/>
                <w:webHidden/>
              </w:rPr>
              <w:fldChar w:fldCharType="end"/>
            </w:r>
          </w:hyperlink>
        </w:p>
        <w:p w14:paraId="7BC716D0" w14:textId="18DA8B6B" w:rsidR="00A9269C" w:rsidRDefault="00BC6565">
          <w:pPr>
            <w:pStyle w:val="TOC2"/>
            <w:rPr>
              <w:rFonts w:asciiTheme="minorHAnsi" w:eastAsiaTheme="minorEastAsia" w:hAnsiTheme="minorHAnsi" w:cstheme="minorBidi"/>
              <w:b w:val="0"/>
              <w:bCs w:val="0"/>
              <w:kern w:val="2"/>
              <w:sz w:val="22"/>
              <w:szCs w:val="22"/>
              <w14:ligatures w14:val="standardContextual"/>
            </w:rPr>
          </w:pPr>
          <w:hyperlink w:anchor="_Toc177551018" w:history="1">
            <w:r w:rsidR="00A9269C" w:rsidRPr="00440FA0">
              <w:rPr>
                <w:rStyle w:val="Hyperlink"/>
              </w:rPr>
              <w:t>Appendix A</w:t>
            </w:r>
            <w:r w:rsidR="00A9269C">
              <w:rPr>
                <w:webHidden/>
              </w:rPr>
              <w:tab/>
            </w:r>
            <w:r w:rsidR="00A9269C">
              <w:rPr>
                <w:webHidden/>
              </w:rPr>
              <w:fldChar w:fldCharType="begin"/>
            </w:r>
            <w:r w:rsidR="00A9269C">
              <w:rPr>
                <w:webHidden/>
              </w:rPr>
              <w:instrText xml:space="preserve"> PAGEREF _Toc177551018 \h </w:instrText>
            </w:r>
            <w:r w:rsidR="00A9269C">
              <w:rPr>
                <w:webHidden/>
              </w:rPr>
            </w:r>
            <w:r w:rsidR="00A9269C">
              <w:rPr>
                <w:webHidden/>
              </w:rPr>
              <w:fldChar w:fldCharType="separate"/>
            </w:r>
            <w:r w:rsidR="009E3DE6">
              <w:rPr>
                <w:webHidden/>
              </w:rPr>
              <w:t>234</w:t>
            </w:r>
            <w:r w:rsidR="00A9269C">
              <w:rPr>
                <w:webHidden/>
              </w:rPr>
              <w:fldChar w:fldCharType="end"/>
            </w:r>
          </w:hyperlink>
        </w:p>
        <w:p w14:paraId="1FC318E9" w14:textId="4B8001CB"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1019" w:history="1">
            <w:r w:rsidR="00A9269C" w:rsidRPr="00440FA0">
              <w:rPr>
                <w:rStyle w:val="Hyperlink"/>
                <w:noProof/>
              </w:rPr>
              <w:t>Getting Help</w:t>
            </w:r>
            <w:r w:rsidR="00A9269C">
              <w:rPr>
                <w:noProof/>
                <w:webHidden/>
              </w:rPr>
              <w:tab/>
            </w:r>
            <w:r w:rsidR="00A9269C">
              <w:rPr>
                <w:noProof/>
                <w:webHidden/>
              </w:rPr>
              <w:fldChar w:fldCharType="begin"/>
            </w:r>
            <w:r w:rsidR="00A9269C">
              <w:rPr>
                <w:noProof/>
                <w:webHidden/>
              </w:rPr>
              <w:instrText xml:space="preserve"> PAGEREF _Toc177551019 \h </w:instrText>
            </w:r>
            <w:r w:rsidR="00A9269C">
              <w:rPr>
                <w:noProof/>
                <w:webHidden/>
              </w:rPr>
            </w:r>
            <w:r w:rsidR="00A9269C">
              <w:rPr>
                <w:noProof/>
                <w:webHidden/>
              </w:rPr>
              <w:fldChar w:fldCharType="separate"/>
            </w:r>
            <w:r w:rsidR="009E3DE6">
              <w:rPr>
                <w:noProof/>
                <w:webHidden/>
              </w:rPr>
              <w:t>234</w:t>
            </w:r>
            <w:r w:rsidR="00A9269C">
              <w:rPr>
                <w:noProof/>
                <w:webHidden/>
              </w:rPr>
              <w:fldChar w:fldCharType="end"/>
            </w:r>
          </w:hyperlink>
        </w:p>
        <w:p w14:paraId="1A9F5320" w14:textId="6F794D97" w:rsidR="00A9269C" w:rsidRDefault="00BC6565">
          <w:pPr>
            <w:pStyle w:val="TOC2"/>
            <w:rPr>
              <w:rFonts w:asciiTheme="minorHAnsi" w:eastAsiaTheme="minorEastAsia" w:hAnsiTheme="minorHAnsi" w:cstheme="minorBidi"/>
              <w:b w:val="0"/>
              <w:bCs w:val="0"/>
              <w:kern w:val="2"/>
              <w:sz w:val="22"/>
              <w:szCs w:val="22"/>
              <w14:ligatures w14:val="standardContextual"/>
            </w:rPr>
          </w:pPr>
          <w:hyperlink w:anchor="_Toc177551020" w:history="1">
            <w:r w:rsidR="00A9269C" w:rsidRPr="00440FA0">
              <w:rPr>
                <w:rStyle w:val="Hyperlink"/>
              </w:rPr>
              <w:t>Appendix B</w:t>
            </w:r>
            <w:r w:rsidR="00A9269C">
              <w:rPr>
                <w:webHidden/>
              </w:rPr>
              <w:tab/>
            </w:r>
            <w:r w:rsidR="00A9269C">
              <w:rPr>
                <w:webHidden/>
              </w:rPr>
              <w:fldChar w:fldCharType="begin"/>
            </w:r>
            <w:r w:rsidR="00A9269C">
              <w:rPr>
                <w:webHidden/>
              </w:rPr>
              <w:instrText xml:space="preserve"> PAGEREF _Toc177551020 \h </w:instrText>
            </w:r>
            <w:r w:rsidR="00A9269C">
              <w:rPr>
                <w:webHidden/>
              </w:rPr>
            </w:r>
            <w:r w:rsidR="00A9269C">
              <w:rPr>
                <w:webHidden/>
              </w:rPr>
              <w:fldChar w:fldCharType="separate"/>
            </w:r>
            <w:r w:rsidR="009E3DE6">
              <w:rPr>
                <w:webHidden/>
              </w:rPr>
              <w:t>235</w:t>
            </w:r>
            <w:r w:rsidR="00A9269C">
              <w:rPr>
                <w:webHidden/>
              </w:rPr>
              <w:fldChar w:fldCharType="end"/>
            </w:r>
          </w:hyperlink>
        </w:p>
        <w:p w14:paraId="6D44BA1B" w14:textId="45901F21"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1021" w:history="1">
            <w:r w:rsidR="00A9269C" w:rsidRPr="00440FA0">
              <w:rPr>
                <w:rStyle w:val="Hyperlink"/>
                <w:noProof/>
              </w:rPr>
              <w:t>Using the Menus</w:t>
            </w:r>
            <w:r w:rsidR="00A9269C">
              <w:rPr>
                <w:noProof/>
                <w:webHidden/>
              </w:rPr>
              <w:tab/>
            </w:r>
            <w:r w:rsidR="00A9269C">
              <w:rPr>
                <w:noProof/>
                <w:webHidden/>
              </w:rPr>
              <w:fldChar w:fldCharType="begin"/>
            </w:r>
            <w:r w:rsidR="00A9269C">
              <w:rPr>
                <w:noProof/>
                <w:webHidden/>
              </w:rPr>
              <w:instrText xml:space="preserve"> PAGEREF _Toc177551021 \h </w:instrText>
            </w:r>
            <w:r w:rsidR="00A9269C">
              <w:rPr>
                <w:noProof/>
                <w:webHidden/>
              </w:rPr>
            </w:r>
            <w:r w:rsidR="00A9269C">
              <w:rPr>
                <w:noProof/>
                <w:webHidden/>
              </w:rPr>
              <w:fldChar w:fldCharType="separate"/>
            </w:r>
            <w:r w:rsidR="009E3DE6">
              <w:rPr>
                <w:noProof/>
                <w:webHidden/>
              </w:rPr>
              <w:t>235</w:t>
            </w:r>
            <w:r w:rsidR="00A9269C">
              <w:rPr>
                <w:noProof/>
                <w:webHidden/>
              </w:rPr>
              <w:fldChar w:fldCharType="end"/>
            </w:r>
          </w:hyperlink>
        </w:p>
        <w:p w14:paraId="00A48297" w14:textId="3CF5B3FD" w:rsidR="00A9269C" w:rsidRDefault="00BC6565">
          <w:pPr>
            <w:pStyle w:val="TOC2"/>
            <w:rPr>
              <w:rFonts w:asciiTheme="minorHAnsi" w:eastAsiaTheme="minorEastAsia" w:hAnsiTheme="minorHAnsi" w:cstheme="minorBidi"/>
              <w:b w:val="0"/>
              <w:bCs w:val="0"/>
              <w:kern w:val="2"/>
              <w:sz w:val="22"/>
              <w:szCs w:val="22"/>
              <w14:ligatures w14:val="standardContextual"/>
            </w:rPr>
          </w:pPr>
          <w:hyperlink w:anchor="_Toc177551022" w:history="1">
            <w:r w:rsidR="00A9269C" w:rsidRPr="00440FA0">
              <w:rPr>
                <w:rStyle w:val="Hyperlink"/>
              </w:rPr>
              <w:t>Appendix C</w:t>
            </w:r>
            <w:r w:rsidR="00A9269C">
              <w:rPr>
                <w:webHidden/>
              </w:rPr>
              <w:tab/>
            </w:r>
            <w:r w:rsidR="00A9269C">
              <w:rPr>
                <w:webHidden/>
              </w:rPr>
              <w:fldChar w:fldCharType="begin"/>
            </w:r>
            <w:r w:rsidR="00A9269C">
              <w:rPr>
                <w:webHidden/>
              </w:rPr>
              <w:instrText xml:space="preserve"> PAGEREF _Toc177551022 \h </w:instrText>
            </w:r>
            <w:r w:rsidR="00A9269C">
              <w:rPr>
                <w:webHidden/>
              </w:rPr>
            </w:r>
            <w:r w:rsidR="00A9269C">
              <w:rPr>
                <w:webHidden/>
              </w:rPr>
              <w:fldChar w:fldCharType="separate"/>
            </w:r>
            <w:r w:rsidR="009E3DE6">
              <w:rPr>
                <w:webHidden/>
              </w:rPr>
              <w:t>237</w:t>
            </w:r>
            <w:r w:rsidR="00A9269C">
              <w:rPr>
                <w:webHidden/>
              </w:rPr>
              <w:fldChar w:fldCharType="end"/>
            </w:r>
          </w:hyperlink>
        </w:p>
        <w:p w14:paraId="42329A2C" w14:textId="5191FC78" w:rsidR="00A9269C" w:rsidRDefault="00BC6565">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7551023" w:history="1">
            <w:r w:rsidR="00A9269C" w:rsidRPr="00440FA0">
              <w:rPr>
                <w:rStyle w:val="Hyperlink"/>
                <w:noProof/>
              </w:rPr>
              <w:t>Activate Section 508 Assistance</w:t>
            </w:r>
            <w:r w:rsidR="00A9269C">
              <w:rPr>
                <w:noProof/>
                <w:webHidden/>
              </w:rPr>
              <w:tab/>
            </w:r>
            <w:r w:rsidR="00A9269C">
              <w:rPr>
                <w:noProof/>
                <w:webHidden/>
              </w:rPr>
              <w:fldChar w:fldCharType="begin"/>
            </w:r>
            <w:r w:rsidR="00A9269C">
              <w:rPr>
                <w:noProof/>
                <w:webHidden/>
              </w:rPr>
              <w:instrText xml:space="preserve"> PAGEREF _Toc177551023 \h </w:instrText>
            </w:r>
            <w:r w:rsidR="00A9269C">
              <w:rPr>
                <w:noProof/>
                <w:webHidden/>
              </w:rPr>
            </w:r>
            <w:r w:rsidR="00A9269C">
              <w:rPr>
                <w:noProof/>
                <w:webHidden/>
              </w:rPr>
              <w:fldChar w:fldCharType="separate"/>
            </w:r>
            <w:r w:rsidR="009E3DE6">
              <w:rPr>
                <w:noProof/>
                <w:webHidden/>
              </w:rPr>
              <w:t>237</w:t>
            </w:r>
            <w:r w:rsidR="00A9269C">
              <w:rPr>
                <w:noProof/>
                <w:webHidden/>
              </w:rPr>
              <w:fldChar w:fldCharType="end"/>
            </w:r>
          </w:hyperlink>
        </w:p>
        <w:p w14:paraId="19806AEC" w14:textId="2A51501F" w:rsidR="0021360F" w:rsidRDefault="0021360F">
          <w:r w:rsidRPr="00B06B12">
            <w:rPr>
              <w:b/>
              <w:bCs/>
              <w:noProof/>
            </w:rPr>
            <w:fldChar w:fldCharType="end"/>
          </w:r>
        </w:p>
      </w:sdtContent>
    </w:sdt>
    <w:p w14:paraId="3681E176" w14:textId="77777777" w:rsidR="008C147A" w:rsidRPr="00D90F7D" w:rsidRDefault="008C147A" w:rsidP="00C934A3">
      <w:pPr>
        <w:pStyle w:val="ChapterTitle"/>
        <w:sectPr w:rsidR="008C147A" w:rsidRPr="00D90F7D" w:rsidSect="007F4CBA">
          <w:footerReference w:type="even" r:id="rId9"/>
          <w:footerReference w:type="default" r:id="rId10"/>
          <w:footerReference w:type="first" r:id="rId11"/>
          <w:type w:val="oddPage"/>
          <w:pgSz w:w="12240" w:h="15840" w:code="1"/>
          <w:pgMar w:top="1440" w:right="1440" w:bottom="1440" w:left="1440" w:header="720" w:footer="720" w:gutter="0"/>
          <w:pgNumType w:fmt="lowerRoman" w:start="1"/>
          <w:cols w:space="720"/>
          <w:titlePg/>
          <w:docGrid w:linePitch="326"/>
        </w:sectPr>
      </w:pPr>
    </w:p>
    <w:p w14:paraId="2FB331DA" w14:textId="77777777" w:rsidR="006A0C72" w:rsidRDefault="006A0C72" w:rsidP="00D90F7D">
      <w:pPr>
        <w:pStyle w:val="Heading2"/>
      </w:pPr>
      <w:bookmarkStart w:id="4" w:name="_Toc172537284"/>
      <w:bookmarkStart w:id="5" w:name="_Toc177550875"/>
      <w:r>
        <w:lastRenderedPageBreak/>
        <w:t>Introduction to Prosthetics Application Suite</w:t>
      </w:r>
      <w:r w:rsidR="00241846">
        <w:t xml:space="preserve"> User Manual</w:t>
      </w:r>
      <w:bookmarkEnd w:id="4"/>
      <w:bookmarkEnd w:id="5"/>
    </w:p>
    <w:p w14:paraId="088C44B3" w14:textId="77777777" w:rsidR="00BD74BA" w:rsidRPr="00BD74BA" w:rsidRDefault="00BD74BA" w:rsidP="00D90F7D">
      <w:pPr>
        <w:pStyle w:val="Heading3"/>
      </w:pPr>
      <w:bookmarkStart w:id="6" w:name="_Toc172537285"/>
      <w:bookmarkStart w:id="7" w:name="_Toc177550876"/>
      <w:r>
        <w:t>User Manual Overview</w:t>
      </w:r>
      <w:bookmarkEnd w:id="6"/>
      <w:bookmarkEnd w:id="7"/>
    </w:p>
    <w:tbl>
      <w:tblPr>
        <w:tblW w:w="9468" w:type="dxa"/>
        <w:tblLayout w:type="fixed"/>
        <w:tblLook w:val="0000" w:firstRow="0" w:lastRow="0" w:firstColumn="0" w:lastColumn="0" w:noHBand="0" w:noVBand="0"/>
      </w:tblPr>
      <w:tblGrid>
        <w:gridCol w:w="1728"/>
        <w:gridCol w:w="7740"/>
      </w:tblGrid>
      <w:tr w:rsidR="006A0C72" w14:paraId="11AF275E" w14:textId="77777777" w:rsidTr="0085190F">
        <w:trPr>
          <w:cantSplit/>
        </w:trPr>
        <w:tc>
          <w:tcPr>
            <w:tcW w:w="1728" w:type="dxa"/>
          </w:tcPr>
          <w:p w14:paraId="5952FA67" w14:textId="1DB43045" w:rsidR="006A0C72" w:rsidRDefault="006A0C72">
            <w:pPr>
              <w:pStyle w:val="BlockLabel"/>
            </w:pPr>
            <w:bookmarkStart w:id="8" w:name="_Hlk177547562"/>
            <w:r>
              <w:t>Introduction</w:t>
            </w:r>
          </w:p>
        </w:tc>
        <w:tc>
          <w:tcPr>
            <w:tcW w:w="7740" w:type="dxa"/>
          </w:tcPr>
          <w:p w14:paraId="5F5D19AF" w14:textId="568B3C3B" w:rsidR="006A0C72" w:rsidRDefault="006A0C72">
            <w:pPr>
              <w:pStyle w:val="BlockText"/>
            </w:pPr>
            <w:r>
              <w:t xml:space="preserve">This </w:t>
            </w:r>
            <w:r w:rsidRPr="00342EF1">
              <w:rPr>
                <w:b/>
              </w:rPr>
              <w:t xml:space="preserve">Prosthetics Application Suite User Manual </w:t>
            </w:r>
            <w:r>
              <w:t>encompasses past GUI (graphical user interface) patches that provided new and enhanced GUI features</w:t>
            </w:r>
            <w:r w:rsidR="00241846">
              <w:t xml:space="preserve"> for Prosthetics.</w:t>
            </w:r>
            <w:r w:rsidR="00FD2460">
              <w:t xml:space="preserve"> </w:t>
            </w:r>
            <w:r>
              <w:t>This user manual will be the main user manual for all future GUI updates.</w:t>
            </w:r>
          </w:p>
        </w:tc>
      </w:tr>
      <w:bookmarkEnd w:id="8"/>
    </w:tbl>
    <w:p w14:paraId="0785FDFE" w14:textId="167B7C9C" w:rsidR="006A0C72" w:rsidRDefault="006A0C72" w:rsidP="006A0C72">
      <w:pPr>
        <w:pStyle w:val="BlockLine"/>
      </w:pPr>
    </w:p>
    <w:tbl>
      <w:tblPr>
        <w:tblW w:w="0" w:type="auto"/>
        <w:tblLayout w:type="fixed"/>
        <w:tblLook w:val="0000" w:firstRow="0" w:lastRow="0" w:firstColumn="0" w:lastColumn="0" w:noHBand="0" w:noVBand="0"/>
      </w:tblPr>
      <w:tblGrid>
        <w:gridCol w:w="1728"/>
        <w:gridCol w:w="7740"/>
      </w:tblGrid>
      <w:tr w:rsidR="006A0C72" w14:paraId="5F0B2C12" w14:textId="77777777">
        <w:trPr>
          <w:cantSplit/>
        </w:trPr>
        <w:tc>
          <w:tcPr>
            <w:tcW w:w="1728" w:type="dxa"/>
          </w:tcPr>
          <w:p w14:paraId="3A6DBFA2" w14:textId="77777777" w:rsidR="006A0C72" w:rsidRDefault="00241846">
            <w:pPr>
              <w:pStyle w:val="BlockLabel"/>
            </w:pPr>
            <w:bookmarkStart w:id="9" w:name="_Hlk177547563"/>
            <w:r>
              <w:t>In this manual</w:t>
            </w:r>
          </w:p>
        </w:tc>
        <w:tc>
          <w:tcPr>
            <w:tcW w:w="7740" w:type="dxa"/>
          </w:tcPr>
          <w:p w14:paraId="1F5D72D6" w14:textId="77777777" w:rsidR="006A0C72" w:rsidRDefault="00214489">
            <w:pPr>
              <w:pStyle w:val="BlockText"/>
            </w:pPr>
            <w:r>
              <w:t xml:space="preserve">This </w:t>
            </w:r>
            <w:r w:rsidR="006A0C72">
              <w:t xml:space="preserve">user manual </w:t>
            </w:r>
            <w:r>
              <w:t xml:space="preserve">contains </w:t>
            </w:r>
            <w:r w:rsidR="006A0C72">
              <w:t>the following topics and their corresponding sections:</w:t>
            </w:r>
          </w:p>
        </w:tc>
      </w:tr>
      <w:bookmarkEnd w:id="9"/>
    </w:tbl>
    <w:p w14:paraId="4AA68E72" w14:textId="1A681CC7" w:rsidR="006A0C72" w:rsidRDefault="006A0C72" w:rsidP="006A0C72">
      <w:pPr>
        <w:pStyle w:val="BlockLine"/>
      </w:pPr>
    </w:p>
    <w:tbl>
      <w:tblPr>
        <w:tblW w:w="0" w:type="auto"/>
        <w:tblInd w:w="1800" w:type="dxa"/>
        <w:tblLayout w:type="fixed"/>
        <w:tblCellMar>
          <w:left w:w="80" w:type="dxa"/>
          <w:right w:w="80" w:type="dxa"/>
        </w:tblCellMar>
        <w:tblLook w:val="0000" w:firstRow="0" w:lastRow="0" w:firstColumn="0" w:lastColumn="0" w:noHBand="0" w:noVBand="0"/>
      </w:tblPr>
      <w:tblGrid>
        <w:gridCol w:w="4940"/>
        <w:gridCol w:w="2610"/>
      </w:tblGrid>
      <w:tr w:rsidR="006A0C72" w14:paraId="65120E11" w14:textId="77777777">
        <w:trPr>
          <w:cantSplit/>
        </w:trPr>
        <w:tc>
          <w:tcPr>
            <w:tcW w:w="4940" w:type="dxa"/>
            <w:tcBorders>
              <w:top w:val="single" w:sz="6" w:space="0" w:color="auto"/>
              <w:left w:val="single" w:sz="6" w:space="0" w:color="auto"/>
              <w:bottom w:val="single" w:sz="6" w:space="0" w:color="auto"/>
              <w:right w:val="single" w:sz="6" w:space="0" w:color="auto"/>
            </w:tcBorders>
          </w:tcPr>
          <w:p w14:paraId="72B3986F" w14:textId="77777777" w:rsidR="006A0C72" w:rsidRDefault="006A0C72">
            <w:pPr>
              <w:pStyle w:val="TableHeaderText"/>
            </w:pPr>
            <w:bookmarkStart w:id="10" w:name="_Hlk177547564"/>
            <w:r>
              <w:t>Topic</w:t>
            </w:r>
          </w:p>
        </w:tc>
        <w:tc>
          <w:tcPr>
            <w:tcW w:w="2610" w:type="dxa"/>
            <w:tcBorders>
              <w:top w:val="single" w:sz="6" w:space="0" w:color="auto"/>
              <w:left w:val="single" w:sz="6" w:space="0" w:color="auto"/>
              <w:bottom w:val="single" w:sz="6" w:space="0" w:color="auto"/>
              <w:right w:val="single" w:sz="6" w:space="0" w:color="auto"/>
            </w:tcBorders>
          </w:tcPr>
          <w:p w14:paraId="6EEBBF2D" w14:textId="77777777" w:rsidR="006A0C72" w:rsidRDefault="006A0C72">
            <w:pPr>
              <w:pStyle w:val="TableHeaderText"/>
            </w:pPr>
            <w:r>
              <w:t>Section</w:t>
            </w:r>
          </w:p>
        </w:tc>
      </w:tr>
      <w:tr w:rsidR="006A0C72" w14:paraId="51BA0087" w14:textId="77777777">
        <w:trPr>
          <w:cantSplit/>
        </w:trPr>
        <w:tc>
          <w:tcPr>
            <w:tcW w:w="4940" w:type="dxa"/>
            <w:tcBorders>
              <w:top w:val="single" w:sz="6" w:space="0" w:color="auto"/>
              <w:left w:val="single" w:sz="6" w:space="0" w:color="auto"/>
              <w:bottom w:val="single" w:sz="6" w:space="0" w:color="auto"/>
              <w:right w:val="single" w:sz="6" w:space="0" w:color="auto"/>
            </w:tcBorders>
          </w:tcPr>
          <w:p w14:paraId="00B29199" w14:textId="77777777" w:rsidR="006A0C72" w:rsidRDefault="006A0C72">
            <w:pPr>
              <w:pStyle w:val="TableText"/>
            </w:pPr>
            <w:r>
              <w:t>Purchase Card Purchasing</w:t>
            </w:r>
          </w:p>
        </w:tc>
        <w:tc>
          <w:tcPr>
            <w:tcW w:w="2610" w:type="dxa"/>
            <w:tcBorders>
              <w:top w:val="single" w:sz="6" w:space="0" w:color="auto"/>
              <w:left w:val="single" w:sz="6" w:space="0" w:color="auto"/>
              <w:bottom w:val="single" w:sz="6" w:space="0" w:color="auto"/>
              <w:right w:val="single" w:sz="6" w:space="0" w:color="auto"/>
            </w:tcBorders>
          </w:tcPr>
          <w:p w14:paraId="5D8851E1" w14:textId="77777777" w:rsidR="006A0C72" w:rsidRDefault="006A0C72">
            <w:pPr>
              <w:pStyle w:val="TableText"/>
              <w:jc w:val="center"/>
            </w:pPr>
            <w:r>
              <w:t>Section 1</w:t>
            </w:r>
          </w:p>
        </w:tc>
      </w:tr>
      <w:tr w:rsidR="006A0C72" w14:paraId="3F844309" w14:textId="77777777">
        <w:trPr>
          <w:cantSplit/>
        </w:trPr>
        <w:tc>
          <w:tcPr>
            <w:tcW w:w="4940" w:type="dxa"/>
            <w:tcBorders>
              <w:top w:val="single" w:sz="6" w:space="0" w:color="auto"/>
              <w:left w:val="single" w:sz="6" w:space="0" w:color="auto"/>
              <w:bottom w:val="single" w:sz="6" w:space="0" w:color="auto"/>
              <w:right w:val="single" w:sz="6" w:space="0" w:color="auto"/>
            </w:tcBorders>
          </w:tcPr>
          <w:p w14:paraId="67B30D89" w14:textId="77777777" w:rsidR="006A0C72" w:rsidRDefault="006A0C72">
            <w:pPr>
              <w:pStyle w:val="TableText"/>
            </w:pPr>
            <w:r>
              <w:t>NPPD Detail Display</w:t>
            </w:r>
          </w:p>
        </w:tc>
        <w:tc>
          <w:tcPr>
            <w:tcW w:w="2610" w:type="dxa"/>
            <w:tcBorders>
              <w:top w:val="single" w:sz="6" w:space="0" w:color="auto"/>
              <w:left w:val="single" w:sz="6" w:space="0" w:color="auto"/>
              <w:bottom w:val="single" w:sz="6" w:space="0" w:color="auto"/>
              <w:right w:val="single" w:sz="6" w:space="0" w:color="auto"/>
            </w:tcBorders>
          </w:tcPr>
          <w:p w14:paraId="5B1B4072" w14:textId="77777777" w:rsidR="006A0C72" w:rsidRDefault="006A0C72">
            <w:pPr>
              <w:pStyle w:val="TableText"/>
              <w:jc w:val="center"/>
            </w:pPr>
            <w:r>
              <w:t>Section 2</w:t>
            </w:r>
          </w:p>
        </w:tc>
      </w:tr>
      <w:tr w:rsidR="006A0C72" w14:paraId="3DF2A567" w14:textId="77777777">
        <w:trPr>
          <w:cantSplit/>
        </w:trPr>
        <w:tc>
          <w:tcPr>
            <w:tcW w:w="4940" w:type="dxa"/>
            <w:tcBorders>
              <w:top w:val="single" w:sz="6" w:space="0" w:color="auto"/>
              <w:left w:val="single" w:sz="6" w:space="0" w:color="auto"/>
              <w:bottom w:val="single" w:sz="6" w:space="0" w:color="auto"/>
              <w:right w:val="single" w:sz="6" w:space="0" w:color="auto"/>
            </w:tcBorders>
          </w:tcPr>
          <w:p w14:paraId="500C8024" w14:textId="77777777" w:rsidR="006A0C72" w:rsidRDefault="006A0C72">
            <w:pPr>
              <w:pStyle w:val="TableText"/>
            </w:pPr>
            <w:r>
              <w:t>Delayed Order Report</w:t>
            </w:r>
          </w:p>
        </w:tc>
        <w:tc>
          <w:tcPr>
            <w:tcW w:w="2610" w:type="dxa"/>
            <w:tcBorders>
              <w:top w:val="single" w:sz="6" w:space="0" w:color="auto"/>
              <w:left w:val="single" w:sz="6" w:space="0" w:color="auto"/>
              <w:bottom w:val="single" w:sz="6" w:space="0" w:color="auto"/>
              <w:right w:val="single" w:sz="6" w:space="0" w:color="auto"/>
            </w:tcBorders>
          </w:tcPr>
          <w:p w14:paraId="0A9CD70C" w14:textId="77777777" w:rsidR="006A0C72" w:rsidRDefault="006A0C72">
            <w:pPr>
              <w:pStyle w:val="TableText"/>
              <w:jc w:val="center"/>
            </w:pPr>
            <w:r>
              <w:t>Section 3</w:t>
            </w:r>
          </w:p>
        </w:tc>
      </w:tr>
      <w:tr w:rsidR="006A0C72" w14:paraId="0C4B9E60" w14:textId="77777777">
        <w:trPr>
          <w:cantSplit/>
        </w:trPr>
        <w:tc>
          <w:tcPr>
            <w:tcW w:w="4940" w:type="dxa"/>
            <w:tcBorders>
              <w:top w:val="single" w:sz="6" w:space="0" w:color="auto"/>
              <w:left w:val="single" w:sz="6" w:space="0" w:color="auto"/>
              <w:bottom w:val="single" w:sz="6" w:space="0" w:color="auto"/>
              <w:right w:val="single" w:sz="6" w:space="0" w:color="auto"/>
            </w:tcBorders>
          </w:tcPr>
          <w:p w14:paraId="20C0232E" w14:textId="77777777" w:rsidR="006A0C72" w:rsidRDefault="006A0C72">
            <w:pPr>
              <w:pStyle w:val="TableText"/>
            </w:pPr>
            <w:r>
              <w:t>View Billing Information</w:t>
            </w:r>
          </w:p>
        </w:tc>
        <w:tc>
          <w:tcPr>
            <w:tcW w:w="2610" w:type="dxa"/>
            <w:tcBorders>
              <w:top w:val="single" w:sz="6" w:space="0" w:color="auto"/>
              <w:left w:val="single" w:sz="6" w:space="0" w:color="auto"/>
              <w:bottom w:val="single" w:sz="6" w:space="0" w:color="auto"/>
              <w:right w:val="single" w:sz="6" w:space="0" w:color="auto"/>
            </w:tcBorders>
          </w:tcPr>
          <w:p w14:paraId="06126F7C" w14:textId="77777777" w:rsidR="006A0C72" w:rsidRDefault="006A0C72">
            <w:pPr>
              <w:pStyle w:val="TableText"/>
              <w:jc w:val="center"/>
            </w:pPr>
            <w:r>
              <w:t>Section 4</w:t>
            </w:r>
          </w:p>
        </w:tc>
      </w:tr>
      <w:tr w:rsidR="00B44DF1" w14:paraId="19EDDCED" w14:textId="77777777">
        <w:trPr>
          <w:cantSplit/>
        </w:trPr>
        <w:tc>
          <w:tcPr>
            <w:tcW w:w="4940" w:type="dxa"/>
            <w:tcBorders>
              <w:top w:val="single" w:sz="6" w:space="0" w:color="auto"/>
              <w:left w:val="single" w:sz="6" w:space="0" w:color="auto"/>
              <w:bottom w:val="single" w:sz="6" w:space="0" w:color="auto"/>
              <w:right w:val="single" w:sz="6" w:space="0" w:color="auto"/>
            </w:tcBorders>
          </w:tcPr>
          <w:p w14:paraId="4C077070" w14:textId="77777777" w:rsidR="00B44DF1" w:rsidRDefault="00093612">
            <w:pPr>
              <w:pStyle w:val="TableText"/>
            </w:pPr>
            <w:r>
              <w:t xml:space="preserve">Creating a </w:t>
            </w:r>
            <w:r w:rsidR="00B44DF1">
              <w:t>Lab Work Order (OWL)</w:t>
            </w:r>
          </w:p>
        </w:tc>
        <w:tc>
          <w:tcPr>
            <w:tcW w:w="2610" w:type="dxa"/>
            <w:tcBorders>
              <w:top w:val="single" w:sz="6" w:space="0" w:color="auto"/>
              <w:left w:val="single" w:sz="6" w:space="0" w:color="auto"/>
              <w:bottom w:val="single" w:sz="6" w:space="0" w:color="auto"/>
              <w:right w:val="single" w:sz="6" w:space="0" w:color="auto"/>
            </w:tcBorders>
          </w:tcPr>
          <w:p w14:paraId="54714EEE" w14:textId="77777777" w:rsidR="00B44DF1" w:rsidRDefault="00B44DF1">
            <w:pPr>
              <w:pStyle w:val="TableText"/>
              <w:jc w:val="center"/>
            </w:pPr>
            <w:r>
              <w:t>Section 5</w:t>
            </w:r>
          </w:p>
        </w:tc>
      </w:tr>
      <w:tr w:rsidR="00A84854" w14:paraId="27449E34" w14:textId="77777777">
        <w:trPr>
          <w:cantSplit/>
        </w:trPr>
        <w:tc>
          <w:tcPr>
            <w:tcW w:w="4940" w:type="dxa"/>
            <w:tcBorders>
              <w:top w:val="single" w:sz="6" w:space="0" w:color="auto"/>
              <w:left w:val="single" w:sz="6" w:space="0" w:color="auto"/>
              <w:bottom w:val="single" w:sz="6" w:space="0" w:color="auto"/>
              <w:right w:val="single" w:sz="6" w:space="0" w:color="auto"/>
            </w:tcBorders>
          </w:tcPr>
          <w:p w14:paraId="5541291E" w14:textId="77777777" w:rsidR="00A84854" w:rsidRDefault="00093612">
            <w:pPr>
              <w:pStyle w:val="TableText"/>
            </w:pPr>
            <w:r>
              <w:t>Orthotic Lab &amp; Work Order</w:t>
            </w:r>
          </w:p>
        </w:tc>
        <w:tc>
          <w:tcPr>
            <w:tcW w:w="2610" w:type="dxa"/>
            <w:tcBorders>
              <w:top w:val="single" w:sz="6" w:space="0" w:color="auto"/>
              <w:left w:val="single" w:sz="6" w:space="0" w:color="auto"/>
              <w:bottom w:val="single" w:sz="6" w:space="0" w:color="auto"/>
              <w:right w:val="single" w:sz="6" w:space="0" w:color="auto"/>
            </w:tcBorders>
          </w:tcPr>
          <w:p w14:paraId="3FD34681" w14:textId="77777777" w:rsidR="00A84854" w:rsidRDefault="00093612">
            <w:pPr>
              <w:pStyle w:val="TableText"/>
              <w:jc w:val="center"/>
            </w:pPr>
            <w:r>
              <w:t>Section 6</w:t>
            </w:r>
          </w:p>
        </w:tc>
      </w:tr>
      <w:bookmarkEnd w:id="10"/>
    </w:tbl>
    <w:p w14:paraId="0E75F47B" w14:textId="6FD46E24" w:rsidR="006A0C72" w:rsidRPr="006A0C72" w:rsidRDefault="006A0C72" w:rsidP="006A0C72">
      <w:pPr>
        <w:pStyle w:val="BlockLine"/>
      </w:pPr>
    </w:p>
    <w:p w14:paraId="1069235B" w14:textId="77777777" w:rsidR="003B0E36" w:rsidRDefault="003B0E36">
      <w:pPr>
        <w:rPr>
          <w:rFonts w:cs="Arial"/>
          <w:b/>
          <w:bCs/>
          <w:iCs/>
          <w:sz w:val="36"/>
          <w:szCs w:val="28"/>
        </w:rPr>
      </w:pPr>
      <w:bookmarkStart w:id="11" w:name="_Toc172537286"/>
      <w:r>
        <w:br w:type="page"/>
      </w:r>
    </w:p>
    <w:p w14:paraId="1F757D08" w14:textId="286D9E93" w:rsidR="005D67F3" w:rsidRDefault="00DE6AD0" w:rsidP="00D90F7D">
      <w:pPr>
        <w:pStyle w:val="Heading2"/>
      </w:pPr>
      <w:bookmarkStart w:id="12" w:name="_Toc177550877"/>
      <w:r>
        <w:lastRenderedPageBreak/>
        <w:t>Section 1</w:t>
      </w:r>
      <w:bookmarkStart w:id="13" w:name="_Toc172537287"/>
      <w:bookmarkEnd w:id="11"/>
      <w:r w:rsidR="00D90F7D">
        <w:t xml:space="preserve">: </w:t>
      </w:r>
      <w:r w:rsidR="00C934A3">
        <w:t>GUI Purchase Card Purchasing</w:t>
      </w:r>
      <w:bookmarkEnd w:id="12"/>
      <w:bookmarkEnd w:id="13"/>
    </w:p>
    <w:p w14:paraId="794A71C5" w14:textId="77777777" w:rsidR="00C934A3" w:rsidRDefault="00C934A3" w:rsidP="00D90F7D">
      <w:pPr>
        <w:pStyle w:val="Heading3"/>
      </w:pPr>
      <w:bookmarkStart w:id="14" w:name="_Toc172537288"/>
      <w:bookmarkStart w:id="15" w:name="_Toc177550878"/>
      <w:r>
        <w:t>Overview</w:t>
      </w:r>
      <w:bookmarkEnd w:id="14"/>
      <w:bookmarkEnd w:id="15"/>
    </w:p>
    <w:p w14:paraId="37FB98EA" w14:textId="43924EEB" w:rsidR="00C934A3" w:rsidRDefault="00C934A3" w:rsidP="00C934A3">
      <w:pPr>
        <w:pStyle w:val="BlockLine"/>
      </w:pPr>
    </w:p>
    <w:tbl>
      <w:tblPr>
        <w:tblW w:w="0" w:type="auto"/>
        <w:tblLayout w:type="fixed"/>
        <w:tblLook w:val="0000" w:firstRow="0" w:lastRow="0" w:firstColumn="0" w:lastColumn="0" w:noHBand="0" w:noVBand="0"/>
      </w:tblPr>
      <w:tblGrid>
        <w:gridCol w:w="1728"/>
        <w:gridCol w:w="7740"/>
      </w:tblGrid>
      <w:tr w:rsidR="00C934A3" w14:paraId="0978266B" w14:textId="77777777">
        <w:trPr>
          <w:cantSplit/>
        </w:trPr>
        <w:tc>
          <w:tcPr>
            <w:tcW w:w="1728" w:type="dxa"/>
          </w:tcPr>
          <w:p w14:paraId="4A2616B5" w14:textId="77777777" w:rsidR="00C934A3" w:rsidRDefault="00FD6C08">
            <w:pPr>
              <w:pStyle w:val="BlockLabel"/>
            </w:pPr>
            <w:bookmarkStart w:id="16" w:name="_Hlk177547567"/>
            <w:r>
              <w:t>Introduction</w:t>
            </w:r>
            <w:r w:rsidR="006C2BC8">
              <w:t xml:space="preserve"> to GUI Purchasing</w:t>
            </w:r>
          </w:p>
        </w:tc>
        <w:tc>
          <w:tcPr>
            <w:tcW w:w="7740" w:type="dxa"/>
          </w:tcPr>
          <w:p w14:paraId="32420575" w14:textId="368F12AB" w:rsidR="00C934A3" w:rsidRDefault="00FD6C08">
            <w:pPr>
              <w:pStyle w:val="BlockText"/>
            </w:pPr>
            <w:r>
              <w:t>Patch RMPR*3*90 is a large Prosthetics pat</w:t>
            </w:r>
            <w:r w:rsidR="00D462AE">
              <w:t>ch affecting the Purchase Card P</w:t>
            </w:r>
            <w:r>
              <w:t>urchasing features.</w:t>
            </w:r>
            <w:r w:rsidR="00FD2460">
              <w:t xml:space="preserve"> </w:t>
            </w:r>
            <w:r w:rsidR="00BE5A92">
              <w:t xml:space="preserve">There is a whole new module using GUI </w:t>
            </w:r>
            <w:r w:rsidR="00EB256A">
              <w:t xml:space="preserve">(graphical user interface) </w:t>
            </w:r>
            <w:r w:rsidR="00BE5A92">
              <w:t>windows features to create a Purchase Card purchase order.</w:t>
            </w:r>
            <w:r w:rsidR="00FD2460">
              <w:t xml:space="preserve"> </w:t>
            </w:r>
            <w:r w:rsidR="006E52A2">
              <w:t xml:space="preserve">You will no longer be able to use the roll and scroll </w:t>
            </w:r>
            <w:r w:rsidR="006E52A2" w:rsidRPr="006E52A2">
              <w:rPr>
                <w:b/>
              </w:rPr>
              <w:t xml:space="preserve">Purchase Card </w:t>
            </w:r>
            <w:r w:rsidR="00E95F80">
              <w:rPr>
                <w:b/>
              </w:rPr>
              <w:t>M</w:t>
            </w:r>
            <w:r w:rsidR="006E52A2" w:rsidRPr="006E52A2">
              <w:rPr>
                <w:b/>
              </w:rPr>
              <w:t>enu</w:t>
            </w:r>
            <w:r w:rsidR="006E52A2">
              <w:t xml:space="preserve"> option.</w:t>
            </w:r>
          </w:p>
          <w:p w14:paraId="29D81BF8" w14:textId="77777777" w:rsidR="00283B1E" w:rsidRDefault="00283B1E">
            <w:pPr>
              <w:pStyle w:val="BlockText"/>
            </w:pPr>
          </w:p>
          <w:p w14:paraId="62B5B0FD" w14:textId="73B2513A" w:rsidR="00283B1E" w:rsidRDefault="00DC0E26" w:rsidP="00283B1E">
            <w:pPr>
              <w:pStyle w:val="BlockText"/>
            </w:pPr>
            <w:r w:rsidRPr="00DC0E26">
              <w:rPr>
                <w:b/>
              </w:rPr>
              <w:t>IMPORTANT:</w:t>
            </w:r>
            <w:r w:rsidR="00FD2460">
              <w:rPr>
                <w:b/>
              </w:rPr>
              <w:t xml:space="preserve"> </w:t>
            </w:r>
            <w:r w:rsidR="00283B1E">
              <w:t xml:space="preserve">A new feature in GUI Purchasing is that a purchase order </w:t>
            </w:r>
            <w:r w:rsidR="004A771B">
              <w:t>cannot</w:t>
            </w:r>
            <w:r w:rsidR="00283B1E">
              <w:t xml:space="preserve"> be created if the consult (</w:t>
            </w:r>
            <w:r>
              <w:t xml:space="preserve">or manual entry </w:t>
            </w:r>
            <w:r w:rsidR="00283B1E">
              <w:t xml:space="preserve">in Suspense) is not in an </w:t>
            </w:r>
            <w:r w:rsidR="00283B1E" w:rsidRPr="00012B21">
              <w:rPr>
                <w:b/>
              </w:rPr>
              <w:t>Open</w:t>
            </w:r>
            <w:r w:rsidR="00283B1E">
              <w:t xml:space="preserve"> or </w:t>
            </w:r>
            <w:r w:rsidR="00283B1E" w:rsidRPr="00012B21">
              <w:rPr>
                <w:b/>
              </w:rPr>
              <w:t>Pending</w:t>
            </w:r>
            <w:r w:rsidR="00283B1E">
              <w:t xml:space="preserve"> status.</w:t>
            </w:r>
            <w:r w:rsidR="00FD2460">
              <w:t xml:space="preserve"> </w:t>
            </w:r>
          </w:p>
          <w:p w14:paraId="6F53C714" w14:textId="77777777" w:rsidR="00283B1E" w:rsidRDefault="00283B1E" w:rsidP="00283B1E">
            <w:pPr>
              <w:pStyle w:val="BlockText"/>
            </w:pPr>
          </w:p>
          <w:p w14:paraId="7C093D0D" w14:textId="14F0A1E8" w:rsidR="00283B1E" w:rsidRDefault="00283B1E" w:rsidP="00283B1E">
            <w:pPr>
              <w:pStyle w:val="BlockText"/>
            </w:pPr>
            <w:r w:rsidRPr="00012B21">
              <w:rPr>
                <w:b/>
              </w:rPr>
              <w:t>Note:</w:t>
            </w:r>
            <w:r w:rsidR="00FD2460">
              <w:rPr>
                <w:b/>
              </w:rPr>
              <w:t xml:space="preserve"> </w:t>
            </w:r>
            <w:r>
              <w:t>Reconciling a 1358 purchase order continues as a roll and scroll selection.</w:t>
            </w:r>
          </w:p>
        </w:tc>
      </w:tr>
      <w:bookmarkEnd w:id="16"/>
    </w:tbl>
    <w:p w14:paraId="616692BD" w14:textId="77777777" w:rsidR="00FD6C08" w:rsidRDefault="00FD6C08" w:rsidP="00FD6C08">
      <w:pPr>
        <w:pStyle w:val="BlockLine"/>
      </w:pPr>
    </w:p>
    <w:tbl>
      <w:tblPr>
        <w:tblW w:w="0" w:type="auto"/>
        <w:tblLayout w:type="fixed"/>
        <w:tblLook w:val="0000" w:firstRow="0" w:lastRow="0" w:firstColumn="0" w:lastColumn="0" w:noHBand="0" w:noVBand="0"/>
      </w:tblPr>
      <w:tblGrid>
        <w:gridCol w:w="1728"/>
        <w:gridCol w:w="7740"/>
      </w:tblGrid>
      <w:tr w:rsidR="00FD6C08" w14:paraId="03BAACF4" w14:textId="77777777">
        <w:trPr>
          <w:cantSplit/>
        </w:trPr>
        <w:tc>
          <w:tcPr>
            <w:tcW w:w="1728" w:type="dxa"/>
          </w:tcPr>
          <w:p w14:paraId="37183B85" w14:textId="77777777" w:rsidR="00FD6C08" w:rsidRDefault="00E77160">
            <w:pPr>
              <w:pStyle w:val="BlockLabel"/>
            </w:pPr>
            <w:bookmarkStart w:id="17" w:name="_Hlk177547568"/>
            <w:r>
              <w:t>PSAS Menu options</w:t>
            </w:r>
          </w:p>
        </w:tc>
        <w:tc>
          <w:tcPr>
            <w:tcW w:w="7740" w:type="dxa"/>
          </w:tcPr>
          <w:p w14:paraId="37B03582" w14:textId="41727EE5" w:rsidR="00FD6C08" w:rsidRDefault="00E77160">
            <w:pPr>
              <w:pStyle w:val="BlockText"/>
            </w:pPr>
            <w:r>
              <w:t xml:space="preserve">There are several </w:t>
            </w:r>
            <w:r w:rsidRPr="006E52A2">
              <w:rPr>
                <w:b/>
              </w:rPr>
              <w:t>PSAS M</w:t>
            </w:r>
            <w:r w:rsidR="00FD6C08" w:rsidRPr="006E52A2">
              <w:rPr>
                <w:b/>
              </w:rPr>
              <w:t xml:space="preserve">enu </w:t>
            </w:r>
            <w:r w:rsidR="00FD6C08">
              <w:t>options addressed with Patch 90.</w:t>
            </w:r>
            <w:r w:rsidR="00FD2460">
              <w:t xml:space="preserve"> </w:t>
            </w:r>
            <w:r w:rsidR="00FD6C08">
              <w:t>Here are the current</w:t>
            </w:r>
            <w:r w:rsidR="00662AB0">
              <w:t xml:space="preserve"> roll and scroll</w:t>
            </w:r>
            <w:r w:rsidR="00FD6C08">
              <w:t xml:space="preserve"> </w:t>
            </w:r>
            <w:r w:rsidR="00FD6C08" w:rsidRPr="00D6317D">
              <w:rPr>
                <w:b/>
              </w:rPr>
              <w:t>Vist</w:t>
            </w:r>
            <w:r w:rsidR="00AB5C65">
              <w:rPr>
                <w:b/>
              </w:rPr>
              <w:t>A</w:t>
            </w:r>
            <w:r w:rsidR="00FD6C08" w:rsidRPr="00D6317D">
              <w:rPr>
                <w:b/>
              </w:rPr>
              <w:t xml:space="preserve"> Prosthetics</w:t>
            </w:r>
            <w:r w:rsidR="00FD6C08">
              <w:t xml:space="preserve"> menu options</w:t>
            </w:r>
            <w:r w:rsidR="005318A5">
              <w:t xml:space="preserve"> that have been enhanced</w:t>
            </w:r>
            <w:r w:rsidR="009F7B22">
              <w:t>:</w:t>
            </w:r>
          </w:p>
          <w:p w14:paraId="7E018E0B" w14:textId="77777777" w:rsidR="00FD6C08" w:rsidRDefault="00FD6C08">
            <w:pPr>
              <w:pStyle w:val="BlockText"/>
            </w:pPr>
          </w:p>
          <w:p w14:paraId="1CB349B0" w14:textId="77777777" w:rsidR="00FD6C08" w:rsidRDefault="00FD6C08" w:rsidP="00FD6C08">
            <w:pPr>
              <w:pStyle w:val="BlockText"/>
              <w:numPr>
                <w:ilvl w:val="0"/>
                <w:numId w:val="1"/>
              </w:numPr>
            </w:pPr>
            <w:r>
              <w:t>Purchasing</w:t>
            </w:r>
            <w:r w:rsidR="00AB758C">
              <w:t xml:space="preserve"> – </w:t>
            </w:r>
            <w:r w:rsidR="00AB758C" w:rsidRPr="00E95F80">
              <w:rPr>
                <w:b/>
              </w:rPr>
              <w:t xml:space="preserve">Purchase Cards Menu </w:t>
            </w:r>
            <w:r w:rsidR="00AB758C">
              <w:t>Option</w:t>
            </w:r>
          </w:p>
          <w:p w14:paraId="251EAAFF" w14:textId="77777777" w:rsidR="00AB758C" w:rsidRPr="00544FF0" w:rsidRDefault="00AB758C" w:rsidP="00FD6C08">
            <w:pPr>
              <w:pStyle w:val="BlockText"/>
              <w:numPr>
                <w:ilvl w:val="0"/>
                <w:numId w:val="1"/>
              </w:numPr>
              <w:rPr>
                <w:lang w:val="fr-CA"/>
              </w:rPr>
            </w:pPr>
            <w:r w:rsidRPr="00544FF0">
              <w:rPr>
                <w:lang w:val="fr-CA"/>
              </w:rPr>
              <w:t>Utilities</w:t>
            </w:r>
            <w:r w:rsidR="00012B21" w:rsidRPr="00544FF0">
              <w:rPr>
                <w:lang w:val="fr-CA"/>
              </w:rPr>
              <w:t xml:space="preserve"> Menu</w:t>
            </w:r>
            <w:r w:rsidR="00544FF0" w:rsidRPr="00544FF0">
              <w:t xml:space="preserve"> – </w:t>
            </w:r>
            <w:r w:rsidR="00E95F80" w:rsidRPr="00544FF0">
              <w:rPr>
                <w:b/>
                <w:lang w:val="fr-CA"/>
              </w:rPr>
              <w:t>Site Parameters</w:t>
            </w:r>
            <w:r w:rsidR="00E95F80" w:rsidRPr="00544FF0">
              <w:rPr>
                <w:lang w:val="fr-CA"/>
              </w:rPr>
              <w:t xml:space="preserve"> option</w:t>
            </w:r>
          </w:p>
          <w:p w14:paraId="2492CC1C" w14:textId="77777777" w:rsidR="00AB758C" w:rsidRDefault="00AB758C" w:rsidP="00FD6C08">
            <w:pPr>
              <w:pStyle w:val="BlockText"/>
              <w:numPr>
                <w:ilvl w:val="0"/>
                <w:numId w:val="1"/>
              </w:numPr>
            </w:pPr>
            <w:r>
              <w:t>Display/Print</w:t>
            </w:r>
            <w:r w:rsidR="00012B21">
              <w:t xml:space="preserve"> Menu</w:t>
            </w:r>
            <w:r w:rsidR="00C941C2">
              <w:t xml:space="preserve"> – </w:t>
            </w:r>
            <w:r w:rsidR="00C941C2" w:rsidRPr="00D52752">
              <w:rPr>
                <w:b/>
              </w:rPr>
              <w:t>Display/Print Patient 2319</w:t>
            </w:r>
            <w:r w:rsidR="00D52752">
              <w:rPr>
                <w:b/>
              </w:rPr>
              <w:t xml:space="preserve"> (23)</w:t>
            </w:r>
            <w:r w:rsidR="00C941C2">
              <w:t xml:space="preserve"> option (Appliance Transactions – Screen 4)</w:t>
            </w:r>
          </w:p>
          <w:p w14:paraId="2EAD0EFC" w14:textId="77777777" w:rsidR="00012B21" w:rsidRDefault="00012B21" w:rsidP="00012B21">
            <w:pPr>
              <w:pStyle w:val="BlockText"/>
            </w:pPr>
          </w:p>
          <w:p w14:paraId="4024B7F5" w14:textId="77777777" w:rsidR="00012B21" w:rsidRDefault="00532387" w:rsidP="00012B21">
            <w:pPr>
              <w:pStyle w:val="BlockText"/>
            </w:pPr>
            <w:r>
              <w:t>Three</w:t>
            </w:r>
            <w:r w:rsidR="00012B21">
              <w:t xml:space="preserve"> new </w:t>
            </w:r>
            <w:r w:rsidR="00E95F80">
              <w:t xml:space="preserve">roll and scroll </w:t>
            </w:r>
            <w:r w:rsidR="00012B21">
              <w:t>menu options include:</w:t>
            </w:r>
          </w:p>
          <w:p w14:paraId="5BB206BF" w14:textId="77777777" w:rsidR="00012B21" w:rsidRDefault="00012B21" w:rsidP="00012B21">
            <w:pPr>
              <w:pStyle w:val="BlockText"/>
            </w:pPr>
          </w:p>
          <w:p w14:paraId="57B9B7EF" w14:textId="77777777" w:rsidR="004F26CF" w:rsidRDefault="004F26CF" w:rsidP="00012B21">
            <w:pPr>
              <w:pStyle w:val="BlockText"/>
              <w:numPr>
                <w:ilvl w:val="0"/>
                <w:numId w:val="9"/>
              </w:numPr>
            </w:pPr>
            <w:r>
              <w:t xml:space="preserve">Purchasing </w:t>
            </w:r>
            <w:r w:rsidR="005318A5">
              <w:t xml:space="preserve">Menu </w:t>
            </w:r>
            <w:r>
              <w:t xml:space="preserve">– </w:t>
            </w:r>
            <w:r w:rsidRPr="00D52752">
              <w:rPr>
                <w:b/>
              </w:rPr>
              <w:t>Enter Waiver or Excluded Notice (EW)</w:t>
            </w:r>
          </w:p>
          <w:p w14:paraId="0AD230E8" w14:textId="77777777" w:rsidR="00012B21" w:rsidRPr="00532387" w:rsidRDefault="00012B21" w:rsidP="004F26CF">
            <w:pPr>
              <w:pStyle w:val="BlockText"/>
              <w:numPr>
                <w:ilvl w:val="0"/>
                <w:numId w:val="9"/>
              </w:numPr>
            </w:pPr>
            <w:r>
              <w:t xml:space="preserve">Purchasing </w:t>
            </w:r>
            <w:r w:rsidR="005318A5">
              <w:t xml:space="preserve">Menu </w:t>
            </w:r>
            <w:r w:rsidR="00283B1E">
              <w:t xml:space="preserve">– </w:t>
            </w:r>
            <w:r w:rsidR="00283B1E" w:rsidRPr="00D52752">
              <w:rPr>
                <w:b/>
              </w:rPr>
              <w:t>Enter Contract Number</w:t>
            </w:r>
            <w:r w:rsidR="004F26CF" w:rsidRPr="00D52752">
              <w:rPr>
                <w:b/>
              </w:rPr>
              <w:t xml:space="preserve"> (EC)</w:t>
            </w:r>
          </w:p>
          <w:p w14:paraId="3CAAE908" w14:textId="77777777" w:rsidR="00532387" w:rsidRDefault="005318A5" w:rsidP="004F26CF">
            <w:pPr>
              <w:pStyle w:val="BlockText"/>
              <w:numPr>
                <w:ilvl w:val="0"/>
                <w:numId w:val="9"/>
              </w:numPr>
            </w:pPr>
            <w:r>
              <w:t xml:space="preserve">Utilities Menu – </w:t>
            </w:r>
            <w:r w:rsidR="00532387" w:rsidRPr="005318A5">
              <w:rPr>
                <w:b/>
              </w:rPr>
              <w:t xml:space="preserve">Display Pros </w:t>
            </w:r>
            <w:smartTag w:uri="urn:schemas-microsoft-com:office:smarttags" w:element="place">
              <w:r w:rsidR="00532387" w:rsidRPr="005318A5">
                <w:rPr>
                  <w:b/>
                </w:rPr>
                <w:t>PO</w:t>
              </w:r>
            </w:smartTag>
            <w:r w:rsidR="00532387" w:rsidRPr="005318A5">
              <w:rPr>
                <w:b/>
              </w:rPr>
              <w:t xml:space="preserve"> Information (WD)</w:t>
            </w:r>
          </w:p>
        </w:tc>
      </w:tr>
      <w:bookmarkEnd w:id="17"/>
    </w:tbl>
    <w:p w14:paraId="2B89C656" w14:textId="77777777" w:rsidR="00283B1E" w:rsidRPr="00342EF1" w:rsidRDefault="00283B1E" w:rsidP="00283B1E">
      <w:pPr>
        <w:pStyle w:val="BlockLine"/>
        <w:rPr>
          <w:sz w:val="18"/>
          <w:szCs w:val="18"/>
        </w:rPr>
      </w:pPr>
    </w:p>
    <w:tbl>
      <w:tblPr>
        <w:tblW w:w="0" w:type="auto"/>
        <w:tblLayout w:type="fixed"/>
        <w:tblLook w:val="0000" w:firstRow="0" w:lastRow="0" w:firstColumn="0" w:lastColumn="0" w:noHBand="0" w:noVBand="0"/>
      </w:tblPr>
      <w:tblGrid>
        <w:gridCol w:w="1728"/>
        <w:gridCol w:w="7740"/>
      </w:tblGrid>
      <w:tr w:rsidR="00283B1E" w14:paraId="779789B3" w14:textId="77777777">
        <w:trPr>
          <w:cantSplit/>
        </w:trPr>
        <w:tc>
          <w:tcPr>
            <w:tcW w:w="1728" w:type="dxa"/>
          </w:tcPr>
          <w:p w14:paraId="5F8AA5D6" w14:textId="77777777" w:rsidR="00283B1E" w:rsidRDefault="00283B1E" w:rsidP="00560F7C">
            <w:pPr>
              <w:pStyle w:val="BlockLabel"/>
            </w:pPr>
            <w:bookmarkStart w:id="18" w:name="_Hlk177547569"/>
            <w:r>
              <w:lastRenderedPageBreak/>
              <w:t>Transaction Type</w:t>
            </w:r>
          </w:p>
        </w:tc>
        <w:tc>
          <w:tcPr>
            <w:tcW w:w="7740" w:type="dxa"/>
          </w:tcPr>
          <w:p w14:paraId="6508DF5A" w14:textId="2AE5DCC6" w:rsidR="00431E13" w:rsidRDefault="00283B1E" w:rsidP="00560F7C">
            <w:pPr>
              <w:autoSpaceDE w:val="0"/>
              <w:autoSpaceDN w:val="0"/>
              <w:adjustRightInd w:val="0"/>
              <w:rPr>
                <w:sz w:val="22"/>
                <w:szCs w:val="22"/>
              </w:rPr>
            </w:pPr>
            <w:r>
              <w:rPr>
                <w:sz w:val="22"/>
                <w:szCs w:val="22"/>
              </w:rPr>
              <w:t xml:space="preserve">In this GUI Purchase Card Purchasing module with Patch RMPR*3*90, there are no longer four </w:t>
            </w:r>
            <w:r>
              <w:rPr>
                <w:b/>
                <w:bCs/>
                <w:sz w:val="22"/>
                <w:szCs w:val="22"/>
              </w:rPr>
              <w:t xml:space="preserve">Transaction Types </w:t>
            </w:r>
            <w:r>
              <w:rPr>
                <w:sz w:val="22"/>
                <w:szCs w:val="22"/>
              </w:rPr>
              <w:t>as they have been consolidated into two Types:</w:t>
            </w:r>
            <w:r w:rsidR="00FD2460">
              <w:rPr>
                <w:sz w:val="22"/>
                <w:szCs w:val="22"/>
              </w:rPr>
              <w:t xml:space="preserve"> </w:t>
            </w:r>
            <w:r>
              <w:rPr>
                <w:sz w:val="22"/>
                <w:szCs w:val="22"/>
              </w:rPr>
              <w:t>The four Types were:</w:t>
            </w:r>
            <w:r w:rsidR="00FD2460">
              <w:rPr>
                <w:sz w:val="22"/>
                <w:szCs w:val="22"/>
              </w:rPr>
              <w:t xml:space="preserve"> </w:t>
            </w:r>
            <w:r>
              <w:rPr>
                <w:sz w:val="22"/>
                <w:szCs w:val="22"/>
              </w:rPr>
              <w:t>S – Spare, X – Repair, I – Initial Issue, and R – Replace.</w:t>
            </w:r>
            <w:r w:rsidR="00FD2460">
              <w:rPr>
                <w:sz w:val="22"/>
                <w:szCs w:val="22"/>
              </w:rPr>
              <w:t xml:space="preserve"> </w:t>
            </w:r>
            <w:r>
              <w:rPr>
                <w:sz w:val="22"/>
                <w:szCs w:val="22"/>
              </w:rPr>
              <w:t xml:space="preserve">This change has consolidated many steps into fewer keystrokes for users. </w:t>
            </w:r>
          </w:p>
          <w:p w14:paraId="206D6D05" w14:textId="77777777" w:rsidR="00431E13" w:rsidRDefault="00431E13" w:rsidP="00560F7C">
            <w:pPr>
              <w:autoSpaceDE w:val="0"/>
              <w:autoSpaceDN w:val="0"/>
              <w:adjustRightInd w:val="0"/>
              <w:rPr>
                <w:sz w:val="22"/>
                <w:szCs w:val="22"/>
              </w:rPr>
            </w:pPr>
          </w:p>
          <w:p w14:paraId="20FC0CD2" w14:textId="4BFBE9DF" w:rsidR="00283B1E" w:rsidRDefault="00283B1E" w:rsidP="00560F7C">
            <w:pPr>
              <w:autoSpaceDE w:val="0"/>
              <w:autoSpaceDN w:val="0"/>
              <w:adjustRightInd w:val="0"/>
              <w:rPr>
                <w:sz w:val="22"/>
                <w:szCs w:val="22"/>
              </w:rPr>
            </w:pPr>
            <w:r>
              <w:rPr>
                <w:sz w:val="22"/>
                <w:szCs w:val="22"/>
              </w:rPr>
              <w:t xml:space="preserve">The two </w:t>
            </w:r>
            <w:r w:rsidR="00431E13">
              <w:rPr>
                <w:sz w:val="22"/>
                <w:szCs w:val="22"/>
              </w:rPr>
              <w:t xml:space="preserve">(2) </w:t>
            </w:r>
            <w:r>
              <w:rPr>
                <w:sz w:val="22"/>
                <w:szCs w:val="22"/>
              </w:rPr>
              <w:t>consolidated Transaction Types are:</w:t>
            </w:r>
            <w:r w:rsidR="00FD2460">
              <w:rPr>
                <w:sz w:val="22"/>
                <w:szCs w:val="22"/>
              </w:rPr>
              <w:t xml:space="preserve"> </w:t>
            </w:r>
          </w:p>
          <w:p w14:paraId="00848A04" w14:textId="77777777" w:rsidR="00283B1E" w:rsidRDefault="00283B1E" w:rsidP="00560F7C">
            <w:pPr>
              <w:autoSpaceDE w:val="0"/>
              <w:autoSpaceDN w:val="0"/>
              <w:adjustRightInd w:val="0"/>
              <w:rPr>
                <w:sz w:val="22"/>
                <w:szCs w:val="22"/>
              </w:rPr>
            </w:pPr>
          </w:p>
          <w:p w14:paraId="77AF77FE" w14:textId="77777777" w:rsidR="00283B1E" w:rsidRDefault="00283B1E" w:rsidP="00393194">
            <w:pPr>
              <w:numPr>
                <w:ilvl w:val="0"/>
                <w:numId w:val="7"/>
              </w:numPr>
              <w:autoSpaceDE w:val="0"/>
              <w:autoSpaceDN w:val="0"/>
              <w:adjustRightInd w:val="0"/>
              <w:ind w:left="380" w:hanging="380"/>
              <w:rPr>
                <w:sz w:val="22"/>
                <w:szCs w:val="22"/>
              </w:rPr>
            </w:pPr>
            <w:r>
              <w:rPr>
                <w:sz w:val="22"/>
                <w:szCs w:val="22"/>
              </w:rPr>
              <w:t>I – New/Replace</w:t>
            </w:r>
          </w:p>
          <w:p w14:paraId="219B427D" w14:textId="77777777" w:rsidR="00283B1E" w:rsidRDefault="00283B1E" w:rsidP="00393194">
            <w:pPr>
              <w:numPr>
                <w:ilvl w:val="0"/>
                <w:numId w:val="7"/>
              </w:numPr>
              <w:autoSpaceDE w:val="0"/>
              <w:autoSpaceDN w:val="0"/>
              <w:adjustRightInd w:val="0"/>
              <w:ind w:left="380" w:hanging="380"/>
              <w:rPr>
                <w:sz w:val="22"/>
                <w:szCs w:val="22"/>
              </w:rPr>
            </w:pPr>
            <w:r>
              <w:rPr>
                <w:sz w:val="22"/>
                <w:szCs w:val="22"/>
              </w:rPr>
              <w:t>X – Service/Repair</w:t>
            </w:r>
          </w:p>
          <w:p w14:paraId="5C527420" w14:textId="77777777" w:rsidR="00283B1E" w:rsidRDefault="00283B1E" w:rsidP="00560F7C">
            <w:pPr>
              <w:autoSpaceDE w:val="0"/>
              <w:autoSpaceDN w:val="0"/>
              <w:adjustRightInd w:val="0"/>
              <w:rPr>
                <w:b/>
                <w:bCs/>
                <w:sz w:val="22"/>
                <w:szCs w:val="22"/>
              </w:rPr>
            </w:pPr>
          </w:p>
          <w:p w14:paraId="623DCABC" w14:textId="77777777" w:rsidR="00283B1E" w:rsidRDefault="00283B1E" w:rsidP="00560F7C">
            <w:pPr>
              <w:pStyle w:val="BlockText"/>
            </w:pPr>
            <w:r>
              <w:rPr>
                <w:b/>
                <w:bCs/>
              </w:rPr>
              <w:t xml:space="preserve">Note: </w:t>
            </w:r>
            <w:r>
              <w:t xml:space="preserve">The Inventory, Home Oxygen and Lab modules still have four </w:t>
            </w:r>
            <w:r w:rsidR="00431E13">
              <w:t xml:space="preserve">(4) </w:t>
            </w:r>
            <w:r>
              <w:t>Transaction Types.</w:t>
            </w:r>
          </w:p>
        </w:tc>
      </w:tr>
      <w:bookmarkEnd w:id="18"/>
    </w:tbl>
    <w:p w14:paraId="0B8A9E74" w14:textId="77777777" w:rsidR="00A362D3" w:rsidRDefault="00A362D3"/>
    <w:p w14:paraId="5FED7685" w14:textId="77777777" w:rsidR="00A362D3" w:rsidRDefault="00A362D3">
      <w:pPr>
        <w:pStyle w:val="ContinuedOnNextPa"/>
      </w:pPr>
      <w:r>
        <w:t>Continued on next page</w:t>
      </w:r>
    </w:p>
    <w:p w14:paraId="33E8B6DE" w14:textId="66AEB865" w:rsidR="00A362D3" w:rsidRPr="00D90F7D" w:rsidRDefault="00A362D3" w:rsidP="00C32260">
      <w:pPr>
        <w:rPr>
          <w:b/>
        </w:rPr>
      </w:pPr>
      <w:r w:rsidRPr="00D90F7D">
        <w:br w:type="page"/>
      </w:r>
      <w:r w:rsidR="00FC1FDF" w:rsidRPr="00FC1FDF">
        <w:rPr>
          <w:b/>
          <w:bCs/>
          <w:sz w:val="32"/>
          <w:szCs w:val="32"/>
        </w:rPr>
        <w:lastRenderedPageBreak/>
        <w:t>Overview</w:t>
      </w:r>
      <w:r w:rsidRPr="00C32260">
        <w:rPr>
          <w:b/>
          <w:bCs/>
          <w:sz w:val="32"/>
          <w:szCs w:val="32"/>
        </w:rPr>
        <w:fldChar w:fldCharType="begin"/>
      </w:r>
      <w:r w:rsidRPr="00C32260">
        <w:rPr>
          <w:b/>
          <w:bCs/>
          <w:sz w:val="32"/>
          <w:szCs w:val="32"/>
        </w:rPr>
        <w:instrText>styleref "Map Title"</w:instrText>
      </w:r>
      <w:r w:rsidRPr="00C32260">
        <w:rPr>
          <w:b/>
          <w:bCs/>
          <w:sz w:val="32"/>
          <w:szCs w:val="32"/>
        </w:rPr>
        <w:fldChar w:fldCharType="end"/>
      </w:r>
      <w:r w:rsidRPr="00D90F7D">
        <w:t>, Continued</w:t>
      </w:r>
    </w:p>
    <w:p w14:paraId="01BC215E" w14:textId="77777777" w:rsidR="00670A06" w:rsidRDefault="00670A06" w:rsidP="00670A06">
      <w:pPr>
        <w:pStyle w:val="BlockLine"/>
      </w:pPr>
    </w:p>
    <w:tbl>
      <w:tblPr>
        <w:tblW w:w="0" w:type="auto"/>
        <w:tblLayout w:type="fixed"/>
        <w:tblLook w:val="0000" w:firstRow="0" w:lastRow="0" w:firstColumn="0" w:lastColumn="0" w:noHBand="0" w:noVBand="0"/>
      </w:tblPr>
      <w:tblGrid>
        <w:gridCol w:w="1728"/>
        <w:gridCol w:w="7740"/>
      </w:tblGrid>
      <w:tr w:rsidR="00670A06" w14:paraId="0DF91CEF" w14:textId="77777777">
        <w:trPr>
          <w:cantSplit/>
        </w:trPr>
        <w:tc>
          <w:tcPr>
            <w:tcW w:w="1728" w:type="dxa"/>
          </w:tcPr>
          <w:p w14:paraId="2958C7E6" w14:textId="77777777" w:rsidR="00670A06" w:rsidRDefault="004F340A">
            <w:pPr>
              <w:pStyle w:val="BlockLabel"/>
            </w:pPr>
            <w:bookmarkStart w:id="19" w:name="_Hlk177547570"/>
            <w:r>
              <w:t xml:space="preserve">SC and </w:t>
            </w:r>
            <w:r w:rsidR="00670A06">
              <w:t>NSC</w:t>
            </w:r>
            <w:r>
              <w:t xml:space="preserve"> Patient Categories</w:t>
            </w:r>
          </w:p>
        </w:tc>
        <w:tc>
          <w:tcPr>
            <w:tcW w:w="7740" w:type="dxa"/>
          </w:tcPr>
          <w:p w14:paraId="4DF9979A" w14:textId="55503171" w:rsidR="00D52752" w:rsidRDefault="00670A06" w:rsidP="00670A06">
            <w:pPr>
              <w:pStyle w:val="BlockText"/>
            </w:pPr>
            <w:r>
              <w:t xml:space="preserve">Also, there used to be four </w:t>
            </w:r>
            <w:r w:rsidRPr="004F340A">
              <w:rPr>
                <w:b/>
              </w:rPr>
              <w:t>Patient Category</w:t>
            </w:r>
            <w:r>
              <w:t xml:space="preserve"> options</w:t>
            </w:r>
            <w:r w:rsidR="00B313D2">
              <w:t>,</w:t>
            </w:r>
            <w:r w:rsidR="00D52752">
              <w:t xml:space="preserve"> and this has been consolidated into two options with thi</w:t>
            </w:r>
            <w:r w:rsidR="00511C34">
              <w:t>s patch.</w:t>
            </w:r>
            <w:r w:rsidR="00FD2460">
              <w:t xml:space="preserve"> </w:t>
            </w:r>
            <w:r w:rsidR="00511C34">
              <w:t>The four options were</w:t>
            </w:r>
            <w:r>
              <w:t>:</w:t>
            </w:r>
          </w:p>
          <w:p w14:paraId="7B39BFA4" w14:textId="77777777" w:rsidR="00D52752" w:rsidRDefault="00D52752" w:rsidP="00670A06">
            <w:pPr>
              <w:pStyle w:val="BlockText"/>
            </w:pPr>
          </w:p>
          <w:p w14:paraId="7179E877" w14:textId="77777777" w:rsidR="00D52752" w:rsidRDefault="004F340A" w:rsidP="00670A06">
            <w:pPr>
              <w:pStyle w:val="BlockText"/>
            </w:pPr>
            <w:r>
              <w:t xml:space="preserve">1) </w:t>
            </w:r>
            <w:r w:rsidR="00D52752">
              <w:t>Service Connected/In-Patient</w:t>
            </w:r>
          </w:p>
          <w:p w14:paraId="6CD82107" w14:textId="77777777" w:rsidR="00D52752" w:rsidRDefault="004F340A" w:rsidP="00670A06">
            <w:pPr>
              <w:pStyle w:val="BlockText"/>
            </w:pPr>
            <w:r>
              <w:t xml:space="preserve">2) </w:t>
            </w:r>
            <w:r w:rsidR="00D52752">
              <w:t>Service Connected/Outpatient</w:t>
            </w:r>
          </w:p>
          <w:p w14:paraId="3A77F6DD" w14:textId="77777777" w:rsidR="00D52752" w:rsidRDefault="004F340A" w:rsidP="00670A06">
            <w:pPr>
              <w:pStyle w:val="BlockText"/>
            </w:pPr>
            <w:r>
              <w:t xml:space="preserve">3) </w:t>
            </w:r>
            <w:r w:rsidR="00670A06">
              <w:t>Non-Service</w:t>
            </w:r>
            <w:r w:rsidR="00D52752">
              <w:t xml:space="preserve"> Connected/In-patient</w:t>
            </w:r>
          </w:p>
          <w:p w14:paraId="274656BA" w14:textId="77777777" w:rsidR="00D52752" w:rsidRDefault="004F340A" w:rsidP="00670A06">
            <w:pPr>
              <w:pStyle w:val="BlockText"/>
            </w:pPr>
            <w:r>
              <w:t xml:space="preserve">4) </w:t>
            </w:r>
            <w:r w:rsidR="00670A06">
              <w:t>Non-Service Connected/Outpatient</w:t>
            </w:r>
          </w:p>
          <w:p w14:paraId="5079DA43" w14:textId="77777777" w:rsidR="00D52752" w:rsidRDefault="00D52752" w:rsidP="00670A06">
            <w:pPr>
              <w:pStyle w:val="BlockText"/>
            </w:pPr>
          </w:p>
          <w:p w14:paraId="6DB71B1F" w14:textId="3B789D00" w:rsidR="004F340A" w:rsidRPr="00D52752" w:rsidRDefault="005677F0" w:rsidP="00670A06">
            <w:pPr>
              <w:pStyle w:val="BlockText"/>
              <w:rPr>
                <w:b/>
              </w:rPr>
            </w:pPr>
            <w:r>
              <w:rPr>
                <w:b/>
              </w:rPr>
              <w:t>T</w:t>
            </w:r>
            <w:r w:rsidR="00670A06" w:rsidRPr="00D52752">
              <w:rPr>
                <w:b/>
              </w:rPr>
              <w:t xml:space="preserve">he two </w:t>
            </w:r>
            <w:r w:rsidR="00D52752">
              <w:rPr>
                <w:b/>
              </w:rPr>
              <w:t xml:space="preserve">NEW </w:t>
            </w:r>
            <w:r w:rsidR="00670A06" w:rsidRPr="00D52752">
              <w:rPr>
                <w:b/>
              </w:rPr>
              <w:t>Patient Categories are:</w:t>
            </w:r>
          </w:p>
          <w:p w14:paraId="24986BD9" w14:textId="77777777" w:rsidR="004F340A" w:rsidRDefault="004F340A" w:rsidP="00670A06">
            <w:pPr>
              <w:pStyle w:val="BlockText"/>
            </w:pPr>
          </w:p>
          <w:p w14:paraId="066E39C7" w14:textId="77777777" w:rsidR="004F340A" w:rsidRPr="005318A5" w:rsidRDefault="004F340A" w:rsidP="00670A06">
            <w:pPr>
              <w:pStyle w:val="BlockText"/>
              <w:rPr>
                <w:b/>
              </w:rPr>
            </w:pPr>
            <w:r w:rsidRPr="005318A5">
              <w:rPr>
                <w:b/>
              </w:rPr>
              <w:t xml:space="preserve">1) </w:t>
            </w:r>
            <w:r w:rsidR="00670A06" w:rsidRPr="005318A5">
              <w:rPr>
                <w:b/>
              </w:rPr>
              <w:t xml:space="preserve">Service Connected </w:t>
            </w:r>
          </w:p>
          <w:p w14:paraId="4DAB47E1" w14:textId="77777777" w:rsidR="00670A06" w:rsidRPr="005318A5" w:rsidRDefault="004F340A" w:rsidP="00670A06">
            <w:pPr>
              <w:pStyle w:val="BlockText"/>
              <w:rPr>
                <w:b/>
              </w:rPr>
            </w:pPr>
            <w:r w:rsidRPr="005318A5">
              <w:rPr>
                <w:b/>
              </w:rPr>
              <w:t xml:space="preserve">2) </w:t>
            </w:r>
            <w:r w:rsidR="007D67A6">
              <w:rPr>
                <w:b/>
              </w:rPr>
              <w:t>Non-Service Connected</w:t>
            </w:r>
          </w:p>
          <w:p w14:paraId="3EF1729B" w14:textId="77777777" w:rsidR="00670A06" w:rsidRDefault="00670A06" w:rsidP="00670A06">
            <w:pPr>
              <w:pStyle w:val="BlockText"/>
            </w:pPr>
          </w:p>
          <w:p w14:paraId="4FC6856A" w14:textId="21D0E69D" w:rsidR="00670A06" w:rsidRDefault="004F340A" w:rsidP="004F340A">
            <w:pPr>
              <w:pStyle w:val="BlockText"/>
            </w:pPr>
            <w:r w:rsidRPr="004F340A">
              <w:rPr>
                <w:b/>
              </w:rPr>
              <w:t>Note:</w:t>
            </w:r>
            <w:r w:rsidR="00FD2460">
              <w:rPr>
                <w:b/>
              </w:rPr>
              <w:t xml:space="preserve"> </w:t>
            </w:r>
            <w:r w:rsidR="00670A06">
              <w:t xml:space="preserve">With this consolidation, there is no need for a </w:t>
            </w:r>
            <w:r w:rsidRPr="004F340A">
              <w:rPr>
                <w:b/>
              </w:rPr>
              <w:t xml:space="preserve">Special Category </w:t>
            </w:r>
            <w:r>
              <w:t xml:space="preserve">which had four options for you to choose when you selected the </w:t>
            </w:r>
            <w:r w:rsidR="00A64FE3" w:rsidRPr="00A64FE3">
              <w:rPr>
                <w:b/>
              </w:rPr>
              <w:t xml:space="preserve">Patient Category </w:t>
            </w:r>
            <w:r w:rsidR="00A64FE3">
              <w:t xml:space="preserve">of </w:t>
            </w:r>
            <w:r w:rsidRPr="004F340A">
              <w:rPr>
                <w:b/>
              </w:rPr>
              <w:t xml:space="preserve">Non-Service Connected/Outpatient </w:t>
            </w:r>
            <w:r>
              <w:t>option.</w:t>
            </w:r>
          </w:p>
        </w:tc>
      </w:tr>
      <w:bookmarkEnd w:id="19"/>
    </w:tbl>
    <w:p w14:paraId="28D7C61B" w14:textId="77777777" w:rsidR="00283B1E" w:rsidRDefault="00283B1E" w:rsidP="00283B1E">
      <w:pPr>
        <w:pStyle w:val="BlockLine"/>
      </w:pPr>
    </w:p>
    <w:tbl>
      <w:tblPr>
        <w:tblW w:w="0" w:type="auto"/>
        <w:tblLayout w:type="fixed"/>
        <w:tblLook w:val="0000" w:firstRow="0" w:lastRow="0" w:firstColumn="0" w:lastColumn="0" w:noHBand="0" w:noVBand="0"/>
      </w:tblPr>
      <w:tblGrid>
        <w:gridCol w:w="1728"/>
        <w:gridCol w:w="7740"/>
      </w:tblGrid>
      <w:tr w:rsidR="00283B1E" w14:paraId="4F56001C" w14:textId="77777777">
        <w:trPr>
          <w:cantSplit/>
        </w:trPr>
        <w:tc>
          <w:tcPr>
            <w:tcW w:w="1728" w:type="dxa"/>
          </w:tcPr>
          <w:p w14:paraId="78D7C602" w14:textId="77777777" w:rsidR="00283B1E" w:rsidRDefault="00283B1E" w:rsidP="00560F7C">
            <w:pPr>
              <w:pStyle w:val="BlockLabel"/>
            </w:pPr>
            <w:bookmarkStart w:id="20" w:name="_Hlk177547571"/>
            <w:r>
              <w:t>Printed Purchase Order</w:t>
            </w:r>
          </w:p>
        </w:tc>
        <w:tc>
          <w:tcPr>
            <w:tcW w:w="7740" w:type="dxa"/>
          </w:tcPr>
          <w:p w14:paraId="08D43084" w14:textId="660159AC" w:rsidR="00283B1E" w:rsidRDefault="00283B1E" w:rsidP="00560F7C">
            <w:pPr>
              <w:pStyle w:val="BlockText"/>
            </w:pPr>
            <w:r>
              <w:t>The full social security number is not displayed on the printed purchase order; only the last four numbers on Form 2421.</w:t>
            </w:r>
            <w:r w:rsidR="00FD2460">
              <w:t xml:space="preserve"> </w:t>
            </w:r>
            <w:r>
              <w:t>The purchase order number now appears on the top of this form.</w:t>
            </w:r>
            <w:r w:rsidR="00FD2460">
              <w:t xml:space="preserve"> </w:t>
            </w:r>
            <w:r>
              <w:t xml:space="preserve">Also, the </w:t>
            </w:r>
            <w:r w:rsidR="003049B3">
              <w:t>Lot number, Serial number, Make and Model</w:t>
            </w:r>
            <w:r>
              <w:t xml:space="preserve"> appear on the purchase order</w:t>
            </w:r>
            <w:r w:rsidR="003049B3">
              <w:t xml:space="preserve"> (as appropriate)</w:t>
            </w:r>
            <w:r>
              <w:t>.</w:t>
            </w:r>
          </w:p>
        </w:tc>
      </w:tr>
      <w:bookmarkEnd w:id="20"/>
    </w:tbl>
    <w:p w14:paraId="314F08F1" w14:textId="165BE56C" w:rsidR="00473D2B" w:rsidRPr="00F8700C" w:rsidRDefault="00473D2B" w:rsidP="00283B1E">
      <w:pPr>
        <w:pStyle w:val="BlockLine"/>
      </w:pPr>
    </w:p>
    <w:tbl>
      <w:tblPr>
        <w:tblW w:w="0" w:type="auto"/>
        <w:tblLayout w:type="fixed"/>
        <w:tblLook w:val="0000" w:firstRow="0" w:lastRow="0" w:firstColumn="0" w:lastColumn="0" w:noHBand="0" w:noVBand="0"/>
      </w:tblPr>
      <w:tblGrid>
        <w:gridCol w:w="1728"/>
        <w:gridCol w:w="7740"/>
      </w:tblGrid>
      <w:tr w:rsidR="00DA7125" w14:paraId="6505909E" w14:textId="77777777">
        <w:trPr>
          <w:cantSplit/>
        </w:trPr>
        <w:tc>
          <w:tcPr>
            <w:tcW w:w="1728" w:type="dxa"/>
          </w:tcPr>
          <w:p w14:paraId="4016C610" w14:textId="77777777" w:rsidR="00DA7125" w:rsidRDefault="00DA7125" w:rsidP="00385E0F">
            <w:pPr>
              <w:pStyle w:val="BlockLabel"/>
            </w:pPr>
            <w:bookmarkStart w:id="21" w:name="_Hlk177547572"/>
            <w:r>
              <w:lastRenderedPageBreak/>
              <w:t>The Purchase Order Control Window</w:t>
            </w:r>
          </w:p>
        </w:tc>
        <w:tc>
          <w:tcPr>
            <w:tcW w:w="7740" w:type="dxa"/>
          </w:tcPr>
          <w:p w14:paraId="44B93CB6" w14:textId="77777777" w:rsidR="00DA7125" w:rsidRPr="00750E59" w:rsidRDefault="00DA7125" w:rsidP="00385E0F">
            <w:pPr>
              <w:pStyle w:val="BlockText"/>
              <w:rPr>
                <w:szCs w:val="22"/>
              </w:rPr>
            </w:pPr>
            <w:r w:rsidRPr="00750E59">
              <w:rPr>
                <w:szCs w:val="22"/>
              </w:rPr>
              <w:t xml:space="preserve">The </w:t>
            </w:r>
            <w:r w:rsidRPr="00750E59">
              <w:rPr>
                <w:b/>
                <w:szCs w:val="22"/>
              </w:rPr>
              <w:t xml:space="preserve">Purchase Order Control </w:t>
            </w:r>
            <w:r w:rsidRPr="00750E59">
              <w:rPr>
                <w:szCs w:val="22"/>
              </w:rPr>
              <w:t xml:space="preserve">window shown below displays consults from the Suspense module that have been entered through CPRS or entered manually. </w:t>
            </w:r>
            <w:r w:rsidRPr="00750E59">
              <w:rPr>
                <w:b/>
                <w:szCs w:val="22"/>
              </w:rPr>
              <w:t>Open</w:t>
            </w:r>
            <w:r w:rsidRPr="00750E59">
              <w:rPr>
                <w:szCs w:val="22"/>
              </w:rPr>
              <w:t xml:space="preserve"> and </w:t>
            </w:r>
            <w:r w:rsidRPr="00750E59">
              <w:rPr>
                <w:b/>
                <w:szCs w:val="22"/>
              </w:rPr>
              <w:t>Pending</w:t>
            </w:r>
            <w:r w:rsidRPr="00750E59">
              <w:rPr>
                <w:szCs w:val="22"/>
              </w:rPr>
              <w:t xml:space="preserve"> consults display here for one site or </w:t>
            </w:r>
            <w:r w:rsidRPr="00750E59">
              <w:rPr>
                <w:b/>
                <w:szCs w:val="22"/>
              </w:rPr>
              <w:t>“All Sites</w:t>
            </w:r>
            <w:r w:rsidRPr="00750E59">
              <w:rPr>
                <w:szCs w:val="22"/>
              </w:rPr>
              <w:t>” as well as a Purchasing Agent’s responsible SSN range for patients.</w:t>
            </w:r>
          </w:p>
          <w:p w14:paraId="115AF759" w14:textId="77777777" w:rsidR="00DA7125" w:rsidRDefault="00DA7125" w:rsidP="00385E0F">
            <w:pPr>
              <w:pStyle w:val="BlockText"/>
              <w:rPr>
                <w:rFonts w:ascii="Arial" w:hAnsi="Arial" w:cs="Arial"/>
                <w:sz w:val="20"/>
                <w:szCs w:val="20"/>
              </w:rPr>
            </w:pPr>
          </w:p>
          <w:p w14:paraId="69CFD404" w14:textId="16A3F824" w:rsidR="00DA7125" w:rsidRPr="00DA7125" w:rsidRDefault="0048066A" w:rsidP="00385E0F">
            <w:pPr>
              <w:pStyle w:val="BlockText"/>
              <w:rPr>
                <w:rFonts w:ascii="Arial" w:hAnsi="Arial" w:cs="Arial"/>
                <w:sz w:val="20"/>
                <w:szCs w:val="20"/>
              </w:rPr>
            </w:pPr>
            <w:r>
              <w:rPr>
                <w:rFonts w:ascii="Arial" w:hAnsi="Arial" w:cs="Arial"/>
                <w:noProof/>
                <w:sz w:val="20"/>
                <w:szCs w:val="20"/>
              </w:rPr>
              <w:drawing>
                <wp:inline distT="0" distB="0" distL="0" distR="0" wp14:anchorId="0AF647EB" wp14:editId="1BF810AA">
                  <wp:extent cx="4777105" cy="3248025"/>
                  <wp:effectExtent l="0" t="0" r="0" b="0"/>
                  <wp:docPr id="2" name="Picture 2" descr="Purchase Order Contro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rchase Order Control windo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7105" cy="3248025"/>
                          </a:xfrm>
                          <a:prstGeom prst="rect">
                            <a:avLst/>
                          </a:prstGeom>
                          <a:noFill/>
                          <a:ln>
                            <a:noFill/>
                          </a:ln>
                        </pic:spPr>
                      </pic:pic>
                    </a:graphicData>
                  </a:graphic>
                </wp:inline>
              </w:drawing>
            </w:r>
          </w:p>
        </w:tc>
      </w:tr>
      <w:bookmarkEnd w:id="21"/>
    </w:tbl>
    <w:p w14:paraId="2189DE35" w14:textId="77777777" w:rsidR="00DA7125" w:rsidRDefault="00DA7125" w:rsidP="00DA7125">
      <w:pPr>
        <w:pStyle w:val="BlockLine"/>
      </w:pPr>
    </w:p>
    <w:p w14:paraId="36A11041" w14:textId="77777777" w:rsidR="00494BFD" w:rsidRDefault="00494BFD">
      <w:pPr>
        <w:rPr>
          <w:rFonts w:cs="Arial"/>
          <w:b/>
          <w:bCs/>
          <w:iCs/>
          <w:sz w:val="36"/>
          <w:szCs w:val="28"/>
        </w:rPr>
      </w:pPr>
      <w:bookmarkStart w:id="22" w:name="_Toc172537289"/>
      <w:r>
        <w:br w:type="page"/>
      </w:r>
    </w:p>
    <w:p w14:paraId="460E0C9A" w14:textId="255E8856" w:rsidR="004B7035" w:rsidRPr="00D90F7D" w:rsidRDefault="00C65CDF" w:rsidP="00C32260">
      <w:pPr>
        <w:pStyle w:val="Heading2"/>
        <w:jc w:val="center"/>
      </w:pPr>
      <w:bookmarkStart w:id="23" w:name="_Toc177550879"/>
      <w:r w:rsidRPr="00D90F7D">
        <w:lastRenderedPageBreak/>
        <w:t>Chapter 1</w:t>
      </w:r>
      <w:r w:rsidR="004B7035" w:rsidRPr="00D90F7D">
        <w:t xml:space="preserve"> – Roll and Scroll Features</w:t>
      </w:r>
      <w:bookmarkEnd w:id="22"/>
      <w:bookmarkEnd w:id="23"/>
    </w:p>
    <w:p w14:paraId="24063AA7" w14:textId="77777777" w:rsidR="00551139" w:rsidRPr="00D90F7D" w:rsidRDefault="00006B58" w:rsidP="00C32260">
      <w:pPr>
        <w:pStyle w:val="Heading3"/>
      </w:pPr>
      <w:bookmarkStart w:id="24" w:name="_Toc172537290"/>
      <w:bookmarkStart w:id="25" w:name="_Toc177550880"/>
      <w:r w:rsidRPr="00D90F7D">
        <w:t xml:space="preserve">Patch RMPR*3*90 </w:t>
      </w:r>
      <w:r w:rsidR="00551139" w:rsidRPr="00D90F7D">
        <w:t>Overview</w:t>
      </w:r>
      <w:bookmarkEnd w:id="24"/>
      <w:bookmarkEnd w:id="25"/>
    </w:p>
    <w:p w14:paraId="1E04CFD1" w14:textId="5DD0BC25" w:rsidR="00551139" w:rsidRDefault="00551139" w:rsidP="00551139">
      <w:pPr>
        <w:pStyle w:val="BlockLine"/>
      </w:pPr>
    </w:p>
    <w:tbl>
      <w:tblPr>
        <w:tblW w:w="0" w:type="auto"/>
        <w:tblLayout w:type="fixed"/>
        <w:tblLook w:val="0000" w:firstRow="0" w:lastRow="0" w:firstColumn="0" w:lastColumn="0" w:noHBand="0" w:noVBand="0"/>
      </w:tblPr>
      <w:tblGrid>
        <w:gridCol w:w="1728"/>
        <w:gridCol w:w="7740"/>
      </w:tblGrid>
      <w:tr w:rsidR="00551139" w14:paraId="4BDC7A42" w14:textId="77777777">
        <w:trPr>
          <w:cantSplit/>
        </w:trPr>
        <w:tc>
          <w:tcPr>
            <w:tcW w:w="1728" w:type="dxa"/>
          </w:tcPr>
          <w:p w14:paraId="39A552C7" w14:textId="77777777" w:rsidR="00551139" w:rsidRDefault="00F4423F">
            <w:pPr>
              <w:pStyle w:val="BlockLabel"/>
            </w:pPr>
            <w:bookmarkStart w:id="26" w:name="_Hlk177547573"/>
            <w:r>
              <w:t>New and deleted features</w:t>
            </w:r>
          </w:p>
        </w:tc>
        <w:tc>
          <w:tcPr>
            <w:tcW w:w="7740" w:type="dxa"/>
          </w:tcPr>
          <w:p w14:paraId="16656B92" w14:textId="77777777" w:rsidR="005B1BDF" w:rsidRDefault="005B1BDF">
            <w:pPr>
              <w:pStyle w:val="BlockText"/>
            </w:pPr>
            <w:r>
              <w:t>There are new Roll and Scroll features with Patch RMPR*3*96 as well as updated features and features no longer needed.</w:t>
            </w:r>
          </w:p>
        </w:tc>
      </w:tr>
      <w:bookmarkEnd w:id="26"/>
    </w:tbl>
    <w:p w14:paraId="644B14FC" w14:textId="77777777" w:rsidR="00F4423F" w:rsidRDefault="00F4423F" w:rsidP="00F4423F">
      <w:pPr>
        <w:pStyle w:val="BlockLine"/>
      </w:pPr>
    </w:p>
    <w:tbl>
      <w:tblPr>
        <w:tblW w:w="0" w:type="auto"/>
        <w:tblLayout w:type="fixed"/>
        <w:tblLook w:val="0000" w:firstRow="0" w:lastRow="0" w:firstColumn="0" w:lastColumn="0" w:noHBand="0" w:noVBand="0"/>
      </w:tblPr>
      <w:tblGrid>
        <w:gridCol w:w="1728"/>
        <w:gridCol w:w="7740"/>
      </w:tblGrid>
      <w:tr w:rsidR="00F4423F" w14:paraId="2B151E0A" w14:textId="77777777">
        <w:trPr>
          <w:cantSplit/>
        </w:trPr>
        <w:tc>
          <w:tcPr>
            <w:tcW w:w="1728" w:type="dxa"/>
          </w:tcPr>
          <w:p w14:paraId="2F70EDAD" w14:textId="77777777" w:rsidR="00F4423F" w:rsidRDefault="00F4423F">
            <w:pPr>
              <w:pStyle w:val="BlockLabel"/>
            </w:pPr>
            <w:bookmarkStart w:id="27" w:name="_Hlk177547574"/>
            <w:r>
              <w:t>Purchasing Menu - Purchase Cards</w:t>
            </w:r>
          </w:p>
        </w:tc>
        <w:tc>
          <w:tcPr>
            <w:tcW w:w="7740" w:type="dxa"/>
          </w:tcPr>
          <w:p w14:paraId="1A5ACF6E" w14:textId="35178F9D" w:rsidR="00F4423F" w:rsidRDefault="00F4423F">
            <w:pPr>
              <w:pStyle w:val="BlockText"/>
            </w:pPr>
            <w:r>
              <w:t xml:space="preserve">The </w:t>
            </w:r>
            <w:r w:rsidRPr="00F4423F">
              <w:rPr>
                <w:b/>
              </w:rPr>
              <w:t>Purchase Card</w:t>
            </w:r>
            <w:r>
              <w:rPr>
                <w:b/>
              </w:rPr>
              <w:t>s</w:t>
            </w:r>
            <w:r w:rsidRPr="00F4423F">
              <w:rPr>
                <w:b/>
              </w:rPr>
              <w:t xml:space="preserve"> </w:t>
            </w:r>
            <w:r>
              <w:t xml:space="preserve">option (under the </w:t>
            </w:r>
            <w:r w:rsidRPr="005B1BDF">
              <w:rPr>
                <w:b/>
              </w:rPr>
              <w:t xml:space="preserve">Purchasing Menu (PU) </w:t>
            </w:r>
            <w:r>
              <w:t xml:space="preserve">and the </w:t>
            </w:r>
            <w:r w:rsidRPr="005B1BDF">
              <w:rPr>
                <w:b/>
              </w:rPr>
              <w:t>Enter New Request (EN)</w:t>
            </w:r>
            <w:r>
              <w:t xml:space="preserve"> option) </w:t>
            </w:r>
            <w:r w:rsidR="00AB5DC0">
              <w:t>are</w:t>
            </w:r>
            <w:r>
              <w:t xml:space="preserve"> no longer needed in roll and scroll and cannot be used any longer.</w:t>
            </w:r>
            <w:r w:rsidR="00FD2460">
              <w:t xml:space="preserve"> </w:t>
            </w:r>
          </w:p>
          <w:p w14:paraId="28D470AD" w14:textId="77777777" w:rsidR="00F4423F" w:rsidRDefault="00F4423F">
            <w:pPr>
              <w:pStyle w:val="BlockText"/>
            </w:pPr>
          </w:p>
          <w:p w14:paraId="78F35BC9" w14:textId="1F8CEE85" w:rsidR="00F4423F" w:rsidRDefault="00F4423F">
            <w:pPr>
              <w:pStyle w:val="BlockText"/>
            </w:pPr>
            <w:r>
              <w:t>The new GUI Purchase Order process is outlined in this user manual and has been developed to replace the roll and scroll process.</w:t>
            </w:r>
            <w:r w:rsidR="00FD2460">
              <w:t xml:space="preserve"> </w:t>
            </w:r>
            <w:r>
              <w:t>There have been many features added within this process as well.</w:t>
            </w:r>
          </w:p>
        </w:tc>
      </w:tr>
      <w:bookmarkEnd w:id="27"/>
    </w:tbl>
    <w:p w14:paraId="642E2E63" w14:textId="77777777" w:rsidR="00F4423F" w:rsidRPr="00F4423F" w:rsidRDefault="00F4423F" w:rsidP="00F4423F">
      <w:pPr>
        <w:pStyle w:val="BlockLine"/>
      </w:pPr>
    </w:p>
    <w:tbl>
      <w:tblPr>
        <w:tblW w:w="0" w:type="auto"/>
        <w:tblLayout w:type="fixed"/>
        <w:tblLook w:val="0000" w:firstRow="0" w:lastRow="0" w:firstColumn="0" w:lastColumn="0" w:noHBand="0" w:noVBand="0"/>
      </w:tblPr>
      <w:tblGrid>
        <w:gridCol w:w="1728"/>
        <w:gridCol w:w="7740"/>
      </w:tblGrid>
      <w:tr w:rsidR="005B1BDF" w14:paraId="4F4E47B7" w14:textId="77777777">
        <w:trPr>
          <w:cantSplit/>
        </w:trPr>
        <w:tc>
          <w:tcPr>
            <w:tcW w:w="1728" w:type="dxa"/>
          </w:tcPr>
          <w:p w14:paraId="5AB6741D" w14:textId="77777777" w:rsidR="005B1BDF" w:rsidRDefault="005B1BDF">
            <w:pPr>
              <w:pStyle w:val="BlockLabel"/>
            </w:pPr>
            <w:bookmarkStart w:id="28" w:name="_Hlk177547575"/>
            <w:r>
              <w:t>Purchasing Menu</w:t>
            </w:r>
          </w:p>
        </w:tc>
        <w:tc>
          <w:tcPr>
            <w:tcW w:w="7740" w:type="dxa"/>
          </w:tcPr>
          <w:p w14:paraId="249168CF" w14:textId="77777777" w:rsidR="005B1BDF" w:rsidRDefault="00342EF1">
            <w:pPr>
              <w:pStyle w:val="BlockText"/>
            </w:pPr>
            <w:r>
              <w:t xml:space="preserve">The </w:t>
            </w:r>
            <w:r w:rsidR="00F4423F">
              <w:t xml:space="preserve">new menu options in the </w:t>
            </w:r>
            <w:r w:rsidR="00F4423F" w:rsidRPr="00F4423F">
              <w:rPr>
                <w:b/>
              </w:rPr>
              <w:t>Purchasing Menu</w:t>
            </w:r>
            <w:r>
              <w:rPr>
                <w:b/>
              </w:rPr>
              <w:t xml:space="preserve"> </w:t>
            </w:r>
            <w:r w:rsidRPr="00342EF1">
              <w:t>include</w:t>
            </w:r>
            <w:r w:rsidR="00F4423F">
              <w:t>:</w:t>
            </w:r>
          </w:p>
          <w:p w14:paraId="796E92BB" w14:textId="77777777" w:rsidR="00F4423F" w:rsidRDefault="00F4423F">
            <w:pPr>
              <w:pStyle w:val="BlockText"/>
            </w:pPr>
          </w:p>
          <w:p w14:paraId="21FFFF5B" w14:textId="77777777" w:rsidR="00F4423F" w:rsidRPr="00DE5957" w:rsidRDefault="00F4423F" w:rsidP="00F4423F">
            <w:pPr>
              <w:pStyle w:val="BlockText"/>
              <w:numPr>
                <w:ilvl w:val="0"/>
                <w:numId w:val="11"/>
              </w:numPr>
              <w:rPr>
                <w:b/>
              </w:rPr>
            </w:pPr>
            <w:r w:rsidRPr="00DE5957">
              <w:rPr>
                <w:b/>
              </w:rPr>
              <w:t>Enter Waiver or Excluded Notice</w:t>
            </w:r>
            <w:r w:rsidR="0037674A" w:rsidRPr="00DE5957">
              <w:rPr>
                <w:b/>
              </w:rPr>
              <w:t xml:space="preserve"> (EW)</w:t>
            </w:r>
          </w:p>
          <w:p w14:paraId="74F3FD6D" w14:textId="77777777" w:rsidR="00072E3A" w:rsidRPr="00DE5957" w:rsidRDefault="00F4423F" w:rsidP="005318A5">
            <w:pPr>
              <w:pStyle w:val="BlockText"/>
              <w:numPr>
                <w:ilvl w:val="0"/>
                <w:numId w:val="11"/>
              </w:numPr>
              <w:rPr>
                <w:b/>
              </w:rPr>
            </w:pPr>
            <w:r w:rsidRPr="00DE5957">
              <w:rPr>
                <w:b/>
              </w:rPr>
              <w:t>Ente</w:t>
            </w:r>
            <w:r w:rsidR="00DE5957">
              <w:rPr>
                <w:b/>
              </w:rPr>
              <w:t>r</w:t>
            </w:r>
            <w:r w:rsidR="00AD2B52" w:rsidRPr="00DE5957">
              <w:rPr>
                <w:b/>
              </w:rPr>
              <w:t>/Edit</w:t>
            </w:r>
            <w:r w:rsidRPr="00DE5957">
              <w:rPr>
                <w:b/>
              </w:rPr>
              <w:t xml:space="preserve"> Contract Number</w:t>
            </w:r>
            <w:r w:rsidR="0037674A" w:rsidRPr="00DE5957">
              <w:rPr>
                <w:b/>
              </w:rPr>
              <w:t xml:space="preserve"> (EC)</w:t>
            </w:r>
          </w:p>
        </w:tc>
      </w:tr>
      <w:bookmarkEnd w:id="28"/>
    </w:tbl>
    <w:p w14:paraId="092220E9" w14:textId="77777777" w:rsidR="00592EF6" w:rsidRPr="00F4423F" w:rsidRDefault="00592EF6" w:rsidP="00592EF6">
      <w:pPr>
        <w:pStyle w:val="BlockLine"/>
      </w:pPr>
    </w:p>
    <w:tbl>
      <w:tblPr>
        <w:tblW w:w="0" w:type="auto"/>
        <w:tblLayout w:type="fixed"/>
        <w:tblLook w:val="0000" w:firstRow="0" w:lastRow="0" w:firstColumn="0" w:lastColumn="0" w:noHBand="0" w:noVBand="0"/>
      </w:tblPr>
      <w:tblGrid>
        <w:gridCol w:w="1728"/>
        <w:gridCol w:w="7740"/>
      </w:tblGrid>
      <w:tr w:rsidR="00592EF6" w14:paraId="2FB6FC5A" w14:textId="77777777">
        <w:trPr>
          <w:cantSplit/>
        </w:trPr>
        <w:tc>
          <w:tcPr>
            <w:tcW w:w="1728" w:type="dxa"/>
          </w:tcPr>
          <w:p w14:paraId="7D552D8F" w14:textId="77777777" w:rsidR="00592EF6" w:rsidRDefault="00592EF6" w:rsidP="00843F74">
            <w:pPr>
              <w:pStyle w:val="BlockLabel"/>
            </w:pPr>
            <w:bookmarkStart w:id="29" w:name="Link_216_1"/>
            <w:bookmarkStart w:id="30" w:name="_Hlk177547576"/>
            <w:r>
              <w:lastRenderedPageBreak/>
              <w:t>Utilities Menu</w:t>
            </w:r>
            <w:bookmarkEnd w:id="29"/>
          </w:p>
        </w:tc>
        <w:tc>
          <w:tcPr>
            <w:tcW w:w="7740" w:type="dxa"/>
          </w:tcPr>
          <w:p w14:paraId="47C1B984" w14:textId="4B4B2781" w:rsidR="00592EF6" w:rsidRDefault="00592EF6" w:rsidP="00843F74">
            <w:pPr>
              <w:pStyle w:val="BlockText"/>
            </w:pPr>
            <w:r>
              <w:t xml:space="preserve">The </w:t>
            </w:r>
            <w:r w:rsidRPr="00F33D2B">
              <w:t>Site Parameters</w:t>
            </w:r>
            <w:r>
              <w:t xml:space="preserve"> file has been updated in the </w:t>
            </w:r>
            <w:r w:rsidRPr="00F33D2B">
              <w:t>Utilities Menu</w:t>
            </w:r>
            <w:r>
              <w:t xml:space="preserve"> with several new features and prompts.</w:t>
            </w:r>
            <w:r w:rsidR="00FD2460">
              <w:t xml:space="preserve"> </w:t>
            </w:r>
            <w:r w:rsidR="00FD146A">
              <w:t xml:space="preserve">The enhanced option is the </w:t>
            </w:r>
            <w:r w:rsidR="00FD146A" w:rsidRPr="00F33D2B">
              <w:t>Enter/Edit Site Parameters (SP)</w:t>
            </w:r>
            <w:r w:rsidR="00FD146A">
              <w:t xml:space="preserve"> option.</w:t>
            </w:r>
            <w:r w:rsidR="00FD2460">
              <w:t xml:space="preserve"> </w:t>
            </w:r>
            <w:r w:rsidR="00076FA9">
              <w:t xml:space="preserve">You will then select the </w:t>
            </w:r>
            <w:r w:rsidR="00076FA9" w:rsidRPr="00F33D2B">
              <w:t xml:space="preserve">Enter/Edit Station Site Parameters (SS) </w:t>
            </w:r>
            <w:r w:rsidR="00076FA9" w:rsidRPr="00076FA9">
              <w:t>option.</w:t>
            </w:r>
          </w:p>
          <w:p w14:paraId="6DF6CC73" w14:textId="77777777" w:rsidR="005318A5" w:rsidRDefault="005318A5" w:rsidP="00843F74">
            <w:pPr>
              <w:pStyle w:val="BlockText"/>
            </w:pPr>
          </w:p>
          <w:p w14:paraId="55A65345" w14:textId="3F3B0C6B" w:rsidR="005318A5" w:rsidRDefault="00FB3715" w:rsidP="00843F74">
            <w:pPr>
              <w:pStyle w:val="BlockText"/>
            </w:pPr>
            <w:r>
              <w:t>Also,</w:t>
            </w:r>
            <w:r w:rsidR="005318A5">
              <w:t xml:space="preserve"> there is a new menu option, </w:t>
            </w:r>
            <w:r w:rsidR="005318A5" w:rsidRPr="00F33D2B">
              <w:t xml:space="preserve">Display Pros PO Information (WD) </w:t>
            </w:r>
            <w:r w:rsidR="005318A5" w:rsidRPr="005318A5">
              <w:t>for display purposes only.</w:t>
            </w:r>
          </w:p>
          <w:p w14:paraId="77C6D87E" w14:textId="77777777" w:rsidR="00A209D9" w:rsidRDefault="00A209D9" w:rsidP="00843F74">
            <w:pPr>
              <w:pStyle w:val="BlockText"/>
            </w:pPr>
          </w:p>
          <w:p w14:paraId="6F687B6E" w14:textId="4B9409C1" w:rsidR="00281980" w:rsidRPr="00F33D2B" w:rsidRDefault="00281980" w:rsidP="00281980">
            <w:pPr>
              <w:autoSpaceDE w:val="0"/>
              <w:autoSpaceDN w:val="0"/>
              <w:adjustRightInd w:val="0"/>
              <w:rPr>
                <w:sz w:val="22"/>
              </w:rPr>
            </w:pPr>
            <w:r w:rsidRPr="00F33D2B">
              <w:rPr>
                <w:sz w:val="22"/>
              </w:rPr>
              <w:t xml:space="preserve">The VHA Business office for Prosthetics requested that the following menu options </w:t>
            </w:r>
            <w:r w:rsidR="00F33D2B">
              <w:rPr>
                <w:sz w:val="22"/>
              </w:rPr>
              <w:t xml:space="preserve">have </w:t>
            </w:r>
            <w:r w:rsidRPr="00F33D2B">
              <w:rPr>
                <w:sz w:val="22"/>
              </w:rPr>
              <w:t>be</w:t>
            </w:r>
            <w:r w:rsidR="00F33D2B">
              <w:rPr>
                <w:sz w:val="22"/>
              </w:rPr>
              <w:t>en</w:t>
            </w:r>
            <w:r w:rsidRPr="00F33D2B">
              <w:rPr>
                <w:sz w:val="22"/>
              </w:rPr>
              <w:t xml:space="preserve"> placed "OUT OF ORDER"</w:t>
            </w:r>
            <w:r w:rsidR="00F33D2B">
              <w:rPr>
                <w:sz w:val="22"/>
              </w:rPr>
              <w:t xml:space="preserve"> with the release of RMPR*3.0*216:</w:t>
            </w:r>
          </w:p>
          <w:p w14:paraId="16540E79" w14:textId="5697009B" w:rsidR="00281980" w:rsidRPr="00F33D2B" w:rsidRDefault="00281980" w:rsidP="00281980">
            <w:pPr>
              <w:autoSpaceDE w:val="0"/>
              <w:autoSpaceDN w:val="0"/>
              <w:adjustRightInd w:val="0"/>
              <w:rPr>
                <w:sz w:val="22"/>
              </w:rPr>
            </w:pPr>
          </w:p>
          <w:p w14:paraId="31BBE48A" w14:textId="77777777" w:rsidR="00281980" w:rsidRPr="00F33D2B" w:rsidRDefault="00281980" w:rsidP="00281980">
            <w:pPr>
              <w:autoSpaceDE w:val="0"/>
              <w:autoSpaceDN w:val="0"/>
              <w:adjustRightInd w:val="0"/>
              <w:rPr>
                <w:sz w:val="22"/>
              </w:rPr>
            </w:pPr>
            <w:r w:rsidRPr="00F33D2B">
              <w:rPr>
                <w:sz w:val="22"/>
              </w:rPr>
              <w:t xml:space="preserve">   PGE  </w:t>
            </w:r>
            <w:bookmarkStart w:id="31" w:name="PGE_216"/>
            <w:r w:rsidRPr="00F33D2B">
              <w:rPr>
                <w:sz w:val="22"/>
              </w:rPr>
              <w:t>Purge Obsolete Data</w:t>
            </w:r>
            <w:bookmarkEnd w:id="31"/>
          </w:p>
          <w:p w14:paraId="103B5EE6" w14:textId="77777777" w:rsidR="00281980" w:rsidRPr="00F33D2B" w:rsidRDefault="00281980" w:rsidP="00281980">
            <w:pPr>
              <w:autoSpaceDE w:val="0"/>
              <w:autoSpaceDN w:val="0"/>
              <w:adjustRightInd w:val="0"/>
              <w:rPr>
                <w:sz w:val="22"/>
              </w:rPr>
            </w:pPr>
            <w:r w:rsidRPr="00F33D2B">
              <w:rPr>
                <w:sz w:val="22"/>
              </w:rPr>
              <w:t xml:space="preserve">             **&gt; Out of order:  (per patch RMPR*3.0*216)</w:t>
            </w:r>
          </w:p>
          <w:p w14:paraId="50B44C16" w14:textId="77777777" w:rsidR="00281980" w:rsidRPr="00F33D2B" w:rsidRDefault="00281980" w:rsidP="00281980">
            <w:pPr>
              <w:autoSpaceDE w:val="0"/>
              <w:autoSpaceDN w:val="0"/>
              <w:adjustRightInd w:val="0"/>
              <w:rPr>
                <w:sz w:val="22"/>
              </w:rPr>
            </w:pPr>
            <w:r w:rsidRPr="00F33D2B">
              <w:rPr>
                <w:sz w:val="22"/>
              </w:rPr>
              <w:t xml:space="preserve">   PCL    </w:t>
            </w:r>
            <w:bookmarkStart w:id="32" w:name="PCL_216"/>
            <w:r w:rsidRPr="00F33D2B">
              <w:rPr>
                <w:sz w:val="22"/>
              </w:rPr>
              <w:t>Purge Closed Purchasing Transactions</w:t>
            </w:r>
            <w:bookmarkEnd w:id="32"/>
          </w:p>
          <w:p w14:paraId="2FD7BA1D" w14:textId="77777777" w:rsidR="00281980" w:rsidRPr="00F33D2B" w:rsidRDefault="00281980" w:rsidP="00281980">
            <w:pPr>
              <w:autoSpaceDE w:val="0"/>
              <w:autoSpaceDN w:val="0"/>
              <w:adjustRightInd w:val="0"/>
              <w:rPr>
                <w:sz w:val="22"/>
              </w:rPr>
            </w:pPr>
            <w:r w:rsidRPr="00F33D2B">
              <w:rPr>
                <w:sz w:val="22"/>
              </w:rPr>
              <w:t xml:space="preserve">             **&gt; Out of order:  (per patch RMPR*3.0*216)</w:t>
            </w:r>
          </w:p>
          <w:p w14:paraId="020BC760" w14:textId="77777777" w:rsidR="00281980" w:rsidRPr="00F33D2B" w:rsidRDefault="00281980" w:rsidP="00281980">
            <w:pPr>
              <w:autoSpaceDE w:val="0"/>
              <w:autoSpaceDN w:val="0"/>
              <w:adjustRightInd w:val="0"/>
              <w:rPr>
                <w:sz w:val="22"/>
              </w:rPr>
            </w:pPr>
            <w:r w:rsidRPr="00F33D2B">
              <w:rPr>
                <w:sz w:val="22"/>
              </w:rPr>
              <w:t xml:space="preserve">   PCX    </w:t>
            </w:r>
            <w:bookmarkStart w:id="33" w:name="PCX_216"/>
            <w:r w:rsidRPr="00F33D2B">
              <w:rPr>
                <w:sz w:val="22"/>
              </w:rPr>
              <w:t>Purge Cancelled Transactions</w:t>
            </w:r>
            <w:bookmarkEnd w:id="33"/>
          </w:p>
          <w:p w14:paraId="18EC6360" w14:textId="77777777" w:rsidR="00281980" w:rsidRPr="00F33D2B" w:rsidRDefault="00281980" w:rsidP="00281980">
            <w:pPr>
              <w:autoSpaceDE w:val="0"/>
              <w:autoSpaceDN w:val="0"/>
              <w:adjustRightInd w:val="0"/>
              <w:rPr>
                <w:sz w:val="22"/>
              </w:rPr>
            </w:pPr>
            <w:r w:rsidRPr="00F33D2B">
              <w:rPr>
                <w:sz w:val="22"/>
              </w:rPr>
              <w:t xml:space="preserve">             **&gt; Out of order:  (per patch RMPR*3.0*216)</w:t>
            </w:r>
          </w:p>
          <w:p w14:paraId="3FAD27E1" w14:textId="77777777" w:rsidR="00281980" w:rsidRPr="00F33D2B" w:rsidRDefault="00281980" w:rsidP="00281980">
            <w:pPr>
              <w:autoSpaceDE w:val="0"/>
              <w:autoSpaceDN w:val="0"/>
              <w:adjustRightInd w:val="0"/>
              <w:rPr>
                <w:sz w:val="22"/>
              </w:rPr>
            </w:pPr>
            <w:r w:rsidRPr="00F33D2B">
              <w:rPr>
                <w:sz w:val="22"/>
              </w:rPr>
              <w:t xml:space="preserve">   PSU    </w:t>
            </w:r>
            <w:bookmarkStart w:id="34" w:name="PSU_216"/>
            <w:r w:rsidRPr="00F33D2B">
              <w:rPr>
                <w:sz w:val="22"/>
              </w:rPr>
              <w:t>Purge Suspense Records</w:t>
            </w:r>
            <w:bookmarkEnd w:id="34"/>
          </w:p>
          <w:p w14:paraId="70DFB096" w14:textId="77777777" w:rsidR="00281980" w:rsidRPr="00F33D2B" w:rsidRDefault="00281980" w:rsidP="00281980">
            <w:pPr>
              <w:autoSpaceDE w:val="0"/>
              <w:autoSpaceDN w:val="0"/>
              <w:adjustRightInd w:val="0"/>
              <w:rPr>
                <w:sz w:val="22"/>
              </w:rPr>
            </w:pPr>
            <w:r w:rsidRPr="00F33D2B">
              <w:rPr>
                <w:sz w:val="22"/>
              </w:rPr>
              <w:t xml:space="preserve">             **&gt; Out of order:  (per patch RMPR*3.0*216)</w:t>
            </w:r>
          </w:p>
          <w:p w14:paraId="50866021" w14:textId="6E039EB2" w:rsidR="00281980" w:rsidRPr="00F33D2B" w:rsidRDefault="00281980" w:rsidP="00281980">
            <w:pPr>
              <w:autoSpaceDE w:val="0"/>
              <w:autoSpaceDN w:val="0"/>
              <w:adjustRightInd w:val="0"/>
              <w:rPr>
                <w:sz w:val="22"/>
              </w:rPr>
            </w:pPr>
          </w:p>
          <w:p w14:paraId="32410965" w14:textId="6FA51906" w:rsidR="00281980" w:rsidRPr="00F33D2B" w:rsidRDefault="00281980" w:rsidP="00281980">
            <w:pPr>
              <w:autoSpaceDE w:val="0"/>
              <w:autoSpaceDN w:val="0"/>
              <w:adjustRightInd w:val="0"/>
              <w:rPr>
                <w:sz w:val="22"/>
              </w:rPr>
            </w:pPr>
            <w:r w:rsidRPr="00F33D2B">
              <w:rPr>
                <w:sz w:val="22"/>
              </w:rPr>
              <w:t>The Purge Obsolete Data [RMPR PURGE MENU] Main Menu will be placed "OUT OF</w:t>
            </w:r>
            <w:r w:rsidR="006677BC" w:rsidRPr="00F33D2B">
              <w:rPr>
                <w:sz w:val="22"/>
              </w:rPr>
              <w:t xml:space="preserve"> </w:t>
            </w:r>
            <w:r w:rsidRPr="00F33D2B">
              <w:rPr>
                <w:sz w:val="22"/>
              </w:rPr>
              <w:t>ORDER" and the Purge Aged Purchasing Transactions [RMPR PURGE AGED] option will remain as a standalone option under the Utilities [RMPR</w:t>
            </w:r>
            <w:r w:rsidR="006677BC" w:rsidRPr="00F33D2B">
              <w:rPr>
                <w:sz w:val="22"/>
              </w:rPr>
              <w:t xml:space="preserve"> </w:t>
            </w:r>
            <w:r w:rsidRPr="00F33D2B">
              <w:rPr>
                <w:sz w:val="22"/>
              </w:rPr>
              <w:t>UTILITIES] menu.</w:t>
            </w:r>
          </w:p>
          <w:p w14:paraId="4DCA6287" w14:textId="77777777" w:rsidR="00A209D9" w:rsidRDefault="00A209D9" w:rsidP="00843F74">
            <w:pPr>
              <w:pStyle w:val="BlockText"/>
            </w:pPr>
          </w:p>
          <w:p w14:paraId="5F458D0D" w14:textId="77777777" w:rsidR="006677BC" w:rsidRDefault="00FB3715" w:rsidP="00843F74">
            <w:pPr>
              <w:pStyle w:val="BlockText"/>
            </w:pPr>
            <w:r w:rsidRPr="00FB3715">
              <w:t>Annual purging of the Prosthetics 1358 File #664 where an order will be deleted if previously purged from the IFCAP Procurement &amp; Accounting Transactions File #442. The purge criteria will be guided by the same purge criteria used for IFCAP Annual Purging where the order information is kept for the previous 8 years.</w:t>
            </w:r>
          </w:p>
          <w:p w14:paraId="14F17C9F" w14:textId="77777777" w:rsidR="007A333E" w:rsidRDefault="007A333E" w:rsidP="00843F74">
            <w:pPr>
              <w:pStyle w:val="BlockText"/>
            </w:pPr>
          </w:p>
          <w:p w14:paraId="0D54E99C" w14:textId="77777777" w:rsidR="007A333E" w:rsidRPr="007A333E" w:rsidRDefault="007A333E" w:rsidP="00B02ED2">
            <w:pPr>
              <w:overflowPunct w:val="0"/>
              <w:autoSpaceDE w:val="0"/>
              <w:autoSpaceDN w:val="0"/>
              <w:adjustRightInd w:val="0"/>
              <w:spacing w:before="120" w:after="120"/>
              <w:textAlignment w:val="baseline"/>
              <w:rPr>
                <w:sz w:val="22"/>
                <w:szCs w:val="20"/>
              </w:rPr>
            </w:pPr>
            <w:r w:rsidRPr="007A333E">
              <w:rPr>
                <w:sz w:val="22"/>
                <w:szCs w:val="20"/>
              </w:rPr>
              <w:t xml:space="preserve">For further guidelines, please visit </w:t>
            </w:r>
            <w:hyperlink r:id="rId13" w:history="1">
              <w:r w:rsidRPr="007A333E">
                <w:rPr>
                  <w:color w:val="0000FF"/>
                  <w:sz w:val="22"/>
                  <w:szCs w:val="20"/>
                  <w:u w:val="single"/>
                </w:rPr>
                <w:t>PROSTHETIC &amp; SENSORY AIDS SERVICE (10P4RK) - Business Practice Guidelines (BPGs) and Standard Operating Procedures (SOPs) - All Documents (sharepoint.com)</w:t>
              </w:r>
            </w:hyperlink>
          </w:p>
          <w:p w14:paraId="300E4D44" w14:textId="08740261" w:rsidR="007A333E" w:rsidRDefault="007A333E" w:rsidP="00843F74">
            <w:pPr>
              <w:pStyle w:val="BlockText"/>
            </w:pPr>
          </w:p>
        </w:tc>
      </w:tr>
      <w:bookmarkEnd w:id="30"/>
    </w:tbl>
    <w:p w14:paraId="19FBC996" w14:textId="2BCEAD3C" w:rsidR="00592EF6" w:rsidRPr="00592EF6" w:rsidRDefault="00592EF6" w:rsidP="00592EF6">
      <w:pPr>
        <w:pStyle w:val="BlockLine"/>
      </w:pPr>
    </w:p>
    <w:tbl>
      <w:tblPr>
        <w:tblW w:w="0" w:type="auto"/>
        <w:tblLayout w:type="fixed"/>
        <w:tblLook w:val="0000" w:firstRow="0" w:lastRow="0" w:firstColumn="0" w:lastColumn="0" w:noHBand="0" w:noVBand="0"/>
      </w:tblPr>
      <w:tblGrid>
        <w:gridCol w:w="1728"/>
        <w:gridCol w:w="7740"/>
      </w:tblGrid>
      <w:tr w:rsidR="00B4157E" w14:paraId="0EF3CE08" w14:textId="77777777">
        <w:trPr>
          <w:cantSplit/>
        </w:trPr>
        <w:tc>
          <w:tcPr>
            <w:tcW w:w="1728" w:type="dxa"/>
          </w:tcPr>
          <w:p w14:paraId="6B713E81" w14:textId="77777777" w:rsidR="00B4157E" w:rsidRDefault="00930F5B">
            <w:pPr>
              <w:pStyle w:val="BlockLabel"/>
            </w:pPr>
            <w:bookmarkStart w:id="35" w:name="_Hlk177547577"/>
            <w:r>
              <w:t xml:space="preserve">Display/Print </w:t>
            </w:r>
            <w:r w:rsidR="00B4157E">
              <w:t>2319</w:t>
            </w:r>
          </w:p>
        </w:tc>
        <w:tc>
          <w:tcPr>
            <w:tcW w:w="7740" w:type="dxa"/>
          </w:tcPr>
          <w:p w14:paraId="7277D1D9" w14:textId="3DDD904F" w:rsidR="00930F5B" w:rsidRDefault="00930F5B" w:rsidP="00930F5B">
            <w:pPr>
              <w:pStyle w:val="BlockText"/>
            </w:pPr>
            <w:r>
              <w:t xml:space="preserve">There are two new display fields on the </w:t>
            </w:r>
            <w:r w:rsidRPr="00FD731E">
              <w:rPr>
                <w:b/>
              </w:rPr>
              <w:t>Display/Print Patient 2319</w:t>
            </w:r>
            <w:r w:rsidRPr="00930F5B">
              <w:t xml:space="preserve"> </w:t>
            </w:r>
            <w:r w:rsidR="005318A5">
              <w:t xml:space="preserve">(in the Appliance Transaction – Screen 4) </w:t>
            </w:r>
            <w:r w:rsidRPr="00930F5B">
              <w:t>as follows:</w:t>
            </w:r>
          </w:p>
          <w:p w14:paraId="79BA5CC0" w14:textId="77777777" w:rsidR="00930F5B" w:rsidRDefault="00930F5B" w:rsidP="00930F5B">
            <w:pPr>
              <w:pStyle w:val="BlockText"/>
            </w:pPr>
          </w:p>
          <w:p w14:paraId="7D8539BE" w14:textId="77777777" w:rsidR="00930F5B" w:rsidRPr="002F0DF7" w:rsidRDefault="00930F5B" w:rsidP="00930F5B">
            <w:pPr>
              <w:pStyle w:val="BlockText"/>
              <w:numPr>
                <w:ilvl w:val="0"/>
                <w:numId w:val="13"/>
              </w:numPr>
              <w:rPr>
                <w:b/>
              </w:rPr>
            </w:pPr>
            <w:r w:rsidRPr="002F0DF7">
              <w:rPr>
                <w:b/>
              </w:rPr>
              <w:t>Contract Number</w:t>
            </w:r>
          </w:p>
          <w:p w14:paraId="7B0521EF" w14:textId="77777777" w:rsidR="00B4157E" w:rsidRDefault="00930F5B" w:rsidP="00930F5B">
            <w:pPr>
              <w:pStyle w:val="BlockText"/>
              <w:numPr>
                <w:ilvl w:val="0"/>
                <w:numId w:val="13"/>
              </w:numPr>
            </w:pPr>
            <w:r w:rsidRPr="002F0DF7">
              <w:rPr>
                <w:b/>
              </w:rPr>
              <w:t>Excluded Waiver</w:t>
            </w:r>
          </w:p>
        </w:tc>
      </w:tr>
    </w:tbl>
    <w:p w14:paraId="6C985B3D" w14:textId="77777777" w:rsidR="00055456" w:rsidRDefault="00551139" w:rsidP="006F474E">
      <w:pPr>
        <w:pStyle w:val="Heading2"/>
      </w:pPr>
      <w:bookmarkStart w:id="36" w:name="_Utilities_Menu_–"/>
      <w:bookmarkEnd w:id="35"/>
      <w:bookmarkEnd w:id="36"/>
      <w:r>
        <w:br w:type="page"/>
      </w:r>
      <w:bookmarkStart w:id="37" w:name="_Toc172537291"/>
      <w:bookmarkStart w:id="38" w:name="_Toc177550881"/>
      <w:r w:rsidR="00055456">
        <w:lastRenderedPageBreak/>
        <w:t>Utilities Menu – Site Parameters File</w:t>
      </w:r>
      <w:bookmarkEnd w:id="37"/>
      <w:bookmarkEnd w:id="38"/>
    </w:p>
    <w:p w14:paraId="2BF123A1" w14:textId="77F6070E" w:rsidR="00055456" w:rsidRDefault="00055456" w:rsidP="00055456">
      <w:pPr>
        <w:pStyle w:val="BlockLine"/>
      </w:pPr>
    </w:p>
    <w:tbl>
      <w:tblPr>
        <w:tblW w:w="0" w:type="auto"/>
        <w:tblLayout w:type="fixed"/>
        <w:tblLook w:val="0000" w:firstRow="0" w:lastRow="0" w:firstColumn="0" w:lastColumn="0" w:noHBand="0" w:noVBand="0"/>
      </w:tblPr>
      <w:tblGrid>
        <w:gridCol w:w="1728"/>
        <w:gridCol w:w="7740"/>
      </w:tblGrid>
      <w:tr w:rsidR="00055456" w14:paraId="5F4EDD35" w14:textId="77777777">
        <w:trPr>
          <w:cantSplit/>
        </w:trPr>
        <w:tc>
          <w:tcPr>
            <w:tcW w:w="1728" w:type="dxa"/>
          </w:tcPr>
          <w:p w14:paraId="5CF0A3B0" w14:textId="77777777" w:rsidR="00055456" w:rsidRDefault="00055456" w:rsidP="002D5B95">
            <w:pPr>
              <w:pStyle w:val="BlockLabel"/>
            </w:pPr>
            <w:bookmarkStart w:id="39" w:name="_Hlk177547578"/>
            <w:r>
              <w:t>Site Parameters file</w:t>
            </w:r>
          </w:p>
        </w:tc>
        <w:tc>
          <w:tcPr>
            <w:tcW w:w="7740" w:type="dxa"/>
          </w:tcPr>
          <w:p w14:paraId="16C48CBA" w14:textId="709E52DE" w:rsidR="00055456" w:rsidRDefault="00055456" w:rsidP="002D5B95">
            <w:pPr>
              <w:pStyle w:val="BlockText"/>
            </w:pPr>
            <w:r>
              <w:t>You must first set up the Site Parameters file to set up your Purchasing Agent information including their name and SSN range of responsibilities before they can begin to use the GUI Purchase Order feature.</w:t>
            </w:r>
            <w:r w:rsidR="00FD2460">
              <w:t xml:space="preserve"> </w:t>
            </w:r>
            <w:r>
              <w:t xml:space="preserve">This is also where the Common Numbering Series </w:t>
            </w:r>
            <w:r w:rsidR="00231C22">
              <w:t xml:space="preserve">(number that is created for the PO process) </w:t>
            </w:r>
            <w:r>
              <w:t xml:space="preserve">and the new </w:t>
            </w:r>
            <w:r w:rsidRPr="00B21600">
              <w:rPr>
                <w:b/>
              </w:rPr>
              <w:t xml:space="preserve">Manager Comment </w:t>
            </w:r>
            <w:r>
              <w:t>is updated.</w:t>
            </w:r>
          </w:p>
          <w:p w14:paraId="0D5783BB" w14:textId="77777777" w:rsidR="00055456" w:rsidRDefault="00055456" w:rsidP="002D5B95">
            <w:pPr>
              <w:pStyle w:val="BlockText"/>
            </w:pPr>
          </w:p>
          <w:p w14:paraId="71654D56" w14:textId="7F91E05A" w:rsidR="00055456" w:rsidRDefault="00055456" w:rsidP="002D5B95">
            <w:pPr>
              <w:pStyle w:val="BlockText"/>
            </w:pPr>
            <w:r>
              <w:t xml:space="preserve">To access this file, select the </w:t>
            </w:r>
            <w:r w:rsidRPr="00070985">
              <w:rPr>
                <w:b/>
              </w:rPr>
              <w:t xml:space="preserve">Utilities Menu (UT) </w:t>
            </w:r>
            <w:r>
              <w:t xml:space="preserve">and the </w:t>
            </w:r>
            <w:r w:rsidRPr="00070985">
              <w:rPr>
                <w:b/>
              </w:rPr>
              <w:t>Enter/Edit Site Parameters (SP)</w:t>
            </w:r>
            <w:r>
              <w:t xml:space="preserve"> option.</w:t>
            </w:r>
          </w:p>
          <w:p w14:paraId="5654C31E" w14:textId="77777777" w:rsidR="00055456" w:rsidRDefault="00055456" w:rsidP="002D5B95">
            <w:pPr>
              <w:pStyle w:val="BlockText"/>
            </w:pPr>
          </w:p>
          <w:p w14:paraId="0CCE3EE0" w14:textId="561A90DF" w:rsidR="00055456" w:rsidRDefault="00055456" w:rsidP="002D5B95">
            <w:pPr>
              <w:pStyle w:val="BlockText"/>
            </w:pPr>
            <w:r w:rsidRPr="00070985">
              <w:rPr>
                <w:b/>
              </w:rPr>
              <w:t>Note:</w:t>
            </w:r>
            <w:r w:rsidR="00FD2460">
              <w:rPr>
                <w:b/>
              </w:rPr>
              <w:t xml:space="preserve"> </w:t>
            </w:r>
            <w:r>
              <w:t>This file can be updated when a Purchasing Agent is on vacation, sick or for any temporary purposes to transfer the SSN range of responsibilities to another Purchasing Agent.</w:t>
            </w:r>
          </w:p>
        </w:tc>
      </w:tr>
      <w:bookmarkEnd w:id="39"/>
    </w:tbl>
    <w:p w14:paraId="6F891F2E" w14:textId="77777777" w:rsidR="00055456" w:rsidRDefault="00055456" w:rsidP="00055456">
      <w:pPr>
        <w:pStyle w:val="BlockLine"/>
      </w:pPr>
    </w:p>
    <w:tbl>
      <w:tblPr>
        <w:tblW w:w="0" w:type="auto"/>
        <w:tblLayout w:type="fixed"/>
        <w:tblLook w:val="0000" w:firstRow="0" w:lastRow="0" w:firstColumn="0" w:lastColumn="0" w:noHBand="0" w:noVBand="0"/>
      </w:tblPr>
      <w:tblGrid>
        <w:gridCol w:w="1728"/>
        <w:gridCol w:w="7740"/>
      </w:tblGrid>
      <w:tr w:rsidR="00055456" w14:paraId="5C41D7A1" w14:textId="77777777">
        <w:trPr>
          <w:cantSplit/>
        </w:trPr>
        <w:tc>
          <w:tcPr>
            <w:tcW w:w="1728" w:type="dxa"/>
            <w:tcBorders>
              <w:right w:val="single" w:sz="4" w:space="0" w:color="auto"/>
            </w:tcBorders>
          </w:tcPr>
          <w:p w14:paraId="7A7E1B3F" w14:textId="77777777" w:rsidR="00055456" w:rsidRDefault="00055456" w:rsidP="002D5B95">
            <w:pPr>
              <w:pStyle w:val="BlockLabel"/>
            </w:pPr>
            <w:bookmarkStart w:id="40" w:name="_Hlk177547579"/>
            <w:r>
              <w:t>Prosthetic Official’s Menu</w:t>
            </w:r>
          </w:p>
        </w:tc>
        <w:tc>
          <w:tcPr>
            <w:tcW w:w="7740" w:type="dxa"/>
            <w:tcBorders>
              <w:top w:val="single" w:sz="4" w:space="0" w:color="auto"/>
              <w:left w:val="single" w:sz="4" w:space="0" w:color="auto"/>
              <w:bottom w:val="single" w:sz="4" w:space="0" w:color="auto"/>
              <w:right w:val="single" w:sz="4" w:space="0" w:color="auto"/>
            </w:tcBorders>
          </w:tcPr>
          <w:p w14:paraId="52E843AF" w14:textId="4D3EB296" w:rsidR="00055456" w:rsidRPr="00F0564B" w:rsidRDefault="00FD2460" w:rsidP="002D5B95">
            <w:pPr>
              <w:pStyle w:val="BlockText"/>
              <w:rPr>
                <w:rFonts w:ascii="Courier New" w:hAnsi="Courier New" w:cs="Courier New"/>
                <w:sz w:val="20"/>
                <w:szCs w:val="20"/>
              </w:rPr>
            </w:pPr>
            <w:r>
              <w:rPr>
                <w:rFonts w:ascii="Courier New" w:hAnsi="Courier New" w:cs="Courier New"/>
                <w:sz w:val="20"/>
                <w:szCs w:val="20"/>
              </w:rPr>
              <w:t xml:space="preserve"> </w:t>
            </w:r>
            <w:r w:rsidR="00055456" w:rsidRPr="00F0564B">
              <w:rPr>
                <w:rFonts w:ascii="Courier New" w:hAnsi="Courier New" w:cs="Courier New"/>
                <w:sz w:val="20"/>
                <w:szCs w:val="20"/>
              </w:rPr>
              <w:t xml:space="preserve"> PU</w:t>
            </w:r>
            <w:r>
              <w:rPr>
                <w:rFonts w:ascii="Courier New" w:hAnsi="Courier New" w:cs="Courier New"/>
                <w:sz w:val="20"/>
                <w:szCs w:val="20"/>
              </w:rPr>
              <w:t xml:space="preserve">  </w:t>
            </w:r>
            <w:r w:rsidR="00055456" w:rsidRPr="00F0564B">
              <w:rPr>
                <w:rFonts w:ascii="Courier New" w:hAnsi="Courier New" w:cs="Courier New"/>
                <w:sz w:val="20"/>
                <w:szCs w:val="20"/>
              </w:rPr>
              <w:t xml:space="preserve"> Purchasing ...</w:t>
            </w:r>
          </w:p>
          <w:p w14:paraId="33797DE5" w14:textId="25E2D17E" w:rsidR="00055456" w:rsidRPr="00F0564B" w:rsidRDefault="00FD2460" w:rsidP="002D5B95">
            <w:pPr>
              <w:pStyle w:val="BlockText"/>
              <w:rPr>
                <w:rFonts w:ascii="Courier New" w:hAnsi="Courier New" w:cs="Courier New"/>
                <w:sz w:val="20"/>
                <w:szCs w:val="20"/>
              </w:rPr>
            </w:pPr>
            <w:r>
              <w:rPr>
                <w:rFonts w:ascii="Courier New" w:hAnsi="Courier New" w:cs="Courier New"/>
                <w:sz w:val="20"/>
                <w:szCs w:val="20"/>
              </w:rPr>
              <w:t xml:space="preserve"> </w:t>
            </w:r>
            <w:r w:rsidR="00055456" w:rsidRPr="00F0564B">
              <w:rPr>
                <w:rFonts w:ascii="Courier New" w:hAnsi="Courier New" w:cs="Courier New"/>
                <w:sz w:val="20"/>
                <w:szCs w:val="20"/>
              </w:rPr>
              <w:t xml:space="preserve"> DD</w:t>
            </w:r>
            <w:r>
              <w:rPr>
                <w:rFonts w:ascii="Courier New" w:hAnsi="Courier New" w:cs="Courier New"/>
                <w:sz w:val="20"/>
                <w:szCs w:val="20"/>
              </w:rPr>
              <w:t xml:space="preserve">  </w:t>
            </w:r>
            <w:r w:rsidR="00055456" w:rsidRPr="00F0564B">
              <w:rPr>
                <w:rFonts w:ascii="Courier New" w:hAnsi="Courier New" w:cs="Courier New"/>
                <w:sz w:val="20"/>
                <w:szCs w:val="20"/>
              </w:rPr>
              <w:t xml:space="preserve"> Display/Print ...</w:t>
            </w:r>
          </w:p>
          <w:p w14:paraId="56DF948E" w14:textId="2D37FA80" w:rsidR="00055456" w:rsidRPr="00F0564B" w:rsidRDefault="00FD2460" w:rsidP="002D5B95">
            <w:pPr>
              <w:pStyle w:val="BlockText"/>
              <w:rPr>
                <w:rFonts w:ascii="Courier New" w:hAnsi="Courier New" w:cs="Courier New"/>
                <w:sz w:val="20"/>
                <w:szCs w:val="20"/>
              </w:rPr>
            </w:pPr>
            <w:r>
              <w:rPr>
                <w:rFonts w:ascii="Courier New" w:hAnsi="Courier New" w:cs="Courier New"/>
                <w:sz w:val="20"/>
                <w:szCs w:val="20"/>
              </w:rPr>
              <w:t xml:space="preserve"> </w:t>
            </w:r>
            <w:r w:rsidR="00055456" w:rsidRPr="00E81ABA">
              <w:rPr>
                <w:rFonts w:ascii="Courier New" w:hAnsi="Courier New" w:cs="Courier New"/>
                <w:b/>
                <w:sz w:val="20"/>
                <w:szCs w:val="20"/>
              </w:rPr>
              <w:t xml:space="preserve"> UT</w:t>
            </w:r>
            <w:r>
              <w:rPr>
                <w:rFonts w:ascii="Courier New" w:hAnsi="Courier New" w:cs="Courier New"/>
                <w:b/>
                <w:sz w:val="20"/>
                <w:szCs w:val="20"/>
              </w:rPr>
              <w:t xml:space="preserve">  </w:t>
            </w:r>
            <w:r w:rsidR="00055456" w:rsidRPr="00E81ABA">
              <w:rPr>
                <w:rFonts w:ascii="Courier New" w:hAnsi="Courier New" w:cs="Courier New"/>
                <w:b/>
                <w:sz w:val="20"/>
                <w:szCs w:val="20"/>
              </w:rPr>
              <w:t xml:space="preserve"> Utilities .</w:t>
            </w:r>
            <w:r w:rsidR="00055456" w:rsidRPr="00F0564B">
              <w:rPr>
                <w:rFonts w:ascii="Courier New" w:hAnsi="Courier New" w:cs="Courier New"/>
                <w:sz w:val="20"/>
                <w:szCs w:val="20"/>
              </w:rPr>
              <w:t>..</w:t>
            </w:r>
          </w:p>
          <w:p w14:paraId="5A52E7AC" w14:textId="55E43850" w:rsidR="00055456" w:rsidRPr="00F0564B" w:rsidRDefault="00FD2460" w:rsidP="002D5B95">
            <w:pPr>
              <w:pStyle w:val="BlockText"/>
              <w:rPr>
                <w:rFonts w:ascii="Courier New" w:hAnsi="Courier New" w:cs="Courier New"/>
                <w:sz w:val="20"/>
                <w:szCs w:val="20"/>
              </w:rPr>
            </w:pPr>
            <w:r>
              <w:rPr>
                <w:rFonts w:ascii="Courier New" w:hAnsi="Courier New" w:cs="Courier New"/>
                <w:sz w:val="20"/>
                <w:szCs w:val="20"/>
              </w:rPr>
              <w:t xml:space="preserve"> </w:t>
            </w:r>
            <w:r w:rsidR="00055456" w:rsidRPr="00F0564B">
              <w:rPr>
                <w:rFonts w:ascii="Courier New" w:hAnsi="Courier New" w:cs="Courier New"/>
                <w:sz w:val="20"/>
                <w:szCs w:val="20"/>
              </w:rPr>
              <w:t xml:space="preserve"> AM</w:t>
            </w:r>
            <w:r>
              <w:rPr>
                <w:rFonts w:ascii="Courier New" w:hAnsi="Courier New" w:cs="Courier New"/>
                <w:sz w:val="20"/>
                <w:szCs w:val="20"/>
              </w:rPr>
              <w:t xml:space="preserve">  </w:t>
            </w:r>
            <w:r w:rsidR="00055456" w:rsidRPr="00F0564B">
              <w:rPr>
                <w:rFonts w:ascii="Courier New" w:hAnsi="Courier New" w:cs="Courier New"/>
                <w:sz w:val="20"/>
                <w:szCs w:val="20"/>
              </w:rPr>
              <w:t xml:space="preserve"> AMIS ...</w:t>
            </w:r>
          </w:p>
          <w:p w14:paraId="398E9464" w14:textId="2079D498" w:rsidR="00055456" w:rsidRPr="00F0564B" w:rsidRDefault="00FD2460" w:rsidP="002D5B95">
            <w:pPr>
              <w:pStyle w:val="BlockText"/>
              <w:rPr>
                <w:rFonts w:ascii="Courier New" w:hAnsi="Courier New" w:cs="Courier New"/>
                <w:sz w:val="20"/>
                <w:szCs w:val="20"/>
              </w:rPr>
            </w:pPr>
            <w:r>
              <w:rPr>
                <w:rFonts w:ascii="Courier New" w:hAnsi="Courier New" w:cs="Courier New"/>
                <w:sz w:val="20"/>
                <w:szCs w:val="20"/>
              </w:rPr>
              <w:t xml:space="preserve"> </w:t>
            </w:r>
            <w:r w:rsidR="00055456" w:rsidRPr="00F0564B">
              <w:rPr>
                <w:rFonts w:ascii="Courier New" w:hAnsi="Courier New" w:cs="Courier New"/>
                <w:sz w:val="20"/>
                <w:szCs w:val="20"/>
              </w:rPr>
              <w:t xml:space="preserve"> SU</w:t>
            </w:r>
            <w:r>
              <w:rPr>
                <w:rFonts w:ascii="Courier New" w:hAnsi="Courier New" w:cs="Courier New"/>
                <w:sz w:val="20"/>
                <w:szCs w:val="20"/>
              </w:rPr>
              <w:t xml:space="preserve">  </w:t>
            </w:r>
            <w:r w:rsidR="00055456" w:rsidRPr="00F0564B">
              <w:rPr>
                <w:rFonts w:ascii="Courier New" w:hAnsi="Courier New" w:cs="Courier New"/>
                <w:sz w:val="20"/>
                <w:szCs w:val="20"/>
              </w:rPr>
              <w:t xml:space="preserve"> Suspense ...</w:t>
            </w:r>
          </w:p>
          <w:p w14:paraId="2DDF912D" w14:textId="4D0C5E12" w:rsidR="00055456" w:rsidRPr="00F0564B" w:rsidRDefault="00FD2460" w:rsidP="002D5B95">
            <w:pPr>
              <w:pStyle w:val="BlockText"/>
              <w:rPr>
                <w:rFonts w:ascii="Courier New" w:hAnsi="Courier New" w:cs="Courier New"/>
                <w:sz w:val="20"/>
                <w:szCs w:val="20"/>
              </w:rPr>
            </w:pPr>
            <w:r>
              <w:rPr>
                <w:rFonts w:ascii="Courier New" w:hAnsi="Courier New" w:cs="Courier New"/>
                <w:sz w:val="20"/>
                <w:szCs w:val="20"/>
              </w:rPr>
              <w:t xml:space="preserve"> </w:t>
            </w:r>
            <w:r w:rsidR="00055456" w:rsidRPr="00F0564B">
              <w:rPr>
                <w:rFonts w:ascii="Courier New" w:hAnsi="Courier New" w:cs="Courier New"/>
                <w:sz w:val="20"/>
                <w:szCs w:val="20"/>
              </w:rPr>
              <w:t xml:space="preserve"> CO</w:t>
            </w:r>
            <w:r>
              <w:rPr>
                <w:rFonts w:ascii="Courier New" w:hAnsi="Courier New" w:cs="Courier New"/>
                <w:sz w:val="20"/>
                <w:szCs w:val="20"/>
              </w:rPr>
              <w:t xml:space="preserve">  </w:t>
            </w:r>
            <w:r w:rsidR="00055456" w:rsidRPr="00F0564B">
              <w:rPr>
                <w:rFonts w:ascii="Courier New" w:hAnsi="Courier New" w:cs="Courier New"/>
                <w:sz w:val="20"/>
                <w:szCs w:val="20"/>
              </w:rPr>
              <w:t xml:space="preserve"> Correspondence ...</w:t>
            </w:r>
          </w:p>
          <w:p w14:paraId="74D144CF" w14:textId="36783D3E" w:rsidR="00055456" w:rsidRPr="00F0564B" w:rsidRDefault="00FD2460" w:rsidP="002D5B95">
            <w:pPr>
              <w:pStyle w:val="BlockText"/>
              <w:rPr>
                <w:rFonts w:ascii="Courier New" w:hAnsi="Courier New" w:cs="Courier New"/>
                <w:sz w:val="20"/>
                <w:szCs w:val="20"/>
              </w:rPr>
            </w:pPr>
            <w:r>
              <w:rPr>
                <w:rFonts w:ascii="Courier New" w:hAnsi="Courier New" w:cs="Courier New"/>
                <w:sz w:val="20"/>
                <w:szCs w:val="20"/>
              </w:rPr>
              <w:t xml:space="preserve"> </w:t>
            </w:r>
            <w:r w:rsidR="00055456" w:rsidRPr="00F0564B">
              <w:rPr>
                <w:rFonts w:ascii="Courier New" w:hAnsi="Courier New" w:cs="Courier New"/>
                <w:sz w:val="20"/>
                <w:szCs w:val="20"/>
              </w:rPr>
              <w:t xml:space="preserve"> SC</w:t>
            </w:r>
            <w:r>
              <w:rPr>
                <w:rFonts w:ascii="Courier New" w:hAnsi="Courier New" w:cs="Courier New"/>
                <w:sz w:val="20"/>
                <w:szCs w:val="20"/>
              </w:rPr>
              <w:t xml:space="preserve">  </w:t>
            </w:r>
            <w:r w:rsidR="00055456" w:rsidRPr="00F0564B">
              <w:rPr>
                <w:rFonts w:ascii="Courier New" w:hAnsi="Courier New" w:cs="Courier New"/>
                <w:sz w:val="20"/>
                <w:szCs w:val="20"/>
              </w:rPr>
              <w:t xml:space="preserve"> Scheduled Meetings and Home/Liaison Visits ...</w:t>
            </w:r>
          </w:p>
          <w:p w14:paraId="1B49B4C2" w14:textId="1B36C2AE" w:rsidR="00055456" w:rsidRPr="00F0564B" w:rsidRDefault="00FD2460" w:rsidP="002D5B95">
            <w:pPr>
              <w:pStyle w:val="BlockText"/>
              <w:rPr>
                <w:rFonts w:ascii="Courier New" w:hAnsi="Courier New" w:cs="Courier New"/>
                <w:sz w:val="20"/>
                <w:szCs w:val="20"/>
              </w:rPr>
            </w:pPr>
            <w:r>
              <w:rPr>
                <w:rFonts w:ascii="Courier New" w:hAnsi="Courier New" w:cs="Courier New"/>
                <w:sz w:val="20"/>
                <w:szCs w:val="20"/>
              </w:rPr>
              <w:t xml:space="preserve"> </w:t>
            </w:r>
            <w:r w:rsidR="00055456" w:rsidRPr="00F0564B">
              <w:rPr>
                <w:rFonts w:ascii="Courier New" w:hAnsi="Courier New" w:cs="Courier New"/>
                <w:sz w:val="20"/>
                <w:szCs w:val="20"/>
              </w:rPr>
              <w:t xml:space="preserve"> PS</w:t>
            </w:r>
            <w:r>
              <w:rPr>
                <w:rFonts w:ascii="Courier New" w:hAnsi="Courier New" w:cs="Courier New"/>
                <w:sz w:val="20"/>
                <w:szCs w:val="20"/>
              </w:rPr>
              <w:t xml:space="preserve">  </w:t>
            </w:r>
            <w:r w:rsidR="00055456" w:rsidRPr="00F0564B">
              <w:rPr>
                <w:rFonts w:ascii="Courier New" w:hAnsi="Courier New" w:cs="Courier New"/>
                <w:sz w:val="20"/>
                <w:szCs w:val="20"/>
              </w:rPr>
              <w:t xml:space="preserve"> Process Form 2529-3 ...</w:t>
            </w:r>
          </w:p>
          <w:p w14:paraId="75A83E2E" w14:textId="12236C2C" w:rsidR="00055456" w:rsidRPr="00F0564B" w:rsidRDefault="00FD2460" w:rsidP="002D5B95">
            <w:pPr>
              <w:pStyle w:val="BlockText"/>
              <w:rPr>
                <w:rFonts w:ascii="Courier New" w:hAnsi="Courier New" w:cs="Courier New"/>
                <w:sz w:val="20"/>
                <w:szCs w:val="20"/>
              </w:rPr>
            </w:pPr>
            <w:r>
              <w:rPr>
                <w:rFonts w:ascii="Courier New" w:hAnsi="Courier New" w:cs="Courier New"/>
                <w:sz w:val="20"/>
                <w:szCs w:val="20"/>
              </w:rPr>
              <w:t xml:space="preserve"> </w:t>
            </w:r>
            <w:r w:rsidR="00055456" w:rsidRPr="00F0564B">
              <w:rPr>
                <w:rFonts w:ascii="Courier New" w:hAnsi="Courier New" w:cs="Courier New"/>
                <w:sz w:val="20"/>
                <w:szCs w:val="20"/>
              </w:rPr>
              <w:t xml:space="preserve"> EL</w:t>
            </w:r>
            <w:r>
              <w:rPr>
                <w:rFonts w:ascii="Courier New" w:hAnsi="Courier New" w:cs="Courier New"/>
                <w:sz w:val="20"/>
                <w:szCs w:val="20"/>
              </w:rPr>
              <w:t xml:space="preserve">  </w:t>
            </w:r>
            <w:r w:rsidR="00055456" w:rsidRPr="00F0564B">
              <w:rPr>
                <w:rFonts w:ascii="Courier New" w:hAnsi="Courier New" w:cs="Courier New"/>
                <w:sz w:val="20"/>
                <w:szCs w:val="20"/>
              </w:rPr>
              <w:t xml:space="preserve"> Eligibility Inquiry</w:t>
            </w:r>
          </w:p>
          <w:p w14:paraId="52666465" w14:textId="1829802D" w:rsidR="00055456" w:rsidRPr="00F0564B" w:rsidRDefault="00FD2460" w:rsidP="002D5B95">
            <w:pPr>
              <w:pStyle w:val="BlockText"/>
              <w:rPr>
                <w:rFonts w:ascii="Courier New" w:hAnsi="Courier New" w:cs="Courier New"/>
                <w:sz w:val="20"/>
                <w:szCs w:val="20"/>
              </w:rPr>
            </w:pPr>
            <w:r>
              <w:rPr>
                <w:rFonts w:ascii="Courier New" w:hAnsi="Courier New" w:cs="Courier New"/>
                <w:sz w:val="20"/>
                <w:szCs w:val="20"/>
              </w:rPr>
              <w:t xml:space="preserve"> </w:t>
            </w:r>
            <w:r w:rsidR="00055456" w:rsidRPr="00F0564B">
              <w:rPr>
                <w:rFonts w:ascii="Courier New" w:hAnsi="Courier New" w:cs="Courier New"/>
                <w:sz w:val="20"/>
                <w:szCs w:val="20"/>
              </w:rPr>
              <w:t xml:space="preserve"> ET</w:t>
            </w:r>
            <w:r>
              <w:rPr>
                <w:rFonts w:ascii="Courier New" w:hAnsi="Courier New" w:cs="Courier New"/>
                <w:sz w:val="20"/>
                <w:szCs w:val="20"/>
              </w:rPr>
              <w:t xml:space="preserve">  </w:t>
            </w:r>
            <w:r w:rsidR="00055456" w:rsidRPr="00F0564B">
              <w:rPr>
                <w:rFonts w:ascii="Courier New" w:hAnsi="Courier New" w:cs="Courier New"/>
                <w:sz w:val="20"/>
                <w:szCs w:val="20"/>
              </w:rPr>
              <w:t xml:space="preserve"> PSC/Entitlement Records ...</w:t>
            </w:r>
          </w:p>
          <w:p w14:paraId="3D264FEE" w14:textId="1BE8D63B" w:rsidR="00055456" w:rsidRPr="00F0564B" w:rsidRDefault="00FD2460" w:rsidP="002D5B95">
            <w:pPr>
              <w:pStyle w:val="BlockText"/>
              <w:rPr>
                <w:rFonts w:ascii="Courier New" w:hAnsi="Courier New" w:cs="Courier New"/>
                <w:sz w:val="20"/>
                <w:szCs w:val="20"/>
              </w:rPr>
            </w:pPr>
            <w:r>
              <w:rPr>
                <w:rFonts w:ascii="Courier New" w:hAnsi="Courier New" w:cs="Courier New"/>
                <w:sz w:val="20"/>
                <w:szCs w:val="20"/>
              </w:rPr>
              <w:t xml:space="preserve"> </w:t>
            </w:r>
            <w:r w:rsidR="00055456" w:rsidRPr="00F0564B">
              <w:rPr>
                <w:rFonts w:ascii="Courier New" w:hAnsi="Courier New" w:cs="Courier New"/>
                <w:sz w:val="20"/>
                <w:szCs w:val="20"/>
              </w:rPr>
              <w:t xml:space="preserve"> HO</w:t>
            </w:r>
            <w:r>
              <w:rPr>
                <w:rFonts w:ascii="Courier New" w:hAnsi="Courier New" w:cs="Courier New"/>
                <w:sz w:val="20"/>
                <w:szCs w:val="20"/>
              </w:rPr>
              <w:t xml:space="preserve">  </w:t>
            </w:r>
            <w:r w:rsidR="00055456" w:rsidRPr="00F0564B">
              <w:rPr>
                <w:rFonts w:ascii="Courier New" w:hAnsi="Courier New" w:cs="Courier New"/>
                <w:sz w:val="20"/>
                <w:szCs w:val="20"/>
              </w:rPr>
              <w:t xml:space="preserve"> Home Oxygen Main Menu ...</w:t>
            </w:r>
          </w:p>
          <w:p w14:paraId="01D5441E" w14:textId="0CB83E7A" w:rsidR="00055456" w:rsidRPr="00F0564B" w:rsidRDefault="00FD2460" w:rsidP="002D5B95">
            <w:pPr>
              <w:pStyle w:val="BlockText"/>
              <w:rPr>
                <w:rFonts w:ascii="Courier New" w:hAnsi="Courier New" w:cs="Courier New"/>
                <w:sz w:val="20"/>
                <w:szCs w:val="20"/>
              </w:rPr>
            </w:pPr>
            <w:r>
              <w:rPr>
                <w:rFonts w:ascii="Courier New" w:hAnsi="Courier New" w:cs="Courier New"/>
                <w:sz w:val="20"/>
                <w:szCs w:val="20"/>
              </w:rPr>
              <w:t xml:space="preserve"> </w:t>
            </w:r>
            <w:r w:rsidR="00055456" w:rsidRPr="00F0564B">
              <w:rPr>
                <w:rFonts w:ascii="Courier New" w:hAnsi="Courier New" w:cs="Courier New"/>
                <w:sz w:val="20"/>
                <w:szCs w:val="20"/>
              </w:rPr>
              <w:t xml:space="preserve"> INV</w:t>
            </w:r>
            <w:r>
              <w:rPr>
                <w:rFonts w:ascii="Courier New" w:hAnsi="Courier New" w:cs="Courier New"/>
                <w:sz w:val="20"/>
                <w:szCs w:val="20"/>
              </w:rPr>
              <w:t xml:space="preserve">  </w:t>
            </w:r>
            <w:r w:rsidR="00055456" w:rsidRPr="00F0564B">
              <w:rPr>
                <w:rFonts w:ascii="Courier New" w:hAnsi="Courier New" w:cs="Courier New"/>
                <w:sz w:val="20"/>
                <w:szCs w:val="20"/>
              </w:rPr>
              <w:t xml:space="preserve">Pros Inventory </w:t>
            </w:r>
            <w:smartTag w:uri="urn:schemas-microsoft-com:office:smarttags" w:element="place">
              <w:r w:rsidR="00055456" w:rsidRPr="00F0564B">
                <w:rPr>
                  <w:rFonts w:ascii="Courier New" w:hAnsi="Courier New" w:cs="Courier New"/>
                  <w:sz w:val="20"/>
                  <w:szCs w:val="20"/>
                </w:rPr>
                <w:t>Main</w:t>
              </w:r>
            </w:smartTag>
            <w:r w:rsidR="00055456" w:rsidRPr="00F0564B">
              <w:rPr>
                <w:rFonts w:ascii="Courier New" w:hAnsi="Courier New" w:cs="Courier New"/>
                <w:sz w:val="20"/>
                <w:szCs w:val="20"/>
              </w:rPr>
              <w:t xml:space="preserve"> ...</w:t>
            </w:r>
          </w:p>
          <w:p w14:paraId="1C8C8CA4" w14:textId="650D1C6D" w:rsidR="00055456" w:rsidRPr="00F0564B" w:rsidRDefault="00FD2460" w:rsidP="002D5B95">
            <w:pPr>
              <w:pStyle w:val="BlockText"/>
              <w:rPr>
                <w:rFonts w:ascii="Courier New" w:hAnsi="Courier New" w:cs="Courier New"/>
                <w:sz w:val="20"/>
                <w:szCs w:val="20"/>
              </w:rPr>
            </w:pPr>
            <w:r>
              <w:rPr>
                <w:rFonts w:ascii="Courier New" w:hAnsi="Courier New" w:cs="Courier New"/>
                <w:sz w:val="20"/>
                <w:szCs w:val="20"/>
              </w:rPr>
              <w:t xml:space="preserve"> </w:t>
            </w:r>
            <w:r w:rsidR="00055456" w:rsidRPr="00F0564B">
              <w:rPr>
                <w:rFonts w:ascii="Courier New" w:hAnsi="Courier New" w:cs="Courier New"/>
                <w:sz w:val="20"/>
                <w:szCs w:val="20"/>
              </w:rPr>
              <w:t xml:space="preserve"> ND</w:t>
            </w:r>
            <w:r>
              <w:rPr>
                <w:rFonts w:ascii="Courier New" w:hAnsi="Courier New" w:cs="Courier New"/>
                <w:sz w:val="20"/>
                <w:szCs w:val="20"/>
              </w:rPr>
              <w:t xml:space="preserve">  </w:t>
            </w:r>
            <w:r w:rsidR="00055456" w:rsidRPr="00F0564B">
              <w:rPr>
                <w:rFonts w:ascii="Courier New" w:hAnsi="Courier New" w:cs="Courier New"/>
                <w:sz w:val="20"/>
                <w:szCs w:val="20"/>
              </w:rPr>
              <w:t xml:space="preserve"> NPPD Tools ...</w:t>
            </w:r>
          </w:p>
          <w:p w14:paraId="56FC21DB" w14:textId="01043D62" w:rsidR="00055456" w:rsidRPr="00F0564B" w:rsidRDefault="00FD2460" w:rsidP="002D5B95">
            <w:pPr>
              <w:pStyle w:val="BlockText"/>
              <w:rPr>
                <w:rFonts w:ascii="Courier New" w:hAnsi="Courier New" w:cs="Courier New"/>
                <w:sz w:val="20"/>
                <w:szCs w:val="20"/>
              </w:rPr>
            </w:pPr>
            <w:r>
              <w:rPr>
                <w:rFonts w:ascii="Courier New" w:hAnsi="Courier New" w:cs="Courier New"/>
                <w:sz w:val="20"/>
                <w:szCs w:val="20"/>
              </w:rPr>
              <w:t xml:space="preserve"> </w:t>
            </w:r>
            <w:r w:rsidR="00055456" w:rsidRPr="00F0564B">
              <w:rPr>
                <w:rFonts w:ascii="Courier New" w:hAnsi="Courier New" w:cs="Courier New"/>
                <w:sz w:val="20"/>
                <w:szCs w:val="20"/>
              </w:rPr>
              <w:t xml:space="preserve"> VR</w:t>
            </w:r>
            <w:r>
              <w:rPr>
                <w:rFonts w:ascii="Courier New" w:hAnsi="Courier New" w:cs="Courier New"/>
                <w:sz w:val="20"/>
                <w:szCs w:val="20"/>
              </w:rPr>
              <w:t xml:space="preserve">  </w:t>
            </w:r>
            <w:r w:rsidR="00055456" w:rsidRPr="00F0564B">
              <w:rPr>
                <w:rFonts w:ascii="Courier New" w:hAnsi="Courier New" w:cs="Courier New"/>
                <w:sz w:val="20"/>
                <w:szCs w:val="20"/>
              </w:rPr>
              <w:t xml:space="preserve"> VERIFY/REPAIR PURCHASE CARD NUMBER</w:t>
            </w:r>
          </w:p>
          <w:p w14:paraId="21ABA3D4" w14:textId="77777777" w:rsidR="00055456" w:rsidRPr="00F0564B" w:rsidRDefault="00055456" w:rsidP="002D5B95">
            <w:pPr>
              <w:pStyle w:val="BlockText"/>
              <w:rPr>
                <w:rFonts w:ascii="Courier New" w:hAnsi="Courier New" w:cs="Courier New"/>
                <w:sz w:val="20"/>
                <w:szCs w:val="20"/>
              </w:rPr>
            </w:pPr>
          </w:p>
          <w:p w14:paraId="50B8CA9D" w14:textId="775652D0" w:rsidR="00055456" w:rsidRDefault="00055456" w:rsidP="002D5B95">
            <w:pPr>
              <w:pStyle w:val="BlockText"/>
            </w:pPr>
            <w:r w:rsidRPr="00F0564B">
              <w:rPr>
                <w:rFonts w:ascii="Courier New" w:hAnsi="Courier New" w:cs="Courier New"/>
                <w:sz w:val="20"/>
                <w:szCs w:val="20"/>
              </w:rPr>
              <w:t xml:space="preserve">Select Prosthetic Official's Menu Option: </w:t>
            </w:r>
            <w:r w:rsidRPr="00B21600">
              <w:rPr>
                <w:rFonts w:ascii="Courier New" w:hAnsi="Courier New" w:cs="Courier New"/>
                <w:b/>
                <w:sz w:val="20"/>
                <w:szCs w:val="20"/>
              </w:rPr>
              <w:t>UT</w:t>
            </w:r>
            <w:r w:rsidR="00FD2460">
              <w:rPr>
                <w:rFonts w:ascii="Courier New" w:hAnsi="Courier New" w:cs="Courier New"/>
                <w:sz w:val="20"/>
                <w:szCs w:val="20"/>
              </w:rPr>
              <w:t xml:space="preserve"> </w:t>
            </w:r>
            <w:r w:rsidRPr="00F0564B">
              <w:rPr>
                <w:rFonts w:ascii="Courier New" w:hAnsi="Courier New" w:cs="Courier New"/>
                <w:sz w:val="20"/>
                <w:szCs w:val="20"/>
              </w:rPr>
              <w:t>Utilities</w:t>
            </w:r>
          </w:p>
        </w:tc>
      </w:tr>
      <w:bookmarkEnd w:id="40"/>
    </w:tbl>
    <w:p w14:paraId="64FA1939" w14:textId="1A58D9D4" w:rsidR="00055456" w:rsidRDefault="00055456" w:rsidP="00055456">
      <w:pPr>
        <w:pStyle w:val="BlockLine"/>
      </w:pPr>
    </w:p>
    <w:tbl>
      <w:tblPr>
        <w:tblW w:w="0" w:type="auto"/>
        <w:tblLayout w:type="fixed"/>
        <w:tblLook w:val="0000" w:firstRow="0" w:lastRow="0" w:firstColumn="0" w:lastColumn="0" w:noHBand="0" w:noVBand="0"/>
      </w:tblPr>
      <w:tblGrid>
        <w:gridCol w:w="1728"/>
        <w:gridCol w:w="7740"/>
      </w:tblGrid>
      <w:tr w:rsidR="00055456" w14:paraId="259AA75E" w14:textId="77777777">
        <w:trPr>
          <w:cantSplit/>
        </w:trPr>
        <w:tc>
          <w:tcPr>
            <w:tcW w:w="1728" w:type="dxa"/>
            <w:tcBorders>
              <w:right w:val="single" w:sz="4" w:space="0" w:color="auto"/>
            </w:tcBorders>
          </w:tcPr>
          <w:p w14:paraId="69A68276" w14:textId="77777777" w:rsidR="00055456" w:rsidRDefault="00055456" w:rsidP="002D5B95">
            <w:pPr>
              <w:pStyle w:val="BlockLabel"/>
            </w:pPr>
            <w:bookmarkStart w:id="41" w:name="Utilities_Menu"/>
            <w:bookmarkStart w:id="42" w:name="_Hlk177547580"/>
            <w:r>
              <w:lastRenderedPageBreak/>
              <w:t>Utilities Menu</w:t>
            </w:r>
            <w:bookmarkEnd w:id="41"/>
          </w:p>
        </w:tc>
        <w:tc>
          <w:tcPr>
            <w:tcW w:w="7740" w:type="dxa"/>
            <w:tcBorders>
              <w:top w:val="single" w:sz="4" w:space="0" w:color="auto"/>
              <w:left w:val="single" w:sz="4" w:space="0" w:color="auto"/>
              <w:bottom w:val="single" w:sz="4" w:space="0" w:color="auto"/>
              <w:right w:val="single" w:sz="4" w:space="0" w:color="auto"/>
            </w:tcBorders>
          </w:tcPr>
          <w:p w14:paraId="33E7D224" w14:textId="5E888A93" w:rsidR="00055456" w:rsidRPr="00F0564B" w:rsidRDefault="00FD2460" w:rsidP="002D5B95">
            <w:pPr>
              <w:pStyle w:val="BlockText"/>
              <w:rPr>
                <w:rFonts w:ascii="Courier New" w:hAnsi="Courier New" w:cs="Courier New"/>
                <w:sz w:val="20"/>
                <w:szCs w:val="20"/>
              </w:rPr>
            </w:pPr>
            <w:r>
              <w:rPr>
                <w:rFonts w:ascii="Courier New" w:hAnsi="Courier New" w:cs="Courier New"/>
                <w:sz w:val="20"/>
                <w:szCs w:val="20"/>
              </w:rPr>
              <w:t xml:space="preserve"> </w:t>
            </w:r>
            <w:r w:rsidR="00055456" w:rsidRPr="00F0564B">
              <w:rPr>
                <w:rFonts w:ascii="Courier New" w:hAnsi="Courier New" w:cs="Courier New"/>
                <w:sz w:val="20"/>
                <w:szCs w:val="20"/>
              </w:rPr>
              <w:t xml:space="preserve"> AP</w:t>
            </w:r>
            <w:r>
              <w:rPr>
                <w:rFonts w:ascii="Courier New" w:hAnsi="Courier New" w:cs="Courier New"/>
                <w:sz w:val="20"/>
                <w:szCs w:val="20"/>
              </w:rPr>
              <w:t xml:space="preserve">  </w:t>
            </w:r>
            <w:r w:rsidR="00055456" w:rsidRPr="00F0564B">
              <w:rPr>
                <w:rFonts w:ascii="Courier New" w:hAnsi="Courier New" w:cs="Courier New"/>
                <w:sz w:val="20"/>
                <w:szCs w:val="20"/>
              </w:rPr>
              <w:t xml:space="preserve"> Add/Edit Patient to Prosthetics</w:t>
            </w:r>
          </w:p>
          <w:p w14:paraId="5F7590C8" w14:textId="125359D4" w:rsidR="00055456" w:rsidRPr="00F0564B" w:rsidRDefault="00FD2460" w:rsidP="002D5B95">
            <w:pPr>
              <w:pStyle w:val="BlockText"/>
              <w:rPr>
                <w:rFonts w:ascii="Courier New" w:hAnsi="Courier New" w:cs="Courier New"/>
                <w:sz w:val="20"/>
                <w:szCs w:val="20"/>
              </w:rPr>
            </w:pPr>
            <w:r>
              <w:rPr>
                <w:rFonts w:ascii="Courier New" w:hAnsi="Courier New" w:cs="Courier New"/>
                <w:sz w:val="20"/>
                <w:szCs w:val="20"/>
              </w:rPr>
              <w:t xml:space="preserve"> </w:t>
            </w:r>
            <w:r w:rsidR="00055456" w:rsidRPr="00F0564B">
              <w:rPr>
                <w:rFonts w:ascii="Courier New" w:hAnsi="Courier New" w:cs="Courier New"/>
                <w:sz w:val="20"/>
                <w:szCs w:val="20"/>
              </w:rPr>
              <w:t xml:space="preserve"> DIS</w:t>
            </w:r>
            <w:r>
              <w:rPr>
                <w:rFonts w:ascii="Courier New" w:hAnsi="Courier New" w:cs="Courier New"/>
                <w:sz w:val="20"/>
                <w:szCs w:val="20"/>
              </w:rPr>
              <w:t xml:space="preserve">  </w:t>
            </w:r>
            <w:r w:rsidR="00055456" w:rsidRPr="00F0564B">
              <w:rPr>
                <w:rFonts w:ascii="Courier New" w:hAnsi="Courier New" w:cs="Courier New"/>
                <w:sz w:val="20"/>
                <w:szCs w:val="20"/>
              </w:rPr>
              <w:t>Enter Prosthetic Disability Code to 2319</w:t>
            </w:r>
          </w:p>
          <w:p w14:paraId="3C404377" w14:textId="77DB578B" w:rsidR="00055456" w:rsidRPr="00F0564B" w:rsidRDefault="00FD2460" w:rsidP="002D5B95">
            <w:pPr>
              <w:pStyle w:val="BlockText"/>
              <w:rPr>
                <w:rFonts w:ascii="Courier New" w:hAnsi="Courier New" w:cs="Courier New"/>
                <w:sz w:val="20"/>
                <w:szCs w:val="20"/>
              </w:rPr>
            </w:pPr>
            <w:r>
              <w:rPr>
                <w:rFonts w:ascii="Courier New" w:hAnsi="Courier New" w:cs="Courier New"/>
                <w:sz w:val="20"/>
                <w:szCs w:val="20"/>
              </w:rPr>
              <w:t xml:space="preserve"> </w:t>
            </w:r>
            <w:r w:rsidR="00055456" w:rsidRPr="00F0564B">
              <w:rPr>
                <w:rFonts w:ascii="Courier New" w:hAnsi="Courier New" w:cs="Courier New"/>
                <w:sz w:val="20"/>
                <w:szCs w:val="20"/>
              </w:rPr>
              <w:t xml:space="preserve"> REM</w:t>
            </w:r>
            <w:r>
              <w:rPr>
                <w:rFonts w:ascii="Courier New" w:hAnsi="Courier New" w:cs="Courier New"/>
                <w:sz w:val="20"/>
                <w:szCs w:val="20"/>
              </w:rPr>
              <w:t xml:space="preserve">  </w:t>
            </w:r>
            <w:r w:rsidR="00055456" w:rsidRPr="00F0564B">
              <w:rPr>
                <w:rFonts w:ascii="Courier New" w:hAnsi="Courier New" w:cs="Courier New"/>
                <w:sz w:val="20"/>
                <w:szCs w:val="20"/>
              </w:rPr>
              <w:t>Delete Prosthetic Disability Code from 2319</w:t>
            </w:r>
          </w:p>
          <w:p w14:paraId="0868FAE9" w14:textId="739474B0" w:rsidR="00055456" w:rsidRPr="00F0564B" w:rsidRDefault="00FD2460" w:rsidP="002D5B95">
            <w:pPr>
              <w:pStyle w:val="BlockText"/>
              <w:rPr>
                <w:rFonts w:ascii="Courier New" w:hAnsi="Courier New" w:cs="Courier New"/>
                <w:sz w:val="20"/>
                <w:szCs w:val="20"/>
              </w:rPr>
            </w:pPr>
            <w:r>
              <w:rPr>
                <w:rFonts w:ascii="Courier New" w:hAnsi="Courier New" w:cs="Courier New"/>
                <w:sz w:val="20"/>
                <w:szCs w:val="20"/>
              </w:rPr>
              <w:t xml:space="preserve"> </w:t>
            </w:r>
            <w:r w:rsidR="00055456" w:rsidRPr="00F0564B">
              <w:rPr>
                <w:rFonts w:ascii="Courier New" w:hAnsi="Courier New" w:cs="Courier New"/>
                <w:sz w:val="20"/>
                <w:szCs w:val="20"/>
              </w:rPr>
              <w:t xml:space="preserve"> EN</w:t>
            </w:r>
            <w:r>
              <w:rPr>
                <w:rFonts w:ascii="Courier New" w:hAnsi="Courier New" w:cs="Courier New"/>
                <w:sz w:val="20"/>
                <w:szCs w:val="20"/>
              </w:rPr>
              <w:t xml:space="preserve">  </w:t>
            </w:r>
            <w:r w:rsidR="00055456" w:rsidRPr="00F0564B">
              <w:rPr>
                <w:rFonts w:ascii="Courier New" w:hAnsi="Courier New" w:cs="Courier New"/>
                <w:sz w:val="20"/>
                <w:szCs w:val="20"/>
              </w:rPr>
              <w:t xml:space="preserve"> Enter/Edit Prosthetic Item Master</w:t>
            </w:r>
          </w:p>
          <w:p w14:paraId="2C37F94D" w14:textId="164148D8" w:rsidR="00055456" w:rsidRDefault="00FD2460" w:rsidP="002D5B95">
            <w:pPr>
              <w:pStyle w:val="BlockText"/>
              <w:rPr>
                <w:rFonts w:ascii="Courier New" w:hAnsi="Courier New" w:cs="Courier New"/>
                <w:sz w:val="20"/>
                <w:szCs w:val="20"/>
              </w:rPr>
            </w:pPr>
            <w:r>
              <w:rPr>
                <w:rFonts w:ascii="Courier New" w:hAnsi="Courier New" w:cs="Courier New"/>
                <w:sz w:val="20"/>
                <w:szCs w:val="20"/>
              </w:rPr>
              <w:t xml:space="preserve"> </w:t>
            </w:r>
            <w:r w:rsidR="00055456" w:rsidRPr="00F0564B">
              <w:rPr>
                <w:rFonts w:ascii="Courier New" w:hAnsi="Courier New" w:cs="Courier New"/>
                <w:sz w:val="20"/>
                <w:szCs w:val="20"/>
              </w:rPr>
              <w:t xml:space="preserve"> IF</w:t>
            </w:r>
            <w:r>
              <w:rPr>
                <w:rFonts w:ascii="Courier New" w:hAnsi="Courier New" w:cs="Courier New"/>
                <w:sz w:val="20"/>
                <w:szCs w:val="20"/>
              </w:rPr>
              <w:t xml:space="preserve">  </w:t>
            </w:r>
            <w:r w:rsidR="00055456" w:rsidRPr="00F0564B">
              <w:rPr>
                <w:rFonts w:ascii="Courier New" w:hAnsi="Courier New" w:cs="Courier New"/>
                <w:sz w:val="20"/>
                <w:szCs w:val="20"/>
              </w:rPr>
              <w:t xml:space="preserve"> IFCAP Utilities ...</w:t>
            </w:r>
          </w:p>
          <w:p w14:paraId="7A63BBBC" w14:textId="40922628" w:rsidR="00055456" w:rsidRPr="00F0564B" w:rsidRDefault="00FD2460" w:rsidP="002D5B95">
            <w:pPr>
              <w:pStyle w:val="BlockText"/>
              <w:rPr>
                <w:rFonts w:ascii="Courier New" w:hAnsi="Courier New" w:cs="Courier New"/>
                <w:sz w:val="20"/>
                <w:szCs w:val="20"/>
              </w:rPr>
            </w:pPr>
            <w:r>
              <w:rPr>
                <w:rFonts w:ascii="Courier New" w:hAnsi="Courier New" w:cs="Courier New"/>
                <w:sz w:val="20"/>
                <w:szCs w:val="20"/>
              </w:rPr>
              <w:t xml:space="preserve"> </w:t>
            </w:r>
            <w:r w:rsidR="00055456" w:rsidRPr="00F0564B">
              <w:rPr>
                <w:rFonts w:ascii="Courier New" w:hAnsi="Courier New" w:cs="Courier New"/>
                <w:sz w:val="20"/>
                <w:szCs w:val="20"/>
              </w:rPr>
              <w:t xml:space="preserve"> RC</w:t>
            </w:r>
            <w:r>
              <w:rPr>
                <w:rFonts w:ascii="Courier New" w:hAnsi="Courier New" w:cs="Courier New"/>
                <w:sz w:val="20"/>
                <w:szCs w:val="20"/>
              </w:rPr>
              <w:t xml:space="preserve">  </w:t>
            </w:r>
            <w:r w:rsidR="00055456" w:rsidRPr="00F0564B">
              <w:rPr>
                <w:rFonts w:ascii="Courier New" w:hAnsi="Courier New" w:cs="Courier New"/>
                <w:sz w:val="20"/>
                <w:szCs w:val="20"/>
              </w:rPr>
              <w:t xml:space="preserve"> Flag Item as Returned/Condemned</w:t>
            </w:r>
          </w:p>
          <w:p w14:paraId="5F262769" w14:textId="0311F679" w:rsidR="00055456" w:rsidRDefault="00FD2460" w:rsidP="002D5B95">
            <w:pPr>
              <w:pStyle w:val="BlockText"/>
              <w:rPr>
                <w:rFonts w:ascii="Courier New" w:hAnsi="Courier New" w:cs="Courier New"/>
                <w:sz w:val="20"/>
                <w:szCs w:val="20"/>
              </w:rPr>
            </w:pPr>
            <w:r>
              <w:rPr>
                <w:rFonts w:ascii="Courier New" w:hAnsi="Courier New" w:cs="Courier New"/>
                <w:sz w:val="20"/>
                <w:szCs w:val="20"/>
              </w:rPr>
              <w:t xml:space="preserve"> </w:t>
            </w:r>
            <w:r w:rsidR="00055456" w:rsidRPr="00F0564B">
              <w:rPr>
                <w:rFonts w:ascii="Courier New" w:hAnsi="Courier New" w:cs="Courier New"/>
                <w:sz w:val="20"/>
                <w:szCs w:val="20"/>
              </w:rPr>
              <w:t xml:space="preserve"> RE</w:t>
            </w:r>
            <w:r>
              <w:rPr>
                <w:rFonts w:ascii="Courier New" w:hAnsi="Courier New" w:cs="Courier New"/>
                <w:sz w:val="20"/>
                <w:szCs w:val="20"/>
              </w:rPr>
              <w:t xml:space="preserve">  </w:t>
            </w:r>
            <w:r w:rsidR="00055456" w:rsidRPr="00F0564B">
              <w:rPr>
                <w:rFonts w:ascii="Courier New" w:hAnsi="Courier New" w:cs="Courier New"/>
                <w:sz w:val="20"/>
                <w:szCs w:val="20"/>
              </w:rPr>
              <w:t xml:space="preserve"> Edit Returned/Condemned Item</w:t>
            </w:r>
          </w:p>
          <w:p w14:paraId="599DA90B" w14:textId="681B8275" w:rsidR="00D05F45" w:rsidRDefault="00FD2460" w:rsidP="002D5B95">
            <w:pPr>
              <w:pStyle w:val="BlockText"/>
              <w:rPr>
                <w:rFonts w:ascii="Courier New" w:hAnsi="Courier New" w:cs="Courier New"/>
                <w:sz w:val="20"/>
                <w:szCs w:val="20"/>
              </w:rPr>
            </w:pPr>
            <w:bookmarkStart w:id="43" w:name="PAG_Link"/>
            <w:bookmarkStart w:id="44" w:name="SaveExcel"/>
            <w:r>
              <w:rPr>
                <w:rFonts w:ascii="Courier New" w:hAnsi="Courier New" w:cs="Courier New"/>
                <w:sz w:val="20"/>
                <w:szCs w:val="20"/>
              </w:rPr>
              <w:t xml:space="preserve"> </w:t>
            </w:r>
            <w:r w:rsidR="00D05F45">
              <w:rPr>
                <w:rFonts w:ascii="Courier New" w:hAnsi="Courier New" w:cs="Courier New"/>
                <w:sz w:val="20"/>
                <w:szCs w:val="20"/>
              </w:rPr>
              <w:t xml:space="preserve"> </w:t>
            </w:r>
            <w:r w:rsidR="00D05F45" w:rsidRPr="00D05F45">
              <w:rPr>
                <w:rFonts w:ascii="Courier New" w:hAnsi="Courier New" w:cs="Courier New"/>
                <w:sz w:val="20"/>
                <w:szCs w:val="20"/>
              </w:rPr>
              <w:t>PAG</w:t>
            </w:r>
            <w:r>
              <w:rPr>
                <w:rFonts w:ascii="Courier New" w:hAnsi="Courier New" w:cs="Courier New"/>
                <w:sz w:val="20"/>
                <w:szCs w:val="20"/>
              </w:rPr>
              <w:t xml:space="preserve">  </w:t>
            </w:r>
            <w:r w:rsidR="00D05F45" w:rsidRPr="00D05F45">
              <w:rPr>
                <w:rFonts w:ascii="Courier New" w:hAnsi="Courier New" w:cs="Courier New"/>
                <w:sz w:val="20"/>
                <w:szCs w:val="20"/>
              </w:rPr>
              <w:t>Purge Aged Purchasing Transactions</w:t>
            </w:r>
          </w:p>
          <w:bookmarkEnd w:id="43"/>
          <w:p w14:paraId="64C4964C" w14:textId="30D79177" w:rsidR="00E213D3" w:rsidRPr="00F0564B" w:rsidRDefault="00FD2460" w:rsidP="002D5B95">
            <w:pPr>
              <w:pStyle w:val="BlockText"/>
              <w:rPr>
                <w:rFonts w:ascii="Courier New" w:hAnsi="Courier New" w:cs="Courier New"/>
                <w:sz w:val="20"/>
                <w:szCs w:val="20"/>
              </w:rPr>
            </w:pPr>
            <w:r>
              <w:rPr>
                <w:rFonts w:ascii="Courier New" w:hAnsi="Courier New" w:cs="Courier New"/>
                <w:sz w:val="20"/>
                <w:szCs w:val="20"/>
              </w:rPr>
              <w:t xml:space="preserve"> </w:t>
            </w:r>
            <w:r w:rsidR="00E213D3">
              <w:rPr>
                <w:rFonts w:ascii="Courier New" w:hAnsi="Courier New" w:cs="Courier New"/>
                <w:sz w:val="20"/>
                <w:szCs w:val="20"/>
              </w:rPr>
              <w:t xml:space="preserve"> </w:t>
            </w:r>
            <w:r w:rsidR="00E213D3" w:rsidRPr="00E213D3">
              <w:rPr>
                <w:rFonts w:ascii="Courier New" w:hAnsi="Courier New" w:cs="Courier New"/>
                <w:sz w:val="20"/>
                <w:szCs w:val="20"/>
              </w:rPr>
              <w:t>FCLN</w:t>
            </w:r>
            <w:r>
              <w:rPr>
                <w:rFonts w:ascii="Courier New" w:hAnsi="Courier New" w:cs="Courier New"/>
                <w:sz w:val="20"/>
                <w:szCs w:val="20"/>
              </w:rPr>
              <w:t xml:space="preserve"> </w:t>
            </w:r>
            <w:r w:rsidR="00E213D3" w:rsidRPr="00E213D3">
              <w:rPr>
                <w:rFonts w:ascii="Courier New" w:hAnsi="Courier New" w:cs="Courier New"/>
                <w:sz w:val="20"/>
                <w:szCs w:val="20"/>
              </w:rPr>
              <w:t xml:space="preserve"> RMPR file cleansing for field lengths</w:t>
            </w:r>
          </w:p>
          <w:bookmarkEnd w:id="44"/>
          <w:p w14:paraId="55C2DAC2" w14:textId="7BCBA97E" w:rsidR="00055456" w:rsidRPr="00F0564B" w:rsidRDefault="00FD2460" w:rsidP="002D5B95">
            <w:pPr>
              <w:pStyle w:val="BlockText"/>
              <w:rPr>
                <w:rFonts w:ascii="Courier New" w:hAnsi="Courier New" w:cs="Courier New"/>
                <w:sz w:val="20"/>
                <w:szCs w:val="20"/>
              </w:rPr>
            </w:pPr>
            <w:r>
              <w:rPr>
                <w:rFonts w:ascii="Courier New" w:hAnsi="Courier New" w:cs="Courier New"/>
                <w:sz w:val="20"/>
                <w:szCs w:val="20"/>
              </w:rPr>
              <w:t xml:space="preserve"> </w:t>
            </w:r>
            <w:r w:rsidR="00055456" w:rsidRPr="00E81ABA">
              <w:rPr>
                <w:rFonts w:ascii="Courier New" w:hAnsi="Courier New" w:cs="Courier New"/>
                <w:b/>
                <w:sz w:val="20"/>
                <w:szCs w:val="20"/>
              </w:rPr>
              <w:t xml:space="preserve"> SP</w:t>
            </w:r>
            <w:r>
              <w:rPr>
                <w:rFonts w:ascii="Courier New" w:hAnsi="Courier New" w:cs="Courier New"/>
                <w:b/>
                <w:sz w:val="20"/>
                <w:szCs w:val="20"/>
              </w:rPr>
              <w:t xml:space="preserve">  </w:t>
            </w:r>
            <w:r w:rsidR="00055456" w:rsidRPr="00E81ABA">
              <w:rPr>
                <w:rFonts w:ascii="Courier New" w:hAnsi="Courier New" w:cs="Courier New"/>
                <w:b/>
                <w:sz w:val="20"/>
                <w:szCs w:val="20"/>
              </w:rPr>
              <w:t xml:space="preserve"> Enter/Edit Site Parameters ..</w:t>
            </w:r>
            <w:r w:rsidR="00055456" w:rsidRPr="00F0564B">
              <w:rPr>
                <w:rFonts w:ascii="Courier New" w:hAnsi="Courier New" w:cs="Courier New"/>
                <w:sz w:val="20"/>
                <w:szCs w:val="20"/>
              </w:rPr>
              <w:t>.</w:t>
            </w:r>
          </w:p>
          <w:p w14:paraId="2F4F28BB" w14:textId="5CE63516" w:rsidR="00055456" w:rsidRDefault="00FD2460" w:rsidP="002D5B95">
            <w:pPr>
              <w:pStyle w:val="BlockText"/>
              <w:rPr>
                <w:rFonts w:ascii="Courier New" w:hAnsi="Courier New" w:cs="Courier New"/>
                <w:sz w:val="20"/>
                <w:szCs w:val="20"/>
              </w:rPr>
            </w:pPr>
            <w:r>
              <w:rPr>
                <w:rFonts w:ascii="Courier New" w:hAnsi="Courier New" w:cs="Courier New"/>
                <w:sz w:val="20"/>
                <w:szCs w:val="20"/>
              </w:rPr>
              <w:t xml:space="preserve"> </w:t>
            </w:r>
            <w:r w:rsidR="00055456" w:rsidRPr="00F0564B">
              <w:rPr>
                <w:rFonts w:ascii="Courier New" w:hAnsi="Courier New" w:cs="Courier New"/>
                <w:sz w:val="20"/>
                <w:szCs w:val="20"/>
              </w:rPr>
              <w:t xml:space="preserve"> WD</w:t>
            </w:r>
            <w:r>
              <w:rPr>
                <w:rFonts w:ascii="Courier New" w:hAnsi="Courier New" w:cs="Courier New"/>
                <w:sz w:val="20"/>
                <w:szCs w:val="20"/>
              </w:rPr>
              <w:t xml:space="preserve">  </w:t>
            </w:r>
            <w:r w:rsidR="00055456" w:rsidRPr="00F0564B">
              <w:rPr>
                <w:rFonts w:ascii="Courier New" w:hAnsi="Courier New" w:cs="Courier New"/>
                <w:sz w:val="20"/>
                <w:szCs w:val="20"/>
              </w:rPr>
              <w:t xml:space="preserve"> Display Prosthetic </w:t>
            </w:r>
            <w:smartTag w:uri="urn:schemas-microsoft-com:office:smarttags" w:element="place">
              <w:r w:rsidR="00055456" w:rsidRPr="00F0564B">
                <w:rPr>
                  <w:rFonts w:ascii="Courier New" w:hAnsi="Courier New" w:cs="Courier New"/>
                  <w:sz w:val="20"/>
                  <w:szCs w:val="20"/>
                </w:rPr>
                <w:t>PO</w:t>
              </w:r>
            </w:smartTag>
            <w:r w:rsidR="00055456" w:rsidRPr="00F0564B">
              <w:rPr>
                <w:rFonts w:ascii="Courier New" w:hAnsi="Courier New" w:cs="Courier New"/>
                <w:sz w:val="20"/>
                <w:szCs w:val="20"/>
              </w:rPr>
              <w:t xml:space="preserve"> Information</w:t>
            </w:r>
          </w:p>
          <w:p w14:paraId="32965826" w14:textId="77777777" w:rsidR="00935EB0" w:rsidRDefault="00935EB0" w:rsidP="00935EB0">
            <w:pPr>
              <w:pStyle w:val="BlockText"/>
              <w:rPr>
                <w:rFonts w:ascii="Courier New" w:hAnsi="Courier New" w:cs="Courier New"/>
                <w:sz w:val="20"/>
                <w:szCs w:val="20"/>
              </w:rPr>
            </w:pPr>
            <w:bookmarkStart w:id="45" w:name="PGE_LINK25"/>
            <w:r>
              <w:rPr>
                <w:rFonts w:ascii="Courier New" w:hAnsi="Courier New" w:cs="Courier New"/>
                <w:sz w:val="20"/>
                <w:szCs w:val="20"/>
              </w:rPr>
              <w:t xml:space="preserve">  </w:t>
            </w:r>
            <w:bookmarkStart w:id="46" w:name="OLE_LINK25"/>
            <w:bookmarkEnd w:id="46"/>
            <w:r>
              <w:rPr>
                <w:rFonts w:ascii="Courier New" w:hAnsi="Courier New" w:cs="Courier New"/>
                <w:sz w:val="20"/>
                <w:szCs w:val="20"/>
              </w:rPr>
              <w:t>PGE  Purge Obsolete Data</w:t>
            </w:r>
          </w:p>
          <w:bookmarkEnd w:id="45"/>
          <w:p w14:paraId="4CC06D8A" w14:textId="77777777" w:rsidR="00935EB0" w:rsidRPr="00F0564B" w:rsidRDefault="00935EB0" w:rsidP="00935EB0">
            <w:pPr>
              <w:pStyle w:val="BlockText"/>
              <w:rPr>
                <w:rFonts w:ascii="Courier New" w:hAnsi="Courier New" w:cs="Courier New"/>
                <w:sz w:val="20"/>
                <w:szCs w:val="20"/>
              </w:rPr>
            </w:pPr>
            <w:r>
              <w:rPr>
                <w:rFonts w:ascii="Courier New" w:hAnsi="Courier New" w:cs="Courier New"/>
                <w:sz w:val="20"/>
                <w:szCs w:val="20"/>
              </w:rPr>
              <w:t xml:space="preserve">   **&gt; Out of Order: (per patch RMPR*3.0*216)</w:t>
            </w:r>
          </w:p>
          <w:p w14:paraId="6F8F5A81" w14:textId="63B05528" w:rsidR="00A209D9" w:rsidRPr="00F0564B" w:rsidRDefault="00A209D9" w:rsidP="002D5B95">
            <w:pPr>
              <w:pStyle w:val="BlockText"/>
              <w:rPr>
                <w:rFonts w:ascii="Courier New" w:hAnsi="Courier New" w:cs="Courier New"/>
                <w:sz w:val="20"/>
                <w:szCs w:val="20"/>
              </w:rPr>
            </w:pPr>
          </w:p>
          <w:p w14:paraId="0ADA6920" w14:textId="77777777" w:rsidR="00055456" w:rsidRPr="00F0564B" w:rsidRDefault="00055456" w:rsidP="002D5B95">
            <w:pPr>
              <w:pStyle w:val="BlockText"/>
              <w:rPr>
                <w:rFonts w:ascii="Courier New" w:hAnsi="Courier New" w:cs="Courier New"/>
                <w:sz w:val="20"/>
                <w:szCs w:val="20"/>
              </w:rPr>
            </w:pPr>
          </w:p>
          <w:p w14:paraId="77FFA645" w14:textId="77777777" w:rsidR="00055456" w:rsidRDefault="00055456" w:rsidP="002D5B95">
            <w:pPr>
              <w:pStyle w:val="BlockText"/>
            </w:pPr>
            <w:r w:rsidRPr="00F0564B">
              <w:rPr>
                <w:rFonts w:ascii="Courier New" w:hAnsi="Courier New" w:cs="Courier New"/>
                <w:sz w:val="20"/>
                <w:szCs w:val="20"/>
              </w:rPr>
              <w:t xml:space="preserve">Select Utilities Option: SP </w:t>
            </w:r>
            <w:r w:rsidRPr="00F0564B">
              <w:rPr>
                <w:rFonts w:ascii="Courier New" w:hAnsi="Courier New" w:cs="Courier New"/>
                <w:b/>
                <w:sz w:val="20"/>
                <w:szCs w:val="20"/>
              </w:rPr>
              <w:t>&lt;Enter&gt;</w:t>
            </w:r>
            <w:r w:rsidRPr="00F0564B">
              <w:rPr>
                <w:rFonts w:ascii="Courier New" w:hAnsi="Courier New" w:cs="Courier New"/>
                <w:sz w:val="20"/>
                <w:szCs w:val="20"/>
              </w:rPr>
              <w:t xml:space="preserve"> Enter/Edit Site Parameters</w:t>
            </w:r>
          </w:p>
        </w:tc>
      </w:tr>
      <w:bookmarkEnd w:id="42"/>
    </w:tbl>
    <w:p w14:paraId="21CE8D85" w14:textId="03B9B48D" w:rsidR="00055456" w:rsidRPr="00D90F7D" w:rsidRDefault="00055456" w:rsidP="00055456">
      <w:pPr>
        <w:pStyle w:val="MapTitleContinued"/>
        <w:rPr>
          <w:b w:val="0"/>
          <w:sz w:val="24"/>
        </w:rPr>
      </w:pPr>
      <w:r w:rsidRPr="00D90F7D">
        <w:br w:type="page"/>
      </w:r>
      <w:r w:rsidR="00FC1FDF" w:rsidRPr="00A743B2">
        <w:rPr>
          <w:rStyle w:val="continuedChar"/>
          <w:b/>
          <w:bCs w:val="0"/>
        </w:rPr>
        <w:lastRenderedPageBreak/>
        <w:t>Utilities Menu – Site Parameters File</w:t>
      </w:r>
      <w:r w:rsidRPr="00A743B2">
        <w:rPr>
          <w:rStyle w:val="continuedChar"/>
          <w:b/>
          <w:bCs w:val="0"/>
        </w:rPr>
        <w:fldChar w:fldCharType="begin"/>
      </w:r>
      <w:r w:rsidRPr="00A743B2">
        <w:rPr>
          <w:rStyle w:val="continuedChar"/>
          <w:b/>
          <w:bCs w:val="0"/>
        </w:rPr>
        <w:instrText>styleref "Map Title"</w:instrText>
      </w:r>
      <w:r w:rsidRPr="00A743B2">
        <w:rPr>
          <w:rStyle w:val="continuedChar"/>
          <w:b/>
          <w:bCs w:val="0"/>
        </w:rPr>
        <w:fldChar w:fldCharType="end"/>
      </w:r>
      <w:r w:rsidRPr="00A743B2">
        <w:rPr>
          <w:rStyle w:val="continuedChar"/>
          <w:b/>
          <w:bCs w:val="0"/>
        </w:rPr>
        <w:t>,</w:t>
      </w:r>
      <w:r w:rsidRPr="00D90F7D">
        <w:t xml:space="preserve"> </w:t>
      </w:r>
      <w:r w:rsidRPr="00D90F7D">
        <w:rPr>
          <w:b w:val="0"/>
          <w:sz w:val="24"/>
        </w:rPr>
        <w:t>Continued</w:t>
      </w:r>
    </w:p>
    <w:p w14:paraId="0C17DD91" w14:textId="2732C825" w:rsidR="00055456" w:rsidRDefault="00055456" w:rsidP="00055456">
      <w:pPr>
        <w:pStyle w:val="BlockLine"/>
      </w:pPr>
    </w:p>
    <w:tbl>
      <w:tblPr>
        <w:tblW w:w="0" w:type="auto"/>
        <w:tblLayout w:type="fixed"/>
        <w:tblLook w:val="0000" w:firstRow="0" w:lastRow="0" w:firstColumn="0" w:lastColumn="0" w:noHBand="0" w:noVBand="0"/>
      </w:tblPr>
      <w:tblGrid>
        <w:gridCol w:w="1728"/>
        <w:gridCol w:w="7740"/>
      </w:tblGrid>
      <w:tr w:rsidR="00055456" w14:paraId="08EBB112" w14:textId="77777777">
        <w:trPr>
          <w:cantSplit/>
        </w:trPr>
        <w:tc>
          <w:tcPr>
            <w:tcW w:w="1728" w:type="dxa"/>
          </w:tcPr>
          <w:p w14:paraId="0A9BCAA3" w14:textId="77777777" w:rsidR="00055456" w:rsidRDefault="00055456" w:rsidP="002D5B95">
            <w:pPr>
              <w:pStyle w:val="BlockLabel"/>
            </w:pPr>
            <w:bookmarkStart w:id="47" w:name="_Hlk177547581"/>
            <w:r>
              <w:t>Next step</w:t>
            </w:r>
          </w:p>
        </w:tc>
        <w:tc>
          <w:tcPr>
            <w:tcW w:w="7740" w:type="dxa"/>
          </w:tcPr>
          <w:p w14:paraId="15B98338" w14:textId="46ED051A" w:rsidR="00055456" w:rsidRDefault="00055456" w:rsidP="002D5B95">
            <w:pPr>
              <w:pStyle w:val="BlockText"/>
            </w:pPr>
            <w:r>
              <w:t xml:space="preserve">Select the </w:t>
            </w:r>
            <w:r w:rsidRPr="00395E78">
              <w:rPr>
                <w:b/>
              </w:rPr>
              <w:t xml:space="preserve">Enter/Edit Station Site Parameters (SS) </w:t>
            </w:r>
            <w:r>
              <w:t>option as shown below.</w:t>
            </w:r>
            <w:r w:rsidR="00FD2460">
              <w:t xml:space="preserve"> </w:t>
            </w:r>
          </w:p>
        </w:tc>
      </w:tr>
      <w:bookmarkEnd w:id="47"/>
    </w:tbl>
    <w:p w14:paraId="54F4BC15" w14:textId="77777777" w:rsidR="00055456" w:rsidRDefault="00055456" w:rsidP="00055456">
      <w:pPr>
        <w:pStyle w:val="BlockLine"/>
      </w:pPr>
    </w:p>
    <w:tbl>
      <w:tblPr>
        <w:tblW w:w="0" w:type="auto"/>
        <w:tblLayout w:type="fixed"/>
        <w:tblLook w:val="0000" w:firstRow="0" w:lastRow="0" w:firstColumn="0" w:lastColumn="0" w:noHBand="0" w:noVBand="0"/>
      </w:tblPr>
      <w:tblGrid>
        <w:gridCol w:w="1728"/>
        <w:gridCol w:w="7740"/>
      </w:tblGrid>
      <w:tr w:rsidR="00055456" w14:paraId="34C15370" w14:textId="77777777">
        <w:trPr>
          <w:cantSplit/>
        </w:trPr>
        <w:tc>
          <w:tcPr>
            <w:tcW w:w="1728" w:type="dxa"/>
            <w:tcBorders>
              <w:right w:val="single" w:sz="4" w:space="0" w:color="auto"/>
            </w:tcBorders>
          </w:tcPr>
          <w:p w14:paraId="4BE0427A" w14:textId="77777777" w:rsidR="00055456" w:rsidRDefault="00055456" w:rsidP="002D5B95">
            <w:pPr>
              <w:pStyle w:val="BlockLabel"/>
            </w:pPr>
            <w:bookmarkStart w:id="48" w:name="_Hlk177547582"/>
            <w:r>
              <w:t>Enter/Edit Site Parameters option</w:t>
            </w:r>
          </w:p>
        </w:tc>
        <w:tc>
          <w:tcPr>
            <w:tcW w:w="7740" w:type="dxa"/>
            <w:tcBorders>
              <w:top w:val="single" w:sz="4" w:space="0" w:color="auto"/>
              <w:left w:val="single" w:sz="4" w:space="0" w:color="auto"/>
              <w:bottom w:val="single" w:sz="4" w:space="0" w:color="auto"/>
              <w:right w:val="single" w:sz="4" w:space="0" w:color="auto"/>
            </w:tcBorders>
          </w:tcPr>
          <w:p w14:paraId="75631BC8" w14:textId="28C06A58" w:rsidR="00055456" w:rsidRPr="00F0564B" w:rsidRDefault="00FD2460" w:rsidP="002D5B95">
            <w:pPr>
              <w:pStyle w:val="BlockText"/>
              <w:rPr>
                <w:rFonts w:ascii="Courier New" w:hAnsi="Courier New" w:cs="Courier New"/>
                <w:b/>
                <w:sz w:val="20"/>
                <w:szCs w:val="20"/>
              </w:rPr>
            </w:pPr>
            <w:r>
              <w:rPr>
                <w:rFonts w:ascii="Courier New" w:hAnsi="Courier New" w:cs="Courier New"/>
                <w:sz w:val="20"/>
                <w:szCs w:val="20"/>
              </w:rPr>
              <w:t xml:space="preserve"> </w:t>
            </w:r>
            <w:r w:rsidR="00055456" w:rsidRPr="00F0564B">
              <w:rPr>
                <w:rFonts w:ascii="Courier New" w:hAnsi="Courier New" w:cs="Courier New"/>
                <w:b/>
                <w:sz w:val="20"/>
                <w:szCs w:val="20"/>
              </w:rPr>
              <w:t xml:space="preserve"> SS</w:t>
            </w:r>
            <w:r>
              <w:rPr>
                <w:rFonts w:ascii="Courier New" w:hAnsi="Courier New" w:cs="Courier New"/>
                <w:b/>
                <w:sz w:val="20"/>
                <w:szCs w:val="20"/>
              </w:rPr>
              <w:t xml:space="preserve">  </w:t>
            </w:r>
            <w:r w:rsidR="00055456" w:rsidRPr="00F0564B">
              <w:rPr>
                <w:rFonts w:ascii="Courier New" w:hAnsi="Courier New" w:cs="Courier New"/>
                <w:b/>
                <w:sz w:val="20"/>
                <w:szCs w:val="20"/>
              </w:rPr>
              <w:t xml:space="preserve"> Enter/Edit Station Site Parameters</w:t>
            </w:r>
          </w:p>
          <w:p w14:paraId="762DC336" w14:textId="4ABB9268" w:rsidR="00055456" w:rsidRPr="00F0564B" w:rsidRDefault="00FD2460" w:rsidP="002D5B95">
            <w:pPr>
              <w:pStyle w:val="BlockText"/>
              <w:rPr>
                <w:rFonts w:ascii="Courier New" w:hAnsi="Courier New" w:cs="Courier New"/>
                <w:sz w:val="20"/>
                <w:szCs w:val="20"/>
              </w:rPr>
            </w:pPr>
            <w:r>
              <w:rPr>
                <w:rFonts w:ascii="Courier New" w:hAnsi="Courier New" w:cs="Courier New"/>
                <w:sz w:val="20"/>
                <w:szCs w:val="20"/>
              </w:rPr>
              <w:t xml:space="preserve"> </w:t>
            </w:r>
            <w:r w:rsidR="00055456" w:rsidRPr="00F0564B">
              <w:rPr>
                <w:rFonts w:ascii="Courier New" w:hAnsi="Courier New" w:cs="Courier New"/>
                <w:sz w:val="20"/>
                <w:szCs w:val="20"/>
              </w:rPr>
              <w:t xml:space="preserve"> RF</w:t>
            </w:r>
            <w:r>
              <w:rPr>
                <w:rFonts w:ascii="Courier New" w:hAnsi="Courier New" w:cs="Courier New"/>
                <w:sz w:val="20"/>
                <w:szCs w:val="20"/>
              </w:rPr>
              <w:t xml:space="preserve">  </w:t>
            </w:r>
            <w:r w:rsidR="00055456" w:rsidRPr="00F0564B">
              <w:rPr>
                <w:rFonts w:ascii="Courier New" w:hAnsi="Courier New" w:cs="Courier New"/>
                <w:sz w:val="20"/>
                <w:szCs w:val="20"/>
              </w:rPr>
              <w:t xml:space="preserve"> Set CPT Modifier Rental Flag</w:t>
            </w:r>
          </w:p>
          <w:p w14:paraId="54A6DCB0" w14:textId="77777777" w:rsidR="00055456" w:rsidRPr="00F0564B" w:rsidRDefault="00055456" w:rsidP="002D5B95">
            <w:pPr>
              <w:pStyle w:val="BlockText"/>
              <w:rPr>
                <w:rFonts w:ascii="Courier New" w:hAnsi="Courier New" w:cs="Courier New"/>
                <w:sz w:val="20"/>
                <w:szCs w:val="20"/>
              </w:rPr>
            </w:pPr>
          </w:p>
          <w:p w14:paraId="206D1F56" w14:textId="43787522"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Select Enter/Edit Site Parameters Option: </w:t>
            </w:r>
            <w:r w:rsidRPr="00E81ABA">
              <w:rPr>
                <w:rFonts w:ascii="Courier New" w:hAnsi="Courier New" w:cs="Courier New"/>
                <w:b/>
                <w:sz w:val="20"/>
                <w:szCs w:val="20"/>
              </w:rPr>
              <w:t>SS</w:t>
            </w:r>
            <w:r>
              <w:rPr>
                <w:rFonts w:ascii="Courier New" w:hAnsi="Courier New" w:cs="Courier New"/>
                <w:sz w:val="20"/>
                <w:szCs w:val="20"/>
              </w:rPr>
              <w:t xml:space="preserve"> </w:t>
            </w:r>
            <w:r w:rsidRPr="00F0564B">
              <w:rPr>
                <w:rFonts w:ascii="Courier New" w:hAnsi="Courier New" w:cs="Courier New"/>
                <w:b/>
                <w:sz w:val="20"/>
                <w:szCs w:val="20"/>
              </w:rPr>
              <w:t>&lt;Enter&gt;</w:t>
            </w:r>
            <w:r w:rsidR="00FD2460">
              <w:rPr>
                <w:rFonts w:ascii="Courier New" w:hAnsi="Courier New" w:cs="Courier New"/>
                <w:sz w:val="20"/>
                <w:szCs w:val="20"/>
              </w:rPr>
              <w:t xml:space="preserve"> </w:t>
            </w:r>
            <w:r w:rsidRPr="00F0564B">
              <w:rPr>
                <w:rFonts w:ascii="Courier New" w:hAnsi="Courier New" w:cs="Courier New"/>
                <w:sz w:val="20"/>
                <w:szCs w:val="20"/>
              </w:rPr>
              <w:t>Enter/Edit Station Site Parameters</w:t>
            </w:r>
          </w:p>
          <w:p w14:paraId="1557E017" w14:textId="77777777" w:rsidR="00055456" w:rsidRDefault="00055456" w:rsidP="002D5B95">
            <w:pPr>
              <w:pStyle w:val="BlockText"/>
              <w:rPr>
                <w:rFonts w:ascii="Courier New" w:hAnsi="Courier New" w:cs="Courier New"/>
                <w:sz w:val="20"/>
                <w:szCs w:val="20"/>
              </w:rPr>
            </w:pPr>
          </w:p>
          <w:p w14:paraId="673C8E85" w14:textId="4B15AC05"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Select PROSTHETICS SITE PARAMETER SITE NAME:</w:t>
            </w:r>
            <w:r w:rsidR="00FD2460">
              <w:rPr>
                <w:rFonts w:ascii="Courier New" w:hAnsi="Courier New" w:cs="Courier New"/>
                <w:sz w:val="20"/>
                <w:szCs w:val="20"/>
              </w:rPr>
              <w:t xml:space="preserve"> </w:t>
            </w:r>
          </w:p>
          <w:p w14:paraId="19347F0D" w14:textId="77777777" w:rsidR="00055456" w:rsidRPr="00F0564B" w:rsidRDefault="00055456" w:rsidP="002D5B95">
            <w:pPr>
              <w:pStyle w:val="BlockText"/>
              <w:rPr>
                <w:rFonts w:ascii="Courier New" w:hAnsi="Courier New" w:cs="Courier New"/>
                <w:sz w:val="20"/>
                <w:szCs w:val="20"/>
              </w:rPr>
            </w:pPr>
          </w:p>
          <w:p w14:paraId="0DFADD6F" w14:textId="260BD4FD" w:rsidR="00055456" w:rsidRPr="00F0564B" w:rsidRDefault="00FD2460" w:rsidP="002D5B95">
            <w:pPr>
              <w:pStyle w:val="BlockText"/>
              <w:rPr>
                <w:rFonts w:ascii="Courier New" w:hAnsi="Courier New" w:cs="Courier New"/>
                <w:sz w:val="20"/>
                <w:szCs w:val="20"/>
              </w:rPr>
            </w:pPr>
            <w:r>
              <w:rPr>
                <w:rFonts w:ascii="Courier New" w:hAnsi="Courier New" w:cs="Courier New"/>
                <w:sz w:val="20"/>
                <w:szCs w:val="20"/>
              </w:rPr>
              <w:t xml:space="preserve">  </w:t>
            </w:r>
            <w:r w:rsidR="00055456" w:rsidRPr="00F0564B">
              <w:rPr>
                <w:rFonts w:ascii="Courier New" w:hAnsi="Courier New" w:cs="Courier New"/>
                <w:sz w:val="20"/>
                <w:szCs w:val="20"/>
              </w:rPr>
              <w:t xml:space="preserve"> </w:t>
            </w:r>
            <w:smartTag w:uri="urn:schemas-microsoft-com:office:smarttags" w:element="place">
              <w:smartTag w:uri="urn:schemas-microsoft-com:office:smarttags" w:element="City">
                <w:r w:rsidR="00055456" w:rsidRPr="00F0564B">
                  <w:rPr>
                    <w:rFonts w:ascii="Courier New" w:hAnsi="Courier New" w:cs="Courier New"/>
                    <w:sz w:val="20"/>
                    <w:szCs w:val="20"/>
                  </w:rPr>
                  <w:t>ATLANTA</w:t>
                </w:r>
              </w:smartTag>
            </w:smartTag>
            <w:r w:rsidR="00055456" w:rsidRPr="00F0564B">
              <w:rPr>
                <w:rFonts w:ascii="Courier New" w:hAnsi="Courier New" w:cs="Courier New"/>
                <w:sz w:val="20"/>
                <w:szCs w:val="20"/>
              </w:rPr>
              <w:t xml:space="preserve"> VAMC</w:t>
            </w:r>
            <w:r>
              <w:rPr>
                <w:rFonts w:ascii="Courier New" w:hAnsi="Courier New" w:cs="Courier New"/>
                <w:sz w:val="20"/>
                <w:szCs w:val="20"/>
              </w:rPr>
              <w:t xml:space="preserve">                </w:t>
            </w:r>
            <w:r w:rsidR="00055456" w:rsidRPr="00F0564B">
              <w:rPr>
                <w:rFonts w:ascii="Courier New" w:hAnsi="Courier New" w:cs="Courier New"/>
                <w:sz w:val="20"/>
                <w:szCs w:val="20"/>
              </w:rPr>
              <w:t xml:space="preserve"> 508</w:t>
            </w:r>
          </w:p>
          <w:p w14:paraId="6C0D9847" w14:textId="35DCBC00" w:rsidR="00055456" w:rsidRPr="00F0564B" w:rsidRDefault="00FD2460" w:rsidP="002D5B95">
            <w:pPr>
              <w:pStyle w:val="BlockText"/>
              <w:rPr>
                <w:rFonts w:ascii="Courier New" w:hAnsi="Courier New" w:cs="Courier New"/>
                <w:sz w:val="20"/>
                <w:szCs w:val="20"/>
              </w:rPr>
            </w:pPr>
            <w:r>
              <w:rPr>
                <w:rFonts w:ascii="Courier New" w:hAnsi="Courier New" w:cs="Courier New"/>
                <w:sz w:val="20"/>
                <w:szCs w:val="20"/>
              </w:rPr>
              <w:t xml:space="preserve">  </w:t>
            </w:r>
            <w:r w:rsidR="00055456" w:rsidRPr="00F0564B">
              <w:rPr>
                <w:rFonts w:ascii="Courier New" w:hAnsi="Courier New" w:cs="Courier New"/>
                <w:sz w:val="20"/>
                <w:szCs w:val="20"/>
              </w:rPr>
              <w:t xml:space="preserve"> CORKWELL VAMC</w:t>
            </w:r>
            <w:r>
              <w:rPr>
                <w:rFonts w:ascii="Courier New" w:hAnsi="Courier New" w:cs="Courier New"/>
                <w:sz w:val="20"/>
                <w:szCs w:val="20"/>
              </w:rPr>
              <w:t xml:space="preserve">                </w:t>
            </w:r>
            <w:r w:rsidR="00055456" w:rsidRPr="00F0564B">
              <w:rPr>
                <w:rFonts w:ascii="Courier New" w:hAnsi="Courier New" w:cs="Courier New"/>
                <w:sz w:val="20"/>
                <w:szCs w:val="20"/>
              </w:rPr>
              <w:t>500</w:t>
            </w:r>
          </w:p>
          <w:p w14:paraId="6097DB65" w14:textId="43B17D7F" w:rsidR="00055456" w:rsidRPr="00F0564B" w:rsidRDefault="00FD2460" w:rsidP="002D5B95">
            <w:pPr>
              <w:pStyle w:val="BlockText"/>
              <w:rPr>
                <w:rFonts w:ascii="Courier New" w:hAnsi="Courier New" w:cs="Courier New"/>
                <w:sz w:val="20"/>
                <w:szCs w:val="20"/>
              </w:rPr>
            </w:pPr>
            <w:r>
              <w:rPr>
                <w:rFonts w:ascii="Courier New" w:hAnsi="Courier New" w:cs="Courier New"/>
                <w:sz w:val="20"/>
                <w:szCs w:val="20"/>
              </w:rPr>
              <w:t xml:space="preserve">  </w:t>
            </w:r>
            <w:r w:rsidR="00055456" w:rsidRPr="00F0564B">
              <w:rPr>
                <w:rFonts w:ascii="Courier New" w:hAnsi="Courier New" w:cs="Courier New"/>
                <w:sz w:val="20"/>
                <w:szCs w:val="20"/>
              </w:rPr>
              <w:t xml:space="preserve"> HINESTEST</w:t>
            </w:r>
            <w:r>
              <w:rPr>
                <w:rFonts w:ascii="Courier New" w:hAnsi="Courier New" w:cs="Courier New"/>
                <w:sz w:val="20"/>
                <w:szCs w:val="20"/>
              </w:rPr>
              <w:t xml:space="preserve">                  </w:t>
            </w:r>
            <w:r w:rsidR="00055456" w:rsidRPr="00F0564B">
              <w:rPr>
                <w:rFonts w:ascii="Courier New" w:hAnsi="Courier New" w:cs="Courier New"/>
                <w:sz w:val="20"/>
                <w:szCs w:val="20"/>
              </w:rPr>
              <w:t>999</w:t>
            </w:r>
          </w:p>
          <w:p w14:paraId="3CC8986B" w14:textId="5247DA74" w:rsidR="00055456" w:rsidRPr="00F0564B" w:rsidRDefault="00FD2460" w:rsidP="002D5B95">
            <w:pPr>
              <w:pStyle w:val="BlockText"/>
              <w:rPr>
                <w:rFonts w:ascii="Courier New" w:hAnsi="Courier New" w:cs="Courier New"/>
                <w:sz w:val="20"/>
                <w:szCs w:val="20"/>
              </w:rPr>
            </w:pPr>
            <w:r>
              <w:rPr>
                <w:rFonts w:ascii="Courier New" w:hAnsi="Courier New" w:cs="Courier New"/>
                <w:sz w:val="20"/>
                <w:szCs w:val="20"/>
              </w:rPr>
              <w:t xml:space="preserve">  </w:t>
            </w:r>
            <w:r w:rsidR="00055456" w:rsidRPr="00F0564B">
              <w:rPr>
                <w:rFonts w:ascii="Courier New" w:hAnsi="Courier New" w:cs="Courier New"/>
                <w:sz w:val="20"/>
                <w:szCs w:val="20"/>
              </w:rPr>
              <w:t xml:space="preserve"> Hines Development System2</w:t>
            </w:r>
            <w:r>
              <w:rPr>
                <w:rFonts w:ascii="Courier New" w:hAnsi="Courier New" w:cs="Courier New"/>
                <w:sz w:val="20"/>
                <w:szCs w:val="20"/>
              </w:rPr>
              <w:t xml:space="preserve">          </w:t>
            </w:r>
            <w:r w:rsidR="00055456" w:rsidRPr="00F0564B">
              <w:rPr>
                <w:rFonts w:ascii="Courier New" w:hAnsi="Courier New" w:cs="Courier New"/>
                <w:sz w:val="20"/>
                <w:szCs w:val="20"/>
              </w:rPr>
              <w:t>ST. NUM. 578</w:t>
            </w:r>
          </w:p>
          <w:p w14:paraId="768C1BD5" w14:textId="5CE6D34E" w:rsidR="00055456" w:rsidRPr="00343EA0" w:rsidRDefault="00FD2460" w:rsidP="002D5B95">
            <w:pPr>
              <w:pStyle w:val="BlockText"/>
              <w:rPr>
                <w:rFonts w:ascii="Courier New" w:hAnsi="Courier New" w:cs="Courier New"/>
                <w:sz w:val="20"/>
                <w:szCs w:val="20"/>
                <w:lang w:val="es-ES"/>
              </w:rPr>
            </w:pPr>
            <w:r>
              <w:rPr>
                <w:rFonts w:ascii="Courier New" w:hAnsi="Courier New" w:cs="Courier New"/>
                <w:sz w:val="20"/>
                <w:szCs w:val="20"/>
              </w:rPr>
              <w:t xml:space="preserve">  </w:t>
            </w:r>
            <w:r w:rsidR="00055456" w:rsidRPr="00F0564B">
              <w:rPr>
                <w:rFonts w:ascii="Courier New" w:hAnsi="Courier New" w:cs="Courier New"/>
                <w:sz w:val="20"/>
                <w:szCs w:val="20"/>
              </w:rPr>
              <w:t xml:space="preserve"> </w:t>
            </w:r>
            <w:r w:rsidR="00055456" w:rsidRPr="00343EA0">
              <w:rPr>
                <w:rFonts w:ascii="Courier New" w:hAnsi="Courier New" w:cs="Courier New"/>
                <w:sz w:val="20"/>
                <w:szCs w:val="20"/>
                <w:lang w:val="es-ES"/>
              </w:rPr>
              <w:t>SAN ANTONIO VAMC</w:t>
            </w:r>
            <w:r>
              <w:rPr>
                <w:rFonts w:ascii="Courier New" w:hAnsi="Courier New" w:cs="Courier New"/>
                <w:sz w:val="20"/>
                <w:szCs w:val="20"/>
                <w:lang w:val="es-ES"/>
              </w:rPr>
              <w:t xml:space="preserve">              </w:t>
            </w:r>
            <w:r w:rsidR="00055456" w:rsidRPr="00343EA0">
              <w:rPr>
                <w:rFonts w:ascii="Courier New" w:hAnsi="Courier New" w:cs="Courier New"/>
                <w:sz w:val="20"/>
                <w:szCs w:val="20"/>
                <w:lang w:val="es-ES"/>
              </w:rPr>
              <w:t xml:space="preserve"> 671</w:t>
            </w:r>
          </w:p>
          <w:p w14:paraId="7814A7D9" w14:textId="60EC4936" w:rsidR="00055456" w:rsidRPr="00343EA0" w:rsidRDefault="00FD2460" w:rsidP="002D5B95">
            <w:pPr>
              <w:pStyle w:val="BlockText"/>
              <w:rPr>
                <w:rFonts w:ascii="Courier New" w:hAnsi="Courier New" w:cs="Courier New"/>
                <w:sz w:val="20"/>
                <w:szCs w:val="20"/>
                <w:lang w:val="es-ES"/>
              </w:rPr>
            </w:pPr>
            <w:r>
              <w:rPr>
                <w:rFonts w:ascii="Courier New" w:hAnsi="Courier New" w:cs="Courier New"/>
                <w:sz w:val="20"/>
                <w:szCs w:val="20"/>
                <w:lang w:val="es-ES"/>
              </w:rPr>
              <w:t xml:space="preserve">  </w:t>
            </w:r>
            <w:r w:rsidR="00055456" w:rsidRPr="00343EA0">
              <w:rPr>
                <w:rFonts w:ascii="Courier New" w:hAnsi="Courier New" w:cs="Courier New"/>
                <w:sz w:val="20"/>
                <w:szCs w:val="20"/>
                <w:lang w:val="es-ES"/>
              </w:rPr>
              <w:t xml:space="preserve"> ZZOJ VAMC VAMC</w:t>
            </w:r>
            <w:r>
              <w:rPr>
                <w:rFonts w:ascii="Courier New" w:hAnsi="Courier New" w:cs="Courier New"/>
                <w:sz w:val="20"/>
                <w:szCs w:val="20"/>
                <w:lang w:val="es-ES"/>
              </w:rPr>
              <w:t xml:space="preserve">               </w:t>
            </w:r>
            <w:r w:rsidR="00055456" w:rsidRPr="00343EA0">
              <w:rPr>
                <w:rFonts w:ascii="Courier New" w:hAnsi="Courier New" w:cs="Courier New"/>
                <w:sz w:val="20"/>
                <w:szCs w:val="20"/>
                <w:lang w:val="es-ES"/>
              </w:rPr>
              <w:t xml:space="preserve"> 991</w:t>
            </w:r>
          </w:p>
          <w:p w14:paraId="4B781835" w14:textId="77777777" w:rsidR="00055456" w:rsidRPr="00F0564B" w:rsidRDefault="00055456" w:rsidP="002D5B95">
            <w:pPr>
              <w:pStyle w:val="BlockText"/>
              <w:rPr>
                <w:rFonts w:ascii="Courier New" w:hAnsi="Courier New" w:cs="Courier New"/>
                <w:sz w:val="20"/>
                <w:szCs w:val="20"/>
              </w:rPr>
            </w:pPr>
            <w:r w:rsidRPr="00343EA0">
              <w:rPr>
                <w:rFonts w:ascii="Courier New" w:hAnsi="Courier New" w:cs="Courier New"/>
                <w:sz w:val="20"/>
                <w:szCs w:val="20"/>
                <w:lang w:val="es-ES"/>
              </w:rPr>
              <w:t xml:space="preserve"> </w:t>
            </w:r>
            <w:r w:rsidRPr="00F0564B">
              <w:rPr>
                <w:rFonts w:ascii="Courier New" w:hAnsi="Courier New" w:cs="Courier New"/>
                <w:sz w:val="20"/>
                <w:szCs w:val="20"/>
              </w:rPr>
              <w:t>Answer with INSTITUTION NAME, or STATUS, or STATION NUMBER, or</w:t>
            </w:r>
            <w:r>
              <w:rPr>
                <w:rFonts w:ascii="Courier New" w:hAnsi="Courier New" w:cs="Courier New"/>
                <w:sz w:val="20"/>
                <w:szCs w:val="20"/>
              </w:rPr>
              <w:t xml:space="preserve"> </w:t>
            </w:r>
            <w:r w:rsidRPr="00F0564B">
              <w:rPr>
                <w:rFonts w:ascii="Courier New" w:hAnsi="Courier New" w:cs="Courier New"/>
                <w:sz w:val="20"/>
                <w:szCs w:val="20"/>
              </w:rPr>
              <w:t>OFFICIAL VA NAME, or CURRENT LOCATION, or CODING SYSTEM/ID PAIR, or NAME (CHANGED FROM), or CODING SYSTEM</w:t>
            </w:r>
          </w:p>
          <w:p w14:paraId="59458424" w14:textId="77777777" w:rsidR="00055456" w:rsidRDefault="00055456" w:rsidP="002D5B95">
            <w:pPr>
              <w:pStyle w:val="BlockText"/>
              <w:rPr>
                <w:rFonts w:ascii="Courier New" w:hAnsi="Courier New" w:cs="Courier New"/>
                <w:sz w:val="20"/>
                <w:szCs w:val="20"/>
              </w:rPr>
            </w:pPr>
          </w:p>
          <w:p w14:paraId="5AEB3F94" w14:textId="77777777" w:rsidR="00055456" w:rsidRDefault="00055456" w:rsidP="002D5B95">
            <w:pPr>
              <w:pStyle w:val="BlockText"/>
              <w:rPr>
                <w:rFonts w:ascii="Courier New" w:hAnsi="Courier New" w:cs="Courier New"/>
                <w:sz w:val="20"/>
                <w:szCs w:val="20"/>
              </w:rPr>
            </w:pPr>
          </w:p>
          <w:p w14:paraId="0DF2FD31"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 Do you want the entire INSTITUTION List? </w:t>
            </w:r>
            <w:r w:rsidRPr="00070985">
              <w:rPr>
                <w:rFonts w:ascii="Courier New" w:hAnsi="Courier New" w:cs="Courier New"/>
                <w:b/>
                <w:sz w:val="20"/>
                <w:szCs w:val="20"/>
              </w:rPr>
              <w:t>Y</w:t>
            </w:r>
            <w:r w:rsidRPr="00F0564B">
              <w:rPr>
                <w:rFonts w:ascii="Courier New" w:hAnsi="Courier New" w:cs="Courier New"/>
                <w:sz w:val="20"/>
                <w:szCs w:val="20"/>
              </w:rPr>
              <w:t xml:space="preserve"> </w:t>
            </w:r>
            <w:r w:rsidRPr="00070985">
              <w:rPr>
                <w:rFonts w:ascii="Courier New" w:hAnsi="Courier New" w:cs="Courier New"/>
                <w:b/>
                <w:sz w:val="20"/>
                <w:szCs w:val="20"/>
              </w:rPr>
              <w:t>&lt;Enter&gt;</w:t>
            </w:r>
            <w:r w:rsidRPr="00F0564B">
              <w:rPr>
                <w:rFonts w:ascii="Courier New" w:hAnsi="Courier New" w:cs="Courier New"/>
                <w:sz w:val="20"/>
                <w:szCs w:val="20"/>
              </w:rPr>
              <w:t xml:space="preserve"> (Yes)</w:t>
            </w:r>
          </w:p>
          <w:p w14:paraId="3DE7EDE8" w14:textId="124B9CC3" w:rsidR="00055456" w:rsidRPr="00F0564B" w:rsidRDefault="00FD2460" w:rsidP="002D5B95">
            <w:pPr>
              <w:pStyle w:val="BlockText"/>
              <w:rPr>
                <w:rFonts w:ascii="Courier New" w:hAnsi="Courier New" w:cs="Courier New"/>
                <w:sz w:val="20"/>
                <w:szCs w:val="20"/>
              </w:rPr>
            </w:pPr>
            <w:r>
              <w:rPr>
                <w:rFonts w:ascii="Courier New" w:hAnsi="Courier New" w:cs="Courier New"/>
                <w:sz w:val="20"/>
                <w:szCs w:val="20"/>
              </w:rPr>
              <w:t xml:space="preserve"> </w:t>
            </w:r>
            <w:r w:rsidR="00055456" w:rsidRPr="00F0564B">
              <w:rPr>
                <w:rFonts w:ascii="Courier New" w:hAnsi="Courier New" w:cs="Courier New"/>
                <w:sz w:val="20"/>
                <w:szCs w:val="20"/>
              </w:rPr>
              <w:t xml:space="preserve"> Choose from:</w:t>
            </w:r>
          </w:p>
          <w:p w14:paraId="059EC476" w14:textId="33536972" w:rsidR="00055456" w:rsidRPr="00343EA0" w:rsidRDefault="00FD2460" w:rsidP="002D5B95">
            <w:pPr>
              <w:pStyle w:val="BlockText"/>
              <w:rPr>
                <w:rFonts w:ascii="Courier New" w:hAnsi="Courier New" w:cs="Courier New"/>
                <w:sz w:val="20"/>
                <w:szCs w:val="20"/>
                <w:lang w:val="es-ES"/>
              </w:rPr>
            </w:pPr>
            <w:r>
              <w:rPr>
                <w:rFonts w:ascii="Courier New" w:hAnsi="Courier New" w:cs="Courier New"/>
                <w:sz w:val="20"/>
                <w:szCs w:val="20"/>
              </w:rPr>
              <w:t xml:space="preserve"> </w:t>
            </w:r>
            <w:r w:rsidR="00055456" w:rsidRPr="00F0564B">
              <w:rPr>
                <w:rFonts w:ascii="Courier New" w:hAnsi="Courier New" w:cs="Courier New"/>
                <w:sz w:val="20"/>
                <w:szCs w:val="20"/>
              </w:rPr>
              <w:t xml:space="preserve"> </w:t>
            </w:r>
            <w:r w:rsidR="00055456" w:rsidRPr="00343EA0">
              <w:rPr>
                <w:rFonts w:ascii="Courier New" w:hAnsi="Courier New" w:cs="Courier New"/>
                <w:sz w:val="20"/>
                <w:szCs w:val="20"/>
                <w:lang w:val="es-ES"/>
              </w:rPr>
              <w:t>ALBANY, NY</w:t>
            </w:r>
            <w:r>
              <w:rPr>
                <w:rFonts w:ascii="Courier New" w:hAnsi="Courier New" w:cs="Courier New"/>
                <w:sz w:val="20"/>
                <w:szCs w:val="20"/>
                <w:lang w:val="es-ES"/>
              </w:rPr>
              <w:t xml:space="preserve">                </w:t>
            </w:r>
            <w:r w:rsidR="00055456" w:rsidRPr="00343EA0">
              <w:rPr>
                <w:rFonts w:ascii="Courier New" w:hAnsi="Courier New" w:cs="Courier New"/>
                <w:sz w:val="20"/>
                <w:szCs w:val="20"/>
                <w:lang w:val="es-ES"/>
              </w:rPr>
              <w:t>500</w:t>
            </w:r>
            <w:r>
              <w:rPr>
                <w:rFonts w:ascii="Courier New" w:hAnsi="Courier New" w:cs="Courier New"/>
                <w:sz w:val="20"/>
                <w:szCs w:val="20"/>
                <w:lang w:val="es-ES"/>
              </w:rPr>
              <w:t xml:space="preserve"> </w:t>
            </w:r>
          </w:p>
          <w:p w14:paraId="36E39AEA" w14:textId="5974F82D" w:rsidR="00055456" w:rsidRPr="00343EA0" w:rsidRDefault="00FD2460" w:rsidP="002D5B95">
            <w:pPr>
              <w:pStyle w:val="BlockText"/>
              <w:rPr>
                <w:rFonts w:ascii="Courier New" w:hAnsi="Courier New" w:cs="Courier New"/>
                <w:sz w:val="20"/>
                <w:szCs w:val="20"/>
                <w:lang w:val="es-ES"/>
              </w:rPr>
            </w:pPr>
            <w:r>
              <w:rPr>
                <w:rFonts w:ascii="Courier New" w:hAnsi="Courier New" w:cs="Courier New"/>
                <w:sz w:val="20"/>
                <w:szCs w:val="20"/>
                <w:lang w:val="es-ES"/>
              </w:rPr>
              <w:t xml:space="preserve"> </w:t>
            </w:r>
            <w:r w:rsidR="00055456" w:rsidRPr="00343EA0">
              <w:rPr>
                <w:rFonts w:ascii="Courier New" w:hAnsi="Courier New" w:cs="Courier New"/>
                <w:sz w:val="20"/>
                <w:szCs w:val="20"/>
                <w:lang w:val="es-ES"/>
              </w:rPr>
              <w:t xml:space="preserve"> ALBUQUERQUE, NM</w:t>
            </w:r>
            <w:r>
              <w:rPr>
                <w:rFonts w:ascii="Courier New" w:hAnsi="Courier New" w:cs="Courier New"/>
                <w:sz w:val="20"/>
                <w:szCs w:val="20"/>
                <w:lang w:val="es-ES"/>
              </w:rPr>
              <w:t xml:space="preserve">             </w:t>
            </w:r>
            <w:r w:rsidR="00055456" w:rsidRPr="00343EA0">
              <w:rPr>
                <w:rFonts w:ascii="Courier New" w:hAnsi="Courier New" w:cs="Courier New"/>
                <w:sz w:val="20"/>
                <w:szCs w:val="20"/>
                <w:lang w:val="es-ES"/>
              </w:rPr>
              <w:t xml:space="preserve"> 501</w:t>
            </w:r>
            <w:r>
              <w:rPr>
                <w:rFonts w:ascii="Courier New" w:hAnsi="Courier New" w:cs="Courier New"/>
                <w:sz w:val="20"/>
                <w:szCs w:val="20"/>
                <w:lang w:val="es-ES"/>
              </w:rPr>
              <w:t xml:space="preserve"> </w:t>
            </w:r>
          </w:p>
          <w:p w14:paraId="54BAD7C0" w14:textId="23179EB4" w:rsidR="00055456" w:rsidRPr="00343EA0" w:rsidRDefault="00FD2460" w:rsidP="002D5B95">
            <w:pPr>
              <w:pStyle w:val="BlockText"/>
              <w:rPr>
                <w:rFonts w:ascii="Courier New" w:hAnsi="Courier New" w:cs="Courier New"/>
                <w:sz w:val="20"/>
                <w:szCs w:val="20"/>
                <w:lang w:val="es-ES"/>
              </w:rPr>
            </w:pPr>
            <w:r>
              <w:rPr>
                <w:rFonts w:ascii="Courier New" w:hAnsi="Courier New" w:cs="Courier New"/>
                <w:sz w:val="20"/>
                <w:szCs w:val="20"/>
                <w:lang w:val="es-ES"/>
              </w:rPr>
              <w:t xml:space="preserve"> </w:t>
            </w:r>
            <w:r w:rsidR="00055456" w:rsidRPr="00343EA0">
              <w:rPr>
                <w:rFonts w:ascii="Courier New" w:hAnsi="Courier New" w:cs="Courier New"/>
                <w:sz w:val="20"/>
                <w:szCs w:val="20"/>
                <w:lang w:val="es-ES"/>
              </w:rPr>
              <w:t xml:space="preserve"> ALBUQUERQUE-RO</w:t>
            </w:r>
            <w:r>
              <w:rPr>
                <w:rFonts w:ascii="Courier New" w:hAnsi="Courier New" w:cs="Courier New"/>
                <w:sz w:val="20"/>
                <w:szCs w:val="20"/>
                <w:lang w:val="es-ES"/>
              </w:rPr>
              <w:t xml:space="preserve">       </w:t>
            </w:r>
            <w:r w:rsidR="00055456" w:rsidRPr="00343EA0">
              <w:rPr>
                <w:rFonts w:ascii="Courier New" w:hAnsi="Courier New" w:cs="Courier New"/>
                <w:sz w:val="20"/>
                <w:szCs w:val="20"/>
                <w:lang w:val="es-ES"/>
              </w:rPr>
              <w:t>NM</w:t>
            </w:r>
            <w:r>
              <w:rPr>
                <w:rFonts w:ascii="Courier New" w:hAnsi="Courier New" w:cs="Courier New"/>
                <w:sz w:val="20"/>
                <w:szCs w:val="20"/>
                <w:lang w:val="es-ES"/>
              </w:rPr>
              <w:t xml:space="preserve">      </w:t>
            </w:r>
            <w:r w:rsidR="00055456" w:rsidRPr="00343EA0">
              <w:rPr>
                <w:rFonts w:ascii="Courier New" w:hAnsi="Courier New" w:cs="Courier New"/>
                <w:sz w:val="20"/>
                <w:szCs w:val="20"/>
                <w:lang w:val="es-ES"/>
              </w:rPr>
              <w:t>340</w:t>
            </w:r>
            <w:r>
              <w:rPr>
                <w:rFonts w:ascii="Courier New" w:hAnsi="Courier New" w:cs="Courier New"/>
                <w:sz w:val="20"/>
                <w:szCs w:val="20"/>
                <w:lang w:val="es-ES"/>
              </w:rPr>
              <w:t xml:space="preserve"> </w:t>
            </w:r>
          </w:p>
          <w:p w14:paraId="1EF3CB4D" w14:textId="588329BE" w:rsidR="00055456" w:rsidRPr="00343EA0" w:rsidRDefault="00FD2460" w:rsidP="002D5B95">
            <w:pPr>
              <w:pStyle w:val="BlockText"/>
              <w:rPr>
                <w:rFonts w:ascii="Courier New" w:hAnsi="Courier New" w:cs="Courier New"/>
                <w:sz w:val="20"/>
                <w:szCs w:val="20"/>
                <w:lang w:val="es-ES"/>
              </w:rPr>
            </w:pPr>
            <w:r>
              <w:rPr>
                <w:rFonts w:ascii="Courier New" w:hAnsi="Courier New" w:cs="Courier New"/>
                <w:sz w:val="20"/>
                <w:szCs w:val="20"/>
                <w:lang w:val="es-ES"/>
              </w:rPr>
              <w:t xml:space="preserve"> </w:t>
            </w:r>
            <w:r w:rsidR="00055456" w:rsidRPr="00343EA0">
              <w:rPr>
                <w:rFonts w:ascii="Courier New" w:hAnsi="Courier New" w:cs="Courier New"/>
                <w:sz w:val="20"/>
                <w:szCs w:val="20"/>
                <w:lang w:val="es-ES"/>
              </w:rPr>
              <w:t xml:space="preserve"> ALEXANDRIA, LA</w:t>
            </w:r>
            <w:r>
              <w:rPr>
                <w:rFonts w:ascii="Courier New" w:hAnsi="Courier New" w:cs="Courier New"/>
                <w:sz w:val="20"/>
                <w:szCs w:val="20"/>
                <w:lang w:val="es-ES"/>
              </w:rPr>
              <w:t xml:space="preserve">              </w:t>
            </w:r>
            <w:r w:rsidR="00055456" w:rsidRPr="00343EA0">
              <w:rPr>
                <w:rFonts w:ascii="Courier New" w:hAnsi="Courier New" w:cs="Courier New"/>
                <w:sz w:val="20"/>
                <w:szCs w:val="20"/>
                <w:lang w:val="es-ES"/>
              </w:rPr>
              <w:t>502</w:t>
            </w:r>
            <w:r>
              <w:rPr>
                <w:rFonts w:ascii="Courier New" w:hAnsi="Courier New" w:cs="Courier New"/>
                <w:sz w:val="20"/>
                <w:szCs w:val="20"/>
                <w:lang w:val="es-ES"/>
              </w:rPr>
              <w:t xml:space="preserve"> </w:t>
            </w:r>
          </w:p>
          <w:p w14:paraId="09CB07B1" w14:textId="0C18704E" w:rsidR="00055456" w:rsidRPr="00343EA0" w:rsidRDefault="00FD2460" w:rsidP="002D5B95">
            <w:pPr>
              <w:pStyle w:val="BlockText"/>
              <w:rPr>
                <w:rFonts w:ascii="Courier New" w:hAnsi="Courier New" w:cs="Courier New"/>
                <w:sz w:val="20"/>
                <w:szCs w:val="20"/>
                <w:lang w:val="es-ES"/>
              </w:rPr>
            </w:pPr>
            <w:r>
              <w:rPr>
                <w:rFonts w:ascii="Courier New" w:hAnsi="Courier New" w:cs="Courier New"/>
                <w:sz w:val="20"/>
                <w:szCs w:val="20"/>
                <w:lang w:val="es-ES"/>
              </w:rPr>
              <w:t xml:space="preserve"> </w:t>
            </w:r>
            <w:r w:rsidR="00055456" w:rsidRPr="00343EA0">
              <w:rPr>
                <w:rFonts w:ascii="Courier New" w:hAnsi="Courier New" w:cs="Courier New"/>
                <w:sz w:val="20"/>
                <w:szCs w:val="20"/>
                <w:lang w:val="es-ES"/>
              </w:rPr>
              <w:t xml:space="preserve"> ALLEN PARK, MI</w:t>
            </w:r>
            <w:r>
              <w:rPr>
                <w:rFonts w:ascii="Courier New" w:hAnsi="Courier New" w:cs="Courier New"/>
                <w:sz w:val="20"/>
                <w:szCs w:val="20"/>
                <w:lang w:val="es-ES"/>
              </w:rPr>
              <w:t xml:space="preserve">       </w:t>
            </w:r>
            <w:r w:rsidR="00055456" w:rsidRPr="00343EA0">
              <w:rPr>
                <w:rFonts w:ascii="Courier New" w:hAnsi="Courier New" w:cs="Courier New"/>
                <w:sz w:val="20"/>
                <w:szCs w:val="20"/>
                <w:lang w:val="es-ES"/>
              </w:rPr>
              <w:t>MI</w:t>
            </w:r>
            <w:r>
              <w:rPr>
                <w:rFonts w:ascii="Courier New" w:hAnsi="Courier New" w:cs="Courier New"/>
                <w:sz w:val="20"/>
                <w:szCs w:val="20"/>
                <w:lang w:val="es-ES"/>
              </w:rPr>
              <w:t xml:space="preserve">      </w:t>
            </w:r>
            <w:r w:rsidR="00055456" w:rsidRPr="00343EA0">
              <w:rPr>
                <w:rFonts w:ascii="Courier New" w:hAnsi="Courier New" w:cs="Courier New"/>
                <w:sz w:val="20"/>
                <w:szCs w:val="20"/>
                <w:lang w:val="es-ES"/>
              </w:rPr>
              <w:t>553</w:t>
            </w:r>
            <w:r>
              <w:rPr>
                <w:rFonts w:ascii="Courier New" w:hAnsi="Courier New" w:cs="Courier New"/>
                <w:sz w:val="20"/>
                <w:szCs w:val="20"/>
                <w:lang w:val="es-ES"/>
              </w:rPr>
              <w:t xml:space="preserve"> </w:t>
            </w:r>
          </w:p>
          <w:p w14:paraId="4CF2C60D" w14:textId="4C2FA72A" w:rsidR="00055456" w:rsidRPr="00F0564B" w:rsidRDefault="00FD2460" w:rsidP="002D5B95">
            <w:pPr>
              <w:pStyle w:val="BlockText"/>
              <w:rPr>
                <w:rFonts w:ascii="Courier New" w:hAnsi="Courier New" w:cs="Courier New"/>
                <w:sz w:val="20"/>
                <w:szCs w:val="20"/>
              </w:rPr>
            </w:pPr>
            <w:r>
              <w:rPr>
                <w:rFonts w:ascii="Courier New" w:hAnsi="Courier New" w:cs="Courier New"/>
                <w:sz w:val="20"/>
                <w:szCs w:val="20"/>
                <w:lang w:val="es-ES"/>
              </w:rPr>
              <w:t xml:space="preserve"> </w:t>
            </w:r>
            <w:r w:rsidR="00055456" w:rsidRPr="00343EA0">
              <w:rPr>
                <w:rFonts w:ascii="Courier New" w:hAnsi="Courier New" w:cs="Courier New"/>
                <w:sz w:val="20"/>
                <w:szCs w:val="20"/>
                <w:lang w:val="es-ES"/>
              </w:rPr>
              <w:t xml:space="preserve"> </w:t>
            </w:r>
            <w:smartTag w:uri="urn:schemas-microsoft-com:office:smarttags" w:element="City">
              <w:r w:rsidR="00055456" w:rsidRPr="00F0564B">
                <w:rPr>
                  <w:rFonts w:ascii="Courier New" w:hAnsi="Courier New" w:cs="Courier New"/>
                  <w:sz w:val="20"/>
                  <w:szCs w:val="20"/>
                </w:rPr>
                <w:t>ALTOONA</w:t>
              </w:r>
            </w:smartTag>
            <w:r w:rsidR="00055456" w:rsidRPr="00F0564B">
              <w:rPr>
                <w:rFonts w:ascii="Courier New" w:hAnsi="Courier New" w:cs="Courier New"/>
                <w:sz w:val="20"/>
                <w:szCs w:val="20"/>
              </w:rPr>
              <w:t>, PA</w:t>
            </w:r>
            <w:r>
              <w:rPr>
                <w:rFonts w:ascii="Courier New" w:hAnsi="Courier New" w:cs="Courier New"/>
                <w:sz w:val="20"/>
                <w:szCs w:val="20"/>
              </w:rPr>
              <w:t xml:space="preserve">               </w:t>
            </w:r>
            <w:r w:rsidR="00055456" w:rsidRPr="00F0564B">
              <w:rPr>
                <w:rFonts w:ascii="Courier New" w:hAnsi="Courier New" w:cs="Courier New"/>
                <w:sz w:val="20"/>
                <w:szCs w:val="20"/>
              </w:rPr>
              <w:t xml:space="preserve"> 503</w:t>
            </w:r>
            <w:r>
              <w:rPr>
                <w:rFonts w:ascii="Courier New" w:hAnsi="Courier New" w:cs="Courier New"/>
                <w:sz w:val="20"/>
                <w:szCs w:val="20"/>
              </w:rPr>
              <w:t xml:space="preserve"> </w:t>
            </w:r>
          </w:p>
          <w:p w14:paraId="18A4B5C5" w14:textId="417117C5" w:rsidR="00055456" w:rsidRPr="00F0564B" w:rsidRDefault="00FD2460" w:rsidP="002D5B95">
            <w:pPr>
              <w:pStyle w:val="BlockText"/>
              <w:rPr>
                <w:rFonts w:ascii="Courier New" w:hAnsi="Courier New" w:cs="Courier New"/>
                <w:sz w:val="20"/>
                <w:szCs w:val="20"/>
              </w:rPr>
            </w:pPr>
            <w:r>
              <w:rPr>
                <w:rFonts w:ascii="Courier New" w:hAnsi="Courier New" w:cs="Courier New"/>
                <w:sz w:val="20"/>
                <w:szCs w:val="20"/>
              </w:rPr>
              <w:t xml:space="preserve">        </w:t>
            </w:r>
            <w:r w:rsidR="00055456" w:rsidRPr="00F0564B">
              <w:rPr>
                <w:rFonts w:ascii="Courier New" w:hAnsi="Courier New" w:cs="Courier New"/>
                <w:sz w:val="20"/>
                <w:szCs w:val="20"/>
              </w:rPr>
              <w:t>^</w:t>
            </w:r>
          </w:p>
          <w:p w14:paraId="01DE0044" w14:textId="77777777" w:rsidR="00055456" w:rsidRPr="00F0564B" w:rsidRDefault="00055456" w:rsidP="002D5B95">
            <w:pPr>
              <w:pStyle w:val="BlockText"/>
              <w:rPr>
                <w:rFonts w:ascii="Courier New" w:hAnsi="Courier New" w:cs="Courier New"/>
                <w:sz w:val="20"/>
                <w:szCs w:val="20"/>
              </w:rPr>
            </w:pPr>
          </w:p>
          <w:p w14:paraId="3CBCDEEF" w14:textId="77777777" w:rsidR="00055456" w:rsidRDefault="00055456" w:rsidP="002D5B95">
            <w:pPr>
              <w:pStyle w:val="BlockText"/>
            </w:pPr>
            <w:r w:rsidRPr="00F0564B">
              <w:rPr>
                <w:rFonts w:ascii="Courier New" w:hAnsi="Courier New" w:cs="Courier New"/>
                <w:sz w:val="20"/>
                <w:szCs w:val="20"/>
              </w:rPr>
              <w:t xml:space="preserve">Select PROSTHETICS SITE PARAMETER SITE NAME: </w:t>
            </w:r>
            <w:r w:rsidRPr="00E81ABA">
              <w:rPr>
                <w:rFonts w:ascii="Courier New" w:hAnsi="Courier New" w:cs="Courier New"/>
                <w:b/>
                <w:sz w:val="20"/>
                <w:szCs w:val="20"/>
              </w:rPr>
              <w:t>500</w:t>
            </w:r>
            <w:r w:rsidRPr="00F0564B">
              <w:rPr>
                <w:rFonts w:ascii="Courier New" w:hAnsi="Courier New" w:cs="Courier New"/>
                <w:sz w:val="20"/>
                <w:szCs w:val="20"/>
              </w:rPr>
              <w:t xml:space="preserve"> </w:t>
            </w:r>
            <w:r w:rsidRPr="00F0564B">
              <w:rPr>
                <w:rFonts w:ascii="Courier New" w:hAnsi="Courier New" w:cs="Courier New"/>
                <w:b/>
                <w:sz w:val="20"/>
                <w:szCs w:val="20"/>
              </w:rPr>
              <w:t>&lt;Enter&gt;</w:t>
            </w:r>
            <w:r w:rsidRPr="00F0564B">
              <w:rPr>
                <w:rFonts w:ascii="Courier New" w:hAnsi="Courier New" w:cs="Courier New"/>
                <w:sz w:val="20"/>
                <w:szCs w:val="20"/>
              </w:rPr>
              <w:t xml:space="preserve"> </w:t>
            </w:r>
            <w:smartTag w:uri="urn:schemas-microsoft-com:office:smarttags" w:element="place">
              <w:smartTag w:uri="urn:schemas-microsoft-com:office:smarttags" w:element="City">
                <w:r w:rsidR="00A64E95">
                  <w:rPr>
                    <w:rFonts w:ascii="Courier New" w:hAnsi="Courier New" w:cs="Courier New"/>
                    <w:sz w:val="20"/>
                    <w:szCs w:val="20"/>
                  </w:rPr>
                  <w:t>ALBANY</w:t>
                </w:r>
              </w:smartTag>
              <w:r w:rsidR="00A64E95">
                <w:rPr>
                  <w:rFonts w:ascii="Courier New" w:hAnsi="Courier New" w:cs="Courier New"/>
                  <w:sz w:val="20"/>
                  <w:szCs w:val="20"/>
                </w:rPr>
                <w:t xml:space="preserve">, </w:t>
              </w:r>
              <w:smartTag w:uri="urn:schemas-microsoft-com:office:smarttags" w:element="State">
                <w:r w:rsidR="00A64E95">
                  <w:rPr>
                    <w:rFonts w:ascii="Courier New" w:hAnsi="Courier New" w:cs="Courier New"/>
                    <w:sz w:val="20"/>
                    <w:szCs w:val="20"/>
                  </w:rPr>
                  <w:t>NY</w:t>
                </w:r>
              </w:smartTag>
            </w:smartTag>
          </w:p>
        </w:tc>
      </w:tr>
      <w:bookmarkEnd w:id="48"/>
    </w:tbl>
    <w:p w14:paraId="77AACDA5" w14:textId="4B545932" w:rsidR="00E82718" w:rsidRDefault="00E82718" w:rsidP="00E82718">
      <w:pPr>
        <w:pStyle w:val="BlockLine"/>
      </w:pPr>
    </w:p>
    <w:tbl>
      <w:tblPr>
        <w:tblW w:w="0" w:type="auto"/>
        <w:tblLayout w:type="fixed"/>
        <w:tblLook w:val="0000" w:firstRow="0" w:lastRow="0" w:firstColumn="0" w:lastColumn="0" w:noHBand="0" w:noVBand="0"/>
      </w:tblPr>
      <w:tblGrid>
        <w:gridCol w:w="1728"/>
        <w:gridCol w:w="7740"/>
      </w:tblGrid>
      <w:tr w:rsidR="00E82718" w14:paraId="3DA1BE56" w14:textId="77777777">
        <w:trPr>
          <w:cantSplit/>
        </w:trPr>
        <w:tc>
          <w:tcPr>
            <w:tcW w:w="1728" w:type="dxa"/>
          </w:tcPr>
          <w:p w14:paraId="6EA02A99" w14:textId="77777777" w:rsidR="00E82718" w:rsidRDefault="00E82718">
            <w:pPr>
              <w:pStyle w:val="BlockLabel"/>
            </w:pPr>
            <w:bookmarkStart w:id="49" w:name="_Hlk177547583"/>
            <w:r>
              <w:t>Printer</w:t>
            </w:r>
          </w:p>
        </w:tc>
        <w:tc>
          <w:tcPr>
            <w:tcW w:w="7740" w:type="dxa"/>
          </w:tcPr>
          <w:p w14:paraId="118F32EF" w14:textId="4D582E55" w:rsidR="00E82718" w:rsidRDefault="00E82718">
            <w:pPr>
              <w:pStyle w:val="BlockText"/>
            </w:pPr>
            <w:r>
              <w:t>You also need to know the name of your printer to set it up in the Site Parameters file.</w:t>
            </w:r>
            <w:r w:rsidR="00FD2460">
              <w:t xml:space="preserve"> </w:t>
            </w:r>
            <w:r>
              <w:t>This must be defined and cannot be entered as “null” as it must be a Prosthetic printer.</w:t>
            </w:r>
          </w:p>
        </w:tc>
      </w:tr>
      <w:bookmarkEnd w:id="49"/>
    </w:tbl>
    <w:p w14:paraId="010FB5F9" w14:textId="77777777" w:rsidR="00055456" w:rsidRPr="00E82718" w:rsidRDefault="00055456" w:rsidP="00E82718"/>
    <w:p w14:paraId="52C4C4EF" w14:textId="77777777" w:rsidR="00055456" w:rsidRDefault="00055456" w:rsidP="00055456">
      <w:pPr>
        <w:pStyle w:val="ContinuedOnNextPa"/>
      </w:pPr>
      <w:r>
        <w:t>Continued on next page</w:t>
      </w:r>
    </w:p>
    <w:p w14:paraId="61C3D67F" w14:textId="505F4865" w:rsidR="00055456" w:rsidRPr="00D90F7D" w:rsidRDefault="00055456" w:rsidP="009316FA">
      <w:pPr>
        <w:rPr>
          <w:b/>
        </w:rPr>
      </w:pPr>
      <w:r w:rsidRPr="00D90F7D">
        <w:br w:type="page"/>
      </w:r>
      <w:r w:rsidR="00FC1FDF" w:rsidRPr="00A743B2">
        <w:rPr>
          <w:rStyle w:val="continuedChar"/>
        </w:rPr>
        <w:lastRenderedPageBreak/>
        <w:t>Utilities Menu – Site Parameters File</w:t>
      </w:r>
      <w:r w:rsidRPr="00A743B2">
        <w:rPr>
          <w:rStyle w:val="continuedChar"/>
        </w:rPr>
        <w:fldChar w:fldCharType="begin"/>
      </w:r>
      <w:r w:rsidRPr="00A743B2">
        <w:rPr>
          <w:rStyle w:val="continuedChar"/>
        </w:rPr>
        <w:instrText>styleref "Map Title"</w:instrText>
      </w:r>
      <w:r w:rsidRPr="00A743B2">
        <w:rPr>
          <w:rStyle w:val="continuedChar"/>
        </w:rPr>
        <w:fldChar w:fldCharType="end"/>
      </w:r>
      <w:r w:rsidRPr="00A743B2">
        <w:rPr>
          <w:rStyle w:val="continuedChar"/>
        </w:rPr>
        <w:t>,</w:t>
      </w:r>
      <w:r w:rsidRPr="009316FA">
        <w:t xml:space="preserve"> </w:t>
      </w:r>
      <w:r w:rsidRPr="00D90F7D">
        <w:t>Continued</w:t>
      </w:r>
    </w:p>
    <w:p w14:paraId="3108AAFE" w14:textId="7DEEB325" w:rsidR="00055456" w:rsidRDefault="00055456" w:rsidP="00055456">
      <w:pPr>
        <w:pStyle w:val="BlockLine"/>
      </w:pPr>
    </w:p>
    <w:tbl>
      <w:tblPr>
        <w:tblW w:w="0" w:type="auto"/>
        <w:tblLayout w:type="fixed"/>
        <w:tblLook w:val="0000" w:firstRow="0" w:lastRow="0" w:firstColumn="0" w:lastColumn="0" w:noHBand="0" w:noVBand="0"/>
      </w:tblPr>
      <w:tblGrid>
        <w:gridCol w:w="1728"/>
        <w:gridCol w:w="7740"/>
      </w:tblGrid>
      <w:tr w:rsidR="00055456" w14:paraId="0033B94B" w14:textId="77777777">
        <w:trPr>
          <w:cantSplit/>
        </w:trPr>
        <w:tc>
          <w:tcPr>
            <w:tcW w:w="1728" w:type="dxa"/>
          </w:tcPr>
          <w:p w14:paraId="3494987B" w14:textId="77777777" w:rsidR="00055456" w:rsidRDefault="00055456" w:rsidP="002D5B95">
            <w:pPr>
              <w:pStyle w:val="BlockLabel"/>
            </w:pPr>
            <w:bookmarkStart w:id="50" w:name="_Hlk177547584"/>
            <w:r>
              <w:t>Manager Comment</w:t>
            </w:r>
            <w:r w:rsidR="005A205D">
              <w:t xml:space="preserve"> (NEW FEATURE)</w:t>
            </w:r>
          </w:p>
        </w:tc>
        <w:tc>
          <w:tcPr>
            <w:tcW w:w="7740" w:type="dxa"/>
          </w:tcPr>
          <w:p w14:paraId="43AA8817" w14:textId="6E6C613D" w:rsidR="00055456" w:rsidRDefault="00055456" w:rsidP="002D5B95">
            <w:pPr>
              <w:pStyle w:val="BlockText"/>
              <w:tabs>
                <w:tab w:val="left" w:pos="4242"/>
              </w:tabs>
            </w:pPr>
            <w:r>
              <w:t xml:space="preserve">Notice the new </w:t>
            </w:r>
            <w:r w:rsidRPr="00410B78">
              <w:rPr>
                <w:b/>
              </w:rPr>
              <w:t xml:space="preserve">Manager Comment </w:t>
            </w:r>
            <w:r>
              <w:t>prompt below.</w:t>
            </w:r>
            <w:r w:rsidR="00FD2460">
              <w:t xml:space="preserve"> </w:t>
            </w:r>
            <w:r>
              <w:t xml:space="preserve">You can enter a free-text comment that will display on the GUI </w:t>
            </w:r>
            <w:r w:rsidRPr="00410B78">
              <w:rPr>
                <w:b/>
              </w:rPr>
              <w:t>Purchase Order Control</w:t>
            </w:r>
            <w:r>
              <w:t xml:space="preserve"> window at the bottom of the display.</w:t>
            </w:r>
            <w:r w:rsidR="00FD2460">
              <w:t xml:space="preserve"> </w:t>
            </w:r>
            <w:r>
              <w:t>This can be used by Supervisors to make announcements or specific messages to their responsible groups.</w:t>
            </w:r>
          </w:p>
        </w:tc>
      </w:tr>
      <w:bookmarkEnd w:id="50"/>
    </w:tbl>
    <w:p w14:paraId="5B582B0A" w14:textId="5B52DDC2" w:rsidR="00055456" w:rsidRPr="00E81ABA" w:rsidRDefault="00055456" w:rsidP="00055456">
      <w:pPr>
        <w:pStyle w:val="BlockLine"/>
      </w:pPr>
    </w:p>
    <w:tbl>
      <w:tblPr>
        <w:tblW w:w="0" w:type="auto"/>
        <w:tblLayout w:type="fixed"/>
        <w:tblLook w:val="0000" w:firstRow="0" w:lastRow="0" w:firstColumn="0" w:lastColumn="0" w:noHBand="0" w:noVBand="0"/>
      </w:tblPr>
      <w:tblGrid>
        <w:gridCol w:w="1728"/>
        <w:gridCol w:w="7740"/>
      </w:tblGrid>
      <w:tr w:rsidR="00055456" w14:paraId="21B101CC" w14:textId="77777777">
        <w:trPr>
          <w:cantSplit/>
        </w:trPr>
        <w:tc>
          <w:tcPr>
            <w:tcW w:w="1728" w:type="dxa"/>
            <w:tcBorders>
              <w:right w:val="single" w:sz="4" w:space="0" w:color="auto"/>
            </w:tcBorders>
          </w:tcPr>
          <w:p w14:paraId="607812B2" w14:textId="021FAFD9" w:rsidR="00055456" w:rsidRDefault="00055456" w:rsidP="002D5B95">
            <w:pPr>
              <w:pStyle w:val="BlockLabel"/>
            </w:pPr>
            <w:bookmarkStart w:id="51" w:name="_Hlk177547585"/>
            <w:r>
              <w:t>Site Parameter</w:t>
            </w:r>
            <w:r w:rsidR="0098391C">
              <w:t>s</w:t>
            </w:r>
            <w:r>
              <w:t xml:space="preserve"> file</w:t>
            </w:r>
          </w:p>
          <w:p w14:paraId="44DB4304" w14:textId="14A9CBE9" w:rsidR="005A205D" w:rsidRPr="00905950" w:rsidRDefault="00937F64" w:rsidP="005A205D">
            <w:pPr>
              <w:rPr>
                <w:sz w:val="144"/>
                <w:szCs w:val="144"/>
              </w:rPr>
            </w:pPr>
            <w:r>
              <w:rPr>
                <w:noProof/>
              </w:rPr>
              <mc:AlternateContent>
                <mc:Choice Requires="wps">
                  <w:drawing>
                    <wp:anchor distT="0" distB="0" distL="114300" distR="114300" simplePos="0" relativeHeight="251635712" behindDoc="0" locked="0" layoutInCell="1" allowOverlap="1" wp14:anchorId="2531BADE" wp14:editId="0957882E">
                      <wp:simplePos x="0" y="0"/>
                      <wp:positionH relativeFrom="column">
                        <wp:posOffset>154152</wp:posOffset>
                      </wp:positionH>
                      <wp:positionV relativeFrom="paragraph">
                        <wp:posOffset>812800</wp:posOffset>
                      </wp:positionV>
                      <wp:extent cx="838200" cy="0"/>
                      <wp:effectExtent l="0" t="0" r="0" b="0"/>
                      <wp:wrapNone/>
                      <wp:docPr id="258" name="Line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4E628" id="Line 163" o:spid="_x0000_s1026" alt="&quot;&quot;" style="position:absolute;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pt,64pt" to="7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" strokeweight="3pt">
                      <v:stroke startarrow="block"/>
                    </v:line>
                  </w:pict>
                </mc:Fallback>
              </mc:AlternateContent>
            </w:r>
          </w:p>
          <w:p w14:paraId="2AA6D05D" w14:textId="77777777" w:rsidR="005A205D" w:rsidRPr="00AB12D9" w:rsidRDefault="005A205D" w:rsidP="005A205D">
            <w:pPr>
              <w:rPr>
                <w:b/>
              </w:rPr>
            </w:pPr>
            <w:r w:rsidRPr="00AB12D9">
              <w:rPr>
                <w:b/>
              </w:rPr>
              <w:t>NEW Prompt</w:t>
            </w:r>
          </w:p>
        </w:tc>
        <w:tc>
          <w:tcPr>
            <w:tcW w:w="7740" w:type="dxa"/>
            <w:tcBorders>
              <w:top w:val="single" w:sz="4" w:space="0" w:color="auto"/>
              <w:left w:val="single" w:sz="4" w:space="0" w:color="auto"/>
              <w:bottom w:val="single" w:sz="4" w:space="0" w:color="auto"/>
              <w:right w:val="single" w:sz="4" w:space="0" w:color="auto"/>
            </w:tcBorders>
          </w:tcPr>
          <w:p w14:paraId="5C944671" w14:textId="6C91A509"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VAMC</w:t>
            </w:r>
            <w:r w:rsidR="00FD2460">
              <w:rPr>
                <w:rFonts w:ascii="Courier New" w:hAnsi="Courier New" w:cs="Courier New"/>
                <w:sz w:val="20"/>
                <w:szCs w:val="20"/>
              </w:rPr>
              <w:t xml:space="preserve"> </w:t>
            </w:r>
            <w:r w:rsidRPr="00F0564B">
              <w:rPr>
                <w:rFonts w:ascii="Courier New" w:hAnsi="Courier New" w:cs="Courier New"/>
                <w:sz w:val="20"/>
                <w:szCs w:val="20"/>
              </w:rPr>
              <w:t>500</w:t>
            </w:r>
            <w:r w:rsidR="00FD2460">
              <w:rPr>
                <w:rFonts w:ascii="Courier New" w:hAnsi="Courier New" w:cs="Courier New"/>
                <w:sz w:val="20"/>
                <w:szCs w:val="20"/>
              </w:rPr>
              <w:t xml:space="preserve">  </w:t>
            </w:r>
            <w:r w:rsidRPr="00F0564B">
              <w:rPr>
                <w:rFonts w:ascii="Courier New" w:hAnsi="Courier New" w:cs="Courier New"/>
                <w:sz w:val="20"/>
                <w:szCs w:val="20"/>
              </w:rPr>
              <w:t>COR</w:t>
            </w:r>
          </w:p>
          <w:p w14:paraId="3F5F41E8"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KWELL VAMC</w:t>
            </w:r>
          </w:p>
          <w:p w14:paraId="4470277D"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SITE NAME: CORKWELL VAMC// </w:t>
            </w:r>
          </w:p>
          <w:p w14:paraId="1DA7C7D2"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VISN: 17// </w:t>
            </w:r>
          </w:p>
          <w:p w14:paraId="48A97BDC"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PHONE NUMBER: </w:t>
            </w:r>
          </w:p>
          <w:p w14:paraId="29018615" w14:textId="6C3629A3"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STREET ADD1:</w:t>
            </w:r>
            <w:r w:rsidR="00FD2460">
              <w:rPr>
                <w:rFonts w:ascii="Courier New" w:hAnsi="Courier New" w:cs="Courier New"/>
                <w:sz w:val="20"/>
                <w:szCs w:val="20"/>
              </w:rPr>
              <w:t xml:space="preserve"> </w:t>
            </w:r>
            <w:r w:rsidRPr="00F0564B">
              <w:rPr>
                <w:rFonts w:ascii="Courier New" w:hAnsi="Courier New" w:cs="Courier New"/>
                <w:sz w:val="20"/>
                <w:szCs w:val="20"/>
              </w:rPr>
              <w:t xml:space="preserve">// </w:t>
            </w:r>
          </w:p>
          <w:p w14:paraId="3A81A155"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CITY: </w:t>
            </w:r>
            <w:smartTag w:uri="urn:schemas-microsoft-com:office:smarttags" w:element="place">
              <w:smartTag w:uri="urn:schemas-microsoft-com:office:smarttags" w:element="City">
                <w:r w:rsidRPr="00F0564B">
                  <w:rPr>
                    <w:rFonts w:ascii="Courier New" w:hAnsi="Courier New" w:cs="Courier New"/>
                    <w:sz w:val="20"/>
                    <w:szCs w:val="20"/>
                  </w:rPr>
                  <w:t>SAN ANTONIO</w:t>
                </w:r>
              </w:smartTag>
            </w:smartTag>
            <w:r w:rsidRPr="00F0564B">
              <w:rPr>
                <w:rFonts w:ascii="Courier New" w:hAnsi="Courier New" w:cs="Courier New"/>
                <w:sz w:val="20"/>
                <w:szCs w:val="20"/>
              </w:rPr>
              <w:t xml:space="preserve">// </w:t>
            </w:r>
          </w:p>
          <w:p w14:paraId="1A16FB38"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STATE: </w:t>
            </w:r>
            <w:smartTag w:uri="urn:schemas-microsoft-com:office:smarttags" w:element="place">
              <w:smartTag w:uri="urn:schemas-microsoft-com:office:smarttags" w:element="State">
                <w:r w:rsidRPr="00F0564B">
                  <w:rPr>
                    <w:rFonts w:ascii="Courier New" w:hAnsi="Courier New" w:cs="Courier New"/>
                    <w:sz w:val="20"/>
                    <w:szCs w:val="20"/>
                  </w:rPr>
                  <w:t>TEXAS</w:t>
                </w:r>
              </w:smartTag>
            </w:smartTag>
            <w:r w:rsidRPr="00F0564B">
              <w:rPr>
                <w:rFonts w:ascii="Courier New" w:hAnsi="Courier New" w:cs="Courier New"/>
                <w:sz w:val="20"/>
                <w:szCs w:val="20"/>
              </w:rPr>
              <w:t xml:space="preserve">// </w:t>
            </w:r>
          </w:p>
          <w:p w14:paraId="7EB055CD"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ZIP CODE: 78249// </w:t>
            </w:r>
          </w:p>
          <w:p w14:paraId="4DD89E18" w14:textId="0C646A97" w:rsidR="00055456" w:rsidRPr="00F0564B" w:rsidRDefault="00055456" w:rsidP="002D5B95">
            <w:pPr>
              <w:pStyle w:val="BlockText"/>
              <w:rPr>
                <w:rFonts w:ascii="Courier New" w:hAnsi="Courier New" w:cs="Courier New"/>
                <w:sz w:val="20"/>
                <w:szCs w:val="20"/>
              </w:rPr>
            </w:pPr>
            <w:r w:rsidRPr="005A205D">
              <w:rPr>
                <w:rFonts w:ascii="Courier New" w:hAnsi="Courier New" w:cs="Courier New"/>
                <w:b/>
                <w:sz w:val="20"/>
                <w:szCs w:val="20"/>
              </w:rPr>
              <w:t>MANAGER COMMENT:</w:t>
            </w:r>
            <w:r w:rsidRPr="00F0564B">
              <w:rPr>
                <w:rFonts w:ascii="Courier New" w:hAnsi="Courier New" w:cs="Courier New"/>
                <w:sz w:val="20"/>
                <w:szCs w:val="20"/>
              </w:rPr>
              <w:t xml:space="preserve"> </w:t>
            </w:r>
            <w:r w:rsidRPr="00E81ABA">
              <w:rPr>
                <w:rFonts w:ascii="Courier New" w:hAnsi="Courier New" w:cs="Courier New"/>
                <w:b/>
                <w:sz w:val="20"/>
                <w:szCs w:val="20"/>
              </w:rPr>
              <w:t>"Please enter your time today."</w:t>
            </w:r>
            <w:r w:rsidR="00FD2460">
              <w:rPr>
                <w:rFonts w:ascii="Courier New" w:hAnsi="Courier New" w:cs="Courier New"/>
                <w:b/>
                <w:sz w:val="20"/>
                <w:szCs w:val="20"/>
              </w:rPr>
              <w:t xml:space="preserve"> </w:t>
            </w:r>
            <w:r>
              <w:rPr>
                <w:rFonts w:ascii="Courier New" w:hAnsi="Courier New" w:cs="Courier New"/>
                <w:b/>
                <w:sz w:val="20"/>
                <w:szCs w:val="20"/>
              </w:rPr>
              <w:t>&lt;Enter&gt;</w:t>
            </w:r>
          </w:p>
          <w:p w14:paraId="0A35EC0B" w14:textId="77777777" w:rsidR="00055456" w:rsidRDefault="00055456" w:rsidP="002D5B95">
            <w:pPr>
              <w:pStyle w:val="BlockText"/>
              <w:rPr>
                <w:rFonts w:ascii="Courier New" w:hAnsi="Courier New" w:cs="Courier New"/>
                <w:sz w:val="20"/>
                <w:szCs w:val="20"/>
              </w:rPr>
            </w:pPr>
          </w:p>
          <w:p w14:paraId="51AD15FF"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CHIEF SIG BLOCK: </w:t>
            </w:r>
            <w:r>
              <w:rPr>
                <w:rFonts w:ascii="Courier New" w:hAnsi="Courier New" w:cs="Courier New"/>
                <w:sz w:val="20"/>
                <w:szCs w:val="20"/>
              </w:rPr>
              <w:t>PROSmanager,one</w:t>
            </w:r>
            <w:r w:rsidRPr="00F0564B">
              <w:rPr>
                <w:rFonts w:ascii="Courier New" w:hAnsi="Courier New" w:cs="Courier New"/>
                <w:sz w:val="20"/>
                <w:szCs w:val="20"/>
              </w:rPr>
              <w:t>,ACTING CHIEF,PROSTHETICS SERVICE</w:t>
            </w:r>
          </w:p>
          <w:p w14:paraId="7831B3B8" w14:textId="01E9D8B8" w:rsidR="00055456" w:rsidRPr="00F0564B" w:rsidRDefault="00FD2460" w:rsidP="002D5B95">
            <w:pPr>
              <w:pStyle w:val="BlockText"/>
              <w:rPr>
                <w:rFonts w:ascii="Courier New" w:hAnsi="Courier New" w:cs="Courier New"/>
                <w:sz w:val="20"/>
                <w:szCs w:val="20"/>
              </w:rPr>
            </w:pPr>
            <w:r>
              <w:rPr>
                <w:rFonts w:ascii="Courier New" w:hAnsi="Courier New" w:cs="Courier New"/>
                <w:sz w:val="20"/>
                <w:szCs w:val="20"/>
              </w:rPr>
              <w:t xml:space="preserve">     </w:t>
            </w:r>
            <w:r w:rsidR="00055456" w:rsidRPr="00F0564B">
              <w:rPr>
                <w:rFonts w:ascii="Courier New" w:hAnsi="Courier New" w:cs="Courier New"/>
                <w:sz w:val="20"/>
                <w:szCs w:val="20"/>
              </w:rPr>
              <w:t xml:space="preserve"> Replace </w:t>
            </w:r>
            <w:r w:rsidR="00055456">
              <w:rPr>
                <w:rFonts w:ascii="Courier New" w:hAnsi="Courier New" w:cs="Courier New"/>
                <w:b/>
                <w:sz w:val="20"/>
                <w:szCs w:val="20"/>
              </w:rPr>
              <w:t>Y &lt;Enter&gt;</w:t>
            </w:r>
            <w:r w:rsidR="00055456" w:rsidRPr="00F0564B">
              <w:rPr>
                <w:rFonts w:ascii="Courier New" w:hAnsi="Courier New" w:cs="Courier New"/>
                <w:sz w:val="20"/>
                <w:szCs w:val="20"/>
              </w:rPr>
              <w:t xml:space="preserve"> ??</w:t>
            </w:r>
            <w:r>
              <w:rPr>
                <w:rFonts w:ascii="Courier New" w:hAnsi="Courier New" w:cs="Courier New"/>
                <w:sz w:val="20"/>
                <w:szCs w:val="20"/>
              </w:rPr>
              <w:t xml:space="preserve"> </w:t>
            </w:r>
            <w:r w:rsidR="00055456" w:rsidRPr="00F0564B">
              <w:rPr>
                <w:rFonts w:ascii="Courier New" w:hAnsi="Courier New" w:cs="Courier New"/>
                <w:sz w:val="20"/>
                <w:szCs w:val="20"/>
              </w:rPr>
              <w:t xml:space="preserve">Replace </w:t>
            </w:r>
          </w:p>
          <w:p w14:paraId="25C8A31D" w14:textId="77777777" w:rsidR="00055456" w:rsidRPr="00F0564B" w:rsidRDefault="00055456" w:rsidP="002D5B95">
            <w:pPr>
              <w:pStyle w:val="BlockText"/>
              <w:rPr>
                <w:rFonts w:ascii="Courier New" w:hAnsi="Courier New" w:cs="Courier New"/>
                <w:sz w:val="20"/>
                <w:szCs w:val="20"/>
              </w:rPr>
            </w:pPr>
            <w:r w:rsidRPr="00F0564B">
              <w:rPr>
                <w:rFonts w:ascii="Courier New" w:hAnsi="Courier New" w:cs="Courier New"/>
                <w:sz w:val="20"/>
                <w:szCs w:val="20"/>
              </w:rPr>
              <w:t xml:space="preserve">Select PURCHASING AGENT: </w:t>
            </w:r>
            <w:r>
              <w:rPr>
                <w:rFonts w:ascii="Courier New" w:hAnsi="Courier New" w:cs="Courier New"/>
                <w:sz w:val="20"/>
                <w:szCs w:val="20"/>
              </w:rPr>
              <w:t>PROSpurchagent,one</w:t>
            </w:r>
            <w:r w:rsidRPr="00F0564B">
              <w:rPr>
                <w:rFonts w:ascii="Courier New" w:hAnsi="Courier New" w:cs="Courier New"/>
                <w:sz w:val="20"/>
                <w:szCs w:val="20"/>
              </w:rPr>
              <w:t xml:space="preserve"> // </w:t>
            </w:r>
          </w:p>
          <w:p w14:paraId="1D266063" w14:textId="42368A2F" w:rsidR="00055456" w:rsidRPr="00F0564B" w:rsidRDefault="00FD2460" w:rsidP="002D5B95">
            <w:pPr>
              <w:pStyle w:val="BlockText"/>
              <w:rPr>
                <w:rFonts w:ascii="Courier New" w:hAnsi="Courier New" w:cs="Courier New"/>
                <w:sz w:val="20"/>
                <w:szCs w:val="20"/>
              </w:rPr>
            </w:pPr>
            <w:r>
              <w:rPr>
                <w:rFonts w:ascii="Courier New" w:hAnsi="Courier New" w:cs="Courier New"/>
                <w:sz w:val="20"/>
                <w:szCs w:val="20"/>
              </w:rPr>
              <w:t xml:space="preserve"> </w:t>
            </w:r>
            <w:r w:rsidR="00055456" w:rsidRPr="00F0564B">
              <w:rPr>
                <w:rFonts w:ascii="Courier New" w:hAnsi="Courier New" w:cs="Courier New"/>
                <w:sz w:val="20"/>
                <w:szCs w:val="20"/>
              </w:rPr>
              <w:t xml:space="preserve">PURCHASING AGENT: </w:t>
            </w:r>
            <w:r w:rsidR="00055456">
              <w:rPr>
                <w:rFonts w:ascii="Courier New" w:hAnsi="Courier New" w:cs="Courier New"/>
                <w:sz w:val="20"/>
                <w:szCs w:val="20"/>
              </w:rPr>
              <w:t>PROSpurchagent,one</w:t>
            </w:r>
            <w:r w:rsidR="00055456" w:rsidRPr="00F0564B">
              <w:rPr>
                <w:rFonts w:ascii="Courier New" w:hAnsi="Courier New" w:cs="Courier New"/>
                <w:sz w:val="20"/>
                <w:szCs w:val="20"/>
              </w:rPr>
              <w:t xml:space="preserve">// </w:t>
            </w:r>
          </w:p>
          <w:p w14:paraId="644C6910" w14:textId="1D68B1FE" w:rsidR="00055456" w:rsidRPr="00F0564B" w:rsidRDefault="00FD2460" w:rsidP="002D5B95">
            <w:pPr>
              <w:pStyle w:val="BlockText"/>
              <w:rPr>
                <w:rFonts w:ascii="Courier New" w:hAnsi="Courier New" w:cs="Courier New"/>
                <w:sz w:val="20"/>
                <w:szCs w:val="20"/>
              </w:rPr>
            </w:pPr>
            <w:r>
              <w:rPr>
                <w:rFonts w:ascii="Courier New" w:hAnsi="Courier New" w:cs="Courier New"/>
                <w:sz w:val="20"/>
                <w:szCs w:val="20"/>
              </w:rPr>
              <w:t xml:space="preserve"> </w:t>
            </w:r>
            <w:r w:rsidR="00055456" w:rsidRPr="00F0564B">
              <w:rPr>
                <w:rFonts w:ascii="Courier New" w:hAnsi="Courier New" w:cs="Courier New"/>
                <w:sz w:val="20"/>
                <w:szCs w:val="20"/>
              </w:rPr>
              <w:t xml:space="preserve">START </w:t>
            </w:r>
            <w:smartTag w:uri="urn:schemas-microsoft-com:office:smarttags" w:element="PlaceType">
              <w:r w:rsidR="00055456" w:rsidRPr="00F0564B">
                <w:rPr>
                  <w:rFonts w:ascii="Courier New" w:hAnsi="Courier New" w:cs="Courier New"/>
                  <w:sz w:val="20"/>
                  <w:szCs w:val="20"/>
                </w:rPr>
                <w:t>RANGE</w:t>
              </w:r>
            </w:smartTag>
            <w:r w:rsidR="00055456" w:rsidRPr="00F0564B">
              <w:rPr>
                <w:rFonts w:ascii="Courier New" w:hAnsi="Courier New" w:cs="Courier New"/>
                <w:sz w:val="20"/>
                <w:szCs w:val="20"/>
              </w:rPr>
              <w:t xml:space="preserve">: 0// </w:t>
            </w:r>
          </w:p>
          <w:p w14:paraId="6267865E" w14:textId="79E49F75" w:rsidR="00055456" w:rsidRPr="00F0564B" w:rsidRDefault="00FD2460" w:rsidP="002D5B95">
            <w:pPr>
              <w:pStyle w:val="BlockText"/>
              <w:rPr>
                <w:rFonts w:ascii="Courier New" w:hAnsi="Courier New" w:cs="Courier New"/>
                <w:sz w:val="20"/>
                <w:szCs w:val="20"/>
              </w:rPr>
            </w:pPr>
            <w:r>
              <w:rPr>
                <w:rFonts w:ascii="Courier New" w:hAnsi="Courier New" w:cs="Courier New"/>
                <w:sz w:val="20"/>
                <w:szCs w:val="20"/>
              </w:rPr>
              <w:t xml:space="preserve"> </w:t>
            </w:r>
            <w:r w:rsidR="00055456" w:rsidRPr="00F0564B">
              <w:rPr>
                <w:rFonts w:ascii="Courier New" w:hAnsi="Courier New" w:cs="Courier New"/>
                <w:sz w:val="20"/>
                <w:szCs w:val="20"/>
              </w:rPr>
              <w:t xml:space="preserve">STOP </w:t>
            </w:r>
            <w:smartTag w:uri="urn:schemas-microsoft-com:office:smarttags" w:element="PlaceType">
              <w:r w:rsidR="00055456" w:rsidRPr="00F0564B">
                <w:rPr>
                  <w:rFonts w:ascii="Courier New" w:hAnsi="Courier New" w:cs="Courier New"/>
                  <w:sz w:val="20"/>
                  <w:szCs w:val="20"/>
                </w:rPr>
                <w:t>RANGE</w:t>
              </w:r>
            </w:smartTag>
            <w:r w:rsidR="00055456" w:rsidRPr="00F0564B">
              <w:rPr>
                <w:rFonts w:ascii="Courier New" w:hAnsi="Courier New" w:cs="Courier New"/>
                <w:sz w:val="20"/>
                <w:szCs w:val="20"/>
              </w:rPr>
              <w:t xml:space="preserve">: 99// </w:t>
            </w:r>
          </w:p>
          <w:p w14:paraId="389AB225" w14:textId="77777777" w:rsidR="00055456" w:rsidRPr="00F0564B" w:rsidRDefault="00055456" w:rsidP="002D5B95">
            <w:pPr>
              <w:pStyle w:val="BlockText"/>
              <w:rPr>
                <w:rFonts w:ascii="Courier New" w:hAnsi="Courier New" w:cs="Courier New"/>
                <w:sz w:val="20"/>
                <w:szCs w:val="20"/>
              </w:rPr>
            </w:pPr>
          </w:p>
        </w:tc>
      </w:tr>
      <w:bookmarkEnd w:id="51"/>
    </w:tbl>
    <w:p w14:paraId="1E9EA61C" w14:textId="77777777" w:rsidR="00F4423F" w:rsidRDefault="00F4423F" w:rsidP="00F4423F">
      <w:pPr>
        <w:pStyle w:val="BlockLine"/>
      </w:pPr>
    </w:p>
    <w:p w14:paraId="47574016" w14:textId="77777777" w:rsidR="00545431" w:rsidRPr="00D90F7D" w:rsidRDefault="00F4423F" w:rsidP="00905950">
      <w:pPr>
        <w:pStyle w:val="Heading3"/>
      </w:pPr>
      <w:bookmarkStart w:id="52" w:name="_Utilities_Menu_–_1"/>
      <w:bookmarkStart w:id="53" w:name="_Hlk177553210"/>
      <w:bookmarkEnd w:id="52"/>
      <w:r w:rsidRPr="00D90F7D">
        <w:br w:type="page"/>
      </w:r>
      <w:bookmarkStart w:id="54" w:name="OLE_LINK26"/>
      <w:bookmarkStart w:id="55" w:name="_Toc172537292"/>
      <w:bookmarkStart w:id="56" w:name="_Toc177550882"/>
      <w:r w:rsidR="00545431" w:rsidRPr="00D90F7D">
        <w:lastRenderedPageBreak/>
        <w:t>Utilities Menu</w:t>
      </w:r>
      <w:bookmarkEnd w:id="54"/>
      <w:r w:rsidR="00545431" w:rsidRPr="00D90F7D">
        <w:t xml:space="preserve"> – Display Prosthetic </w:t>
      </w:r>
      <w:smartTag w:uri="urn:schemas-microsoft-com:office:smarttags" w:element="place">
        <w:r w:rsidR="00545431" w:rsidRPr="00D90F7D">
          <w:t>PO</w:t>
        </w:r>
      </w:smartTag>
      <w:r w:rsidR="00545431" w:rsidRPr="00D90F7D">
        <w:t xml:space="preserve"> Information (WD)</w:t>
      </w:r>
      <w:bookmarkEnd w:id="55"/>
      <w:bookmarkEnd w:id="56"/>
    </w:p>
    <w:bookmarkEnd w:id="53"/>
    <w:p w14:paraId="79426381" w14:textId="34BA4A90" w:rsidR="00545431" w:rsidRDefault="00545431" w:rsidP="00545431">
      <w:pPr>
        <w:pStyle w:val="BlockLine"/>
      </w:pPr>
    </w:p>
    <w:tbl>
      <w:tblPr>
        <w:tblW w:w="0" w:type="auto"/>
        <w:tblLayout w:type="fixed"/>
        <w:tblLook w:val="0000" w:firstRow="0" w:lastRow="0" w:firstColumn="0" w:lastColumn="0" w:noHBand="0" w:noVBand="0"/>
      </w:tblPr>
      <w:tblGrid>
        <w:gridCol w:w="1728"/>
        <w:gridCol w:w="7740"/>
      </w:tblGrid>
      <w:tr w:rsidR="00545431" w14:paraId="185BCA5A" w14:textId="77777777">
        <w:trPr>
          <w:cantSplit/>
        </w:trPr>
        <w:tc>
          <w:tcPr>
            <w:tcW w:w="1728" w:type="dxa"/>
          </w:tcPr>
          <w:p w14:paraId="02F05210" w14:textId="77777777" w:rsidR="00545431" w:rsidRDefault="00FF7C04">
            <w:pPr>
              <w:pStyle w:val="BlockLabel"/>
            </w:pPr>
            <w:bookmarkStart w:id="57" w:name="_Hlk177547586"/>
            <w:r>
              <w:t xml:space="preserve">Display </w:t>
            </w:r>
            <w:smartTag w:uri="urn:schemas-microsoft-com:office:smarttags" w:element="place">
              <w:r>
                <w:t>PO</w:t>
              </w:r>
            </w:smartTag>
            <w:r>
              <w:t xml:space="preserve"> Information (WD)</w:t>
            </w:r>
          </w:p>
        </w:tc>
        <w:tc>
          <w:tcPr>
            <w:tcW w:w="7740" w:type="dxa"/>
          </w:tcPr>
          <w:p w14:paraId="5888EF93" w14:textId="1B255E28" w:rsidR="00545431" w:rsidRDefault="00FF7C04" w:rsidP="00FF7C04">
            <w:pPr>
              <w:pStyle w:val="BlockText"/>
            </w:pPr>
            <w:r>
              <w:t xml:space="preserve">With Patch RMPR*3*90, you can display purchase order information with the new option from the </w:t>
            </w:r>
            <w:r w:rsidRPr="00FF7C04">
              <w:rPr>
                <w:b/>
              </w:rPr>
              <w:t xml:space="preserve">Utilities Menu </w:t>
            </w:r>
            <w:r>
              <w:t xml:space="preserve">called </w:t>
            </w:r>
            <w:r w:rsidRPr="00FF7C04">
              <w:rPr>
                <w:b/>
              </w:rPr>
              <w:t>Display Prosthetic PO Information (WD)</w:t>
            </w:r>
            <w:r>
              <w:t>.</w:t>
            </w:r>
            <w:r w:rsidR="00FD2460">
              <w:t xml:space="preserve"> </w:t>
            </w:r>
            <w:r>
              <w:t>This will display purchase order information that does not contain patient name or sensitive information.</w:t>
            </w:r>
          </w:p>
        </w:tc>
      </w:tr>
      <w:bookmarkEnd w:id="57"/>
    </w:tbl>
    <w:p w14:paraId="146E910D" w14:textId="69CB522C" w:rsidR="00545431" w:rsidRDefault="00545431" w:rsidP="00545431">
      <w:pPr>
        <w:pStyle w:val="BlockLine"/>
      </w:pPr>
    </w:p>
    <w:tbl>
      <w:tblPr>
        <w:tblW w:w="0" w:type="auto"/>
        <w:tblLayout w:type="fixed"/>
        <w:tblLook w:val="0000" w:firstRow="0" w:lastRow="0" w:firstColumn="0" w:lastColumn="0" w:noHBand="0" w:noVBand="0"/>
      </w:tblPr>
      <w:tblGrid>
        <w:gridCol w:w="1728"/>
        <w:gridCol w:w="7740"/>
      </w:tblGrid>
      <w:tr w:rsidR="00545431" w14:paraId="13AFFBC7" w14:textId="77777777" w:rsidTr="00BF00D3">
        <w:trPr>
          <w:cantSplit/>
        </w:trPr>
        <w:tc>
          <w:tcPr>
            <w:tcW w:w="1728" w:type="dxa"/>
            <w:tcBorders>
              <w:right w:val="single" w:sz="4" w:space="0" w:color="auto"/>
            </w:tcBorders>
          </w:tcPr>
          <w:p w14:paraId="70BF5598" w14:textId="77777777" w:rsidR="00545431" w:rsidRDefault="00545431">
            <w:pPr>
              <w:pStyle w:val="BlockLabel"/>
            </w:pPr>
            <w:bookmarkStart w:id="58" w:name="_Hlk177547587"/>
            <w:r>
              <w:lastRenderedPageBreak/>
              <w:t>Display Prosthetic PO Information (WD)</w:t>
            </w:r>
          </w:p>
        </w:tc>
        <w:tc>
          <w:tcPr>
            <w:tcW w:w="7740" w:type="dxa"/>
            <w:tcBorders>
              <w:top w:val="single" w:sz="4" w:space="0" w:color="auto"/>
              <w:left w:val="single" w:sz="4" w:space="0" w:color="auto"/>
              <w:bottom w:val="single" w:sz="4" w:space="0" w:color="auto"/>
              <w:right w:val="single" w:sz="4" w:space="0" w:color="auto"/>
            </w:tcBorders>
            <w:vAlign w:val="center"/>
          </w:tcPr>
          <w:p w14:paraId="7743990F" w14:textId="59CCD1A3" w:rsidR="00545431" w:rsidRPr="00545431" w:rsidRDefault="00FD2460" w:rsidP="00BF00D3">
            <w:pPr>
              <w:pStyle w:val="BlockText"/>
              <w:rPr>
                <w:rFonts w:ascii="Courier New" w:hAnsi="Courier New" w:cs="Courier New"/>
                <w:sz w:val="16"/>
                <w:szCs w:val="16"/>
              </w:rPr>
            </w:pPr>
            <w:bookmarkStart w:id="59" w:name="_Hlk177553216"/>
            <w:r>
              <w:rPr>
                <w:rFonts w:ascii="Courier New" w:hAnsi="Courier New" w:cs="Courier New"/>
                <w:sz w:val="16"/>
                <w:szCs w:val="16"/>
              </w:rPr>
              <w:t xml:space="preserve"> </w:t>
            </w:r>
            <w:r w:rsidR="00545431" w:rsidRPr="00545431">
              <w:rPr>
                <w:rFonts w:ascii="Courier New" w:hAnsi="Courier New" w:cs="Courier New"/>
                <w:sz w:val="16"/>
                <w:szCs w:val="16"/>
              </w:rPr>
              <w:t xml:space="preserve"> PU</w:t>
            </w:r>
            <w:r>
              <w:rPr>
                <w:rFonts w:ascii="Courier New" w:hAnsi="Courier New" w:cs="Courier New"/>
                <w:sz w:val="16"/>
                <w:szCs w:val="16"/>
              </w:rPr>
              <w:t xml:space="preserve">  </w:t>
            </w:r>
            <w:r w:rsidR="00545431" w:rsidRPr="00545431">
              <w:rPr>
                <w:rFonts w:ascii="Courier New" w:hAnsi="Courier New" w:cs="Courier New"/>
                <w:sz w:val="16"/>
                <w:szCs w:val="16"/>
              </w:rPr>
              <w:t xml:space="preserve"> Purchasing ...</w:t>
            </w:r>
          </w:p>
          <w:p w14:paraId="7753C391" w14:textId="7B316B1D" w:rsidR="00545431" w:rsidRPr="00545431" w:rsidRDefault="00FD2460" w:rsidP="00BF00D3">
            <w:pPr>
              <w:pStyle w:val="BlockText"/>
              <w:rPr>
                <w:rFonts w:ascii="Courier New" w:hAnsi="Courier New" w:cs="Courier New"/>
                <w:sz w:val="16"/>
                <w:szCs w:val="16"/>
              </w:rPr>
            </w:pPr>
            <w:bookmarkStart w:id="60" w:name="_Hlk177553217"/>
            <w:bookmarkEnd w:id="59"/>
            <w:r>
              <w:rPr>
                <w:rFonts w:ascii="Courier New" w:hAnsi="Courier New" w:cs="Courier New"/>
                <w:sz w:val="16"/>
                <w:szCs w:val="16"/>
              </w:rPr>
              <w:t xml:space="preserve"> </w:t>
            </w:r>
            <w:r w:rsidR="00545431" w:rsidRPr="00545431">
              <w:rPr>
                <w:rFonts w:ascii="Courier New" w:hAnsi="Courier New" w:cs="Courier New"/>
                <w:sz w:val="16"/>
                <w:szCs w:val="16"/>
              </w:rPr>
              <w:t xml:space="preserve"> DD</w:t>
            </w:r>
            <w:r>
              <w:rPr>
                <w:rFonts w:ascii="Courier New" w:hAnsi="Courier New" w:cs="Courier New"/>
                <w:sz w:val="16"/>
                <w:szCs w:val="16"/>
              </w:rPr>
              <w:t xml:space="preserve">  </w:t>
            </w:r>
            <w:r w:rsidR="00545431" w:rsidRPr="00545431">
              <w:rPr>
                <w:rFonts w:ascii="Courier New" w:hAnsi="Courier New" w:cs="Courier New"/>
                <w:sz w:val="16"/>
                <w:szCs w:val="16"/>
              </w:rPr>
              <w:t xml:space="preserve"> Display/Print ...</w:t>
            </w:r>
          </w:p>
          <w:p w14:paraId="638279E6" w14:textId="0E7323D2" w:rsidR="00545431" w:rsidRPr="00545431" w:rsidRDefault="00FD2460" w:rsidP="00BF00D3">
            <w:pPr>
              <w:pStyle w:val="BlockText"/>
              <w:rPr>
                <w:rFonts w:ascii="Courier New" w:hAnsi="Courier New" w:cs="Courier New"/>
                <w:sz w:val="16"/>
                <w:szCs w:val="16"/>
              </w:rPr>
            </w:pPr>
            <w:bookmarkStart w:id="61" w:name="_Hlk177553218"/>
            <w:bookmarkEnd w:id="60"/>
            <w:r>
              <w:rPr>
                <w:rFonts w:ascii="Courier New" w:hAnsi="Courier New" w:cs="Courier New"/>
                <w:b/>
                <w:sz w:val="16"/>
                <w:szCs w:val="16"/>
              </w:rPr>
              <w:t xml:space="preserve"> </w:t>
            </w:r>
            <w:r w:rsidR="00545431" w:rsidRPr="00545431">
              <w:rPr>
                <w:rFonts w:ascii="Courier New" w:hAnsi="Courier New" w:cs="Courier New"/>
                <w:b/>
                <w:sz w:val="16"/>
                <w:szCs w:val="16"/>
              </w:rPr>
              <w:t xml:space="preserve"> UT</w:t>
            </w:r>
            <w:r>
              <w:rPr>
                <w:rFonts w:ascii="Courier New" w:hAnsi="Courier New" w:cs="Courier New"/>
                <w:b/>
                <w:sz w:val="16"/>
                <w:szCs w:val="16"/>
              </w:rPr>
              <w:t xml:space="preserve">  </w:t>
            </w:r>
            <w:r w:rsidR="00545431" w:rsidRPr="00545431">
              <w:rPr>
                <w:rFonts w:ascii="Courier New" w:hAnsi="Courier New" w:cs="Courier New"/>
                <w:b/>
                <w:sz w:val="16"/>
                <w:szCs w:val="16"/>
              </w:rPr>
              <w:t xml:space="preserve"> Utilities .</w:t>
            </w:r>
            <w:r w:rsidR="00545431" w:rsidRPr="00545431">
              <w:rPr>
                <w:rFonts w:ascii="Courier New" w:hAnsi="Courier New" w:cs="Courier New"/>
                <w:sz w:val="16"/>
                <w:szCs w:val="16"/>
              </w:rPr>
              <w:t>..</w:t>
            </w:r>
          </w:p>
          <w:p w14:paraId="1F8B5FDF" w14:textId="4839795E" w:rsidR="00545431" w:rsidRPr="00545431" w:rsidRDefault="00FD2460" w:rsidP="00BF00D3">
            <w:pPr>
              <w:pStyle w:val="BlockText"/>
              <w:rPr>
                <w:rFonts w:ascii="Courier New" w:hAnsi="Courier New" w:cs="Courier New"/>
                <w:sz w:val="16"/>
                <w:szCs w:val="16"/>
              </w:rPr>
            </w:pPr>
            <w:bookmarkStart w:id="62" w:name="_Hlk177553219"/>
            <w:bookmarkEnd w:id="61"/>
            <w:r>
              <w:rPr>
                <w:rFonts w:ascii="Courier New" w:hAnsi="Courier New" w:cs="Courier New"/>
                <w:sz w:val="16"/>
                <w:szCs w:val="16"/>
              </w:rPr>
              <w:t xml:space="preserve"> </w:t>
            </w:r>
            <w:r w:rsidR="00545431" w:rsidRPr="00545431">
              <w:rPr>
                <w:rFonts w:ascii="Courier New" w:hAnsi="Courier New" w:cs="Courier New"/>
                <w:sz w:val="16"/>
                <w:szCs w:val="16"/>
              </w:rPr>
              <w:t xml:space="preserve"> AM</w:t>
            </w:r>
            <w:r>
              <w:rPr>
                <w:rFonts w:ascii="Courier New" w:hAnsi="Courier New" w:cs="Courier New"/>
                <w:sz w:val="16"/>
                <w:szCs w:val="16"/>
              </w:rPr>
              <w:t xml:space="preserve">  </w:t>
            </w:r>
            <w:r w:rsidR="00545431" w:rsidRPr="00545431">
              <w:rPr>
                <w:rFonts w:ascii="Courier New" w:hAnsi="Courier New" w:cs="Courier New"/>
                <w:sz w:val="16"/>
                <w:szCs w:val="16"/>
              </w:rPr>
              <w:t xml:space="preserve"> AMIS ...</w:t>
            </w:r>
          </w:p>
          <w:p w14:paraId="40E9B665" w14:textId="010D4D16" w:rsidR="00545431" w:rsidRPr="00545431" w:rsidRDefault="00FD2460" w:rsidP="00BF00D3">
            <w:pPr>
              <w:pStyle w:val="BlockText"/>
              <w:rPr>
                <w:rFonts w:ascii="Courier New" w:hAnsi="Courier New" w:cs="Courier New"/>
                <w:sz w:val="16"/>
                <w:szCs w:val="16"/>
              </w:rPr>
            </w:pPr>
            <w:bookmarkStart w:id="63" w:name="_Hlk177553220"/>
            <w:bookmarkEnd w:id="62"/>
            <w:r>
              <w:rPr>
                <w:rFonts w:ascii="Courier New" w:hAnsi="Courier New" w:cs="Courier New"/>
                <w:sz w:val="16"/>
                <w:szCs w:val="16"/>
              </w:rPr>
              <w:t xml:space="preserve"> </w:t>
            </w:r>
            <w:r w:rsidR="00545431" w:rsidRPr="00545431">
              <w:rPr>
                <w:rFonts w:ascii="Courier New" w:hAnsi="Courier New" w:cs="Courier New"/>
                <w:sz w:val="16"/>
                <w:szCs w:val="16"/>
              </w:rPr>
              <w:t xml:space="preserve"> SU</w:t>
            </w:r>
            <w:r>
              <w:rPr>
                <w:rFonts w:ascii="Courier New" w:hAnsi="Courier New" w:cs="Courier New"/>
                <w:sz w:val="16"/>
                <w:szCs w:val="16"/>
              </w:rPr>
              <w:t xml:space="preserve">  </w:t>
            </w:r>
            <w:r w:rsidR="00545431" w:rsidRPr="00545431">
              <w:rPr>
                <w:rFonts w:ascii="Courier New" w:hAnsi="Courier New" w:cs="Courier New"/>
                <w:sz w:val="16"/>
                <w:szCs w:val="16"/>
              </w:rPr>
              <w:t xml:space="preserve"> Suspense ...</w:t>
            </w:r>
          </w:p>
          <w:p w14:paraId="61070600" w14:textId="5B39A69E" w:rsidR="00545431" w:rsidRPr="00545431" w:rsidRDefault="00FD2460" w:rsidP="00BF00D3">
            <w:pPr>
              <w:pStyle w:val="BlockText"/>
              <w:rPr>
                <w:rFonts w:ascii="Courier New" w:hAnsi="Courier New" w:cs="Courier New"/>
                <w:sz w:val="16"/>
                <w:szCs w:val="16"/>
              </w:rPr>
            </w:pPr>
            <w:bookmarkStart w:id="64" w:name="_Hlk177553221"/>
            <w:bookmarkEnd w:id="63"/>
            <w:r>
              <w:rPr>
                <w:rFonts w:ascii="Courier New" w:hAnsi="Courier New" w:cs="Courier New"/>
                <w:sz w:val="16"/>
                <w:szCs w:val="16"/>
              </w:rPr>
              <w:t xml:space="preserve"> </w:t>
            </w:r>
            <w:r w:rsidR="00545431" w:rsidRPr="00545431">
              <w:rPr>
                <w:rFonts w:ascii="Courier New" w:hAnsi="Courier New" w:cs="Courier New"/>
                <w:sz w:val="16"/>
                <w:szCs w:val="16"/>
              </w:rPr>
              <w:t xml:space="preserve"> CO</w:t>
            </w:r>
            <w:r>
              <w:rPr>
                <w:rFonts w:ascii="Courier New" w:hAnsi="Courier New" w:cs="Courier New"/>
                <w:sz w:val="16"/>
                <w:szCs w:val="16"/>
              </w:rPr>
              <w:t xml:space="preserve">  </w:t>
            </w:r>
            <w:r w:rsidR="00545431" w:rsidRPr="00545431">
              <w:rPr>
                <w:rFonts w:ascii="Courier New" w:hAnsi="Courier New" w:cs="Courier New"/>
                <w:sz w:val="16"/>
                <w:szCs w:val="16"/>
              </w:rPr>
              <w:t xml:space="preserve"> Correspondence ...</w:t>
            </w:r>
          </w:p>
          <w:p w14:paraId="657E0883" w14:textId="03DF9632" w:rsidR="00545431" w:rsidRPr="00545431" w:rsidRDefault="00FD2460" w:rsidP="00BF00D3">
            <w:pPr>
              <w:pStyle w:val="BlockText"/>
              <w:rPr>
                <w:rFonts w:ascii="Courier New" w:hAnsi="Courier New" w:cs="Courier New"/>
                <w:sz w:val="16"/>
                <w:szCs w:val="16"/>
              </w:rPr>
            </w:pPr>
            <w:bookmarkStart w:id="65" w:name="_Hlk177553222"/>
            <w:bookmarkEnd w:id="64"/>
            <w:r>
              <w:rPr>
                <w:rFonts w:ascii="Courier New" w:hAnsi="Courier New" w:cs="Courier New"/>
                <w:sz w:val="16"/>
                <w:szCs w:val="16"/>
              </w:rPr>
              <w:t xml:space="preserve"> </w:t>
            </w:r>
            <w:r w:rsidR="00545431" w:rsidRPr="00545431">
              <w:rPr>
                <w:rFonts w:ascii="Courier New" w:hAnsi="Courier New" w:cs="Courier New"/>
                <w:sz w:val="16"/>
                <w:szCs w:val="16"/>
              </w:rPr>
              <w:t xml:space="preserve"> SC</w:t>
            </w:r>
            <w:r>
              <w:rPr>
                <w:rFonts w:ascii="Courier New" w:hAnsi="Courier New" w:cs="Courier New"/>
                <w:sz w:val="16"/>
                <w:szCs w:val="16"/>
              </w:rPr>
              <w:t xml:space="preserve">  </w:t>
            </w:r>
            <w:r w:rsidR="00545431" w:rsidRPr="00545431">
              <w:rPr>
                <w:rFonts w:ascii="Courier New" w:hAnsi="Courier New" w:cs="Courier New"/>
                <w:sz w:val="16"/>
                <w:szCs w:val="16"/>
              </w:rPr>
              <w:t xml:space="preserve"> Scheduled Meetings and Home/Liaison Visits ...</w:t>
            </w:r>
          </w:p>
          <w:p w14:paraId="2F19739D" w14:textId="52B3B9BF" w:rsidR="00545431" w:rsidRPr="00545431" w:rsidRDefault="00FD2460" w:rsidP="00BF00D3">
            <w:pPr>
              <w:pStyle w:val="BlockText"/>
              <w:rPr>
                <w:rFonts w:ascii="Courier New" w:hAnsi="Courier New" w:cs="Courier New"/>
                <w:sz w:val="16"/>
                <w:szCs w:val="16"/>
              </w:rPr>
            </w:pPr>
            <w:bookmarkStart w:id="66" w:name="_Hlk177553223"/>
            <w:bookmarkEnd w:id="65"/>
            <w:r>
              <w:rPr>
                <w:rFonts w:ascii="Courier New" w:hAnsi="Courier New" w:cs="Courier New"/>
                <w:sz w:val="16"/>
                <w:szCs w:val="16"/>
              </w:rPr>
              <w:t xml:space="preserve"> </w:t>
            </w:r>
            <w:r w:rsidR="00545431" w:rsidRPr="00545431">
              <w:rPr>
                <w:rFonts w:ascii="Courier New" w:hAnsi="Courier New" w:cs="Courier New"/>
                <w:sz w:val="16"/>
                <w:szCs w:val="16"/>
              </w:rPr>
              <w:t xml:space="preserve"> PS</w:t>
            </w:r>
            <w:r>
              <w:rPr>
                <w:rFonts w:ascii="Courier New" w:hAnsi="Courier New" w:cs="Courier New"/>
                <w:sz w:val="16"/>
                <w:szCs w:val="16"/>
              </w:rPr>
              <w:t xml:space="preserve">  </w:t>
            </w:r>
            <w:r w:rsidR="00545431" w:rsidRPr="00545431">
              <w:rPr>
                <w:rFonts w:ascii="Courier New" w:hAnsi="Courier New" w:cs="Courier New"/>
                <w:sz w:val="16"/>
                <w:szCs w:val="16"/>
              </w:rPr>
              <w:t xml:space="preserve"> Process Form 2529-3 ...</w:t>
            </w:r>
          </w:p>
          <w:p w14:paraId="7E7528B2" w14:textId="265E40D8" w:rsidR="00545431" w:rsidRPr="00545431" w:rsidRDefault="00FD2460" w:rsidP="00BF00D3">
            <w:pPr>
              <w:pStyle w:val="BlockText"/>
              <w:rPr>
                <w:rFonts w:ascii="Courier New" w:hAnsi="Courier New" w:cs="Courier New"/>
                <w:sz w:val="16"/>
                <w:szCs w:val="16"/>
              </w:rPr>
            </w:pPr>
            <w:bookmarkStart w:id="67" w:name="_Hlk177553224"/>
            <w:bookmarkEnd w:id="66"/>
            <w:r>
              <w:rPr>
                <w:rFonts w:ascii="Courier New" w:hAnsi="Courier New" w:cs="Courier New"/>
                <w:sz w:val="16"/>
                <w:szCs w:val="16"/>
              </w:rPr>
              <w:t xml:space="preserve"> </w:t>
            </w:r>
            <w:r w:rsidR="00545431" w:rsidRPr="00545431">
              <w:rPr>
                <w:rFonts w:ascii="Courier New" w:hAnsi="Courier New" w:cs="Courier New"/>
                <w:sz w:val="16"/>
                <w:szCs w:val="16"/>
              </w:rPr>
              <w:t xml:space="preserve"> EL</w:t>
            </w:r>
            <w:r>
              <w:rPr>
                <w:rFonts w:ascii="Courier New" w:hAnsi="Courier New" w:cs="Courier New"/>
                <w:sz w:val="16"/>
                <w:szCs w:val="16"/>
              </w:rPr>
              <w:t xml:space="preserve">  </w:t>
            </w:r>
            <w:r w:rsidR="00545431" w:rsidRPr="00545431">
              <w:rPr>
                <w:rFonts w:ascii="Courier New" w:hAnsi="Courier New" w:cs="Courier New"/>
                <w:sz w:val="16"/>
                <w:szCs w:val="16"/>
              </w:rPr>
              <w:t xml:space="preserve"> Eligibility Inquiry</w:t>
            </w:r>
          </w:p>
          <w:p w14:paraId="6FA72C9F" w14:textId="4DBB3595" w:rsidR="00545431" w:rsidRPr="00545431" w:rsidRDefault="00FD2460" w:rsidP="00BF00D3">
            <w:pPr>
              <w:pStyle w:val="BlockText"/>
              <w:rPr>
                <w:rFonts w:ascii="Courier New" w:hAnsi="Courier New" w:cs="Courier New"/>
                <w:sz w:val="16"/>
                <w:szCs w:val="16"/>
              </w:rPr>
            </w:pPr>
            <w:bookmarkStart w:id="68" w:name="_Hlk177553225"/>
            <w:bookmarkEnd w:id="67"/>
            <w:r>
              <w:rPr>
                <w:rFonts w:ascii="Courier New" w:hAnsi="Courier New" w:cs="Courier New"/>
                <w:sz w:val="16"/>
                <w:szCs w:val="16"/>
              </w:rPr>
              <w:t xml:space="preserve"> </w:t>
            </w:r>
            <w:r w:rsidR="00545431" w:rsidRPr="00545431">
              <w:rPr>
                <w:rFonts w:ascii="Courier New" w:hAnsi="Courier New" w:cs="Courier New"/>
                <w:sz w:val="16"/>
                <w:szCs w:val="16"/>
              </w:rPr>
              <w:t xml:space="preserve"> ET</w:t>
            </w:r>
            <w:r>
              <w:rPr>
                <w:rFonts w:ascii="Courier New" w:hAnsi="Courier New" w:cs="Courier New"/>
                <w:sz w:val="16"/>
                <w:szCs w:val="16"/>
              </w:rPr>
              <w:t xml:space="preserve">  </w:t>
            </w:r>
            <w:r w:rsidR="00545431" w:rsidRPr="00545431">
              <w:rPr>
                <w:rFonts w:ascii="Courier New" w:hAnsi="Courier New" w:cs="Courier New"/>
                <w:sz w:val="16"/>
                <w:szCs w:val="16"/>
              </w:rPr>
              <w:t xml:space="preserve"> PSC/Entitlement Records ...</w:t>
            </w:r>
          </w:p>
          <w:p w14:paraId="7B67C89E" w14:textId="5A988211" w:rsidR="00545431" w:rsidRPr="00545431" w:rsidRDefault="00FD2460" w:rsidP="00BF00D3">
            <w:pPr>
              <w:pStyle w:val="BlockText"/>
              <w:rPr>
                <w:rFonts w:ascii="Courier New" w:hAnsi="Courier New" w:cs="Courier New"/>
                <w:sz w:val="16"/>
                <w:szCs w:val="16"/>
              </w:rPr>
            </w:pPr>
            <w:bookmarkStart w:id="69" w:name="_Hlk177553226"/>
            <w:bookmarkEnd w:id="68"/>
            <w:r>
              <w:rPr>
                <w:rFonts w:ascii="Courier New" w:hAnsi="Courier New" w:cs="Courier New"/>
                <w:sz w:val="16"/>
                <w:szCs w:val="16"/>
              </w:rPr>
              <w:t xml:space="preserve"> </w:t>
            </w:r>
            <w:r w:rsidR="00545431" w:rsidRPr="00545431">
              <w:rPr>
                <w:rFonts w:ascii="Courier New" w:hAnsi="Courier New" w:cs="Courier New"/>
                <w:sz w:val="16"/>
                <w:szCs w:val="16"/>
              </w:rPr>
              <w:t xml:space="preserve"> HO</w:t>
            </w:r>
            <w:r>
              <w:rPr>
                <w:rFonts w:ascii="Courier New" w:hAnsi="Courier New" w:cs="Courier New"/>
                <w:sz w:val="16"/>
                <w:szCs w:val="16"/>
              </w:rPr>
              <w:t xml:space="preserve">  </w:t>
            </w:r>
            <w:r w:rsidR="00545431" w:rsidRPr="00545431">
              <w:rPr>
                <w:rFonts w:ascii="Courier New" w:hAnsi="Courier New" w:cs="Courier New"/>
                <w:sz w:val="16"/>
                <w:szCs w:val="16"/>
              </w:rPr>
              <w:t xml:space="preserve"> Home Oxygen Main Menu ...</w:t>
            </w:r>
          </w:p>
          <w:p w14:paraId="57885526" w14:textId="78EFC263" w:rsidR="00545431" w:rsidRPr="00545431" w:rsidRDefault="00FD2460" w:rsidP="00BF00D3">
            <w:pPr>
              <w:pStyle w:val="BlockText"/>
              <w:rPr>
                <w:rFonts w:ascii="Courier New" w:hAnsi="Courier New" w:cs="Courier New"/>
                <w:sz w:val="16"/>
                <w:szCs w:val="16"/>
              </w:rPr>
            </w:pPr>
            <w:bookmarkStart w:id="70" w:name="_Hlk177553227"/>
            <w:bookmarkEnd w:id="69"/>
            <w:r>
              <w:rPr>
                <w:rFonts w:ascii="Courier New" w:hAnsi="Courier New" w:cs="Courier New"/>
                <w:sz w:val="16"/>
                <w:szCs w:val="16"/>
              </w:rPr>
              <w:t xml:space="preserve"> </w:t>
            </w:r>
            <w:r w:rsidR="00545431" w:rsidRPr="00545431">
              <w:rPr>
                <w:rFonts w:ascii="Courier New" w:hAnsi="Courier New" w:cs="Courier New"/>
                <w:sz w:val="16"/>
                <w:szCs w:val="16"/>
              </w:rPr>
              <w:t xml:space="preserve"> INV</w:t>
            </w:r>
            <w:r>
              <w:rPr>
                <w:rFonts w:ascii="Courier New" w:hAnsi="Courier New" w:cs="Courier New"/>
                <w:sz w:val="16"/>
                <w:szCs w:val="16"/>
              </w:rPr>
              <w:t xml:space="preserve">  </w:t>
            </w:r>
            <w:r w:rsidR="00545431" w:rsidRPr="00545431">
              <w:rPr>
                <w:rFonts w:ascii="Courier New" w:hAnsi="Courier New" w:cs="Courier New"/>
                <w:sz w:val="16"/>
                <w:szCs w:val="16"/>
              </w:rPr>
              <w:t xml:space="preserve">Pros Inventory </w:t>
            </w:r>
            <w:smartTag w:uri="urn:schemas-microsoft-com:office:smarttags" w:element="place">
              <w:r w:rsidR="00545431" w:rsidRPr="00545431">
                <w:rPr>
                  <w:rFonts w:ascii="Courier New" w:hAnsi="Courier New" w:cs="Courier New"/>
                  <w:sz w:val="16"/>
                  <w:szCs w:val="16"/>
                </w:rPr>
                <w:t>Main</w:t>
              </w:r>
            </w:smartTag>
            <w:r w:rsidR="00545431" w:rsidRPr="00545431">
              <w:rPr>
                <w:rFonts w:ascii="Courier New" w:hAnsi="Courier New" w:cs="Courier New"/>
                <w:sz w:val="16"/>
                <w:szCs w:val="16"/>
              </w:rPr>
              <w:t xml:space="preserve"> ...</w:t>
            </w:r>
          </w:p>
          <w:p w14:paraId="24378778" w14:textId="22304D1E" w:rsidR="00545431" w:rsidRPr="00545431" w:rsidRDefault="00FD2460" w:rsidP="00BF00D3">
            <w:pPr>
              <w:pStyle w:val="BlockText"/>
              <w:rPr>
                <w:rFonts w:ascii="Courier New" w:hAnsi="Courier New" w:cs="Courier New"/>
                <w:sz w:val="16"/>
                <w:szCs w:val="16"/>
              </w:rPr>
            </w:pPr>
            <w:bookmarkStart w:id="71" w:name="_Hlk177553228"/>
            <w:bookmarkEnd w:id="70"/>
            <w:r>
              <w:rPr>
                <w:rFonts w:ascii="Courier New" w:hAnsi="Courier New" w:cs="Courier New"/>
                <w:sz w:val="16"/>
                <w:szCs w:val="16"/>
              </w:rPr>
              <w:t xml:space="preserve"> </w:t>
            </w:r>
            <w:r w:rsidR="00545431" w:rsidRPr="00545431">
              <w:rPr>
                <w:rFonts w:ascii="Courier New" w:hAnsi="Courier New" w:cs="Courier New"/>
                <w:sz w:val="16"/>
                <w:szCs w:val="16"/>
              </w:rPr>
              <w:t xml:space="preserve"> ND</w:t>
            </w:r>
            <w:r>
              <w:rPr>
                <w:rFonts w:ascii="Courier New" w:hAnsi="Courier New" w:cs="Courier New"/>
                <w:sz w:val="16"/>
                <w:szCs w:val="16"/>
              </w:rPr>
              <w:t xml:space="preserve">  </w:t>
            </w:r>
            <w:r w:rsidR="00545431" w:rsidRPr="00545431">
              <w:rPr>
                <w:rFonts w:ascii="Courier New" w:hAnsi="Courier New" w:cs="Courier New"/>
                <w:sz w:val="16"/>
                <w:szCs w:val="16"/>
              </w:rPr>
              <w:t xml:space="preserve"> NPPD Tools ...</w:t>
            </w:r>
          </w:p>
          <w:p w14:paraId="0154D952" w14:textId="751F13C0" w:rsidR="00545431" w:rsidRPr="00545431" w:rsidRDefault="00FD2460" w:rsidP="00BF00D3">
            <w:pPr>
              <w:pStyle w:val="BlockText"/>
              <w:rPr>
                <w:rFonts w:ascii="Courier New" w:hAnsi="Courier New" w:cs="Courier New"/>
                <w:sz w:val="16"/>
                <w:szCs w:val="16"/>
              </w:rPr>
            </w:pPr>
            <w:bookmarkStart w:id="72" w:name="_Hlk177553229"/>
            <w:bookmarkEnd w:id="71"/>
            <w:r>
              <w:rPr>
                <w:rFonts w:ascii="Courier New" w:hAnsi="Courier New" w:cs="Courier New"/>
                <w:sz w:val="16"/>
                <w:szCs w:val="16"/>
              </w:rPr>
              <w:t xml:space="preserve"> </w:t>
            </w:r>
            <w:r w:rsidR="00545431" w:rsidRPr="00545431">
              <w:rPr>
                <w:rFonts w:ascii="Courier New" w:hAnsi="Courier New" w:cs="Courier New"/>
                <w:sz w:val="16"/>
                <w:szCs w:val="16"/>
              </w:rPr>
              <w:t xml:space="preserve"> VR</w:t>
            </w:r>
            <w:r>
              <w:rPr>
                <w:rFonts w:ascii="Courier New" w:hAnsi="Courier New" w:cs="Courier New"/>
                <w:sz w:val="16"/>
                <w:szCs w:val="16"/>
              </w:rPr>
              <w:t xml:space="preserve">  </w:t>
            </w:r>
            <w:r w:rsidR="00545431" w:rsidRPr="00545431">
              <w:rPr>
                <w:rFonts w:ascii="Courier New" w:hAnsi="Courier New" w:cs="Courier New"/>
                <w:sz w:val="16"/>
                <w:szCs w:val="16"/>
              </w:rPr>
              <w:t xml:space="preserve"> VERIFY/REPAIR PURCHASE CARD NUMBER</w:t>
            </w:r>
          </w:p>
          <w:bookmarkEnd w:id="72"/>
          <w:p w14:paraId="2F21C049" w14:textId="77777777" w:rsidR="00545431" w:rsidRPr="00545431" w:rsidRDefault="00545431" w:rsidP="00BF00D3">
            <w:pPr>
              <w:pStyle w:val="BlockText"/>
              <w:rPr>
                <w:rFonts w:ascii="Courier New" w:hAnsi="Courier New" w:cs="Courier New"/>
                <w:sz w:val="16"/>
                <w:szCs w:val="16"/>
              </w:rPr>
            </w:pPr>
          </w:p>
          <w:p w14:paraId="3CDA6B6A" w14:textId="77777777" w:rsidR="00545431" w:rsidRPr="00545431" w:rsidRDefault="00545431" w:rsidP="00BF00D3">
            <w:pPr>
              <w:pStyle w:val="BlockText"/>
              <w:rPr>
                <w:rFonts w:ascii="Courier New" w:hAnsi="Courier New" w:cs="Courier New"/>
                <w:sz w:val="16"/>
                <w:szCs w:val="16"/>
              </w:rPr>
            </w:pPr>
            <w:bookmarkStart w:id="73" w:name="_Hlk177553230"/>
            <w:r w:rsidRPr="00545431">
              <w:rPr>
                <w:rFonts w:ascii="Courier New" w:hAnsi="Courier New" w:cs="Courier New"/>
                <w:sz w:val="16"/>
                <w:szCs w:val="16"/>
              </w:rPr>
              <w:t xml:space="preserve">Select Prosthetic Official's Menu Option: </w:t>
            </w:r>
            <w:r w:rsidRPr="00545431">
              <w:rPr>
                <w:rFonts w:ascii="Courier New" w:hAnsi="Courier New" w:cs="Courier New"/>
                <w:b/>
                <w:sz w:val="16"/>
                <w:szCs w:val="16"/>
              </w:rPr>
              <w:t>UT</w:t>
            </w:r>
            <w:r w:rsidRPr="00545431">
              <w:rPr>
                <w:rFonts w:ascii="Courier New" w:hAnsi="Courier New" w:cs="Courier New"/>
                <w:sz w:val="16"/>
                <w:szCs w:val="16"/>
              </w:rPr>
              <w:t xml:space="preserve"> </w:t>
            </w:r>
            <w:r w:rsidRPr="00545431">
              <w:rPr>
                <w:rFonts w:ascii="Courier New" w:hAnsi="Courier New" w:cs="Courier New"/>
                <w:b/>
                <w:sz w:val="18"/>
                <w:szCs w:val="18"/>
              </w:rPr>
              <w:t>&lt;Enter&gt;</w:t>
            </w:r>
            <w:r w:rsidRPr="00545431">
              <w:rPr>
                <w:rFonts w:ascii="Courier New" w:hAnsi="Courier New" w:cs="Courier New"/>
                <w:sz w:val="16"/>
                <w:szCs w:val="16"/>
              </w:rPr>
              <w:t xml:space="preserve"> Utilities</w:t>
            </w:r>
          </w:p>
          <w:bookmarkEnd w:id="73"/>
          <w:p w14:paraId="22579E02" w14:textId="77777777" w:rsidR="00545431" w:rsidRPr="00545431" w:rsidRDefault="00545431" w:rsidP="00BF00D3">
            <w:pPr>
              <w:pStyle w:val="BlockText"/>
              <w:rPr>
                <w:rFonts w:ascii="Courier New" w:hAnsi="Courier New" w:cs="Courier New"/>
                <w:sz w:val="16"/>
                <w:szCs w:val="16"/>
              </w:rPr>
            </w:pPr>
          </w:p>
          <w:p w14:paraId="16558274" w14:textId="5B120968" w:rsidR="00545431" w:rsidRPr="00545431" w:rsidRDefault="00FD2460" w:rsidP="00BF00D3">
            <w:pPr>
              <w:pStyle w:val="BlockText"/>
              <w:rPr>
                <w:rFonts w:ascii="Courier New" w:hAnsi="Courier New" w:cs="Courier New"/>
                <w:sz w:val="16"/>
                <w:szCs w:val="16"/>
              </w:rPr>
            </w:pPr>
            <w:bookmarkStart w:id="74" w:name="_Hlk177553231"/>
            <w:r>
              <w:rPr>
                <w:rFonts w:ascii="Courier New" w:hAnsi="Courier New" w:cs="Courier New"/>
                <w:sz w:val="16"/>
                <w:szCs w:val="16"/>
              </w:rPr>
              <w:t xml:space="preserve"> </w:t>
            </w:r>
            <w:r w:rsidR="00545431" w:rsidRPr="00545431">
              <w:rPr>
                <w:rFonts w:ascii="Courier New" w:hAnsi="Courier New" w:cs="Courier New"/>
                <w:sz w:val="16"/>
                <w:szCs w:val="16"/>
              </w:rPr>
              <w:t xml:space="preserve"> AP</w:t>
            </w:r>
            <w:r>
              <w:rPr>
                <w:rFonts w:ascii="Courier New" w:hAnsi="Courier New" w:cs="Courier New"/>
                <w:sz w:val="16"/>
                <w:szCs w:val="16"/>
              </w:rPr>
              <w:t xml:space="preserve">  </w:t>
            </w:r>
            <w:r w:rsidR="00545431" w:rsidRPr="00545431">
              <w:rPr>
                <w:rFonts w:ascii="Courier New" w:hAnsi="Courier New" w:cs="Courier New"/>
                <w:sz w:val="16"/>
                <w:szCs w:val="16"/>
              </w:rPr>
              <w:t xml:space="preserve"> Add/Edit Patient to Prosthetics</w:t>
            </w:r>
          </w:p>
          <w:p w14:paraId="697A59CE" w14:textId="53D4BDEB" w:rsidR="00545431" w:rsidRPr="00545431" w:rsidRDefault="00FD2460" w:rsidP="00BF00D3">
            <w:pPr>
              <w:pStyle w:val="BlockText"/>
              <w:rPr>
                <w:rFonts w:ascii="Courier New" w:hAnsi="Courier New" w:cs="Courier New"/>
                <w:sz w:val="16"/>
                <w:szCs w:val="16"/>
              </w:rPr>
            </w:pPr>
            <w:bookmarkStart w:id="75" w:name="_Hlk177553232"/>
            <w:bookmarkEnd w:id="74"/>
            <w:r>
              <w:rPr>
                <w:rFonts w:ascii="Courier New" w:hAnsi="Courier New" w:cs="Courier New"/>
                <w:sz w:val="16"/>
                <w:szCs w:val="16"/>
              </w:rPr>
              <w:t xml:space="preserve"> </w:t>
            </w:r>
            <w:r w:rsidR="00545431" w:rsidRPr="00545431">
              <w:rPr>
                <w:rFonts w:ascii="Courier New" w:hAnsi="Courier New" w:cs="Courier New"/>
                <w:sz w:val="16"/>
                <w:szCs w:val="16"/>
              </w:rPr>
              <w:t xml:space="preserve"> DIS</w:t>
            </w:r>
            <w:r>
              <w:rPr>
                <w:rFonts w:ascii="Courier New" w:hAnsi="Courier New" w:cs="Courier New"/>
                <w:sz w:val="16"/>
                <w:szCs w:val="16"/>
              </w:rPr>
              <w:t xml:space="preserve">  </w:t>
            </w:r>
            <w:r w:rsidR="00545431" w:rsidRPr="00545431">
              <w:rPr>
                <w:rFonts w:ascii="Courier New" w:hAnsi="Courier New" w:cs="Courier New"/>
                <w:sz w:val="16"/>
                <w:szCs w:val="16"/>
              </w:rPr>
              <w:t>Enter Prosthetic Disability Code to 2319</w:t>
            </w:r>
          </w:p>
          <w:p w14:paraId="15D4207C" w14:textId="100277A4" w:rsidR="00545431" w:rsidRPr="00545431" w:rsidRDefault="00FD2460" w:rsidP="00BF00D3">
            <w:pPr>
              <w:pStyle w:val="BlockText"/>
              <w:rPr>
                <w:rFonts w:ascii="Courier New" w:hAnsi="Courier New" w:cs="Courier New"/>
                <w:sz w:val="16"/>
                <w:szCs w:val="16"/>
              </w:rPr>
            </w:pPr>
            <w:bookmarkStart w:id="76" w:name="_Hlk177553233"/>
            <w:bookmarkEnd w:id="75"/>
            <w:r>
              <w:rPr>
                <w:rFonts w:ascii="Courier New" w:hAnsi="Courier New" w:cs="Courier New"/>
                <w:sz w:val="16"/>
                <w:szCs w:val="16"/>
              </w:rPr>
              <w:t xml:space="preserve"> </w:t>
            </w:r>
            <w:r w:rsidR="00545431" w:rsidRPr="00545431">
              <w:rPr>
                <w:rFonts w:ascii="Courier New" w:hAnsi="Courier New" w:cs="Courier New"/>
                <w:sz w:val="16"/>
                <w:szCs w:val="16"/>
              </w:rPr>
              <w:t xml:space="preserve"> REM</w:t>
            </w:r>
            <w:r>
              <w:rPr>
                <w:rFonts w:ascii="Courier New" w:hAnsi="Courier New" w:cs="Courier New"/>
                <w:sz w:val="16"/>
                <w:szCs w:val="16"/>
              </w:rPr>
              <w:t xml:space="preserve">  </w:t>
            </w:r>
            <w:r w:rsidR="00545431" w:rsidRPr="00545431">
              <w:rPr>
                <w:rFonts w:ascii="Courier New" w:hAnsi="Courier New" w:cs="Courier New"/>
                <w:sz w:val="16"/>
                <w:szCs w:val="16"/>
              </w:rPr>
              <w:t>Delete Prosthetic Disability Code from 2319</w:t>
            </w:r>
          </w:p>
          <w:p w14:paraId="05EEF710" w14:textId="2EEF4CE4" w:rsidR="00545431" w:rsidRPr="00545431" w:rsidRDefault="00FD2460" w:rsidP="00BF00D3">
            <w:pPr>
              <w:pStyle w:val="BlockText"/>
              <w:rPr>
                <w:rFonts w:ascii="Courier New" w:hAnsi="Courier New" w:cs="Courier New"/>
                <w:sz w:val="16"/>
                <w:szCs w:val="16"/>
              </w:rPr>
            </w:pPr>
            <w:bookmarkStart w:id="77" w:name="_Hlk177553234"/>
            <w:bookmarkEnd w:id="76"/>
            <w:r>
              <w:rPr>
                <w:rFonts w:ascii="Courier New" w:hAnsi="Courier New" w:cs="Courier New"/>
                <w:sz w:val="16"/>
                <w:szCs w:val="16"/>
              </w:rPr>
              <w:t xml:space="preserve"> </w:t>
            </w:r>
            <w:r w:rsidR="00545431" w:rsidRPr="00545431">
              <w:rPr>
                <w:rFonts w:ascii="Courier New" w:hAnsi="Courier New" w:cs="Courier New"/>
                <w:sz w:val="16"/>
                <w:szCs w:val="16"/>
              </w:rPr>
              <w:t xml:space="preserve"> EN</w:t>
            </w:r>
            <w:r>
              <w:rPr>
                <w:rFonts w:ascii="Courier New" w:hAnsi="Courier New" w:cs="Courier New"/>
                <w:sz w:val="16"/>
                <w:szCs w:val="16"/>
              </w:rPr>
              <w:t xml:space="preserve">  </w:t>
            </w:r>
            <w:r w:rsidR="00545431" w:rsidRPr="00545431">
              <w:rPr>
                <w:rFonts w:ascii="Courier New" w:hAnsi="Courier New" w:cs="Courier New"/>
                <w:sz w:val="16"/>
                <w:szCs w:val="16"/>
              </w:rPr>
              <w:t xml:space="preserve"> Enter/Edit Prosthetic Item Master</w:t>
            </w:r>
          </w:p>
          <w:p w14:paraId="0B6A4AE0" w14:textId="6DC7C7E5" w:rsidR="00545431" w:rsidRPr="00545431" w:rsidRDefault="00FD2460" w:rsidP="00BF00D3">
            <w:pPr>
              <w:pStyle w:val="BlockText"/>
              <w:rPr>
                <w:rFonts w:ascii="Courier New" w:hAnsi="Courier New" w:cs="Courier New"/>
                <w:sz w:val="16"/>
                <w:szCs w:val="16"/>
              </w:rPr>
            </w:pPr>
            <w:bookmarkStart w:id="78" w:name="_Hlk177553235"/>
            <w:bookmarkEnd w:id="77"/>
            <w:r>
              <w:rPr>
                <w:rFonts w:ascii="Courier New" w:hAnsi="Courier New" w:cs="Courier New"/>
                <w:sz w:val="16"/>
                <w:szCs w:val="16"/>
              </w:rPr>
              <w:t xml:space="preserve"> </w:t>
            </w:r>
            <w:r w:rsidR="00545431" w:rsidRPr="00545431">
              <w:rPr>
                <w:rFonts w:ascii="Courier New" w:hAnsi="Courier New" w:cs="Courier New"/>
                <w:sz w:val="16"/>
                <w:szCs w:val="16"/>
              </w:rPr>
              <w:t xml:space="preserve"> IF</w:t>
            </w:r>
            <w:r>
              <w:rPr>
                <w:rFonts w:ascii="Courier New" w:hAnsi="Courier New" w:cs="Courier New"/>
                <w:sz w:val="16"/>
                <w:szCs w:val="16"/>
              </w:rPr>
              <w:t xml:space="preserve">  </w:t>
            </w:r>
            <w:r w:rsidR="00545431" w:rsidRPr="00545431">
              <w:rPr>
                <w:rFonts w:ascii="Courier New" w:hAnsi="Courier New" w:cs="Courier New"/>
                <w:sz w:val="16"/>
                <w:szCs w:val="16"/>
              </w:rPr>
              <w:t xml:space="preserve"> IFCAP Utilities ...</w:t>
            </w:r>
          </w:p>
          <w:p w14:paraId="07C73D8F" w14:textId="512B02A2" w:rsidR="00545431" w:rsidRPr="00545431" w:rsidRDefault="00FD2460" w:rsidP="00BF00D3">
            <w:pPr>
              <w:pStyle w:val="BlockText"/>
              <w:rPr>
                <w:rFonts w:ascii="Courier New" w:hAnsi="Courier New" w:cs="Courier New"/>
                <w:sz w:val="16"/>
                <w:szCs w:val="16"/>
              </w:rPr>
            </w:pPr>
            <w:bookmarkStart w:id="79" w:name="_Hlk177553236"/>
            <w:bookmarkEnd w:id="78"/>
            <w:r>
              <w:rPr>
                <w:rFonts w:ascii="Courier New" w:hAnsi="Courier New" w:cs="Courier New"/>
                <w:sz w:val="16"/>
                <w:szCs w:val="16"/>
              </w:rPr>
              <w:t xml:space="preserve"> </w:t>
            </w:r>
            <w:r w:rsidR="00545431" w:rsidRPr="00545431">
              <w:rPr>
                <w:rFonts w:ascii="Courier New" w:hAnsi="Courier New" w:cs="Courier New"/>
                <w:sz w:val="16"/>
                <w:szCs w:val="16"/>
              </w:rPr>
              <w:t xml:space="preserve"> RC</w:t>
            </w:r>
            <w:r>
              <w:rPr>
                <w:rFonts w:ascii="Courier New" w:hAnsi="Courier New" w:cs="Courier New"/>
                <w:sz w:val="16"/>
                <w:szCs w:val="16"/>
              </w:rPr>
              <w:t xml:space="preserve">  </w:t>
            </w:r>
            <w:r w:rsidR="00545431" w:rsidRPr="00545431">
              <w:rPr>
                <w:rFonts w:ascii="Courier New" w:hAnsi="Courier New" w:cs="Courier New"/>
                <w:sz w:val="16"/>
                <w:szCs w:val="16"/>
              </w:rPr>
              <w:t xml:space="preserve"> Flag Item as Returned/Condemned</w:t>
            </w:r>
          </w:p>
          <w:p w14:paraId="019143B0" w14:textId="79DA5775" w:rsidR="00545431" w:rsidRDefault="00FD2460" w:rsidP="00BF00D3">
            <w:pPr>
              <w:pStyle w:val="BlockText"/>
              <w:rPr>
                <w:rFonts w:ascii="Courier New" w:hAnsi="Courier New" w:cs="Courier New"/>
                <w:sz w:val="16"/>
                <w:szCs w:val="16"/>
              </w:rPr>
            </w:pPr>
            <w:bookmarkStart w:id="80" w:name="_Hlk177553237"/>
            <w:bookmarkEnd w:id="79"/>
            <w:r>
              <w:rPr>
                <w:rFonts w:ascii="Courier New" w:hAnsi="Courier New" w:cs="Courier New"/>
                <w:sz w:val="16"/>
                <w:szCs w:val="16"/>
              </w:rPr>
              <w:t xml:space="preserve"> </w:t>
            </w:r>
            <w:r w:rsidR="00545431" w:rsidRPr="00545431">
              <w:rPr>
                <w:rFonts w:ascii="Courier New" w:hAnsi="Courier New" w:cs="Courier New"/>
                <w:sz w:val="16"/>
                <w:szCs w:val="16"/>
              </w:rPr>
              <w:t xml:space="preserve"> RE</w:t>
            </w:r>
            <w:r>
              <w:rPr>
                <w:rFonts w:ascii="Courier New" w:hAnsi="Courier New" w:cs="Courier New"/>
                <w:sz w:val="16"/>
                <w:szCs w:val="16"/>
              </w:rPr>
              <w:t xml:space="preserve">  </w:t>
            </w:r>
            <w:r w:rsidR="00545431" w:rsidRPr="00545431">
              <w:rPr>
                <w:rFonts w:ascii="Courier New" w:hAnsi="Courier New" w:cs="Courier New"/>
                <w:sz w:val="16"/>
                <w:szCs w:val="16"/>
              </w:rPr>
              <w:t xml:space="preserve"> Edit Returned/Condemned Item</w:t>
            </w:r>
          </w:p>
          <w:p w14:paraId="03461D4C" w14:textId="4B48440F" w:rsidR="00A209D9" w:rsidRDefault="00A209D9" w:rsidP="00BF00D3">
            <w:pPr>
              <w:pStyle w:val="BlockText"/>
              <w:rPr>
                <w:rFonts w:ascii="Courier New" w:hAnsi="Courier New" w:cs="Courier New"/>
                <w:sz w:val="16"/>
                <w:szCs w:val="16"/>
              </w:rPr>
            </w:pPr>
            <w:r>
              <w:rPr>
                <w:rFonts w:ascii="Courier New" w:hAnsi="Courier New" w:cs="Courier New"/>
                <w:sz w:val="16"/>
                <w:szCs w:val="16"/>
              </w:rPr>
              <w:t xml:space="preserve">  </w:t>
            </w:r>
            <w:r w:rsidRPr="00A209D9">
              <w:rPr>
                <w:rFonts w:ascii="Courier New" w:hAnsi="Courier New" w:cs="Courier New"/>
                <w:sz w:val="16"/>
                <w:szCs w:val="16"/>
              </w:rPr>
              <w:t xml:space="preserve">PAG  </w:t>
            </w:r>
            <w:bookmarkStart w:id="81" w:name="Link_216"/>
            <w:r w:rsidRPr="00A209D9">
              <w:rPr>
                <w:rFonts w:ascii="Courier New" w:hAnsi="Courier New" w:cs="Courier New"/>
                <w:sz w:val="16"/>
                <w:szCs w:val="16"/>
              </w:rPr>
              <w:t>Purge Aged Purchasing Transactions</w:t>
            </w:r>
            <w:bookmarkEnd w:id="81"/>
          </w:p>
          <w:p w14:paraId="1F99551A" w14:textId="27AF1E1E" w:rsidR="008E3C75" w:rsidRDefault="00FD2460" w:rsidP="00BF00D3">
            <w:pPr>
              <w:pStyle w:val="BlockText"/>
              <w:rPr>
                <w:rFonts w:ascii="Courier New" w:hAnsi="Courier New" w:cs="Courier New"/>
                <w:sz w:val="16"/>
                <w:szCs w:val="16"/>
              </w:rPr>
            </w:pPr>
            <w:bookmarkStart w:id="82" w:name="_Hlk177553238"/>
            <w:bookmarkEnd w:id="80"/>
            <w:r>
              <w:rPr>
                <w:rFonts w:ascii="Courier New" w:hAnsi="Courier New" w:cs="Courier New"/>
                <w:sz w:val="16"/>
                <w:szCs w:val="16"/>
              </w:rPr>
              <w:t xml:space="preserve"> </w:t>
            </w:r>
            <w:r w:rsidR="008E3C75">
              <w:rPr>
                <w:rFonts w:ascii="Courier New" w:hAnsi="Courier New" w:cs="Courier New"/>
                <w:sz w:val="16"/>
                <w:szCs w:val="16"/>
              </w:rPr>
              <w:t xml:space="preserve"> </w:t>
            </w:r>
            <w:bookmarkStart w:id="83" w:name="_Hlk177553239"/>
            <w:bookmarkEnd w:id="82"/>
            <w:r w:rsidR="00EA7ABA" w:rsidRPr="00EA7ABA">
              <w:rPr>
                <w:rFonts w:ascii="Courier New" w:hAnsi="Courier New" w:cs="Courier New"/>
                <w:sz w:val="16"/>
                <w:szCs w:val="16"/>
              </w:rPr>
              <w:t>FCLN</w:t>
            </w:r>
            <w:r>
              <w:rPr>
                <w:rFonts w:ascii="Courier New" w:hAnsi="Courier New" w:cs="Courier New"/>
                <w:sz w:val="16"/>
                <w:szCs w:val="16"/>
              </w:rPr>
              <w:t xml:space="preserve"> </w:t>
            </w:r>
            <w:r w:rsidR="00EA7ABA" w:rsidRPr="00EA7ABA">
              <w:rPr>
                <w:rFonts w:ascii="Courier New" w:hAnsi="Courier New" w:cs="Courier New"/>
                <w:sz w:val="16"/>
                <w:szCs w:val="16"/>
              </w:rPr>
              <w:t xml:space="preserve"> RMPR file cleansing for field lengths</w:t>
            </w:r>
          </w:p>
          <w:p w14:paraId="3CDE54E9" w14:textId="1D81D92E" w:rsidR="00545431" w:rsidRPr="00545431" w:rsidRDefault="00FD2460" w:rsidP="00BF00D3">
            <w:pPr>
              <w:pStyle w:val="BlockText"/>
              <w:rPr>
                <w:rFonts w:ascii="Courier New" w:hAnsi="Courier New" w:cs="Courier New"/>
                <w:sz w:val="16"/>
                <w:szCs w:val="16"/>
              </w:rPr>
            </w:pPr>
            <w:bookmarkStart w:id="84" w:name="_Hlk177553240"/>
            <w:bookmarkEnd w:id="83"/>
            <w:r>
              <w:rPr>
                <w:rFonts w:ascii="Courier New" w:hAnsi="Courier New" w:cs="Courier New"/>
                <w:sz w:val="16"/>
                <w:szCs w:val="16"/>
              </w:rPr>
              <w:t xml:space="preserve"> </w:t>
            </w:r>
            <w:r w:rsidR="00545431" w:rsidRPr="00545431">
              <w:rPr>
                <w:rFonts w:ascii="Courier New" w:hAnsi="Courier New" w:cs="Courier New"/>
                <w:sz w:val="16"/>
                <w:szCs w:val="16"/>
              </w:rPr>
              <w:t xml:space="preserve"> SP</w:t>
            </w:r>
            <w:r>
              <w:rPr>
                <w:rFonts w:ascii="Courier New" w:hAnsi="Courier New" w:cs="Courier New"/>
                <w:sz w:val="16"/>
                <w:szCs w:val="16"/>
              </w:rPr>
              <w:t xml:space="preserve">  </w:t>
            </w:r>
            <w:r w:rsidR="00545431" w:rsidRPr="00545431">
              <w:rPr>
                <w:rFonts w:ascii="Courier New" w:hAnsi="Courier New" w:cs="Courier New"/>
                <w:sz w:val="16"/>
                <w:szCs w:val="16"/>
              </w:rPr>
              <w:t xml:space="preserve"> Enter/Edit Site Parameters ...</w:t>
            </w:r>
          </w:p>
          <w:p w14:paraId="386C3B4C" w14:textId="6BA397CE" w:rsidR="00545431" w:rsidRDefault="00FD2460" w:rsidP="00BF00D3">
            <w:pPr>
              <w:pStyle w:val="BlockText"/>
              <w:rPr>
                <w:rFonts w:ascii="Courier New" w:hAnsi="Courier New" w:cs="Courier New"/>
                <w:b/>
                <w:sz w:val="16"/>
                <w:szCs w:val="16"/>
              </w:rPr>
            </w:pPr>
            <w:bookmarkStart w:id="85" w:name="_Hlk177553241"/>
            <w:bookmarkEnd w:id="84"/>
            <w:r>
              <w:rPr>
                <w:rFonts w:ascii="Courier New" w:hAnsi="Courier New" w:cs="Courier New"/>
                <w:sz w:val="16"/>
                <w:szCs w:val="16"/>
              </w:rPr>
              <w:t xml:space="preserve"> </w:t>
            </w:r>
            <w:r w:rsidR="00545431" w:rsidRPr="00545431">
              <w:rPr>
                <w:rFonts w:ascii="Courier New" w:hAnsi="Courier New" w:cs="Courier New"/>
                <w:b/>
                <w:sz w:val="16"/>
                <w:szCs w:val="16"/>
              </w:rPr>
              <w:t xml:space="preserve"> WD</w:t>
            </w:r>
            <w:r>
              <w:rPr>
                <w:rFonts w:ascii="Courier New" w:hAnsi="Courier New" w:cs="Courier New"/>
                <w:b/>
                <w:sz w:val="16"/>
                <w:szCs w:val="16"/>
              </w:rPr>
              <w:t xml:space="preserve">  </w:t>
            </w:r>
            <w:r w:rsidR="00545431" w:rsidRPr="00545431">
              <w:rPr>
                <w:rFonts w:ascii="Courier New" w:hAnsi="Courier New" w:cs="Courier New"/>
                <w:b/>
                <w:sz w:val="16"/>
                <w:szCs w:val="16"/>
              </w:rPr>
              <w:t xml:space="preserve"> Display Prosthetic </w:t>
            </w:r>
            <w:smartTag w:uri="urn:schemas-microsoft-com:office:smarttags" w:element="place">
              <w:r w:rsidR="00545431" w:rsidRPr="00545431">
                <w:rPr>
                  <w:rFonts w:ascii="Courier New" w:hAnsi="Courier New" w:cs="Courier New"/>
                  <w:b/>
                  <w:sz w:val="16"/>
                  <w:szCs w:val="16"/>
                </w:rPr>
                <w:t>PO</w:t>
              </w:r>
            </w:smartTag>
            <w:r w:rsidR="00545431" w:rsidRPr="00545431">
              <w:rPr>
                <w:rFonts w:ascii="Courier New" w:hAnsi="Courier New" w:cs="Courier New"/>
                <w:b/>
                <w:sz w:val="16"/>
                <w:szCs w:val="16"/>
              </w:rPr>
              <w:t xml:space="preserve"> Information</w:t>
            </w:r>
          </w:p>
          <w:p w14:paraId="66EF07FE" w14:textId="2CDC912E" w:rsidR="00375815" w:rsidRPr="00B02ED2" w:rsidRDefault="00375815" w:rsidP="00375815">
            <w:pPr>
              <w:pStyle w:val="BlockText"/>
              <w:rPr>
                <w:rFonts w:ascii="Courier New" w:hAnsi="Courier New" w:cs="Courier New"/>
                <w:b/>
                <w:sz w:val="16"/>
                <w:szCs w:val="16"/>
              </w:rPr>
            </w:pPr>
            <w:r>
              <w:rPr>
                <w:rFonts w:ascii="Courier New" w:hAnsi="Courier New" w:cs="Courier New"/>
                <w:sz w:val="20"/>
                <w:szCs w:val="20"/>
              </w:rPr>
              <w:t xml:space="preserve"> </w:t>
            </w:r>
            <w:r>
              <w:rPr>
                <w:rFonts w:ascii="Courier New" w:hAnsi="Courier New" w:cs="Courier New"/>
                <w:b/>
                <w:sz w:val="16"/>
                <w:szCs w:val="16"/>
              </w:rPr>
              <w:t xml:space="preserve">   </w:t>
            </w:r>
            <w:r w:rsidRPr="00B02ED2">
              <w:rPr>
                <w:rFonts w:ascii="Courier New" w:hAnsi="Courier New" w:cs="Courier New"/>
                <w:b/>
                <w:sz w:val="16"/>
                <w:szCs w:val="16"/>
              </w:rPr>
              <w:t xml:space="preserve">  Purge Obsolete Data</w:t>
            </w:r>
          </w:p>
          <w:p w14:paraId="54B79651" w14:textId="04233E84" w:rsidR="00375815" w:rsidRPr="00545431" w:rsidRDefault="00375815" w:rsidP="00375815">
            <w:pPr>
              <w:pStyle w:val="BlockText"/>
              <w:rPr>
                <w:rFonts w:ascii="Courier New" w:hAnsi="Courier New" w:cs="Courier New"/>
                <w:b/>
                <w:sz w:val="16"/>
                <w:szCs w:val="16"/>
              </w:rPr>
            </w:pPr>
            <w:r w:rsidRPr="00B02ED2">
              <w:rPr>
                <w:rFonts w:ascii="Courier New" w:hAnsi="Courier New" w:cs="Courier New"/>
                <w:b/>
                <w:sz w:val="16"/>
                <w:szCs w:val="16"/>
              </w:rPr>
              <w:t xml:space="preserve">  </w:t>
            </w:r>
            <w:r w:rsidR="000D58C8">
              <w:rPr>
                <w:rFonts w:ascii="Courier New" w:hAnsi="Courier New" w:cs="Courier New"/>
                <w:b/>
                <w:sz w:val="16"/>
                <w:szCs w:val="16"/>
              </w:rPr>
              <w:t xml:space="preserve">     </w:t>
            </w:r>
            <w:r w:rsidRPr="00B02ED2">
              <w:rPr>
                <w:rFonts w:ascii="Courier New" w:hAnsi="Courier New" w:cs="Courier New"/>
                <w:b/>
                <w:sz w:val="16"/>
                <w:szCs w:val="16"/>
              </w:rPr>
              <w:t xml:space="preserve"> **&gt; Out of Order: (per patch RMPR*3.0*216)</w:t>
            </w:r>
          </w:p>
          <w:bookmarkEnd w:id="85"/>
          <w:p w14:paraId="2B2BB0F2" w14:textId="77777777" w:rsidR="00545431" w:rsidRPr="00B02ED2" w:rsidRDefault="00545431" w:rsidP="00BF00D3">
            <w:pPr>
              <w:pStyle w:val="BlockText"/>
              <w:rPr>
                <w:rFonts w:ascii="Courier New" w:hAnsi="Courier New" w:cs="Courier New"/>
                <w:b/>
                <w:sz w:val="16"/>
                <w:szCs w:val="16"/>
              </w:rPr>
            </w:pPr>
          </w:p>
          <w:p w14:paraId="463001B1" w14:textId="77777777" w:rsidR="00545431" w:rsidRPr="00545431" w:rsidRDefault="00545431" w:rsidP="00BF00D3">
            <w:pPr>
              <w:pStyle w:val="BlockText"/>
              <w:rPr>
                <w:rFonts w:ascii="Courier New" w:hAnsi="Courier New" w:cs="Courier New"/>
                <w:sz w:val="16"/>
                <w:szCs w:val="16"/>
              </w:rPr>
            </w:pPr>
            <w:bookmarkStart w:id="86" w:name="_Hlk177553242"/>
            <w:r w:rsidRPr="00545431">
              <w:rPr>
                <w:rFonts w:ascii="Courier New" w:hAnsi="Courier New" w:cs="Courier New"/>
                <w:sz w:val="16"/>
                <w:szCs w:val="16"/>
              </w:rPr>
              <w:t xml:space="preserve">Select Utilities Option: </w:t>
            </w:r>
            <w:r w:rsidRPr="00545431">
              <w:rPr>
                <w:rFonts w:ascii="Courier New" w:hAnsi="Courier New" w:cs="Courier New"/>
                <w:b/>
                <w:sz w:val="16"/>
                <w:szCs w:val="16"/>
              </w:rPr>
              <w:t>WD</w:t>
            </w:r>
            <w:r w:rsidRPr="00545431">
              <w:rPr>
                <w:rFonts w:ascii="Courier New" w:hAnsi="Courier New" w:cs="Courier New"/>
                <w:sz w:val="16"/>
                <w:szCs w:val="16"/>
              </w:rPr>
              <w:t xml:space="preserve"> </w:t>
            </w:r>
            <w:r w:rsidRPr="00545431">
              <w:rPr>
                <w:rFonts w:ascii="Courier New" w:hAnsi="Courier New" w:cs="Courier New"/>
                <w:b/>
                <w:sz w:val="18"/>
                <w:szCs w:val="18"/>
              </w:rPr>
              <w:t>&lt;Enter&gt;</w:t>
            </w:r>
            <w:r w:rsidRPr="00545431">
              <w:rPr>
                <w:rFonts w:ascii="Courier New" w:hAnsi="Courier New" w:cs="Courier New"/>
                <w:sz w:val="16"/>
                <w:szCs w:val="16"/>
              </w:rPr>
              <w:t xml:space="preserve"> Display Prosthetic </w:t>
            </w:r>
            <w:smartTag w:uri="urn:schemas-microsoft-com:office:smarttags" w:element="place">
              <w:r w:rsidRPr="00545431">
                <w:rPr>
                  <w:rFonts w:ascii="Courier New" w:hAnsi="Courier New" w:cs="Courier New"/>
                  <w:sz w:val="16"/>
                  <w:szCs w:val="16"/>
                </w:rPr>
                <w:t>PO</w:t>
              </w:r>
            </w:smartTag>
            <w:r w:rsidRPr="00545431">
              <w:rPr>
                <w:rFonts w:ascii="Courier New" w:hAnsi="Courier New" w:cs="Courier New"/>
                <w:sz w:val="16"/>
                <w:szCs w:val="16"/>
              </w:rPr>
              <w:t xml:space="preserve"> Information</w:t>
            </w:r>
          </w:p>
          <w:bookmarkEnd w:id="86"/>
          <w:p w14:paraId="3ABDAB9B" w14:textId="77777777" w:rsidR="00545431" w:rsidRPr="00545431" w:rsidRDefault="00545431" w:rsidP="00BF00D3">
            <w:pPr>
              <w:pStyle w:val="BlockText"/>
              <w:rPr>
                <w:rFonts w:ascii="Courier New" w:hAnsi="Courier New" w:cs="Courier New"/>
                <w:sz w:val="16"/>
                <w:szCs w:val="16"/>
              </w:rPr>
            </w:pPr>
          </w:p>
          <w:p w14:paraId="196D3E04" w14:textId="37F83F76" w:rsidR="00545431" w:rsidRPr="00545431" w:rsidRDefault="00545431" w:rsidP="00BF00D3">
            <w:pPr>
              <w:pStyle w:val="BlockText"/>
              <w:rPr>
                <w:rFonts w:ascii="Courier New" w:hAnsi="Courier New" w:cs="Courier New"/>
                <w:sz w:val="16"/>
                <w:szCs w:val="16"/>
              </w:rPr>
            </w:pPr>
            <w:bookmarkStart w:id="87" w:name="_Hlk177553243"/>
            <w:r w:rsidRPr="00545431">
              <w:rPr>
                <w:rFonts w:ascii="Courier New" w:hAnsi="Courier New" w:cs="Courier New"/>
                <w:sz w:val="16"/>
                <w:szCs w:val="16"/>
              </w:rPr>
              <w:t>Select PROSTHETICS 1358 DATE:</w:t>
            </w:r>
            <w:r w:rsidR="00FD2460">
              <w:rPr>
                <w:rFonts w:ascii="Courier New" w:hAnsi="Courier New" w:cs="Courier New"/>
                <w:sz w:val="16"/>
                <w:szCs w:val="16"/>
              </w:rPr>
              <w:t xml:space="preserve">  </w:t>
            </w:r>
            <w:smartTag w:uri="urn:schemas-microsoft-com:office:smarttags" w:element="date">
              <w:smartTagPr>
                <w:attr w:name="Year" w:val="2005"/>
                <w:attr w:name="Day" w:val="15"/>
                <w:attr w:name="Month" w:val="2"/>
              </w:smartTagPr>
              <w:r w:rsidRPr="00545431">
                <w:rPr>
                  <w:rFonts w:ascii="Courier New" w:hAnsi="Courier New" w:cs="Courier New"/>
                  <w:sz w:val="16"/>
                  <w:szCs w:val="16"/>
                </w:rPr>
                <w:t>2-15-2005</w:t>
              </w:r>
            </w:smartTag>
            <w:r w:rsidR="00FD2460">
              <w:rPr>
                <w:rFonts w:ascii="Courier New" w:hAnsi="Courier New" w:cs="Courier New"/>
                <w:sz w:val="16"/>
                <w:szCs w:val="16"/>
              </w:rPr>
              <w:t xml:space="preserve">         </w:t>
            </w:r>
            <w:r w:rsidRPr="00545431">
              <w:rPr>
                <w:rFonts w:ascii="Courier New" w:hAnsi="Courier New" w:cs="Courier New"/>
                <w:sz w:val="16"/>
                <w:szCs w:val="16"/>
              </w:rPr>
              <w:t xml:space="preserve"> EYEGLASSES-PRES</w:t>
            </w:r>
          </w:p>
          <w:bookmarkEnd w:id="87"/>
          <w:p w14:paraId="0EF0D7BA" w14:textId="77777777" w:rsidR="00545431" w:rsidRPr="00545431" w:rsidRDefault="00545431" w:rsidP="00BF00D3">
            <w:pPr>
              <w:pStyle w:val="BlockText"/>
              <w:rPr>
                <w:rFonts w:ascii="Courier New" w:hAnsi="Courier New" w:cs="Courier New"/>
                <w:sz w:val="16"/>
                <w:szCs w:val="16"/>
              </w:rPr>
            </w:pPr>
          </w:p>
          <w:p w14:paraId="4890BDDB" w14:textId="0F711864" w:rsidR="00545431" w:rsidRPr="00545431" w:rsidRDefault="00545431" w:rsidP="00BF00D3">
            <w:pPr>
              <w:pStyle w:val="BlockText"/>
              <w:rPr>
                <w:rFonts w:ascii="Courier New" w:hAnsi="Courier New" w:cs="Courier New"/>
                <w:sz w:val="16"/>
                <w:szCs w:val="16"/>
              </w:rPr>
            </w:pPr>
            <w:bookmarkStart w:id="88" w:name="_Hlk177553244"/>
            <w:r w:rsidRPr="00545431">
              <w:rPr>
                <w:rFonts w:ascii="Courier New" w:hAnsi="Courier New" w:cs="Courier New"/>
                <w:sz w:val="16"/>
                <w:szCs w:val="16"/>
              </w:rPr>
              <w:t xml:space="preserve">DEVICE: </w:t>
            </w:r>
            <w:r w:rsidRPr="00545431">
              <w:rPr>
                <w:rFonts w:ascii="Courier New" w:hAnsi="Courier New" w:cs="Courier New"/>
                <w:b/>
                <w:sz w:val="18"/>
                <w:szCs w:val="18"/>
              </w:rPr>
              <w:t>&lt;Enter&gt;</w:t>
            </w:r>
            <w:r w:rsidR="00FD2460">
              <w:rPr>
                <w:rFonts w:ascii="Courier New" w:hAnsi="Courier New" w:cs="Courier New"/>
                <w:sz w:val="16"/>
                <w:szCs w:val="16"/>
              </w:rPr>
              <w:t xml:space="preserve"> </w:t>
            </w:r>
            <w:r w:rsidRPr="00545431">
              <w:rPr>
                <w:rFonts w:ascii="Courier New" w:hAnsi="Courier New" w:cs="Courier New"/>
                <w:sz w:val="16"/>
                <w:szCs w:val="16"/>
              </w:rPr>
              <w:t>INCOMING TELNET</w:t>
            </w:r>
            <w:r w:rsidR="00FD2460">
              <w:rPr>
                <w:rFonts w:ascii="Courier New" w:hAnsi="Courier New" w:cs="Courier New"/>
                <w:sz w:val="16"/>
                <w:szCs w:val="16"/>
              </w:rPr>
              <w:t xml:space="preserve">  </w:t>
            </w:r>
            <w:r w:rsidRPr="00545431">
              <w:rPr>
                <w:rFonts w:ascii="Courier New" w:hAnsi="Courier New" w:cs="Courier New"/>
                <w:sz w:val="16"/>
                <w:szCs w:val="16"/>
              </w:rPr>
              <w:t xml:space="preserve">Right Margin: 80// </w:t>
            </w:r>
            <w:r w:rsidRPr="00545431">
              <w:rPr>
                <w:rFonts w:ascii="Courier New" w:hAnsi="Courier New" w:cs="Courier New"/>
                <w:b/>
                <w:sz w:val="18"/>
                <w:szCs w:val="18"/>
              </w:rPr>
              <w:t>&lt;Enter&gt;</w:t>
            </w:r>
          </w:p>
          <w:p w14:paraId="73D058BE" w14:textId="178F0662" w:rsidR="00545431" w:rsidRPr="00545431" w:rsidRDefault="00545431" w:rsidP="00BF00D3">
            <w:pPr>
              <w:pStyle w:val="BlockText"/>
              <w:rPr>
                <w:rFonts w:ascii="Courier New" w:hAnsi="Courier New" w:cs="Courier New"/>
                <w:sz w:val="16"/>
                <w:szCs w:val="16"/>
              </w:rPr>
            </w:pPr>
            <w:bookmarkStart w:id="89" w:name="_Hlk177553245"/>
            <w:bookmarkEnd w:id="88"/>
            <w:r w:rsidRPr="00545431">
              <w:rPr>
                <w:rFonts w:ascii="Courier New" w:hAnsi="Courier New" w:cs="Courier New"/>
                <w:sz w:val="16"/>
                <w:szCs w:val="16"/>
              </w:rPr>
              <w:t>Prosthetics Display</w:t>
            </w:r>
            <w:r w:rsidR="00FD2460">
              <w:rPr>
                <w:rFonts w:ascii="Courier New" w:hAnsi="Courier New" w:cs="Courier New"/>
                <w:sz w:val="16"/>
                <w:szCs w:val="16"/>
              </w:rPr>
              <w:t xml:space="preserve">              </w:t>
            </w:r>
            <w:smartTag w:uri="urn:schemas-microsoft-com:office:smarttags" w:element="date">
              <w:smartTagPr>
                <w:attr w:name="Year" w:val="2005"/>
                <w:attr w:name="Day" w:val="10"/>
                <w:attr w:name="Month" w:val="3"/>
              </w:smartTagPr>
              <w:r w:rsidRPr="00545431">
                <w:rPr>
                  <w:rFonts w:ascii="Courier New" w:hAnsi="Courier New" w:cs="Courier New"/>
                  <w:sz w:val="16"/>
                  <w:szCs w:val="16"/>
                </w:rPr>
                <w:t>MAR 10,2005</w:t>
              </w:r>
            </w:smartTag>
            <w:r w:rsidR="00FD2460">
              <w:rPr>
                <w:rFonts w:ascii="Courier New" w:hAnsi="Courier New" w:cs="Courier New"/>
                <w:sz w:val="16"/>
                <w:szCs w:val="16"/>
              </w:rPr>
              <w:t xml:space="preserve"> </w:t>
            </w:r>
            <w:smartTag w:uri="urn:schemas-microsoft-com:office:smarttags" w:element="time">
              <w:smartTagPr>
                <w:attr w:name="Minute" w:val="18"/>
                <w:attr w:name="Hour" w:val="9"/>
              </w:smartTagPr>
              <w:r w:rsidRPr="00545431">
                <w:rPr>
                  <w:rFonts w:ascii="Courier New" w:hAnsi="Courier New" w:cs="Courier New"/>
                  <w:sz w:val="16"/>
                  <w:szCs w:val="16"/>
                </w:rPr>
                <w:t>09:18</w:t>
              </w:r>
            </w:smartTag>
            <w:r w:rsidR="00FD2460">
              <w:rPr>
                <w:rFonts w:ascii="Courier New" w:hAnsi="Courier New" w:cs="Courier New"/>
                <w:sz w:val="16"/>
                <w:szCs w:val="16"/>
              </w:rPr>
              <w:t xml:space="preserve">  </w:t>
            </w:r>
            <w:r w:rsidRPr="00545431">
              <w:rPr>
                <w:rFonts w:ascii="Courier New" w:hAnsi="Courier New" w:cs="Courier New"/>
                <w:sz w:val="16"/>
                <w:szCs w:val="16"/>
              </w:rPr>
              <w:t>PAGE 1</w:t>
            </w:r>
          </w:p>
          <w:p w14:paraId="1AE9573A" w14:textId="77777777" w:rsidR="00545431" w:rsidRPr="00545431" w:rsidRDefault="00545431" w:rsidP="00BF00D3">
            <w:pPr>
              <w:pStyle w:val="BlockText"/>
              <w:rPr>
                <w:rFonts w:ascii="Courier New" w:hAnsi="Courier New" w:cs="Courier New"/>
                <w:sz w:val="16"/>
                <w:szCs w:val="16"/>
              </w:rPr>
            </w:pPr>
            <w:bookmarkStart w:id="90" w:name="_Hlk177553246"/>
            <w:bookmarkEnd w:id="89"/>
            <w:r w:rsidRPr="00545431">
              <w:rPr>
                <w:rFonts w:ascii="Courier New" w:hAnsi="Courier New" w:cs="Courier New"/>
                <w:sz w:val="16"/>
                <w:szCs w:val="16"/>
              </w:rPr>
              <w:t>------------------------------------------------------------------------------</w:t>
            </w:r>
          </w:p>
          <w:bookmarkEnd w:id="90"/>
          <w:p w14:paraId="04C41C9F" w14:textId="77777777" w:rsidR="00545431" w:rsidRPr="00545431" w:rsidRDefault="00545431" w:rsidP="00BF00D3">
            <w:pPr>
              <w:pStyle w:val="BlockText"/>
              <w:rPr>
                <w:rFonts w:ascii="Courier New" w:hAnsi="Courier New" w:cs="Courier New"/>
                <w:sz w:val="16"/>
                <w:szCs w:val="16"/>
              </w:rPr>
            </w:pPr>
          </w:p>
          <w:p w14:paraId="728ABD5A" w14:textId="4F5D97DE" w:rsidR="00545431" w:rsidRPr="00545431" w:rsidRDefault="00545431" w:rsidP="00BF00D3">
            <w:pPr>
              <w:pStyle w:val="BlockText"/>
              <w:rPr>
                <w:rFonts w:ascii="Courier New" w:hAnsi="Courier New" w:cs="Courier New"/>
                <w:sz w:val="16"/>
                <w:szCs w:val="16"/>
              </w:rPr>
            </w:pPr>
            <w:bookmarkStart w:id="91" w:name="_Hlk177553247"/>
            <w:r w:rsidRPr="00545431">
              <w:rPr>
                <w:rFonts w:ascii="Courier New" w:hAnsi="Courier New" w:cs="Courier New"/>
                <w:sz w:val="16"/>
                <w:szCs w:val="16"/>
              </w:rPr>
              <w:t>Deliver To: OTHER LOCATION AT THIS SITE</w:t>
            </w:r>
            <w:r w:rsidR="00FD2460">
              <w:rPr>
                <w:rFonts w:ascii="Courier New" w:hAnsi="Courier New" w:cs="Courier New"/>
                <w:sz w:val="16"/>
                <w:szCs w:val="16"/>
              </w:rPr>
              <w:t xml:space="preserve">  </w:t>
            </w:r>
            <w:r w:rsidRPr="00545431">
              <w:rPr>
                <w:rFonts w:ascii="Courier New" w:hAnsi="Courier New" w:cs="Courier New"/>
                <w:sz w:val="16"/>
                <w:szCs w:val="16"/>
              </w:rPr>
              <w:t xml:space="preserve"> IFCAP Order: 516-0U7820</w:t>
            </w:r>
          </w:p>
          <w:bookmarkEnd w:id="91"/>
          <w:p w14:paraId="4F8F0B5F" w14:textId="77777777" w:rsidR="00545431" w:rsidRPr="00545431" w:rsidRDefault="00545431" w:rsidP="00BF00D3">
            <w:pPr>
              <w:pStyle w:val="BlockText"/>
              <w:rPr>
                <w:rFonts w:ascii="Courier New" w:hAnsi="Courier New" w:cs="Courier New"/>
                <w:sz w:val="16"/>
                <w:szCs w:val="16"/>
              </w:rPr>
            </w:pPr>
          </w:p>
          <w:p w14:paraId="3DB42815" w14:textId="77777777" w:rsidR="00545431" w:rsidRPr="00545431" w:rsidRDefault="00545431" w:rsidP="00BF00D3">
            <w:pPr>
              <w:pStyle w:val="BlockText"/>
              <w:rPr>
                <w:rFonts w:ascii="Courier New" w:hAnsi="Courier New" w:cs="Courier New"/>
                <w:sz w:val="16"/>
                <w:szCs w:val="16"/>
              </w:rPr>
            </w:pPr>
            <w:bookmarkStart w:id="92" w:name="_Hlk177553248"/>
            <w:r w:rsidRPr="00545431">
              <w:rPr>
                <w:rFonts w:ascii="Courier New" w:hAnsi="Courier New" w:cs="Courier New"/>
                <w:sz w:val="16"/>
                <w:szCs w:val="16"/>
              </w:rPr>
              <w:t>Vendor: INVACARE</w:t>
            </w:r>
          </w:p>
          <w:bookmarkEnd w:id="92"/>
          <w:p w14:paraId="43728F09" w14:textId="77777777" w:rsidR="00545431" w:rsidRPr="00545431" w:rsidRDefault="00545431" w:rsidP="00BF00D3">
            <w:pPr>
              <w:pStyle w:val="BlockText"/>
              <w:rPr>
                <w:rFonts w:ascii="Courier New" w:hAnsi="Courier New" w:cs="Courier New"/>
                <w:sz w:val="16"/>
                <w:szCs w:val="16"/>
              </w:rPr>
            </w:pPr>
          </w:p>
          <w:p w14:paraId="1CE62B35" w14:textId="77777777" w:rsidR="00545431" w:rsidRPr="00545431" w:rsidRDefault="00545431" w:rsidP="00BF00D3">
            <w:pPr>
              <w:pStyle w:val="BlockText"/>
              <w:rPr>
                <w:rFonts w:ascii="Courier New" w:hAnsi="Courier New" w:cs="Courier New"/>
                <w:sz w:val="16"/>
                <w:szCs w:val="16"/>
              </w:rPr>
            </w:pPr>
            <w:bookmarkStart w:id="93" w:name="_Hlk177553249"/>
            <w:r w:rsidRPr="00545431">
              <w:rPr>
                <w:rFonts w:ascii="Courier New" w:hAnsi="Courier New" w:cs="Courier New"/>
                <w:sz w:val="16"/>
                <w:szCs w:val="16"/>
              </w:rPr>
              <w:t xml:space="preserve">Initiator: </w:t>
            </w:r>
            <w:r w:rsidR="00C915D2">
              <w:rPr>
                <w:rFonts w:ascii="Courier New" w:hAnsi="Courier New" w:cs="Courier New"/>
                <w:sz w:val="16"/>
                <w:szCs w:val="16"/>
              </w:rPr>
              <w:t>PROSDEVELOPER</w:t>
            </w:r>
            <w:r w:rsidRPr="00545431">
              <w:rPr>
                <w:rFonts w:ascii="Courier New" w:hAnsi="Courier New" w:cs="Courier New"/>
                <w:sz w:val="16"/>
                <w:szCs w:val="16"/>
              </w:rPr>
              <w:t>,</w:t>
            </w:r>
            <w:r w:rsidR="00C915D2">
              <w:rPr>
                <w:rFonts w:ascii="Courier New" w:hAnsi="Courier New" w:cs="Courier New"/>
                <w:sz w:val="16"/>
                <w:szCs w:val="16"/>
              </w:rPr>
              <w:t>ONE</w:t>
            </w:r>
          </w:p>
          <w:bookmarkEnd w:id="93"/>
          <w:p w14:paraId="4514490D" w14:textId="77777777" w:rsidR="00545431" w:rsidRPr="00545431" w:rsidRDefault="00545431" w:rsidP="00BF00D3">
            <w:pPr>
              <w:pStyle w:val="BlockText"/>
              <w:rPr>
                <w:rFonts w:ascii="Courier New" w:hAnsi="Courier New" w:cs="Courier New"/>
                <w:sz w:val="16"/>
                <w:szCs w:val="16"/>
              </w:rPr>
            </w:pPr>
          </w:p>
          <w:p w14:paraId="3643456D" w14:textId="77777777" w:rsidR="00545431" w:rsidRPr="00545431" w:rsidRDefault="00545431" w:rsidP="00BF00D3">
            <w:pPr>
              <w:pStyle w:val="BlockText"/>
              <w:rPr>
                <w:rFonts w:ascii="Courier New" w:hAnsi="Courier New" w:cs="Courier New"/>
                <w:sz w:val="16"/>
                <w:szCs w:val="16"/>
              </w:rPr>
            </w:pPr>
            <w:bookmarkStart w:id="94" w:name="_Hlk177553250"/>
            <w:r w:rsidRPr="00545431">
              <w:rPr>
                <w:rFonts w:ascii="Courier New" w:hAnsi="Courier New" w:cs="Courier New"/>
                <w:sz w:val="16"/>
                <w:szCs w:val="16"/>
              </w:rPr>
              <w:t>Station Name: BAY PINES VAMC</w:t>
            </w:r>
          </w:p>
          <w:bookmarkEnd w:id="94"/>
          <w:p w14:paraId="4DCB27EF" w14:textId="77777777" w:rsidR="00545431" w:rsidRPr="00545431" w:rsidRDefault="00545431" w:rsidP="00BF00D3">
            <w:pPr>
              <w:pStyle w:val="BlockText"/>
              <w:rPr>
                <w:rFonts w:ascii="Courier New" w:hAnsi="Courier New" w:cs="Courier New"/>
                <w:sz w:val="16"/>
                <w:szCs w:val="16"/>
              </w:rPr>
            </w:pPr>
          </w:p>
          <w:p w14:paraId="05C7E4A7" w14:textId="77777777" w:rsidR="00545431" w:rsidRPr="00545431" w:rsidRDefault="00545431" w:rsidP="00BF00D3">
            <w:pPr>
              <w:pStyle w:val="BlockText"/>
              <w:rPr>
                <w:rFonts w:ascii="Courier New" w:hAnsi="Courier New" w:cs="Courier New"/>
                <w:sz w:val="16"/>
                <w:szCs w:val="16"/>
              </w:rPr>
            </w:pPr>
            <w:bookmarkStart w:id="95" w:name="_Hlk177553251"/>
            <w:r w:rsidRPr="00545431">
              <w:rPr>
                <w:rFonts w:ascii="Courier New" w:hAnsi="Courier New" w:cs="Courier New"/>
                <w:sz w:val="16"/>
                <w:szCs w:val="16"/>
              </w:rPr>
              <w:t>Item: EYEGLASSES-PRESCRIPTION</w:t>
            </w:r>
          </w:p>
          <w:bookmarkEnd w:id="95"/>
          <w:p w14:paraId="609B9290" w14:textId="77777777" w:rsidR="00545431" w:rsidRPr="00545431" w:rsidRDefault="00545431" w:rsidP="00BF00D3">
            <w:pPr>
              <w:pStyle w:val="BlockText"/>
              <w:rPr>
                <w:rFonts w:ascii="Courier New" w:hAnsi="Courier New" w:cs="Courier New"/>
                <w:sz w:val="16"/>
                <w:szCs w:val="16"/>
              </w:rPr>
            </w:pPr>
          </w:p>
          <w:p w14:paraId="4B528B7C" w14:textId="77777777" w:rsidR="00545431" w:rsidRPr="00545431" w:rsidRDefault="00545431" w:rsidP="00BF00D3">
            <w:pPr>
              <w:pStyle w:val="BlockText"/>
              <w:rPr>
                <w:rFonts w:ascii="Courier New" w:hAnsi="Courier New" w:cs="Courier New"/>
                <w:sz w:val="16"/>
                <w:szCs w:val="16"/>
              </w:rPr>
            </w:pPr>
            <w:bookmarkStart w:id="96" w:name="_Hlk177553252"/>
            <w:r w:rsidRPr="00545431">
              <w:rPr>
                <w:rFonts w:ascii="Courier New" w:hAnsi="Courier New" w:cs="Courier New"/>
                <w:sz w:val="16"/>
                <w:szCs w:val="16"/>
              </w:rPr>
              <w:t>Brief Description: EYEGLASSES</w:t>
            </w:r>
          </w:p>
          <w:bookmarkEnd w:id="96"/>
          <w:p w14:paraId="38BDE079" w14:textId="77777777" w:rsidR="00545431" w:rsidRPr="00545431" w:rsidRDefault="00545431" w:rsidP="00BF00D3">
            <w:pPr>
              <w:pStyle w:val="BlockText"/>
              <w:rPr>
                <w:rFonts w:ascii="Courier New" w:hAnsi="Courier New" w:cs="Courier New"/>
                <w:sz w:val="16"/>
                <w:szCs w:val="16"/>
              </w:rPr>
            </w:pPr>
          </w:p>
          <w:p w14:paraId="67596649" w14:textId="797C7BF6" w:rsidR="00545431" w:rsidRPr="00545431" w:rsidRDefault="00545431" w:rsidP="00BF00D3">
            <w:pPr>
              <w:pStyle w:val="BlockText"/>
              <w:rPr>
                <w:rFonts w:ascii="Courier New" w:hAnsi="Courier New" w:cs="Courier New"/>
                <w:sz w:val="16"/>
                <w:szCs w:val="16"/>
              </w:rPr>
            </w:pPr>
            <w:bookmarkStart w:id="97" w:name="_Hlk177553253"/>
            <w:r w:rsidRPr="00545431">
              <w:rPr>
                <w:rFonts w:ascii="Courier New" w:hAnsi="Courier New" w:cs="Courier New"/>
                <w:sz w:val="16"/>
                <w:szCs w:val="16"/>
              </w:rPr>
              <w:t>Unit Cost: 25.00</w:t>
            </w:r>
            <w:r w:rsidR="00FD2460">
              <w:rPr>
                <w:rFonts w:ascii="Courier New" w:hAnsi="Courier New" w:cs="Courier New"/>
                <w:sz w:val="16"/>
                <w:szCs w:val="16"/>
              </w:rPr>
              <w:t xml:space="preserve">  </w:t>
            </w:r>
            <w:r w:rsidRPr="00545431">
              <w:rPr>
                <w:rFonts w:ascii="Courier New" w:hAnsi="Courier New" w:cs="Courier New"/>
                <w:sz w:val="16"/>
                <w:szCs w:val="16"/>
              </w:rPr>
              <w:t xml:space="preserve"> Qty: 1</w:t>
            </w:r>
            <w:r w:rsidR="00FD2460">
              <w:rPr>
                <w:rFonts w:ascii="Courier New" w:hAnsi="Courier New" w:cs="Courier New"/>
                <w:sz w:val="16"/>
                <w:szCs w:val="16"/>
              </w:rPr>
              <w:t xml:space="preserve">  </w:t>
            </w:r>
            <w:r w:rsidRPr="00545431">
              <w:rPr>
                <w:rFonts w:ascii="Courier New" w:hAnsi="Courier New" w:cs="Courier New"/>
                <w:sz w:val="16"/>
                <w:szCs w:val="16"/>
              </w:rPr>
              <w:t xml:space="preserve"> Unit of Issue: EA</w:t>
            </w:r>
          </w:p>
          <w:p w14:paraId="6BB5E0AC" w14:textId="77777777" w:rsidR="00545431" w:rsidRPr="00545431" w:rsidRDefault="00545431" w:rsidP="00BF00D3">
            <w:pPr>
              <w:pStyle w:val="BlockText"/>
              <w:rPr>
                <w:rFonts w:ascii="Courier New" w:hAnsi="Courier New" w:cs="Courier New"/>
                <w:sz w:val="16"/>
                <w:szCs w:val="16"/>
              </w:rPr>
            </w:pPr>
            <w:bookmarkStart w:id="98" w:name="_Hlk177553254"/>
            <w:bookmarkEnd w:id="97"/>
            <w:r w:rsidRPr="00545431">
              <w:rPr>
                <w:rFonts w:ascii="Courier New" w:hAnsi="Courier New" w:cs="Courier New"/>
                <w:sz w:val="16"/>
                <w:szCs w:val="16"/>
              </w:rPr>
              <w:t xml:space="preserve">Eyeglasses, Prescription </w:t>
            </w:r>
          </w:p>
          <w:bookmarkEnd w:id="98"/>
          <w:p w14:paraId="3B7924BD" w14:textId="77777777" w:rsidR="00545431" w:rsidRPr="00545431" w:rsidRDefault="00545431" w:rsidP="00BF00D3">
            <w:pPr>
              <w:pStyle w:val="BlockText"/>
              <w:rPr>
                <w:rFonts w:ascii="Courier New" w:hAnsi="Courier New" w:cs="Courier New"/>
                <w:sz w:val="16"/>
                <w:szCs w:val="16"/>
              </w:rPr>
            </w:pPr>
          </w:p>
          <w:p w14:paraId="3183430C" w14:textId="77777777" w:rsidR="00545431" w:rsidRPr="00545431" w:rsidRDefault="00545431" w:rsidP="00BF00D3">
            <w:pPr>
              <w:pStyle w:val="BlockText"/>
              <w:rPr>
                <w:rFonts w:ascii="Courier New" w:hAnsi="Courier New" w:cs="Courier New"/>
                <w:sz w:val="16"/>
                <w:szCs w:val="16"/>
              </w:rPr>
            </w:pPr>
            <w:r w:rsidRPr="00545431">
              <w:rPr>
                <w:rFonts w:ascii="Courier New" w:hAnsi="Courier New" w:cs="Courier New"/>
                <w:sz w:val="16"/>
                <w:szCs w:val="16"/>
              </w:rPr>
              <w:t>Select PROSTHETICS 1358 DATE:</w:t>
            </w:r>
          </w:p>
        </w:tc>
      </w:tr>
    </w:tbl>
    <w:p w14:paraId="71C424FE" w14:textId="77777777" w:rsidR="00F4423F" w:rsidRPr="00D90F7D" w:rsidRDefault="00545431" w:rsidP="00905950">
      <w:pPr>
        <w:pStyle w:val="Heading3"/>
      </w:pPr>
      <w:bookmarkStart w:id="99" w:name="_Hlk177553255"/>
      <w:bookmarkEnd w:id="58"/>
      <w:r w:rsidRPr="00D90F7D">
        <w:br w:type="page"/>
      </w:r>
      <w:bookmarkStart w:id="100" w:name="_Toc172537293"/>
      <w:bookmarkStart w:id="101" w:name="_Toc177550883"/>
      <w:r w:rsidR="00F4423F" w:rsidRPr="00D90F7D">
        <w:lastRenderedPageBreak/>
        <w:t xml:space="preserve">Purchasing Menu – Enter Waiver or Excluded </w:t>
      </w:r>
      <w:r w:rsidR="0098391C" w:rsidRPr="00D90F7D">
        <w:t xml:space="preserve">Notice </w:t>
      </w:r>
      <w:r w:rsidR="00F4423F" w:rsidRPr="00D90F7D">
        <w:t>(EW)</w:t>
      </w:r>
      <w:bookmarkEnd w:id="100"/>
      <w:bookmarkEnd w:id="101"/>
    </w:p>
    <w:bookmarkEnd w:id="99"/>
    <w:p w14:paraId="0CCC11BF" w14:textId="21BCDBBC" w:rsidR="00F77771" w:rsidRPr="00B912FA" w:rsidRDefault="00F77771" w:rsidP="00055456">
      <w:pPr>
        <w:pStyle w:val="BlockLine"/>
        <w:rPr>
          <w:sz w:val="20"/>
          <w:szCs w:val="20"/>
        </w:rPr>
      </w:pPr>
    </w:p>
    <w:tbl>
      <w:tblPr>
        <w:tblW w:w="0" w:type="auto"/>
        <w:tblLayout w:type="fixed"/>
        <w:tblLook w:val="0000" w:firstRow="0" w:lastRow="0" w:firstColumn="0" w:lastColumn="0" w:noHBand="0" w:noVBand="0"/>
      </w:tblPr>
      <w:tblGrid>
        <w:gridCol w:w="1728"/>
        <w:gridCol w:w="7740"/>
      </w:tblGrid>
      <w:tr w:rsidR="00F77771" w14:paraId="38D2DE36" w14:textId="77777777">
        <w:trPr>
          <w:cantSplit/>
        </w:trPr>
        <w:tc>
          <w:tcPr>
            <w:tcW w:w="1728" w:type="dxa"/>
          </w:tcPr>
          <w:p w14:paraId="0BD18E67" w14:textId="77777777" w:rsidR="00F77771" w:rsidRPr="00527FAC" w:rsidRDefault="00D90BCE">
            <w:pPr>
              <w:pStyle w:val="BlockLabel"/>
              <w:rPr>
                <w:highlight w:val="yellow"/>
              </w:rPr>
            </w:pPr>
            <w:bookmarkStart w:id="102" w:name="_Hlk177547588"/>
            <w:r w:rsidRPr="00231C22">
              <w:t>Definitions</w:t>
            </w:r>
          </w:p>
        </w:tc>
        <w:tc>
          <w:tcPr>
            <w:tcW w:w="7740" w:type="dxa"/>
          </w:tcPr>
          <w:p w14:paraId="0150B9DF" w14:textId="70B39921" w:rsidR="00470E08" w:rsidRDefault="00470E08">
            <w:pPr>
              <w:pStyle w:val="BlockText"/>
            </w:pPr>
            <w:bookmarkStart w:id="103" w:name="_Hlk177553256"/>
            <w:r w:rsidRPr="00231C22">
              <w:t xml:space="preserve">The </w:t>
            </w:r>
            <w:r w:rsidRPr="00DD6E90">
              <w:rPr>
                <w:b/>
              </w:rPr>
              <w:t xml:space="preserve">Enter Waiver or Excluded Notice (EW) </w:t>
            </w:r>
            <w:r w:rsidRPr="00231C22">
              <w:t xml:space="preserve">option is from the </w:t>
            </w:r>
            <w:r w:rsidRPr="00DD6E90">
              <w:rPr>
                <w:b/>
              </w:rPr>
              <w:t>Purchasing (PU)</w:t>
            </w:r>
            <w:r w:rsidRPr="00231C22">
              <w:t xml:space="preserve"> Menu.</w:t>
            </w:r>
            <w:r w:rsidR="00FD2460">
              <w:t xml:space="preserve"> </w:t>
            </w:r>
            <w:r w:rsidR="00072E3A">
              <w:t xml:space="preserve">You can use this menu option if you forget to enter this information during the creation of the purchase order. </w:t>
            </w:r>
          </w:p>
          <w:bookmarkEnd w:id="103"/>
          <w:p w14:paraId="10F7592F" w14:textId="77777777" w:rsidR="00231C22" w:rsidRDefault="00231C22">
            <w:pPr>
              <w:pStyle w:val="BlockText"/>
            </w:pPr>
          </w:p>
          <w:p w14:paraId="7C252A40" w14:textId="7FCA12CD" w:rsidR="00DD6E90" w:rsidRDefault="00231C22" w:rsidP="00DD6E90">
            <w:pPr>
              <w:pStyle w:val="BlockText"/>
            </w:pPr>
            <w:r w:rsidRPr="00231C22">
              <w:t xml:space="preserve">A </w:t>
            </w:r>
            <w:r w:rsidRPr="00DD6E90">
              <w:rPr>
                <w:b/>
              </w:rPr>
              <w:t>Waiver</w:t>
            </w:r>
            <w:r w:rsidRPr="00231C22">
              <w:t xml:space="preserve"> is a device</w:t>
            </w:r>
            <w:r w:rsidR="00DD6E90">
              <w:t>/vendor</w:t>
            </w:r>
            <w:r w:rsidRPr="00231C22">
              <w:t xml:space="preserve"> that is not on a National </w:t>
            </w:r>
            <w:r w:rsidR="00DD6E90">
              <w:t>Prosthetics Mandatory BPA/</w:t>
            </w:r>
            <w:r w:rsidRPr="00231C22">
              <w:t>Contract and is prescribed be</w:t>
            </w:r>
            <w:r w:rsidR="00DD6E90">
              <w:t xml:space="preserve">cause it meets the needs of an individual </w:t>
            </w:r>
            <w:r w:rsidRPr="00231C22">
              <w:t>patient.</w:t>
            </w:r>
            <w:r w:rsidR="00FD2460">
              <w:t xml:space="preserve"> </w:t>
            </w:r>
            <w:r w:rsidRPr="00231C22">
              <w:t>(The prescribing physician request</w:t>
            </w:r>
            <w:r>
              <w:t>s</w:t>
            </w:r>
            <w:r w:rsidRPr="00231C22">
              <w:t xml:space="preserve"> in writing to the Chief of Staff </w:t>
            </w:r>
            <w:r w:rsidR="00DD6E90">
              <w:t xml:space="preserve">and if approved, </w:t>
            </w:r>
            <w:r w:rsidRPr="00231C22">
              <w:t>a copy is forwarded to the VPR.)</w:t>
            </w:r>
            <w:r w:rsidR="00FD2460">
              <w:t xml:space="preserve"> </w:t>
            </w:r>
            <w:r w:rsidRPr="00DD6E90">
              <w:rPr>
                <w:b/>
              </w:rPr>
              <w:t>Excluded</w:t>
            </w:r>
            <w:r w:rsidRPr="00231C22">
              <w:t xml:space="preserve"> </w:t>
            </w:r>
            <w:r>
              <w:t>means that an</w:t>
            </w:r>
            <w:r w:rsidRPr="00231C22">
              <w:t xml:space="preserve"> Item</w:t>
            </w:r>
            <w:r w:rsidR="00DD6E90">
              <w:t xml:space="preserve"> (HCPCS)</w:t>
            </w:r>
            <w:r w:rsidRPr="00231C22">
              <w:t xml:space="preserve"> issued is not </w:t>
            </w:r>
            <w:r w:rsidR="00DD6E90">
              <w:t>covered by</w:t>
            </w:r>
            <w:r w:rsidRPr="00231C22">
              <w:t xml:space="preserve"> a National </w:t>
            </w:r>
            <w:r w:rsidR="00DD6E90">
              <w:t>Prosthetics Mandatory BPA/</w:t>
            </w:r>
            <w:r w:rsidRPr="00231C22">
              <w:t>Contract.</w:t>
            </w:r>
          </w:p>
        </w:tc>
      </w:tr>
      <w:bookmarkEnd w:id="102"/>
    </w:tbl>
    <w:p w14:paraId="0CA390B7" w14:textId="65468FF7" w:rsidR="00995670" w:rsidRPr="00B912FA" w:rsidRDefault="00995670" w:rsidP="00995670">
      <w:pPr>
        <w:pStyle w:val="BlockLine"/>
        <w:rPr>
          <w:sz w:val="20"/>
          <w:szCs w:val="20"/>
        </w:rPr>
      </w:pPr>
    </w:p>
    <w:tbl>
      <w:tblPr>
        <w:tblW w:w="0" w:type="auto"/>
        <w:tblLayout w:type="fixed"/>
        <w:tblLook w:val="0000" w:firstRow="0" w:lastRow="0" w:firstColumn="0" w:lastColumn="0" w:noHBand="0" w:noVBand="0"/>
      </w:tblPr>
      <w:tblGrid>
        <w:gridCol w:w="1728"/>
        <w:gridCol w:w="7740"/>
      </w:tblGrid>
      <w:tr w:rsidR="00995670" w14:paraId="53E467B9" w14:textId="77777777">
        <w:trPr>
          <w:cantSplit/>
        </w:trPr>
        <w:tc>
          <w:tcPr>
            <w:tcW w:w="1728" w:type="dxa"/>
            <w:tcBorders>
              <w:right w:val="single" w:sz="4" w:space="0" w:color="auto"/>
            </w:tcBorders>
          </w:tcPr>
          <w:p w14:paraId="79F380D0" w14:textId="77777777" w:rsidR="00995670" w:rsidRDefault="00F77771">
            <w:pPr>
              <w:pStyle w:val="BlockLabel"/>
            </w:pPr>
            <w:bookmarkStart w:id="104" w:name="_Hlk177547589"/>
            <w:r>
              <w:t>Prosthetic Official’s Menu</w:t>
            </w:r>
          </w:p>
        </w:tc>
        <w:tc>
          <w:tcPr>
            <w:tcW w:w="7740" w:type="dxa"/>
            <w:tcBorders>
              <w:top w:val="single" w:sz="4" w:space="0" w:color="auto"/>
              <w:left w:val="single" w:sz="4" w:space="0" w:color="auto"/>
              <w:bottom w:val="single" w:sz="4" w:space="0" w:color="auto"/>
              <w:right w:val="single" w:sz="4" w:space="0" w:color="auto"/>
            </w:tcBorders>
          </w:tcPr>
          <w:p w14:paraId="0DA19E95" w14:textId="1C4BAFF3" w:rsidR="0061221C" w:rsidRPr="00527FAC" w:rsidRDefault="00FD2460" w:rsidP="0061221C">
            <w:pPr>
              <w:autoSpaceDE w:val="0"/>
              <w:autoSpaceDN w:val="0"/>
              <w:adjustRightInd w:val="0"/>
              <w:rPr>
                <w:rFonts w:ascii="Courier New" w:hAnsi="Courier New" w:cs="Courier New"/>
                <w:sz w:val="18"/>
                <w:szCs w:val="18"/>
              </w:rPr>
            </w:pPr>
            <w:bookmarkStart w:id="105" w:name="_Hlk177553257"/>
            <w:r>
              <w:rPr>
                <w:rFonts w:ascii="Courier New" w:hAnsi="Courier New" w:cs="Courier New"/>
                <w:sz w:val="18"/>
                <w:szCs w:val="18"/>
              </w:rPr>
              <w:t xml:space="preserve"> </w:t>
            </w:r>
            <w:r w:rsidR="0061221C" w:rsidRPr="00527FAC">
              <w:rPr>
                <w:rFonts w:ascii="Courier New" w:hAnsi="Courier New" w:cs="Courier New"/>
                <w:b/>
                <w:sz w:val="18"/>
                <w:szCs w:val="18"/>
              </w:rPr>
              <w:t xml:space="preserve"> PU</w:t>
            </w:r>
            <w:r>
              <w:rPr>
                <w:rFonts w:ascii="Courier New" w:hAnsi="Courier New" w:cs="Courier New"/>
                <w:b/>
                <w:sz w:val="18"/>
                <w:szCs w:val="18"/>
              </w:rPr>
              <w:t xml:space="preserve">  </w:t>
            </w:r>
            <w:r w:rsidR="0061221C" w:rsidRPr="00527FAC">
              <w:rPr>
                <w:rFonts w:ascii="Courier New" w:hAnsi="Courier New" w:cs="Courier New"/>
                <w:b/>
                <w:sz w:val="18"/>
                <w:szCs w:val="18"/>
              </w:rPr>
              <w:t xml:space="preserve"> Purchasing </w:t>
            </w:r>
            <w:r w:rsidR="0061221C" w:rsidRPr="00527FAC">
              <w:rPr>
                <w:rFonts w:ascii="Courier New" w:hAnsi="Courier New" w:cs="Courier New"/>
                <w:sz w:val="18"/>
                <w:szCs w:val="18"/>
              </w:rPr>
              <w:t>...</w:t>
            </w:r>
          </w:p>
          <w:p w14:paraId="0C4D66B7" w14:textId="33FF6970" w:rsidR="0061221C" w:rsidRPr="00527FAC" w:rsidRDefault="00FD2460" w:rsidP="0061221C">
            <w:pPr>
              <w:autoSpaceDE w:val="0"/>
              <w:autoSpaceDN w:val="0"/>
              <w:adjustRightInd w:val="0"/>
              <w:rPr>
                <w:rFonts w:ascii="Courier New" w:hAnsi="Courier New" w:cs="Courier New"/>
                <w:sz w:val="18"/>
                <w:szCs w:val="18"/>
              </w:rPr>
            </w:pPr>
            <w:bookmarkStart w:id="106" w:name="_Hlk177553258"/>
            <w:bookmarkEnd w:id="105"/>
            <w:r>
              <w:rPr>
                <w:rFonts w:ascii="Courier New" w:hAnsi="Courier New" w:cs="Courier New"/>
                <w:sz w:val="18"/>
                <w:szCs w:val="18"/>
              </w:rPr>
              <w:t xml:space="preserve"> </w:t>
            </w:r>
            <w:r w:rsidR="0061221C" w:rsidRPr="00527FAC">
              <w:rPr>
                <w:rFonts w:ascii="Courier New" w:hAnsi="Courier New" w:cs="Courier New"/>
                <w:sz w:val="18"/>
                <w:szCs w:val="18"/>
              </w:rPr>
              <w:t xml:space="preserve"> DD</w:t>
            </w:r>
            <w:r>
              <w:rPr>
                <w:rFonts w:ascii="Courier New" w:hAnsi="Courier New" w:cs="Courier New"/>
                <w:sz w:val="18"/>
                <w:szCs w:val="18"/>
              </w:rPr>
              <w:t xml:space="preserve">  </w:t>
            </w:r>
            <w:r w:rsidR="0061221C" w:rsidRPr="00527FAC">
              <w:rPr>
                <w:rFonts w:ascii="Courier New" w:hAnsi="Courier New" w:cs="Courier New"/>
                <w:sz w:val="18"/>
                <w:szCs w:val="18"/>
              </w:rPr>
              <w:t xml:space="preserve"> Display/Print ...</w:t>
            </w:r>
          </w:p>
          <w:p w14:paraId="106A30E2" w14:textId="7584CED5" w:rsidR="0061221C" w:rsidRPr="00527FAC" w:rsidRDefault="00FD2460" w:rsidP="0061221C">
            <w:pPr>
              <w:autoSpaceDE w:val="0"/>
              <w:autoSpaceDN w:val="0"/>
              <w:adjustRightInd w:val="0"/>
              <w:rPr>
                <w:rFonts w:ascii="Courier New" w:hAnsi="Courier New" w:cs="Courier New"/>
                <w:sz w:val="18"/>
                <w:szCs w:val="18"/>
              </w:rPr>
            </w:pPr>
            <w:bookmarkStart w:id="107" w:name="_Hlk177553259"/>
            <w:bookmarkEnd w:id="106"/>
            <w:r>
              <w:rPr>
                <w:rFonts w:ascii="Courier New" w:hAnsi="Courier New" w:cs="Courier New"/>
                <w:sz w:val="18"/>
                <w:szCs w:val="18"/>
              </w:rPr>
              <w:t xml:space="preserve"> </w:t>
            </w:r>
            <w:r w:rsidR="0061221C" w:rsidRPr="00527FAC">
              <w:rPr>
                <w:rFonts w:ascii="Courier New" w:hAnsi="Courier New" w:cs="Courier New"/>
                <w:sz w:val="18"/>
                <w:szCs w:val="18"/>
              </w:rPr>
              <w:t xml:space="preserve"> UT</w:t>
            </w:r>
            <w:r>
              <w:rPr>
                <w:rFonts w:ascii="Courier New" w:hAnsi="Courier New" w:cs="Courier New"/>
                <w:sz w:val="18"/>
                <w:szCs w:val="18"/>
              </w:rPr>
              <w:t xml:space="preserve">  </w:t>
            </w:r>
            <w:r w:rsidR="0061221C" w:rsidRPr="00527FAC">
              <w:rPr>
                <w:rFonts w:ascii="Courier New" w:hAnsi="Courier New" w:cs="Courier New"/>
                <w:sz w:val="18"/>
                <w:szCs w:val="18"/>
              </w:rPr>
              <w:t xml:space="preserve"> Utilities ...</w:t>
            </w:r>
          </w:p>
          <w:p w14:paraId="54E1FCA2" w14:textId="4504FFFA" w:rsidR="0061221C" w:rsidRPr="00527FAC" w:rsidRDefault="00FD2460" w:rsidP="0061221C">
            <w:pPr>
              <w:autoSpaceDE w:val="0"/>
              <w:autoSpaceDN w:val="0"/>
              <w:adjustRightInd w:val="0"/>
              <w:rPr>
                <w:rFonts w:ascii="Courier New" w:hAnsi="Courier New" w:cs="Courier New"/>
                <w:sz w:val="18"/>
                <w:szCs w:val="18"/>
              </w:rPr>
            </w:pPr>
            <w:bookmarkStart w:id="108" w:name="_Hlk177553260"/>
            <w:bookmarkEnd w:id="107"/>
            <w:r>
              <w:rPr>
                <w:rFonts w:ascii="Courier New" w:hAnsi="Courier New" w:cs="Courier New"/>
                <w:sz w:val="18"/>
                <w:szCs w:val="18"/>
              </w:rPr>
              <w:t xml:space="preserve"> </w:t>
            </w:r>
            <w:r w:rsidR="0061221C" w:rsidRPr="00527FAC">
              <w:rPr>
                <w:rFonts w:ascii="Courier New" w:hAnsi="Courier New" w:cs="Courier New"/>
                <w:sz w:val="18"/>
                <w:szCs w:val="18"/>
              </w:rPr>
              <w:t xml:space="preserve"> AM</w:t>
            </w:r>
            <w:r>
              <w:rPr>
                <w:rFonts w:ascii="Courier New" w:hAnsi="Courier New" w:cs="Courier New"/>
                <w:sz w:val="18"/>
                <w:szCs w:val="18"/>
              </w:rPr>
              <w:t xml:space="preserve">  </w:t>
            </w:r>
            <w:r w:rsidR="0061221C" w:rsidRPr="00527FAC">
              <w:rPr>
                <w:rFonts w:ascii="Courier New" w:hAnsi="Courier New" w:cs="Courier New"/>
                <w:sz w:val="18"/>
                <w:szCs w:val="18"/>
              </w:rPr>
              <w:t xml:space="preserve"> AMIS ...</w:t>
            </w:r>
          </w:p>
          <w:p w14:paraId="7CA5A4F8" w14:textId="7A6B356E" w:rsidR="0061221C" w:rsidRPr="00527FAC" w:rsidRDefault="00FD2460" w:rsidP="0061221C">
            <w:pPr>
              <w:autoSpaceDE w:val="0"/>
              <w:autoSpaceDN w:val="0"/>
              <w:adjustRightInd w:val="0"/>
              <w:rPr>
                <w:rFonts w:ascii="Courier New" w:hAnsi="Courier New" w:cs="Courier New"/>
                <w:sz w:val="18"/>
                <w:szCs w:val="18"/>
              </w:rPr>
            </w:pPr>
            <w:bookmarkStart w:id="109" w:name="_Hlk177553261"/>
            <w:bookmarkEnd w:id="108"/>
            <w:r>
              <w:rPr>
                <w:rFonts w:ascii="Courier New" w:hAnsi="Courier New" w:cs="Courier New"/>
                <w:sz w:val="18"/>
                <w:szCs w:val="18"/>
              </w:rPr>
              <w:t xml:space="preserve"> </w:t>
            </w:r>
            <w:r w:rsidR="0061221C" w:rsidRPr="00527FAC">
              <w:rPr>
                <w:rFonts w:ascii="Courier New" w:hAnsi="Courier New" w:cs="Courier New"/>
                <w:sz w:val="18"/>
                <w:szCs w:val="18"/>
              </w:rPr>
              <w:t xml:space="preserve"> SU</w:t>
            </w:r>
            <w:r>
              <w:rPr>
                <w:rFonts w:ascii="Courier New" w:hAnsi="Courier New" w:cs="Courier New"/>
                <w:sz w:val="18"/>
                <w:szCs w:val="18"/>
              </w:rPr>
              <w:t xml:space="preserve">  </w:t>
            </w:r>
            <w:r w:rsidR="0061221C" w:rsidRPr="00527FAC">
              <w:rPr>
                <w:rFonts w:ascii="Courier New" w:hAnsi="Courier New" w:cs="Courier New"/>
                <w:sz w:val="18"/>
                <w:szCs w:val="18"/>
              </w:rPr>
              <w:t xml:space="preserve"> Suspense ...</w:t>
            </w:r>
          </w:p>
          <w:p w14:paraId="79B6C14A" w14:textId="7E397D16" w:rsidR="0061221C" w:rsidRPr="00527FAC" w:rsidRDefault="00FD2460" w:rsidP="0061221C">
            <w:pPr>
              <w:autoSpaceDE w:val="0"/>
              <w:autoSpaceDN w:val="0"/>
              <w:adjustRightInd w:val="0"/>
              <w:rPr>
                <w:rFonts w:ascii="Courier New" w:hAnsi="Courier New" w:cs="Courier New"/>
                <w:sz w:val="18"/>
                <w:szCs w:val="18"/>
              </w:rPr>
            </w:pPr>
            <w:bookmarkStart w:id="110" w:name="_Hlk177553262"/>
            <w:bookmarkEnd w:id="109"/>
            <w:r>
              <w:rPr>
                <w:rFonts w:ascii="Courier New" w:hAnsi="Courier New" w:cs="Courier New"/>
                <w:sz w:val="18"/>
                <w:szCs w:val="18"/>
              </w:rPr>
              <w:t xml:space="preserve"> </w:t>
            </w:r>
            <w:r w:rsidR="0061221C" w:rsidRPr="00527FAC">
              <w:rPr>
                <w:rFonts w:ascii="Courier New" w:hAnsi="Courier New" w:cs="Courier New"/>
                <w:sz w:val="18"/>
                <w:szCs w:val="18"/>
              </w:rPr>
              <w:t xml:space="preserve"> CO</w:t>
            </w:r>
            <w:r>
              <w:rPr>
                <w:rFonts w:ascii="Courier New" w:hAnsi="Courier New" w:cs="Courier New"/>
                <w:sz w:val="18"/>
                <w:szCs w:val="18"/>
              </w:rPr>
              <w:t xml:space="preserve">  </w:t>
            </w:r>
            <w:r w:rsidR="0061221C" w:rsidRPr="00527FAC">
              <w:rPr>
                <w:rFonts w:ascii="Courier New" w:hAnsi="Courier New" w:cs="Courier New"/>
                <w:sz w:val="18"/>
                <w:szCs w:val="18"/>
              </w:rPr>
              <w:t xml:space="preserve"> Correspondence ...</w:t>
            </w:r>
          </w:p>
          <w:p w14:paraId="7322362E" w14:textId="236764E6" w:rsidR="0061221C" w:rsidRPr="00527FAC" w:rsidRDefault="00FD2460" w:rsidP="0061221C">
            <w:pPr>
              <w:autoSpaceDE w:val="0"/>
              <w:autoSpaceDN w:val="0"/>
              <w:adjustRightInd w:val="0"/>
              <w:rPr>
                <w:rFonts w:ascii="Courier New" w:hAnsi="Courier New" w:cs="Courier New"/>
                <w:sz w:val="18"/>
                <w:szCs w:val="18"/>
              </w:rPr>
            </w:pPr>
            <w:bookmarkStart w:id="111" w:name="_Hlk177553263"/>
            <w:bookmarkEnd w:id="110"/>
            <w:r>
              <w:rPr>
                <w:rFonts w:ascii="Courier New" w:hAnsi="Courier New" w:cs="Courier New"/>
                <w:sz w:val="18"/>
                <w:szCs w:val="18"/>
              </w:rPr>
              <w:t xml:space="preserve"> </w:t>
            </w:r>
            <w:r w:rsidR="0061221C" w:rsidRPr="00527FAC">
              <w:rPr>
                <w:rFonts w:ascii="Courier New" w:hAnsi="Courier New" w:cs="Courier New"/>
                <w:sz w:val="18"/>
                <w:szCs w:val="18"/>
              </w:rPr>
              <w:t xml:space="preserve"> SC</w:t>
            </w:r>
            <w:r>
              <w:rPr>
                <w:rFonts w:ascii="Courier New" w:hAnsi="Courier New" w:cs="Courier New"/>
                <w:sz w:val="18"/>
                <w:szCs w:val="18"/>
              </w:rPr>
              <w:t xml:space="preserve">  </w:t>
            </w:r>
            <w:r w:rsidR="0061221C" w:rsidRPr="00527FAC">
              <w:rPr>
                <w:rFonts w:ascii="Courier New" w:hAnsi="Courier New" w:cs="Courier New"/>
                <w:sz w:val="18"/>
                <w:szCs w:val="18"/>
              </w:rPr>
              <w:t xml:space="preserve"> Scheduled Meetings and Home/Liaison Visits ...</w:t>
            </w:r>
          </w:p>
          <w:p w14:paraId="02857E1F" w14:textId="088291E6" w:rsidR="0061221C" w:rsidRPr="00527FAC" w:rsidRDefault="00FD2460" w:rsidP="0061221C">
            <w:pPr>
              <w:autoSpaceDE w:val="0"/>
              <w:autoSpaceDN w:val="0"/>
              <w:adjustRightInd w:val="0"/>
              <w:rPr>
                <w:rFonts w:ascii="Courier New" w:hAnsi="Courier New" w:cs="Courier New"/>
                <w:sz w:val="18"/>
                <w:szCs w:val="18"/>
              </w:rPr>
            </w:pPr>
            <w:bookmarkStart w:id="112" w:name="_Hlk177553264"/>
            <w:bookmarkEnd w:id="111"/>
            <w:r>
              <w:rPr>
                <w:rFonts w:ascii="Courier New" w:hAnsi="Courier New" w:cs="Courier New"/>
                <w:sz w:val="18"/>
                <w:szCs w:val="18"/>
              </w:rPr>
              <w:t xml:space="preserve"> </w:t>
            </w:r>
            <w:r w:rsidR="0061221C" w:rsidRPr="00527FAC">
              <w:rPr>
                <w:rFonts w:ascii="Courier New" w:hAnsi="Courier New" w:cs="Courier New"/>
                <w:sz w:val="18"/>
                <w:szCs w:val="18"/>
              </w:rPr>
              <w:t xml:space="preserve"> PS</w:t>
            </w:r>
            <w:r>
              <w:rPr>
                <w:rFonts w:ascii="Courier New" w:hAnsi="Courier New" w:cs="Courier New"/>
                <w:sz w:val="18"/>
                <w:szCs w:val="18"/>
              </w:rPr>
              <w:t xml:space="preserve">  </w:t>
            </w:r>
            <w:r w:rsidR="0061221C" w:rsidRPr="00527FAC">
              <w:rPr>
                <w:rFonts w:ascii="Courier New" w:hAnsi="Courier New" w:cs="Courier New"/>
                <w:sz w:val="18"/>
                <w:szCs w:val="18"/>
              </w:rPr>
              <w:t xml:space="preserve"> Process Form 2529-3 ...</w:t>
            </w:r>
          </w:p>
          <w:p w14:paraId="56442508" w14:textId="627A0236" w:rsidR="0061221C" w:rsidRPr="00527FAC" w:rsidRDefault="00FD2460" w:rsidP="0061221C">
            <w:pPr>
              <w:autoSpaceDE w:val="0"/>
              <w:autoSpaceDN w:val="0"/>
              <w:adjustRightInd w:val="0"/>
              <w:rPr>
                <w:rFonts w:ascii="Courier New" w:hAnsi="Courier New" w:cs="Courier New"/>
                <w:sz w:val="18"/>
                <w:szCs w:val="18"/>
              </w:rPr>
            </w:pPr>
            <w:bookmarkStart w:id="113" w:name="_Hlk177553265"/>
            <w:bookmarkEnd w:id="112"/>
            <w:r>
              <w:rPr>
                <w:rFonts w:ascii="Courier New" w:hAnsi="Courier New" w:cs="Courier New"/>
                <w:sz w:val="18"/>
                <w:szCs w:val="18"/>
              </w:rPr>
              <w:t xml:space="preserve"> </w:t>
            </w:r>
            <w:r w:rsidR="0061221C" w:rsidRPr="00527FAC">
              <w:rPr>
                <w:rFonts w:ascii="Courier New" w:hAnsi="Courier New" w:cs="Courier New"/>
                <w:sz w:val="18"/>
                <w:szCs w:val="18"/>
              </w:rPr>
              <w:t xml:space="preserve"> EL</w:t>
            </w:r>
            <w:r>
              <w:rPr>
                <w:rFonts w:ascii="Courier New" w:hAnsi="Courier New" w:cs="Courier New"/>
                <w:sz w:val="18"/>
                <w:szCs w:val="18"/>
              </w:rPr>
              <w:t xml:space="preserve">  </w:t>
            </w:r>
            <w:r w:rsidR="0061221C" w:rsidRPr="00527FAC">
              <w:rPr>
                <w:rFonts w:ascii="Courier New" w:hAnsi="Courier New" w:cs="Courier New"/>
                <w:sz w:val="18"/>
                <w:szCs w:val="18"/>
              </w:rPr>
              <w:t xml:space="preserve"> Eligibility Inquiry</w:t>
            </w:r>
          </w:p>
          <w:p w14:paraId="0F4D7F79" w14:textId="308D15B8" w:rsidR="0061221C" w:rsidRPr="00527FAC" w:rsidRDefault="00FD2460" w:rsidP="0061221C">
            <w:pPr>
              <w:autoSpaceDE w:val="0"/>
              <w:autoSpaceDN w:val="0"/>
              <w:adjustRightInd w:val="0"/>
              <w:rPr>
                <w:rFonts w:ascii="Courier New" w:hAnsi="Courier New" w:cs="Courier New"/>
                <w:sz w:val="18"/>
                <w:szCs w:val="18"/>
              </w:rPr>
            </w:pPr>
            <w:bookmarkStart w:id="114" w:name="_Hlk177553266"/>
            <w:bookmarkEnd w:id="113"/>
            <w:r>
              <w:rPr>
                <w:rFonts w:ascii="Courier New" w:hAnsi="Courier New" w:cs="Courier New"/>
                <w:sz w:val="18"/>
                <w:szCs w:val="18"/>
              </w:rPr>
              <w:t xml:space="preserve"> </w:t>
            </w:r>
            <w:r w:rsidR="0061221C" w:rsidRPr="00527FAC">
              <w:rPr>
                <w:rFonts w:ascii="Courier New" w:hAnsi="Courier New" w:cs="Courier New"/>
                <w:sz w:val="18"/>
                <w:szCs w:val="18"/>
              </w:rPr>
              <w:t xml:space="preserve"> ET</w:t>
            </w:r>
            <w:r>
              <w:rPr>
                <w:rFonts w:ascii="Courier New" w:hAnsi="Courier New" w:cs="Courier New"/>
                <w:sz w:val="18"/>
                <w:szCs w:val="18"/>
              </w:rPr>
              <w:t xml:space="preserve">  </w:t>
            </w:r>
            <w:r w:rsidR="0061221C" w:rsidRPr="00527FAC">
              <w:rPr>
                <w:rFonts w:ascii="Courier New" w:hAnsi="Courier New" w:cs="Courier New"/>
                <w:sz w:val="18"/>
                <w:szCs w:val="18"/>
              </w:rPr>
              <w:t xml:space="preserve"> PSC/Entitlement Records ...</w:t>
            </w:r>
          </w:p>
          <w:p w14:paraId="2B200E17" w14:textId="3CB20A62" w:rsidR="0061221C" w:rsidRPr="00527FAC" w:rsidRDefault="00FD2460" w:rsidP="0061221C">
            <w:pPr>
              <w:autoSpaceDE w:val="0"/>
              <w:autoSpaceDN w:val="0"/>
              <w:adjustRightInd w:val="0"/>
              <w:rPr>
                <w:rFonts w:ascii="Courier New" w:hAnsi="Courier New" w:cs="Courier New"/>
                <w:sz w:val="18"/>
                <w:szCs w:val="18"/>
              </w:rPr>
            </w:pPr>
            <w:bookmarkStart w:id="115" w:name="_Hlk177553267"/>
            <w:bookmarkEnd w:id="114"/>
            <w:r>
              <w:rPr>
                <w:rFonts w:ascii="Courier New" w:hAnsi="Courier New" w:cs="Courier New"/>
                <w:sz w:val="18"/>
                <w:szCs w:val="18"/>
              </w:rPr>
              <w:t xml:space="preserve"> </w:t>
            </w:r>
            <w:r w:rsidR="0061221C" w:rsidRPr="00527FAC">
              <w:rPr>
                <w:rFonts w:ascii="Courier New" w:hAnsi="Courier New" w:cs="Courier New"/>
                <w:sz w:val="18"/>
                <w:szCs w:val="18"/>
              </w:rPr>
              <w:t xml:space="preserve"> HO</w:t>
            </w:r>
            <w:r>
              <w:rPr>
                <w:rFonts w:ascii="Courier New" w:hAnsi="Courier New" w:cs="Courier New"/>
                <w:sz w:val="18"/>
                <w:szCs w:val="18"/>
              </w:rPr>
              <w:t xml:space="preserve">  </w:t>
            </w:r>
            <w:r w:rsidR="0061221C" w:rsidRPr="00527FAC">
              <w:rPr>
                <w:rFonts w:ascii="Courier New" w:hAnsi="Courier New" w:cs="Courier New"/>
                <w:sz w:val="18"/>
                <w:szCs w:val="18"/>
              </w:rPr>
              <w:t xml:space="preserve"> Home Oxygen Main Menu ...</w:t>
            </w:r>
          </w:p>
          <w:p w14:paraId="07C946A0" w14:textId="19AE59F9" w:rsidR="0061221C" w:rsidRPr="00527FAC" w:rsidRDefault="00FD2460" w:rsidP="0061221C">
            <w:pPr>
              <w:autoSpaceDE w:val="0"/>
              <w:autoSpaceDN w:val="0"/>
              <w:adjustRightInd w:val="0"/>
              <w:rPr>
                <w:rFonts w:ascii="Courier New" w:hAnsi="Courier New" w:cs="Courier New"/>
                <w:sz w:val="18"/>
                <w:szCs w:val="18"/>
              </w:rPr>
            </w:pPr>
            <w:bookmarkStart w:id="116" w:name="_Hlk177553268"/>
            <w:bookmarkEnd w:id="115"/>
            <w:r>
              <w:rPr>
                <w:rFonts w:ascii="Courier New" w:hAnsi="Courier New" w:cs="Courier New"/>
                <w:sz w:val="18"/>
                <w:szCs w:val="18"/>
              </w:rPr>
              <w:t xml:space="preserve"> </w:t>
            </w:r>
            <w:r w:rsidR="0061221C" w:rsidRPr="00527FAC">
              <w:rPr>
                <w:rFonts w:ascii="Courier New" w:hAnsi="Courier New" w:cs="Courier New"/>
                <w:sz w:val="18"/>
                <w:szCs w:val="18"/>
              </w:rPr>
              <w:t xml:space="preserve"> INV</w:t>
            </w:r>
            <w:r>
              <w:rPr>
                <w:rFonts w:ascii="Courier New" w:hAnsi="Courier New" w:cs="Courier New"/>
                <w:sz w:val="18"/>
                <w:szCs w:val="18"/>
              </w:rPr>
              <w:t xml:space="preserve">  </w:t>
            </w:r>
            <w:r w:rsidR="0061221C" w:rsidRPr="00527FAC">
              <w:rPr>
                <w:rFonts w:ascii="Courier New" w:hAnsi="Courier New" w:cs="Courier New"/>
                <w:sz w:val="18"/>
                <w:szCs w:val="18"/>
              </w:rPr>
              <w:t xml:space="preserve">Pros Inventory </w:t>
            </w:r>
            <w:smartTag w:uri="urn:schemas-microsoft-com:office:smarttags" w:element="place">
              <w:r w:rsidR="0061221C" w:rsidRPr="00527FAC">
                <w:rPr>
                  <w:rFonts w:ascii="Courier New" w:hAnsi="Courier New" w:cs="Courier New"/>
                  <w:sz w:val="18"/>
                  <w:szCs w:val="18"/>
                </w:rPr>
                <w:t>Main</w:t>
              </w:r>
            </w:smartTag>
            <w:r w:rsidR="0061221C" w:rsidRPr="00527FAC">
              <w:rPr>
                <w:rFonts w:ascii="Courier New" w:hAnsi="Courier New" w:cs="Courier New"/>
                <w:sz w:val="18"/>
                <w:szCs w:val="18"/>
              </w:rPr>
              <w:t xml:space="preserve"> ...</w:t>
            </w:r>
          </w:p>
          <w:p w14:paraId="4FA7196D" w14:textId="424F910E" w:rsidR="0061221C" w:rsidRPr="00527FAC" w:rsidRDefault="00FD2460" w:rsidP="0061221C">
            <w:pPr>
              <w:autoSpaceDE w:val="0"/>
              <w:autoSpaceDN w:val="0"/>
              <w:adjustRightInd w:val="0"/>
              <w:rPr>
                <w:rFonts w:ascii="Courier New" w:hAnsi="Courier New" w:cs="Courier New"/>
                <w:sz w:val="18"/>
                <w:szCs w:val="18"/>
              </w:rPr>
            </w:pPr>
            <w:bookmarkStart w:id="117" w:name="_Hlk177553269"/>
            <w:bookmarkEnd w:id="116"/>
            <w:r>
              <w:rPr>
                <w:rFonts w:ascii="Courier New" w:hAnsi="Courier New" w:cs="Courier New"/>
                <w:sz w:val="18"/>
                <w:szCs w:val="18"/>
              </w:rPr>
              <w:t xml:space="preserve"> </w:t>
            </w:r>
            <w:r w:rsidR="0061221C" w:rsidRPr="00527FAC">
              <w:rPr>
                <w:rFonts w:ascii="Courier New" w:hAnsi="Courier New" w:cs="Courier New"/>
                <w:sz w:val="18"/>
                <w:szCs w:val="18"/>
              </w:rPr>
              <w:t xml:space="preserve"> ND</w:t>
            </w:r>
            <w:r>
              <w:rPr>
                <w:rFonts w:ascii="Courier New" w:hAnsi="Courier New" w:cs="Courier New"/>
                <w:sz w:val="18"/>
                <w:szCs w:val="18"/>
              </w:rPr>
              <w:t xml:space="preserve">  </w:t>
            </w:r>
            <w:r w:rsidR="0061221C" w:rsidRPr="00527FAC">
              <w:rPr>
                <w:rFonts w:ascii="Courier New" w:hAnsi="Courier New" w:cs="Courier New"/>
                <w:sz w:val="18"/>
                <w:szCs w:val="18"/>
              </w:rPr>
              <w:t xml:space="preserve"> NPPD Tools ...</w:t>
            </w:r>
          </w:p>
          <w:p w14:paraId="5887585E" w14:textId="6865D431" w:rsidR="0061221C" w:rsidRPr="00527FAC" w:rsidRDefault="00FD2460" w:rsidP="0061221C">
            <w:pPr>
              <w:autoSpaceDE w:val="0"/>
              <w:autoSpaceDN w:val="0"/>
              <w:adjustRightInd w:val="0"/>
              <w:rPr>
                <w:rFonts w:ascii="Courier New" w:hAnsi="Courier New" w:cs="Courier New"/>
                <w:sz w:val="18"/>
                <w:szCs w:val="18"/>
              </w:rPr>
            </w:pPr>
            <w:bookmarkStart w:id="118" w:name="_Hlk177553270"/>
            <w:bookmarkEnd w:id="117"/>
            <w:r>
              <w:rPr>
                <w:rFonts w:ascii="Courier New" w:hAnsi="Courier New" w:cs="Courier New"/>
                <w:sz w:val="18"/>
                <w:szCs w:val="18"/>
              </w:rPr>
              <w:t xml:space="preserve"> </w:t>
            </w:r>
            <w:r w:rsidR="0061221C" w:rsidRPr="00527FAC">
              <w:rPr>
                <w:rFonts w:ascii="Courier New" w:hAnsi="Courier New" w:cs="Courier New"/>
                <w:sz w:val="18"/>
                <w:szCs w:val="18"/>
              </w:rPr>
              <w:t xml:space="preserve"> VR</w:t>
            </w:r>
            <w:r>
              <w:rPr>
                <w:rFonts w:ascii="Courier New" w:hAnsi="Courier New" w:cs="Courier New"/>
                <w:sz w:val="18"/>
                <w:szCs w:val="18"/>
              </w:rPr>
              <w:t xml:space="preserve">  </w:t>
            </w:r>
            <w:r w:rsidR="0061221C" w:rsidRPr="00527FAC">
              <w:rPr>
                <w:rFonts w:ascii="Courier New" w:hAnsi="Courier New" w:cs="Courier New"/>
                <w:sz w:val="18"/>
                <w:szCs w:val="18"/>
              </w:rPr>
              <w:t xml:space="preserve"> VERIFY/REPAIR PURCHASE CARD NUMBER</w:t>
            </w:r>
          </w:p>
          <w:bookmarkEnd w:id="118"/>
          <w:p w14:paraId="5B55EBF5" w14:textId="77777777" w:rsidR="00527FAC" w:rsidRDefault="00527FAC" w:rsidP="0061221C">
            <w:pPr>
              <w:autoSpaceDE w:val="0"/>
              <w:autoSpaceDN w:val="0"/>
              <w:adjustRightInd w:val="0"/>
              <w:rPr>
                <w:rFonts w:ascii="Courier New" w:hAnsi="Courier New" w:cs="Courier New"/>
                <w:sz w:val="18"/>
                <w:szCs w:val="18"/>
              </w:rPr>
            </w:pPr>
          </w:p>
          <w:p w14:paraId="0A49FFBB" w14:textId="4557C24C" w:rsidR="0061221C" w:rsidRPr="00527FAC" w:rsidRDefault="0061221C" w:rsidP="0061221C">
            <w:pPr>
              <w:autoSpaceDE w:val="0"/>
              <w:autoSpaceDN w:val="0"/>
              <w:adjustRightInd w:val="0"/>
              <w:rPr>
                <w:rFonts w:ascii="Courier New" w:hAnsi="Courier New" w:cs="Courier New"/>
                <w:sz w:val="18"/>
                <w:szCs w:val="18"/>
              </w:rPr>
            </w:pPr>
            <w:r w:rsidRPr="00527FAC">
              <w:rPr>
                <w:rFonts w:ascii="Courier New" w:hAnsi="Courier New" w:cs="Courier New"/>
                <w:sz w:val="18"/>
                <w:szCs w:val="18"/>
              </w:rPr>
              <w:t xml:space="preserve">Select Prosthetic Official's Menu Option: </w:t>
            </w:r>
            <w:r w:rsidRPr="00527FAC">
              <w:rPr>
                <w:rFonts w:ascii="Courier New" w:hAnsi="Courier New" w:cs="Courier New"/>
                <w:b/>
                <w:sz w:val="18"/>
                <w:szCs w:val="18"/>
              </w:rPr>
              <w:t>PU</w:t>
            </w:r>
            <w:r w:rsidRPr="00527FAC">
              <w:rPr>
                <w:rFonts w:ascii="Courier New" w:hAnsi="Courier New" w:cs="Courier New"/>
                <w:sz w:val="18"/>
                <w:szCs w:val="18"/>
              </w:rPr>
              <w:t xml:space="preserve"> </w:t>
            </w:r>
            <w:r w:rsidRPr="00527FAC">
              <w:rPr>
                <w:rFonts w:ascii="Courier New" w:hAnsi="Courier New" w:cs="Courier New"/>
                <w:b/>
                <w:sz w:val="18"/>
                <w:szCs w:val="18"/>
              </w:rPr>
              <w:t>&lt;Enter&gt;</w:t>
            </w:r>
            <w:r w:rsidR="00FD2460">
              <w:rPr>
                <w:rFonts w:ascii="Courier New" w:hAnsi="Courier New" w:cs="Courier New"/>
                <w:sz w:val="18"/>
                <w:szCs w:val="18"/>
              </w:rPr>
              <w:t xml:space="preserve"> </w:t>
            </w:r>
            <w:r w:rsidRPr="00527FAC">
              <w:rPr>
                <w:rFonts w:ascii="Courier New" w:hAnsi="Courier New" w:cs="Courier New"/>
                <w:sz w:val="18"/>
                <w:szCs w:val="18"/>
              </w:rPr>
              <w:t>Purchasing</w:t>
            </w:r>
          </w:p>
        </w:tc>
      </w:tr>
      <w:bookmarkEnd w:id="104"/>
    </w:tbl>
    <w:p w14:paraId="7C6C0649" w14:textId="5F0DDA4F" w:rsidR="00F77771" w:rsidRPr="00B912FA" w:rsidRDefault="00F77771" w:rsidP="00F77771">
      <w:pPr>
        <w:pStyle w:val="BlockLine"/>
        <w:rPr>
          <w:sz w:val="20"/>
          <w:szCs w:val="20"/>
        </w:rPr>
      </w:pPr>
    </w:p>
    <w:tbl>
      <w:tblPr>
        <w:tblW w:w="0" w:type="auto"/>
        <w:tblLayout w:type="fixed"/>
        <w:tblLook w:val="0000" w:firstRow="0" w:lastRow="0" w:firstColumn="0" w:lastColumn="0" w:noHBand="0" w:noVBand="0"/>
      </w:tblPr>
      <w:tblGrid>
        <w:gridCol w:w="1728"/>
        <w:gridCol w:w="7740"/>
      </w:tblGrid>
      <w:tr w:rsidR="00F77771" w14:paraId="169428E5" w14:textId="77777777">
        <w:trPr>
          <w:cantSplit/>
        </w:trPr>
        <w:tc>
          <w:tcPr>
            <w:tcW w:w="1728" w:type="dxa"/>
            <w:tcBorders>
              <w:right w:val="single" w:sz="4" w:space="0" w:color="auto"/>
            </w:tcBorders>
          </w:tcPr>
          <w:p w14:paraId="573A15CE" w14:textId="77777777" w:rsidR="00F77771" w:rsidRDefault="00F77771">
            <w:pPr>
              <w:pStyle w:val="BlockLabel"/>
            </w:pPr>
            <w:bookmarkStart w:id="119" w:name="_Hlk177547590"/>
            <w:r>
              <w:t>Purchasing Menu</w:t>
            </w:r>
          </w:p>
        </w:tc>
        <w:tc>
          <w:tcPr>
            <w:tcW w:w="7740" w:type="dxa"/>
            <w:tcBorders>
              <w:top w:val="single" w:sz="4" w:space="0" w:color="auto"/>
              <w:left w:val="single" w:sz="4" w:space="0" w:color="auto"/>
              <w:bottom w:val="single" w:sz="4" w:space="0" w:color="auto"/>
              <w:right w:val="single" w:sz="4" w:space="0" w:color="auto"/>
            </w:tcBorders>
          </w:tcPr>
          <w:p w14:paraId="6A636044" w14:textId="2DD9F87C" w:rsidR="00F77771" w:rsidRPr="00342EF1" w:rsidRDefault="00FD2460" w:rsidP="00F77771">
            <w:pPr>
              <w:autoSpaceDE w:val="0"/>
              <w:autoSpaceDN w:val="0"/>
              <w:adjustRightInd w:val="0"/>
              <w:rPr>
                <w:rFonts w:ascii="Courier New" w:hAnsi="Courier New" w:cs="Courier New"/>
                <w:sz w:val="18"/>
                <w:szCs w:val="18"/>
              </w:rPr>
            </w:pPr>
            <w:bookmarkStart w:id="120" w:name="_Hlk177553271"/>
            <w:r>
              <w:rPr>
                <w:rFonts w:ascii="Courier New" w:hAnsi="Courier New" w:cs="Courier New"/>
                <w:sz w:val="18"/>
                <w:szCs w:val="18"/>
              </w:rPr>
              <w:t xml:space="preserve"> </w:t>
            </w:r>
            <w:r w:rsidR="00F77771" w:rsidRPr="00342EF1">
              <w:rPr>
                <w:rFonts w:ascii="Courier New" w:hAnsi="Courier New" w:cs="Courier New"/>
                <w:sz w:val="18"/>
                <w:szCs w:val="18"/>
              </w:rPr>
              <w:t xml:space="preserve"> EN</w:t>
            </w:r>
            <w:r>
              <w:rPr>
                <w:rFonts w:ascii="Courier New" w:hAnsi="Courier New" w:cs="Courier New"/>
                <w:sz w:val="18"/>
                <w:szCs w:val="18"/>
              </w:rPr>
              <w:t xml:space="preserve">  </w:t>
            </w:r>
            <w:r w:rsidR="00F77771" w:rsidRPr="00342EF1">
              <w:rPr>
                <w:rFonts w:ascii="Courier New" w:hAnsi="Courier New" w:cs="Courier New"/>
                <w:sz w:val="18"/>
                <w:szCs w:val="18"/>
              </w:rPr>
              <w:t xml:space="preserve"> Enter New Request ...</w:t>
            </w:r>
          </w:p>
          <w:p w14:paraId="01710825" w14:textId="5E8F0447" w:rsidR="00F77771" w:rsidRPr="00342EF1" w:rsidRDefault="00FD2460" w:rsidP="00F77771">
            <w:pPr>
              <w:autoSpaceDE w:val="0"/>
              <w:autoSpaceDN w:val="0"/>
              <w:adjustRightInd w:val="0"/>
              <w:rPr>
                <w:rFonts w:ascii="Courier New" w:hAnsi="Courier New" w:cs="Courier New"/>
                <w:sz w:val="18"/>
                <w:szCs w:val="18"/>
              </w:rPr>
            </w:pPr>
            <w:bookmarkStart w:id="121" w:name="_Hlk177553272"/>
            <w:bookmarkEnd w:id="120"/>
            <w:r>
              <w:rPr>
                <w:rFonts w:ascii="Courier New" w:hAnsi="Courier New" w:cs="Courier New"/>
                <w:sz w:val="18"/>
                <w:szCs w:val="18"/>
              </w:rPr>
              <w:t xml:space="preserve"> </w:t>
            </w:r>
            <w:r w:rsidR="00F77771" w:rsidRPr="00342EF1">
              <w:rPr>
                <w:rFonts w:ascii="Courier New" w:hAnsi="Courier New" w:cs="Courier New"/>
                <w:sz w:val="18"/>
                <w:szCs w:val="18"/>
              </w:rPr>
              <w:t xml:space="preserve"> SI</w:t>
            </w:r>
            <w:r>
              <w:rPr>
                <w:rFonts w:ascii="Courier New" w:hAnsi="Courier New" w:cs="Courier New"/>
                <w:sz w:val="18"/>
                <w:szCs w:val="18"/>
              </w:rPr>
              <w:t xml:space="preserve">  </w:t>
            </w:r>
            <w:r w:rsidR="00F77771" w:rsidRPr="00342EF1">
              <w:rPr>
                <w:rFonts w:ascii="Courier New" w:hAnsi="Courier New" w:cs="Courier New"/>
                <w:sz w:val="18"/>
                <w:szCs w:val="18"/>
              </w:rPr>
              <w:t xml:space="preserve"> Stock Issues ...</w:t>
            </w:r>
          </w:p>
          <w:p w14:paraId="68521515" w14:textId="06EC08ED" w:rsidR="00F77771" w:rsidRPr="00342EF1" w:rsidRDefault="00FD2460" w:rsidP="00F77771">
            <w:pPr>
              <w:autoSpaceDE w:val="0"/>
              <w:autoSpaceDN w:val="0"/>
              <w:adjustRightInd w:val="0"/>
              <w:rPr>
                <w:rFonts w:ascii="Courier New" w:hAnsi="Courier New" w:cs="Courier New"/>
                <w:sz w:val="18"/>
                <w:szCs w:val="18"/>
              </w:rPr>
            </w:pPr>
            <w:bookmarkStart w:id="122" w:name="_Hlk177553273"/>
            <w:bookmarkEnd w:id="121"/>
            <w:r>
              <w:rPr>
                <w:rFonts w:ascii="Courier New" w:hAnsi="Courier New" w:cs="Courier New"/>
                <w:sz w:val="18"/>
                <w:szCs w:val="18"/>
              </w:rPr>
              <w:t xml:space="preserve"> </w:t>
            </w:r>
            <w:r w:rsidR="00F77771" w:rsidRPr="00342EF1">
              <w:rPr>
                <w:rFonts w:ascii="Courier New" w:hAnsi="Courier New" w:cs="Courier New"/>
                <w:sz w:val="18"/>
                <w:szCs w:val="18"/>
              </w:rPr>
              <w:t xml:space="preserve"> RP</w:t>
            </w:r>
            <w:r>
              <w:rPr>
                <w:rFonts w:ascii="Courier New" w:hAnsi="Courier New" w:cs="Courier New"/>
                <w:sz w:val="18"/>
                <w:szCs w:val="18"/>
              </w:rPr>
              <w:t xml:space="preserve">  </w:t>
            </w:r>
            <w:r w:rsidR="00F77771" w:rsidRPr="00342EF1">
              <w:rPr>
                <w:rFonts w:ascii="Courier New" w:hAnsi="Courier New" w:cs="Courier New"/>
                <w:sz w:val="18"/>
                <w:szCs w:val="18"/>
              </w:rPr>
              <w:t xml:space="preserve"> Reprints ...</w:t>
            </w:r>
          </w:p>
          <w:p w14:paraId="2FFFB5D3" w14:textId="7AB8E16B" w:rsidR="00F77771" w:rsidRPr="00342EF1" w:rsidRDefault="00FD2460" w:rsidP="00F77771">
            <w:pPr>
              <w:autoSpaceDE w:val="0"/>
              <w:autoSpaceDN w:val="0"/>
              <w:adjustRightInd w:val="0"/>
              <w:rPr>
                <w:rFonts w:ascii="Courier New" w:hAnsi="Courier New" w:cs="Courier New"/>
                <w:sz w:val="18"/>
                <w:szCs w:val="18"/>
              </w:rPr>
            </w:pPr>
            <w:bookmarkStart w:id="123" w:name="_Hlk177553274"/>
            <w:bookmarkEnd w:id="122"/>
            <w:r>
              <w:rPr>
                <w:rFonts w:ascii="Courier New" w:hAnsi="Courier New" w:cs="Courier New"/>
                <w:sz w:val="18"/>
                <w:szCs w:val="18"/>
              </w:rPr>
              <w:t xml:space="preserve"> </w:t>
            </w:r>
            <w:r w:rsidR="00F77771" w:rsidRPr="00342EF1">
              <w:rPr>
                <w:rFonts w:ascii="Courier New" w:hAnsi="Courier New" w:cs="Courier New"/>
                <w:sz w:val="18"/>
                <w:szCs w:val="18"/>
              </w:rPr>
              <w:t xml:space="preserve"> RE</w:t>
            </w:r>
            <w:r>
              <w:rPr>
                <w:rFonts w:ascii="Courier New" w:hAnsi="Courier New" w:cs="Courier New"/>
                <w:sz w:val="18"/>
                <w:szCs w:val="18"/>
              </w:rPr>
              <w:t xml:space="preserve">  </w:t>
            </w:r>
            <w:r w:rsidR="00F77771" w:rsidRPr="00342EF1">
              <w:rPr>
                <w:rFonts w:ascii="Courier New" w:hAnsi="Courier New" w:cs="Courier New"/>
                <w:sz w:val="18"/>
                <w:szCs w:val="18"/>
              </w:rPr>
              <w:t xml:space="preserve"> Record 2237 Purchase to 2319</w:t>
            </w:r>
          </w:p>
          <w:p w14:paraId="7FEF33DE" w14:textId="43146B24" w:rsidR="00F77771" w:rsidRPr="00342EF1" w:rsidRDefault="00FD2460" w:rsidP="00F77771">
            <w:pPr>
              <w:autoSpaceDE w:val="0"/>
              <w:autoSpaceDN w:val="0"/>
              <w:adjustRightInd w:val="0"/>
              <w:rPr>
                <w:rFonts w:ascii="Courier New" w:hAnsi="Courier New" w:cs="Courier New"/>
                <w:sz w:val="18"/>
                <w:szCs w:val="18"/>
              </w:rPr>
            </w:pPr>
            <w:bookmarkStart w:id="124" w:name="_Hlk177553275"/>
            <w:bookmarkEnd w:id="123"/>
            <w:r>
              <w:rPr>
                <w:rFonts w:ascii="Courier New" w:hAnsi="Courier New" w:cs="Courier New"/>
                <w:sz w:val="18"/>
                <w:szCs w:val="18"/>
              </w:rPr>
              <w:t xml:space="preserve"> </w:t>
            </w:r>
            <w:r w:rsidR="00F77771" w:rsidRPr="00342EF1">
              <w:rPr>
                <w:rFonts w:ascii="Courier New" w:hAnsi="Courier New" w:cs="Courier New"/>
                <w:sz w:val="18"/>
                <w:szCs w:val="18"/>
              </w:rPr>
              <w:t xml:space="preserve"> ED</w:t>
            </w:r>
            <w:r>
              <w:rPr>
                <w:rFonts w:ascii="Courier New" w:hAnsi="Courier New" w:cs="Courier New"/>
                <w:sz w:val="18"/>
                <w:szCs w:val="18"/>
              </w:rPr>
              <w:t xml:space="preserve">  </w:t>
            </w:r>
            <w:r w:rsidR="00F77771" w:rsidRPr="00342EF1">
              <w:rPr>
                <w:rFonts w:ascii="Courier New" w:hAnsi="Courier New" w:cs="Courier New"/>
                <w:sz w:val="18"/>
                <w:szCs w:val="18"/>
              </w:rPr>
              <w:t xml:space="preserve"> Edit/Delete 2237 from 10-2319</w:t>
            </w:r>
          </w:p>
          <w:p w14:paraId="16A5D226" w14:textId="2BF4A4A2" w:rsidR="00F77771" w:rsidRPr="00342EF1" w:rsidRDefault="00FD2460" w:rsidP="00F77771">
            <w:pPr>
              <w:autoSpaceDE w:val="0"/>
              <w:autoSpaceDN w:val="0"/>
              <w:adjustRightInd w:val="0"/>
              <w:rPr>
                <w:rFonts w:ascii="Courier New" w:hAnsi="Courier New" w:cs="Courier New"/>
                <w:sz w:val="18"/>
                <w:szCs w:val="18"/>
              </w:rPr>
            </w:pPr>
            <w:bookmarkStart w:id="125" w:name="_Hlk177553276"/>
            <w:bookmarkEnd w:id="124"/>
            <w:r>
              <w:rPr>
                <w:rFonts w:ascii="Courier New" w:hAnsi="Courier New" w:cs="Courier New"/>
                <w:sz w:val="18"/>
                <w:szCs w:val="18"/>
              </w:rPr>
              <w:t xml:space="preserve"> </w:t>
            </w:r>
            <w:r w:rsidR="00F77771" w:rsidRPr="00342EF1">
              <w:rPr>
                <w:rFonts w:ascii="Courier New" w:hAnsi="Courier New" w:cs="Courier New"/>
                <w:sz w:val="18"/>
                <w:szCs w:val="18"/>
              </w:rPr>
              <w:t xml:space="preserve"> EC</w:t>
            </w:r>
            <w:r>
              <w:rPr>
                <w:rFonts w:ascii="Courier New" w:hAnsi="Courier New" w:cs="Courier New"/>
                <w:sz w:val="18"/>
                <w:szCs w:val="18"/>
              </w:rPr>
              <w:t xml:space="preserve">  </w:t>
            </w:r>
            <w:r w:rsidR="00F77771" w:rsidRPr="00342EF1">
              <w:rPr>
                <w:rFonts w:ascii="Courier New" w:hAnsi="Courier New" w:cs="Courier New"/>
                <w:sz w:val="18"/>
                <w:szCs w:val="18"/>
              </w:rPr>
              <w:t xml:space="preserve"> Enter Contract # and FPDS</w:t>
            </w:r>
          </w:p>
          <w:p w14:paraId="727BB113" w14:textId="2B6A692B" w:rsidR="00F77771" w:rsidRPr="00342EF1" w:rsidRDefault="00FD2460" w:rsidP="00F77771">
            <w:pPr>
              <w:autoSpaceDE w:val="0"/>
              <w:autoSpaceDN w:val="0"/>
              <w:adjustRightInd w:val="0"/>
              <w:rPr>
                <w:rFonts w:ascii="Courier New" w:hAnsi="Courier New" w:cs="Courier New"/>
                <w:sz w:val="18"/>
                <w:szCs w:val="18"/>
              </w:rPr>
            </w:pPr>
            <w:bookmarkStart w:id="126" w:name="_Hlk177553277"/>
            <w:bookmarkEnd w:id="125"/>
            <w:r>
              <w:rPr>
                <w:rFonts w:ascii="Courier New" w:hAnsi="Courier New" w:cs="Courier New"/>
                <w:sz w:val="18"/>
                <w:szCs w:val="18"/>
              </w:rPr>
              <w:t xml:space="preserve"> </w:t>
            </w:r>
            <w:r w:rsidR="00F77771" w:rsidRPr="00342EF1">
              <w:rPr>
                <w:rFonts w:ascii="Courier New" w:hAnsi="Courier New" w:cs="Courier New"/>
                <w:sz w:val="18"/>
                <w:szCs w:val="18"/>
              </w:rPr>
              <w:t xml:space="preserve"> CA</w:t>
            </w:r>
            <w:r>
              <w:rPr>
                <w:rFonts w:ascii="Courier New" w:hAnsi="Courier New" w:cs="Courier New"/>
                <w:sz w:val="18"/>
                <w:szCs w:val="18"/>
              </w:rPr>
              <w:t xml:space="preserve">  </w:t>
            </w:r>
            <w:r w:rsidR="00F77771" w:rsidRPr="00342EF1">
              <w:rPr>
                <w:rFonts w:ascii="Courier New" w:hAnsi="Courier New" w:cs="Courier New"/>
                <w:sz w:val="18"/>
                <w:szCs w:val="18"/>
              </w:rPr>
              <w:t xml:space="preserve"> Cancel a Transaction</w:t>
            </w:r>
          </w:p>
          <w:p w14:paraId="0E452BBA" w14:textId="499145FD" w:rsidR="00F77771" w:rsidRPr="00342EF1" w:rsidRDefault="00FD2460" w:rsidP="00F77771">
            <w:pPr>
              <w:autoSpaceDE w:val="0"/>
              <w:autoSpaceDN w:val="0"/>
              <w:adjustRightInd w:val="0"/>
              <w:rPr>
                <w:rFonts w:ascii="Courier New" w:hAnsi="Courier New" w:cs="Courier New"/>
                <w:sz w:val="18"/>
                <w:szCs w:val="18"/>
              </w:rPr>
            </w:pPr>
            <w:bookmarkStart w:id="127" w:name="_Hlk177553278"/>
            <w:bookmarkEnd w:id="126"/>
            <w:r>
              <w:rPr>
                <w:rFonts w:ascii="Courier New" w:hAnsi="Courier New" w:cs="Courier New"/>
                <w:sz w:val="18"/>
                <w:szCs w:val="18"/>
              </w:rPr>
              <w:t xml:space="preserve"> </w:t>
            </w:r>
            <w:r w:rsidR="00F77771" w:rsidRPr="00342EF1">
              <w:rPr>
                <w:rFonts w:ascii="Courier New" w:hAnsi="Courier New" w:cs="Courier New"/>
                <w:sz w:val="18"/>
                <w:szCs w:val="18"/>
              </w:rPr>
              <w:t xml:space="preserve"> CO</w:t>
            </w:r>
            <w:r>
              <w:rPr>
                <w:rFonts w:ascii="Courier New" w:hAnsi="Courier New" w:cs="Courier New"/>
                <w:sz w:val="18"/>
                <w:szCs w:val="18"/>
              </w:rPr>
              <w:t xml:space="preserve">  </w:t>
            </w:r>
            <w:r w:rsidR="00F77771" w:rsidRPr="00342EF1">
              <w:rPr>
                <w:rFonts w:ascii="Courier New" w:hAnsi="Courier New" w:cs="Courier New"/>
                <w:sz w:val="18"/>
                <w:szCs w:val="18"/>
              </w:rPr>
              <w:t xml:space="preserve"> Close Out</w:t>
            </w:r>
          </w:p>
          <w:p w14:paraId="0EAB41EF" w14:textId="0EFEC1B8" w:rsidR="00F77771" w:rsidRPr="00342EF1" w:rsidRDefault="00FD2460" w:rsidP="00F77771">
            <w:pPr>
              <w:autoSpaceDE w:val="0"/>
              <w:autoSpaceDN w:val="0"/>
              <w:adjustRightInd w:val="0"/>
              <w:rPr>
                <w:rFonts w:ascii="Courier New" w:hAnsi="Courier New" w:cs="Courier New"/>
                <w:sz w:val="18"/>
                <w:szCs w:val="18"/>
              </w:rPr>
            </w:pPr>
            <w:bookmarkStart w:id="128" w:name="_Hlk177553279"/>
            <w:bookmarkEnd w:id="127"/>
            <w:r>
              <w:rPr>
                <w:rFonts w:ascii="Courier New" w:hAnsi="Courier New" w:cs="Courier New"/>
                <w:sz w:val="18"/>
                <w:szCs w:val="18"/>
              </w:rPr>
              <w:t xml:space="preserve"> </w:t>
            </w:r>
            <w:r w:rsidR="00F77771" w:rsidRPr="00342EF1">
              <w:rPr>
                <w:rFonts w:ascii="Courier New" w:hAnsi="Courier New" w:cs="Courier New"/>
                <w:sz w:val="18"/>
                <w:szCs w:val="18"/>
              </w:rPr>
              <w:t xml:space="preserve"> CPC</w:t>
            </w:r>
            <w:r>
              <w:rPr>
                <w:rFonts w:ascii="Courier New" w:hAnsi="Courier New" w:cs="Courier New"/>
                <w:sz w:val="18"/>
                <w:szCs w:val="18"/>
              </w:rPr>
              <w:t xml:space="preserve">  </w:t>
            </w:r>
            <w:r w:rsidR="00F77771" w:rsidRPr="00342EF1">
              <w:rPr>
                <w:rFonts w:ascii="Courier New" w:hAnsi="Courier New" w:cs="Courier New"/>
                <w:sz w:val="18"/>
                <w:szCs w:val="18"/>
              </w:rPr>
              <w:t>Cancel Purchase Card Transaction</w:t>
            </w:r>
          </w:p>
          <w:p w14:paraId="5B0D2C9D" w14:textId="0086CE8B" w:rsidR="00F77771" w:rsidRPr="00342EF1" w:rsidRDefault="00FD2460" w:rsidP="00F77771">
            <w:pPr>
              <w:autoSpaceDE w:val="0"/>
              <w:autoSpaceDN w:val="0"/>
              <w:adjustRightInd w:val="0"/>
              <w:rPr>
                <w:rFonts w:ascii="Courier New" w:hAnsi="Courier New" w:cs="Courier New"/>
                <w:sz w:val="18"/>
                <w:szCs w:val="18"/>
              </w:rPr>
            </w:pPr>
            <w:bookmarkStart w:id="129" w:name="_Hlk177553280"/>
            <w:bookmarkEnd w:id="128"/>
            <w:r>
              <w:rPr>
                <w:rFonts w:ascii="Courier New" w:hAnsi="Courier New" w:cs="Courier New"/>
                <w:sz w:val="18"/>
                <w:szCs w:val="18"/>
              </w:rPr>
              <w:t xml:space="preserve"> </w:t>
            </w:r>
            <w:r w:rsidR="00F77771" w:rsidRPr="00342EF1">
              <w:rPr>
                <w:rFonts w:ascii="Courier New" w:hAnsi="Courier New" w:cs="Courier New"/>
                <w:sz w:val="18"/>
                <w:szCs w:val="18"/>
              </w:rPr>
              <w:t xml:space="preserve"> CPO</w:t>
            </w:r>
            <w:r>
              <w:rPr>
                <w:rFonts w:ascii="Courier New" w:hAnsi="Courier New" w:cs="Courier New"/>
                <w:sz w:val="18"/>
                <w:szCs w:val="18"/>
              </w:rPr>
              <w:t xml:space="preserve">  </w:t>
            </w:r>
            <w:r w:rsidR="00F77771" w:rsidRPr="00342EF1">
              <w:rPr>
                <w:rFonts w:ascii="Courier New" w:hAnsi="Courier New" w:cs="Courier New"/>
                <w:sz w:val="18"/>
                <w:szCs w:val="18"/>
              </w:rPr>
              <w:t>Reconcile/Close Out Purchase Card Transaction</w:t>
            </w:r>
          </w:p>
          <w:p w14:paraId="2375651E" w14:textId="3D192E58" w:rsidR="00F77771" w:rsidRPr="00342EF1" w:rsidRDefault="00FD2460" w:rsidP="00F77771">
            <w:pPr>
              <w:autoSpaceDE w:val="0"/>
              <w:autoSpaceDN w:val="0"/>
              <w:adjustRightInd w:val="0"/>
              <w:rPr>
                <w:rFonts w:ascii="Courier New" w:hAnsi="Courier New" w:cs="Courier New"/>
                <w:sz w:val="18"/>
                <w:szCs w:val="18"/>
              </w:rPr>
            </w:pPr>
            <w:bookmarkStart w:id="130" w:name="_Hlk177553281"/>
            <w:bookmarkEnd w:id="129"/>
            <w:r>
              <w:rPr>
                <w:rFonts w:ascii="Courier New" w:hAnsi="Courier New" w:cs="Courier New"/>
                <w:sz w:val="18"/>
                <w:szCs w:val="18"/>
              </w:rPr>
              <w:t xml:space="preserve"> </w:t>
            </w:r>
            <w:r w:rsidR="00F77771" w:rsidRPr="00342EF1">
              <w:rPr>
                <w:rFonts w:ascii="Courier New" w:hAnsi="Courier New" w:cs="Courier New"/>
                <w:sz w:val="18"/>
                <w:szCs w:val="18"/>
              </w:rPr>
              <w:t xml:space="preserve"> ED2</w:t>
            </w:r>
            <w:r>
              <w:rPr>
                <w:rFonts w:ascii="Courier New" w:hAnsi="Courier New" w:cs="Courier New"/>
                <w:sz w:val="18"/>
                <w:szCs w:val="18"/>
              </w:rPr>
              <w:t xml:space="preserve">  </w:t>
            </w:r>
            <w:r w:rsidR="00F77771" w:rsidRPr="00342EF1">
              <w:rPr>
                <w:rFonts w:ascii="Courier New" w:hAnsi="Courier New" w:cs="Courier New"/>
                <w:sz w:val="18"/>
                <w:szCs w:val="18"/>
              </w:rPr>
              <w:t>Edit 2319</w:t>
            </w:r>
          </w:p>
          <w:p w14:paraId="69B500D2" w14:textId="482A53CE" w:rsidR="00F77771" w:rsidRPr="00342EF1" w:rsidRDefault="00FD2460" w:rsidP="00F77771">
            <w:pPr>
              <w:autoSpaceDE w:val="0"/>
              <w:autoSpaceDN w:val="0"/>
              <w:adjustRightInd w:val="0"/>
              <w:rPr>
                <w:rFonts w:ascii="Courier New" w:hAnsi="Courier New" w:cs="Courier New"/>
                <w:sz w:val="18"/>
                <w:szCs w:val="18"/>
              </w:rPr>
            </w:pPr>
            <w:bookmarkStart w:id="131" w:name="_Hlk177553282"/>
            <w:bookmarkEnd w:id="130"/>
            <w:r>
              <w:rPr>
                <w:rFonts w:ascii="Courier New" w:hAnsi="Courier New" w:cs="Courier New"/>
                <w:sz w:val="18"/>
                <w:szCs w:val="18"/>
              </w:rPr>
              <w:t xml:space="preserve"> </w:t>
            </w:r>
            <w:r w:rsidR="00F77771" w:rsidRPr="00342EF1">
              <w:rPr>
                <w:rFonts w:ascii="Courier New" w:hAnsi="Courier New" w:cs="Courier New"/>
                <w:sz w:val="18"/>
                <w:szCs w:val="18"/>
              </w:rPr>
              <w:t xml:space="preserve"> EDPC</w:t>
            </w:r>
            <w:r>
              <w:rPr>
                <w:rFonts w:ascii="Courier New" w:hAnsi="Courier New" w:cs="Courier New"/>
                <w:sz w:val="18"/>
                <w:szCs w:val="18"/>
              </w:rPr>
              <w:t xml:space="preserve"> </w:t>
            </w:r>
            <w:r w:rsidR="00F77771" w:rsidRPr="00342EF1">
              <w:rPr>
                <w:rFonts w:ascii="Courier New" w:hAnsi="Courier New" w:cs="Courier New"/>
                <w:sz w:val="18"/>
                <w:szCs w:val="18"/>
              </w:rPr>
              <w:t xml:space="preserve"> Edit Purchase Card Transaction</w:t>
            </w:r>
          </w:p>
          <w:p w14:paraId="5FED58B8" w14:textId="70DBA5D6" w:rsidR="00F77771" w:rsidRPr="00342EF1" w:rsidRDefault="00FD2460" w:rsidP="00F77771">
            <w:pPr>
              <w:autoSpaceDE w:val="0"/>
              <w:autoSpaceDN w:val="0"/>
              <w:adjustRightInd w:val="0"/>
              <w:rPr>
                <w:rFonts w:ascii="Courier New" w:hAnsi="Courier New" w:cs="Courier New"/>
                <w:sz w:val="18"/>
                <w:szCs w:val="18"/>
              </w:rPr>
            </w:pPr>
            <w:bookmarkStart w:id="132" w:name="_Hlk177553283"/>
            <w:bookmarkEnd w:id="131"/>
            <w:r>
              <w:rPr>
                <w:rFonts w:ascii="Courier New" w:hAnsi="Courier New" w:cs="Courier New"/>
                <w:sz w:val="18"/>
                <w:szCs w:val="18"/>
              </w:rPr>
              <w:t xml:space="preserve"> </w:t>
            </w:r>
            <w:r w:rsidR="00F77771" w:rsidRPr="00342EF1">
              <w:rPr>
                <w:rFonts w:ascii="Courier New" w:hAnsi="Courier New" w:cs="Courier New"/>
                <w:sz w:val="18"/>
                <w:szCs w:val="18"/>
              </w:rPr>
              <w:t xml:space="preserve"> ER</w:t>
            </w:r>
            <w:r>
              <w:rPr>
                <w:rFonts w:ascii="Courier New" w:hAnsi="Courier New" w:cs="Courier New"/>
                <w:sz w:val="18"/>
                <w:szCs w:val="18"/>
              </w:rPr>
              <w:t xml:space="preserve">  </w:t>
            </w:r>
            <w:r w:rsidR="00F77771" w:rsidRPr="00342EF1">
              <w:rPr>
                <w:rFonts w:ascii="Courier New" w:hAnsi="Courier New" w:cs="Courier New"/>
                <w:sz w:val="18"/>
                <w:szCs w:val="18"/>
              </w:rPr>
              <w:t xml:space="preserve"> Enter Product Information for Recall</w:t>
            </w:r>
          </w:p>
          <w:p w14:paraId="2F718248" w14:textId="37205994" w:rsidR="00F77771" w:rsidRPr="00342EF1" w:rsidRDefault="00FD2460" w:rsidP="00F77771">
            <w:pPr>
              <w:autoSpaceDE w:val="0"/>
              <w:autoSpaceDN w:val="0"/>
              <w:adjustRightInd w:val="0"/>
              <w:rPr>
                <w:rFonts w:ascii="Courier New" w:hAnsi="Courier New" w:cs="Courier New"/>
                <w:b/>
                <w:sz w:val="18"/>
                <w:szCs w:val="18"/>
              </w:rPr>
            </w:pPr>
            <w:bookmarkStart w:id="133" w:name="_Hlk177553284"/>
            <w:bookmarkEnd w:id="132"/>
            <w:r>
              <w:rPr>
                <w:rFonts w:ascii="Courier New" w:hAnsi="Courier New" w:cs="Courier New"/>
                <w:b/>
                <w:sz w:val="18"/>
                <w:szCs w:val="18"/>
              </w:rPr>
              <w:t xml:space="preserve"> </w:t>
            </w:r>
            <w:r w:rsidR="00F77771" w:rsidRPr="00342EF1">
              <w:rPr>
                <w:rFonts w:ascii="Courier New" w:hAnsi="Courier New" w:cs="Courier New"/>
                <w:b/>
                <w:sz w:val="18"/>
                <w:szCs w:val="18"/>
              </w:rPr>
              <w:t xml:space="preserve"> EW</w:t>
            </w:r>
            <w:r>
              <w:rPr>
                <w:rFonts w:ascii="Courier New" w:hAnsi="Courier New" w:cs="Courier New"/>
                <w:b/>
                <w:sz w:val="18"/>
                <w:szCs w:val="18"/>
              </w:rPr>
              <w:t xml:space="preserve">  </w:t>
            </w:r>
            <w:r w:rsidR="00F77771" w:rsidRPr="00342EF1">
              <w:rPr>
                <w:rFonts w:ascii="Courier New" w:hAnsi="Courier New" w:cs="Courier New"/>
                <w:b/>
                <w:sz w:val="18"/>
                <w:szCs w:val="18"/>
              </w:rPr>
              <w:t xml:space="preserve"> Enter Waiver or Excluded Notice</w:t>
            </w:r>
          </w:p>
          <w:p w14:paraId="309FCC2A" w14:textId="312F5369" w:rsidR="00F77771" w:rsidRPr="00342EF1" w:rsidRDefault="00FD2460" w:rsidP="00F77771">
            <w:pPr>
              <w:autoSpaceDE w:val="0"/>
              <w:autoSpaceDN w:val="0"/>
              <w:adjustRightInd w:val="0"/>
              <w:rPr>
                <w:rFonts w:ascii="Courier New" w:hAnsi="Courier New" w:cs="Courier New"/>
                <w:sz w:val="18"/>
                <w:szCs w:val="18"/>
              </w:rPr>
            </w:pPr>
            <w:bookmarkStart w:id="134" w:name="_Hlk177553285"/>
            <w:bookmarkEnd w:id="133"/>
            <w:r>
              <w:rPr>
                <w:rFonts w:ascii="Courier New" w:hAnsi="Courier New" w:cs="Courier New"/>
                <w:sz w:val="18"/>
                <w:szCs w:val="18"/>
              </w:rPr>
              <w:t xml:space="preserve"> </w:t>
            </w:r>
            <w:r w:rsidR="00F77771" w:rsidRPr="00342EF1">
              <w:rPr>
                <w:rFonts w:ascii="Courier New" w:hAnsi="Courier New" w:cs="Courier New"/>
                <w:sz w:val="18"/>
                <w:szCs w:val="18"/>
              </w:rPr>
              <w:t xml:space="preserve"> HI</w:t>
            </w:r>
            <w:r>
              <w:rPr>
                <w:rFonts w:ascii="Courier New" w:hAnsi="Courier New" w:cs="Courier New"/>
                <w:sz w:val="18"/>
                <w:szCs w:val="18"/>
              </w:rPr>
              <w:t xml:space="preserve">  </w:t>
            </w:r>
            <w:r w:rsidR="00F77771" w:rsidRPr="00342EF1">
              <w:rPr>
                <w:rFonts w:ascii="Courier New" w:hAnsi="Courier New" w:cs="Courier New"/>
                <w:sz w:val="18"/>
                <w:szCs w:val="18"/>
              </w:rPr>
              <w:t xml:space="preserve"> Add Historical Data</w:t>
            </w:r>
          </w:p>
          <w:p w14:paraId="7D683016" w14:textId="1C2A5530" w:rsidR="00F77771" w:rsidRPr="00342EF1" w:rsidRDefault="00FD2460" w:rsidP="00F77771">
            <w:pPr>
              <w:autoSpaceDE w:val="0"/>
              <w:autoSpaceDN w:val="0"/>
              <w:adjustRightInd w:val="0"/>
              <w:rPr>
                <w:rFonts w:ascii="Courier New" w:hAnsi="Courier New" w:cs="Courier New"/>
                <w:sz w:val="18"/>
                <w:szCs w:val="18"/>
              </w:rPr>
            </w:pPr>
            <w:bookmarkStart w:id="135" w:name="_Hlk177553286"/>
            <w:bookmarkEnd w:id="134"/>
            <w:r>
              <w:rPr>
                <w:rFonts w:ascii="Courier New" w:hAnsi="Courier New" w:cs="Courier New"/>
                <w:sz w:val="18"/>
                <w:szCs w:val="18"/>
              </w:rPr>
              <w:t xml:space="preserve"> </w:t>
            </w:r>
            <w:r w:rsidR="00F77771" w:rsidRPr="00342EF1">
              <w:rPr>
                <w:rFonts w:ascii="Courier New" w:hAnsi="Courier New" w:cs="Courier New"/>
                <w:sz w:val="18"/>
                <w:szCs w:val="18"/>
              </w:rPr>
              <w:t xml:space="preserve"> HID</w:t>
            </w:r>
            <w:r>
              <w:rPr>
                <w:rFonts w:ascii="Courier New" w:hAnsi="Courier New" w:cs="Courier New"/>
                <w:sz w:val="18"/>
                <w:szCs w:val="18"/>
              </w:rPr>
              <w:t xml:space="preserve">  </w:t>
            </w:r>
            <w:r w:rsidR="00F77771" w:rsidRPr="00342EF1">
              <w:rPr>
                <w:rFonts w:ascii="Courier New" w:hAnsi="Courier New" w:cs="Courier New"/>
                <w:sz w:val="18"/>
                <w:szCs w:val="18"/>
              </w:rPr>
              <w:t>Delete Historical Data Entry</w:t>
            </w:r>
          </w:p>
          <w:p w14:paraId="2109AB1D" w14:textId="46C81D30" w:rsidR="00F77771" w:rsidRPr="00342EF1" w:rsidRDefault="00FD2460" w:rsidP="00F77771">
            <w:pPr>
              <w:autoSpaceDE w:val="0"/>
              <w:autoSpaceDN w:val="0"/>
              <w:adjustRightInd w:val="0"/>
              <w:rPr>
                <w:rFonts w:ascii="Courier New" w:hAnsi="Courier New" w:cs="Courier New"/>
                <w:sz w:val="18"/>
                <w:szCs w:val="18"/>
              </w:rPr>
            </w:pPr>
            <w:bookmarkStart w:id="136" w:name="_Hlk177553287"/>
            <w:bookmarkEnd w:id="135"/>
            <w:r>
              <w:rPr>
                <w:rFonts w:ascii="Courier New" w:hAnsi="Courier New" w:cs="Courier New"/>
                <w:sz w:val="18"/>
                <w:szCs w:val="18"/>
              </w:rPr>
              <w:t xml:space="preserve"> </w:t>
            </w:r>
            <w:r w:rsidR="00F77771" w:rsidRPr="00342EF1">
              <w:rPr>
                <w:rFonts w:ascii="Courier New" w:hAnsi="Courier New" w:cs="Courier New"/>
                <w:sz w:val="18"/>
                <w:szCs w:val="18"/>
              </w:rPr>
              <w:t xml:space="preserve"> LI</w:t>
            </w:r>
            <w:r>
              <w:rPr>
                <w:rFonts w:ascii="Courier New" w:hAnsi="Courier New" w:cs="Courier New"/>
                <w:sz w:val="18"/>
                <w:szCs w:val="18"/>
              </w:rPr>
              <w:t xml:space="preserve">  </w:t>
            </w:r>
            <w:r w:rsidR="00F77771" w:rsidRPr="00342EF1">
              <w:rPr>
                <w:rFonts w:ascii="Courier New" w:hAnsi="Courier New" w:cs="Courier New"/>
                <w:sz w:val="18"/>
                <w:szCs w:val="18"/>
              </w:rPr>
              <w:t xml:space="preserve"> List Open 1358 Prosthetic Transactions</w:t>
            </w:r>
          </w:p>
          <w:p w14:paraId="0AF63967" w14:textId="39A19278" w:rsidR="00F77771" w:rsidRPr="00342EF1" w:rsidRDefault="00FD2460" w:rsidP="00F77771">
            <w:pPr>
              <w:autoSpaceDE w:val="0"/>
              <w:autoSpaceDN w:val="0"/>
              <w:adjustRightInd w:val="0"/>
              <w:rPr>
                <w:rFonts w:ascii="Courier New" w:hAnsi="Courier New" w:cs="Courier New"/>
                <w:sz w:val="18"/>
                <w:szCs w:val="18"/>
              </w:rPr>
            </w:pPr>
            <w:bookmarkStart w:id="137" w:name="_Hlk177553288"/>
            <w:bookmarkEnd w:id="136"/>
            <w:r>
              <w:rPr>
                <w:rFonts w:ascii="Courier New" w:hAnsi="Courier New" w:cs="Courier New"/>
                <w:sz w:val="18"/>
                <w:szCs w:val="18"/>
              </w:rPr>
              <w:t xml:space="preserve"> </w:t>
            </w:r>
            <w:r w:rsidR="00F77771" w:rsidRPr="00342EF1">
              <w:rPr>
                <w:rFonts w:ascii="Courier New" w:hAnsi="Courier New" w:cs="Courier New"/>
                <w:sz w:val="18"/>
                <w:szCs w:val="18"/>
              </w:rPr>
              <w:t xml:space="preserve"> LII</w:t>
            </w:r>
            <w:r>
              <w:rPr>
                <w:rFonts w:ascii="Courier New" w:hAnsi="Courier New" w:cs="Courier New"/>
                <w:sz w:val="18"/>
                <w:szCs w:val="18"/>
              </w:rPr>
              <w:t xml:space="preserve">  </w:t>
            </w:r>
            <w:r w:rsidR="00F77771" w:rsidRPr="00342EF1">
              <w:rPr>
                <w:rFonts w:ascii="Courier New" w:hAnsi="Courier New" w:cs="Courier New"/>
                <w:sz w:val="18"/>
                <w:szCs w:val="18"/>
              </w:rPr>
              <w:t>List Open 1358 Transactions By Initiator</w:t>
            </w:r>
          </w:p>
          <w:p w14:paraId="2304CAEF" w14:textId="45D29A03" w:rsidR="00F77771" w:rsidRPr="00342EF1" w:rsidRDefault="00FD2460" w:rsidP="00F77771">
            <w:pPr>
              <w:autoSpaceDE w:val="0"/>
              <w:autoSpaceDN w:val="0"/>
              <w:adjustRightInd w:val="0"/>
              <w:rPr>
                <w:rFonts w:ascii="Courier New" w:hAnsi="Courier New" w:cs="Courier New"/>
                <w:sz w:val="18"/>
                <w:szCs w:val="18"/>
              </w:rPr>
            </w:pPr>
            <w:bookmarkStart w:id="138" w:name="_Hlk177553289"/>
            <w:bookmarkEnd w:id="137"/>
            <w:r>
              <w:rPr>
                <w:rFonts w:ascii="Courier New" w:hAnsi="Courier New" w:cs="Courier New"/>
                <w:sz w:val="18"/>
                <w:szCs w:val="18"/>
              </w:rPr>
              <w:t xml:space="preserve"> </w:t>
            </w:r>
            <w:r w:rsidR="00F77771" w:rsidRPr="00342EF1">
              <w:rPr>
                <w:rFonts w:ascii="Courier New" w:hAnsi="Courier New" w:cs="Courier New"/>
                <w:sz w:val="18"/>
                <w:szCs w:val="18"/>
              </w:rPr>
              <w:t xml:space="preserve"> LPC</w:t>
            </w:r>
            <w:r>
              <w:rPr>
                <w:rFonts w:ascii="Courier New" w:hAnsi="Courier New" w:cs="Courier New"/>
                <w:sz w:val="18"/>
                <w:szCs w:val="18"/>
              </w:rPr>
              <w:t xml:space="preserve">  </w:t>
            </w:r>
            <w:r w:rsidR="00F77771" w:rsidRPr="00342EF1">
              <w:rPr>
                <w:rFonts w:ascii="Courier New" w:hAnsi="Courier New" w:cs="Courier New"/>
                <w:sz w:val="18"/>
                <w:szCs w:val="18"/>
              </w:rPr>
              <w:t>List Open Purchase Card Transactions</w:t>
            </w:r>
          </w:p>
          <w:p w14:paraId="09E9F43E" w14:textId="5AFF367D" w:rsidR="00F77771" w:rsidRPr="00342EF1" w:rsidRDefault="00FD2460" w:rsidP="00F77771">
            <w:pPr>
              <w:autoSpaceDE w:val="0"/>
              <w:autoSpaceDN w:val="0"/>
              <w:adjustRightInd w:val="0"/>
              <w:rPr>
                <w:rFonts w:ascii="Courier New" w:hAnsi="Courier New" w:cs="Courier New"/>
                <w:sz w:val="18"/>
                <w:szCs w:val="18"/>
              </w:rPr>
            </w:pPr>
            <w:bookmarkStart w:id="139" w:name="_Hlk177553290"/>
            <w:bookmarkEnd w:id="138"/>
            <w:r>
              <w:rPr>
                <w:rFonts w:ascii="Courier New" w:hAnsi="Courier New" w:cs="Courier New"/>
                <w:sz w:val="18"/>
                <w:szCs w:val="18"/>
              </w:rPr>
              <w:t xml:space="preserve"> </w:t>
            </w:r>
            <w:r w:rsidR="00F77771" w:rsidRPr="00342EF1">
              <w:rPr>
                <w:rFonts w:ascii="Courier New" w:hAnsi="Courier New" w:cs="Courier New"/>
                <w:sz w:val="18"/>
                <w:szCs w:val="18"/>
              </w:rPr>
              <w:t xml:space="preserve"> LPCI</w:t>
            </w:r>
            <w:r>
              <w:rPr>
                <w:rFonts w:ascii="Courier New" w:hAnsi="Courier New" w:cs="Courier New"/>
                <w:sz w:val="18"/>
                <w:szCs w:val="18"/>
              </w:rPr>
              <w:t xml:space="preserve"> </w:t>
            </w:r>
            <w:r w:rsidR="00F77771" w:rsidRPr="00342EF1">
              <w:rPr>
                <w:rFonts w:ascii="Courier New" w:hAnsi="Courier New" w:cs="Courier New"/>
                <w:sz w:val="18"/>
                <w:szCs w:val="18"/>
              </w:rPr>
              <w:t xml:space="preserve"> List Open Purchase Card Transactions By Initiator</w:t>
            </w:r>
          </w:p>
          <w:p w14:paraId="6F4B9196" w14:textId="09175E7B" w:rsidR="00F77771" w:rsidRPr="00342EF1" w:rsidRDefault="00FD2460" w:rsidP="00F77771">
            <w:pPr>
              <w:pStyle w:val="BlockText"/>
              <w:rPr>
                <w:rFonts w:ascii="Courier New" w:hAnsi="Courier New" w:cs="Courier New"/>
                <w:sz w:val="18"/>
                <w:szCs w:val="18"/>
              </w:rPr>
            </w:pPr>
            <w:bookmarkStart w:id="140" w:name="_Hlk177553291"/>
            <w:bookmarkEnd w:id="139"/>
            <w:r>
              <w:rPr>
                <w:rFonts w:ascii="Courier New" w:hAnsi="Courier New" w:cs="Courier New"/>
                <w:sz w:val="18"/>
                <w:szCs w:val="18"/>
              </w:rPr>
              <w:t xml:space="preserve"> </w:t>
            </w:r>
            <w:r w:rsidR="00F77771" w:rsidRPr="00342EF1">
              <w:rPr>
                <w:rFonts w:ascii="Courier New" w:hAnsi="Courier New" w:cs="Courier New"/>
                <w:sz w:val="18"/>
                <w:szCs w:val="18"/>
              </w:rPr>
              <w:t xml:space="preserve"> LPS</w:t>
            </w:r>
            <w:r>
              <w:rPr>
                <w:rFonts w:ascii="Courier New" w:hAnsi="Courier New" w:cs="Courier New"/>
                <w:sz w:val="18"/>
                <w:szCs w:val="18"/>
              </w:rPr>
              <w:t xml:space="preserve">  </w:t>
            </w:r>
            <w:r w:rsidR="00F77771" w:rsidRPr="00342EF1">
              <w:rPr>
                <w:rFonts w:ascii="Courier New" w:hAnsi="Courier New" w:cs="Courier New"/>
                <w:sz w:val="18"/>
                <w:szCs w:val="18"/>
              </w:rPr>
              <w:t>Purchase Card Summary Sheet</w:t>
            </w:r>
          </w:p>
          <w:bookmarkEnd w:id="140"/>
          <w:p w14:paraId="411D27FF" w14:textId="1AD0F733" w:rsidR="00F77771" w:rsidRPr="00342EF1" w:rsidRDefault="00F77771" w:rsidP="00F77771">
            <w:pPr>
              <w:pStyle w:val="BlockText"/>
              <w:rPr>
                <w:sz w:val="18"/>
                <w:szCs w:val="18"/>
              </w:rPr>
            </w:pPr>
            <w:r w:rsidRPr="00342EF1">
              <w:rPr>
                <w:rFonts w:ascii="Courier New" w:hAnsi="Courier New" w:cs="Courier New"/>
                <w:sz w:val="18"/>
                <w:szCs w:val="18"/>
              </w:rPr>
              <w:t xml:space="preserve">Select Purchasing Option: </w:t>
            </w:r>
            <w:r w:rsidRPr="00342EF1">
              <w:rPr>
                <w:rFonts w:ascii="Courier New" w:hAnsi="Courier New" w:cs="Courier New"/>
                <w:b/>
                <w:sz w:val="18"/>
                <w:szCs w:val="18"/>
              </w:rPr>
              <w:t>EW</w:t>
            </w:r>
            <w:r w:rsidR="00FD2460">
              <w:rPr>
                <w:rFonts w:ascii="Courier New" w:hAnsi="Courier New" w:cs="Courier New"/>
                <w:b/>
                <w:sz w:val="18"/>
                <w:szCs w:val="18"/>
              </w:rPr>
              <w:t xml:space="preserve"> </w:t>
            </w:r>
            <w:r w:rsidRPr="00342EF1">
              <w:rPr>
                <w:rFonts w:ascii="Courier New" w:hAnsi="Courier New" w:cs="Courier New"/>
                <w:b/>
                <w:sz w:val="18"/>
                <w:szCs w:val="18"/>
              </w:rPr>
              <w:t xml:space="preserve">&lt;Enter&gt; </w:t>
            </w:r>
            <w:r w:rsidRPr="00342EF1">
              <w:rPr>
                <w:rFonts w:ascii="Courier New" w:hAnsi="Courier New" w:cs="Courier New"/>
                <w:sz w:val="18"/>
                <w:szCs w:val="18"/>
              </w:rPr>
              <w:t>Enter Waiver or Excluded Notice</w:t>
            </w:r>
          </w:p>
        </w:tc>
      </w:tr>
    </w:tbl>
    <w:p w14:paraId="212A02B3" w14:textId="47605EEE" w:rsidR="00F77771" w:rsidRPr="00D90F7D" w:rsidRDefault="00F77771">
      <w:pPr>
        <w:pStyle w:val="MapTitleContinued"/>
        <w:rPr>
          <w:b w:val="0"/>
          <w:sz w:val="24"/>
        </w:rPr>
      </w:pPr>
      <w:bookmarkStart w:id="141" w:name="_Hlk177553293"/>
      <w:bookmarkEnd w:id="119"/>
      <w:r w:rsidRPr="00D90F7D">
        <w:br w:type="page"/>
      </w:r>
      <w:bookmarkStart w:id="142" w:name="_Hlk177553292"/>
      <w:r w:rsidR="009316FA" w:rsidRPr="009316FA">
        <w:rPr>
          <w:rFonts w:cs="Segoe UI"/>
        </w:rPr>
        <w:lastRenderedPageBreak/>
        <w:t>Purchasing Menu – Enter Waiver or Excluded Notice (EW)</w:t>
      </w:r>
      <w:r w:rsidRPr="009316FA">
        <w:rPr>
          <w:rFonts w:cs="Segoe UI"/>
        </w:rPr>
        <w:fldChar w:fldCharType="begin"/>
      </w:r>
      <w:r w:rsidRPr="009316FA">
        <w:rPr>
          <w:rFonts w:cs="Segoe UI"/>
        </w:rPr>
        <w:instrText>styleref "Map Title"</w:instrText>
      </w:r>
      <w:r w:rsidRPr="009316FA">
        <w:rPr>
          <w:rFonts w:cs="Segoe UI"/>
        </w:rPr>
        <w:fldChar w:fldCharType="end"/>
      </w:r>
      <w:r w:rsidRPr="009316FA">
        <w:rPr>
          <w:rFonts w:cs="Segoe UI"/>
        </w:rPr>
        <w:t xml:space="preserve">, </w:t>
      </w:r>
      <w:r w:rsidRPr="00D90F7D">
        <w:rPr>
          <w:b w:val="0"/>
          <w:sz w:val="24"/>
        </w:rPr>
        <w:t>Continued</w:t>
      </w:r>
      <w:bookmarkEnd w:id="142"/>
    </w:p>
    <w:bookmarkEnd w:id="141"/>
    <w:p w14:paraId="63B64FC9" w14:textId="1B7B3E02" w:rsidR="00F74211" w:rsidRDefault="00F74211" w:rsidP="00F74211">
      <w:pPr>
        <w:pStyle w:val="BlockLine"/>
      </w:pPr>
    </w:p>
    <w:tbl>
      <w:tblPr>
        <w:tblW w:w="0" w:type="auto"/>
        <w:tblLayout w:type="fixed"/>
        <w:tblLook w:val="0000" w:firstRow="0" w:lastRow="0" w:firstColumn="0" w:lastColumn="0" w:noHBand="0" w:noVBand="0"/>
      </w:tblPr>
      <w:tblGrid>
        <w:gridCol w:w="1728"/>
        <w:gridCol w:w="7740"/>
      </w:tblGrid>
      <w:tr w:rsidR="00F74211" w14:paraId="4E9FB959" w14:textId="77777777">
        <w:trPr>
          <w:cantSplit/>
        </w:trPr>
        <w:tc>
          <w:tcPr>
            <w:tcW w:w="1728" w:type="dxa"/>
          </w:tcPr>
          <w:p w14:paraId="641FCC27" w14:textId="77777777" w:rsidR="00F74211" w:rsidRDefault="00D90BCE">
            <w:pPr>
              <w:pStyle w:val="BlockLabel"/>
            </w:pPr>
            <w:bookmarkStart w:id="143" w:name="_Hlk177547591"/>
            <w:r>
              <w:t>The 2319</w:t>
            </w:r>
          </w:p>
        </w:tc>
        <w:tc>
          <w:tcPr>
            <w:tcW w:w="7740" w:type="dxa"/>
          </w:tcPr>
          <w:p w14:paraId="32E7D0DB" w14:textId="132787F6" w:rsidR="00D90BCE" w:rsidRDefault="00D90BCE" w:rsidP="00D90BCE">
            <w:pPr>
              <w:pStyle w:val="BlockText"/>
            </w:pPr>
            <w:bookmarkStart w:id="144" w:name="_Hlk177553294"/>
            <w:r>
              <w:t>The Waiver or Excluded information appears on the 2319.</w:t>
            </w:r>
            <w:r w:rsidR="00FD2460">
              <w:t xml:space="preserve"> </w:t>
            </w:r>
          </w:p>
          <w:bookmarkEnd w:id="144"/>
          <w:p w14:paraId="02442F7D" w14:textId="77777777" w:rsidR="00D90BCE" w:rsidRDefault="00D90BCE" w:rsidP="00D90BCE">
            <w:pPr>
              <w:pStyle w:val="BlockText"/>
            </w:pPr>
          </w:p>
          <w:p w14:paraId="0CDE7E4B" w14:textId="280B2042" w:rsidR="00F74211" w:rsidRDefault="00D90BCE" w:rsidP="00D90BCE">
            <w:pPr>
              <w:pStyle w:val="BlockText"/>
            </w:pPr>
            <w:r w:rsidRPr="00D90BCE">
              <w:rPr>
                <w:b/>
              </w:rPr>
              <w:t>Note:</w:t>
            </w:r>
            <w:r w:rsidR="00FD2460">
              <w:rPr>
                <w:b/>
              </w:rPr>
              <w:t xml:space="preserve"> </w:t>
            </w:r>
            <w:r>
              <w:t>This new feature works for any Inventory/Stock Issues items as well.</w:t>
            </w:r>
            <w:r w:rsidR="00FD2460">
              <w:t xml:space="preserve"> </w:t>
            </w:r>
          </w:p>
        </w:tc>
      </w:tr>
      <w:bookmarkEnd w:id="143"/>
    </w:tbl>
    <w:p w14:paraId="60965B58" w14:textId="62069A95" w:rsidR="00F77771" w:rsidRPr="00F74211" w:rsidRDefault="00F77771" w:rsidP="00F74211">
      <w:pPr>
        <w:pStyle w:val="BlockLine"/>
      </w:pPr>
    </w:p>
    <w:tbl>
      <w:tblPr>
        <w:tblW w:w="0" w:type="auto"/>
        <w:tblLayout w:type="fixed"/>
        <w:tblLook w:val="0000" w:firstRow="0" w:lastRow="0" w:firstColumn="0" w:lastColumn="0" w:noHBand="0" w:noVBand="0"/>
      </w:tblPr>
      <w:tblGrid>
        <w:gridCol w:w="1728"/>
        <w:gridCol w:w="7740"/>
      </w:tblGrid>
      <w:tr w:rsidR="0061221C" w14:paraId="231D13DD" w14:textId="77777777">
        <w:trPr>
          <w:cantSplit/>
        </w:trPr>
        <w:tc>
          <w:tcPr>
            <w:tcW w:w="1728" w:type="dxa"/>
            <w:tcBorders>
              <w:right w:val="single" w:sz="4" w:space="0" w:color="auto"/>
            </w:tcBorders>
          </w:tcPr>
          <w:bookmarkStart w:id="145" w:name="_Hlk177547592"/>
          <w:p w14:paraId="033B2F97" w14:textId="65C405AD" w:rsidR="0061221C" w:rsidRDefault="0048066A">
            <w:pPr>
              <w:pStyle w:val="BlockLabel"/>
            </w:pPr>
            <w:r>
              <w:rPr>
                <w:noProof/>
              </w:rPr>
              <mc:AlternateContent>
                <mc:Choice Requires="wps">
                  <w:drawing>
                    <wp:anchor distT="0" distB="0" distL="114300" distR="114300" simplePos="0" relativeHeight="251638784" behindDoc="0" locked="0" layoutInCell="1" allowOverlap="1" wp14:anchorId="7FDAAED6" wp14:editId="7E0FFF82">
                      <wp:simplePos x="0" y="0"/>
                      <wp:positionH relativeFrom="column">
                        <wp:posOffset>165735</wp:posOffset>
                      </wp:positionH>
                      <wp:positionV relativeFrom="paragraph">
                        <wp:posOffset>1819275</wp:posOffset>
                      </wp:positionV>
                      <wp:extent cx="838200" cy="0"/>
                      <wp:effectExtent l="0" t="0" r="0" b="0"/>
                      <wp:wrapNone/>
                      <wp:docPr id="257" name="Line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0"/>
                              </a:xfrm>
                              <a:prstGeom prst="line">
                                <a:avLst/>
                              </a:prstGeom>
                              <a:noFill/>
                              <a:ln w="571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D5B12" id="Line 178" o:spid="_x0000_s1026" alt="&quot;&quot;" style="position:absolute;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143.25pt" to="79.05pt,1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" strokeweight="4.5pt">
                      <v:stroke startarrow="block"/>
                    </v:line>
                  </w:pict>
                </mc:Fallback>
              </mc:AlternateContent>
            </w:r>
            <w:r w:rsidR="0061221C">
              <w:t>Enter Waiver or Excluded Notice</w:t>
            </w:r>
          </w:p>
        </w:tc>
        <w:tc>
          <w:tcPr>
            <w:tcW w:w="7740" w:type="dxa"/>
            <w:tcBorders>
              <w:top w:val="single" w:sz="4" w:space="0" w:color="auto"/>
              <w:left w:val="single" w:sz="4" w:space="0" w:color="auto"/>
              <w:bottom w:val="single" w:sz="4" w:space="0" w:color="auto"/>
              <w:right w:val="single" w:sz="4" w:space="0" w:color="auto"/>
            </w:tcBorders>
          </w:tcPr>
          <w:p w14:paraId="109D678F" w14:textId="1D6B5A45" w:rsidR="0061221C" w:rsidRPr="0061221C" w:rsidRDefault="0061221C" w:rsidP="0061221C">
            <w:pPr>
              <w:autoSpaceDE w:val="0"/>
              <w:autoSpaceDN w:val="0"/>
              <w:adjustRightInd w:val="0"/>
              <w:rPr>
                <w:rFonts w:ascii="Courier New" w:hAnsi="Courier New" w:cs="Courier New"/>
                <w:sz w:val="20"/>
                <w:szCs w:val="20"/>
              </w:rPr>
            </w:pPr>
            <w:bookmarkStart w:id="146" w:name="_Hlk177553295"/>
            <w:r w:rsidRPr="0061221C">
              <w:rPr>
                <w:rFonts w:ascii="Courier New" w:hAnsi="Courier New" w:cs="Courier New"/>
                <w:sz w:val="20"/>
                <w:szCs w:val="20"/>
              </w:rPr>
              <w:t xml:space="preserve">Enter Patient Name or </w:t>
            </w:r>
            <w:smartTag w:uri="urn:schemas-microsoft-com:office:smarttags" w:element="place">
              <w:r w:rsidRPr="0061221C">
                <w:rPr>
                  <w:rFonts w:ascii="Courier New" w:hAnsi="Courier New" w:cs="Courier New"/>
                  <w:sz w:val="20"/>
                  <w:szCs w:val="20"/>
                </w:rPr>
                <w:t>PO</w:t>
              </w:r>
            </w:smartTag>
            <w:r w:rsidRPr="0061221C">
              <w:rPr>
                <w:rFonts w:ascii="Courier New" w:hAnsi="Courier New" w:cs="Courier New"/>
                <w:sz w:val="20"/>
                <w:szCs w:val="20"/>
              </w:rPr>
              <w:t xml:space="preserve"> Number</w:t>
            </w:r>
            <w:r w:rsidR="00FD2460">
              <w:rPr>
                <w:rFonts w:ascii="Courier New" w:hAnsi="Courier New" w:cs="Courier New"/>
                <w:sz w:val="20"/>
                <w:szCs w:val="20"/>
              </w:rPr>
              <w:t xml:space="preserve">  </w:t>
            </w:r>
            <w:smartTag w:uri="urn:schemas-microsoft-com:office:smarttags" w:element="date">
              <w:smartTagPr>
                <w:attr w:name="Month" w:val="1"/>
                <w:attr w:name="Day" w:val="27"/>
                <w:attr w:name="Year" w:val="2005"/>
              </w:smartTagPr>
              <w:r w:rsidRPr="0061221C">
                <w:rPr>
                  <w:rFonts w:ascii="Courier New" w:hAnsi="Courier New" w:cs="Courier New"/>
                  <w:sz w:val="20"/>
                  <w:szCs w:val="20"/>
                </w:rPr>
                <w:t>1-27-2005</w:t>
              </w:r>
            </w:smartTag>
            <w:r w:rsidRPr="0061221C">
              <w:rPr>
                <w:rFonts w:ascii="Courier New" w:hAnsi="Courier New" w:cs="Courier New"/>
                <w:sz w:val="20"/>
                <w:szCs w:val="20"/>
              </w:rPr>
              <w:t xml:space="preserve"> ITEM DES</w:t>
            </w:r>
          </w:p>
          <w:p w14:paraId="019A992B" w14:textId="62672ED1" w:rsidR="0061221C" w:rsidRPr="0061221C" w:rsidRDefault="00FD2460" w:rsidP="0061221C">
            <w:pPr>
              <w:autoSpaceDE w:val="0"/>
              <w:autoSpaceDN w:val="0"/>
              <w:adjustRightInd w:val="0"/>
              <w:rPr>
                <w:rFonts w:ascii="Courier New" w:hAnsi="Courier New" w:cs="Courier New"/>
                <w:sz w:val="20"/>
                <w:szCs w:val="20"/>
              </w:rPr>
            </w:pPr>
            <w:bookmarkStart w:id="147" w:name="_Hlk177553296"/>
            <w:bookmarkEnd w:id="146"/>
            <w:r>
              <w:rPr>
                <w:rFonts w:ascii="Courier New" w:hAnsi="Courier New" w:cs="Courier New"/>
                <w:sz w:val="20"/>
                <w:szCs w:val="20"/>
              </w:rPr>
              <w:t xml:space="preserve">    </w:t>
            </w:r>
            <w:r w:rsidR="0061221C" w:rsidRPr="0061221C">
              <w:rPr>
                <w:rFonts w:ascii="Courier New" w:hAnsi="Courier New" w:cs="Courier New"/>
                <w:sz w:val="20"/>
                <w:szCs w:val="20"/>
              </w:rPr>
              <w:t xml:space="preserve"> ...OK? Yes//</w:t>
            </w:r>
            <w:r>
              <w:rPr>
                <w:rFonts w:ascii="Courier New" w:hAnsi="Courier New" w:cs="Courier New"/>
                <w:sz w:val="20"/>
                <w:szCs w:val="20"/>
              </w:rPr>
              <w:t xml:space="preserve"> </w:t>
            </w:r>
            <w:r w:rsidR="0061221C" w:rsidRPr="0061221C">
              <w:rPr>
                <w:rFonts w:ascii="Courier New" w:hAnsi="Courier New" w:cs="Courier New"/>
                <w:b/>
                <w:sz w:val="20"/>
                <w:szCs w:val="20"/>
              </w:rPr>
              <w:t>&lt;Enter&gt;</w:t>
            </w:r>
            <w:r>
              <w:rPr>
                <w:rFonts w:ascii="Courier New" w:hAnsi="Courier New" w:cs="Courier New"/>
                <w:sz w:val="20"/>
                <w:szCs w:val="20"/>
              </w:rPr>
              <w:t xml:space="preserve"> </w:t>
            </w:r>
            <w:r w:rsidR="0061221C" w:rsidRPr="0061221C">
              <w:rPr>
                <w:rFonts w:ascii="Courier New" w:hAnsi="Courier New" w:cs="Courier New"/>
                <w:sz w:val="20"/>
                <w:szCs w:val="20"/>
              </w:rPr>
              <w:t>(Yes)</w:t>
            </w:r>
          </w:p>
          <w:bookmarkEnd w:id="147"/>
          <w:p w14:paraId="22F2C44A" w14:textId="77777777" w:rsidR="0061221C" w:rsidRPr="0061221C" w:rsidRDefault="0061221C" w:rsidP="0061221C">
            <w:pPr>
              <w:autoSpaceDE w:val="0"/>
              <w:autoSpaceDN w:val="0"/>
              <w:adjustRightInd w:val="0"/>
              <w:rPr>
                <w:rFonts w:ascii="Courier New" w:hAnsi="Courier New" w:cs="Courier New"/>
                <w:sz w:val="20"/>
                <w:szCs w:val="20"/>
              </w:rPr>
            </w:pPr>
          </w:p>
          <w:p w14:paraId="5661112A" w14:textId="4E178544" w:rsidR="0061221C" w:rsidRPr="0061221C" w:rsidRDefault="0061221C" w:rsidP="0061221C">
            <w:pPr>
              <w:autoSpaceDE w:val="0"/>
              <w:autoSpaceDN w:val="0"/>
              <w:adjustRightInd w:val="0"/>
              <w:rPr>
                <w:rFonts w:ascii="Courier New" w:hAnsi="Courier New" w:cs="Courier New"/>
                <w:sz w:val="20"/>
                <w:szCs w:val="20"/>
              </w:rPr>
            </w:pPr>
            <w:bookmarkStart w:id="148" w:name="_Hlk177553297"/>
            <w:r w:rsidRPr="0061221C">
              <w:rPr>
                <w:rFonts w:ascii="Courier New" w:hAnsi="Courier New" w:cs="Courier New"/>
                <w:sz w:val="20"/>
                <w:szCs w:val="20"/>
              </w:rPr>
              <w:t xml:space="preserve">Patient Name: </w:t>
            </w:r>
            <w:r>
              <w:rPr>
                <w:rFonts w:ascii="Courier New" w:hAnsi="Courier New" w:cs="Courier New"/>
                <w:sz w:val="20"/>
                <w:szCs w:val="20"/>
              </w:rPr>
              <w:t>PROSpatient,one</w:t>
            </w:r>
            <w:r w:rsidR="00FD2460">
              <w:rPr>
                <w:rFonts w:ascii="Courier New" w:hAnsi="Courier New" w:cs="Courier New"/>
                <w:sz w:val="20"/>
                <w:szCs w:val="20"/>
              </w:rPr>
              <w:t xml:space="preserve"> </w:t>
            </w:r>
            <w:r w:rsidRPr="0061221C">
              <w:rPr>
                <w:rFonts w:ascii="Courier New" w:hAnsi="Courier New" w:cs="Courier New"/>
                <w:b/>
                <w:sz w:val="20"/>
                <w:szCs w:val="20"/>
              </w:rPr>
              <w:t xml:space="preserve"> &lt;Enter&gt;</w:t>
            </w:r>
          </w:p>
          <w:p w14:paraId="64DC6C22" w14:textId="77777777" w:rsidR="0061221C" w:rsidRPr="0061221C" w:rsidRDefault="0061221C" w:rsidP="0061221C">
            <w:pPr>
              <w:autoSpaceDE w:val="0"/>
              <w:autoSpaceDN w:val="0"/>
              <w:adjustRightInd w:val="0"/>
              <w:rPr>
                <w:rFonts w:ascii="Courier New" w:hAnsi="Courier New" w:cs="Courier New"/>
                <w:sz w:val="20"/>
                <w:szCs w:val="20"/>
              </w:rPr>
            </w:pPr>
            <w:bookmarkStart w:id="149" w:name="_Hlk177553298"/>
            <w:bookmarkEnd w:id="148"/>
            <w:r w:rsidRPr="0061221C">
              <w:rPr>
                <w:rFonts w:ascii="Courier New" w:hAnsi="Courier New" w:cs="Courier New"/>
                <w:sz w:val="20"/>
                <w:szCs w:val="20"/>
              </w:rPr>
              <w:t>Form: VISA</w:t>
            </w:r>
          </w:p>
          <w:p w14:paraId="772D3DD9" w14:textId="77777777" w:rsidR="0061221C" w:rsidRPr="0061221C" w:rsidRDefault="0061221C" w:rsidP="0061221C">
            <w:pPr>
              <w:autoSpaceDE w:val="0"/>
              <w:autoSpaceDN w:val="0"/>
              <w:adjustRightInd w:val="0"/>
              <w:rPr>
                <w:rFonts w:ascii="Courier New" w:hAnsi="Courier New" w:cs="Courier New"/>
                <w:sz w:val="20"/>
                <w:szCs w:val="20"/>
              </w:rPr>
            </w:pPr>
            <w:bookmarkStart w:id="150" w:name="_Hlk177553299"/>
            <w:bookmarkEnd w:id="149"/>
            <w:r w:rsidRPr="0061221C">
              <w:rPr>
                <w:rFonts w:ascii="Courier New" w:hAnsi="Courier New" w:cs="Courier New"/>
                <w:sz w:val="20"/>
                <w:szCs w:val="20"/>
              </w:rPr>
              <w:t>Transaction #: 0U7748</w:t>
            </w:r>
          </w:p>
          <w:p w14:paraId="1DAAA472" w14:textId="77777777" w:rsidR="0061221C" w:rsidRPr="0061221C" w:rsidRDefault="0061221C" w:rsidP="0061221C">
            <w:pPr>
              <w:autoSpaceDE w:val="0"/>
              <w:autoSpaceDN w:val="0"/>
              <w:adjustRightInd w:val="0"/>
              <w:rPr>
                <w:rFonts w:ascii="Courier New" w:hAnsi="Courier New" w:cs="Courier New"/>
                <w:sz w:val="20"/>
                <w:szCs w:val="20"/>
              </w:rPr>
            </w:pPr>
            <w:bookmarkStart w:id="151" w:name="_Hlk177553300"/>
            <w:bookmarkEnd w:id="150"/>
            <w:r w:rsidRPr="0061221C">
              <w:rPr>
                <w:rFonts w:ascii="Courier New" w:hAnsi="Courier New" w:cs="Courier New"/>
                <w:sz w:val="20"/>
                <w:szCs w:val="20"/>
              </w:rPr>
              <w:t>Brief Desc: ITEM DES</w:t>
            </w:r>
          </w:p>
          <w:p w14:paraId="36737192" w14:textId="77777777" w:rsidR="0061221C" w:rsidRPr="0061221C" w:rsidRDefault="0061221C" w:rsidP="0061221C">
            <w:pPr>
              <w:autoSpaceDE w:val="0"/>
              <w:autoSpaceDN w:val="0"/>
              <w:adjustRightInd w:val="0"/>
              <w:rPr>
                <w:rFonts w:ascii="Courier New" w:hAnsi="Courier New" w:cs="Courier New"/>
                <w:sz w:val="20"/>
                <w:szCs w:val="20"/>
              </w:rPr>
            </w:pPr>
            <w:bookmarkStart w:id="152" w:name="_Hlk177553301"/>
            <w:bookmarkEnd w:id="151"/>
            <w:r w:rsidRPr="0061221C">
              <w:rPr>
                <w:rFonts w:ascii="Courier New" w:hAnsi="Courier New" w:cs="Courier New"/>
                <w:sz w:val="20"/>
                <w:szCs w:val="20"/>
              </w:rPr>
              <w:t>PSAS HCPCS: E2100</w:t>
            </w:r>
          </w:p>
          <w:p w14:paraId="05D8C4CF" w14:textId="77777777" w:rsidR="0061221C" w:rsidRPr="0061221C" w:rsidRDefault="0061221C" w:rsidP="0061221C">
            <w:pPr>
              <w:autoSpaceDE w:val="0"/>
              <w:autoSpaceDN w:val="0"/>
              <w:adjustRightInd w:val="0"/>
              <w:rPr>
                <w:rFonts w:ascii="Courier New" w:hAnsi="Courier New" w:cs="Courier New"/>
                <w:sz w:val="20"/>
                <w:szCs w:val="20"/>
              </w:rPr>
            </w:pPr>
            <w:bookmarkStart w:id="153" w:name="_Hlk177553302"/>
            <w:bookmarkEnd w:id="152"/>
            <w:r w:rsidRPr="0061221C">
              <w:rPr>
                <w:rFonts w:ascii="Courier New" w:hAnsi="Courier New" w:cs="Courier New"/>
                <w:sz w:val="20"/>
                <w:szCs w:val="20"/>
              </w:rPr>
              <w:t>Item: WHEELCHAIR-H2000-18IN-ELEV</w:t>
            </w:r>
          </w:p>
          <w:p w14:paraId="6802F9B6" w14:textId="77777777" w:rsidR="0061221C" w:rsidRPr="0061221C" w:rsidRDefault="0061221C" w:rsidP="0061221C">
            <w:pPr>
              <w:autoSpaceDE w:val="0"/>
              <w:autoSpaceDN w:val="0"/>
              <w:adjustRightInd w:val="0"/>
              <w:rPr>
                <w:rFonts w:ascii="Courier New" w:hAnsi="Courier New" w:cs="Courier New"/>
                <w:sz w:val="20"/>
                <w:szCs w:val="20"/>
              </w:rPr>
            </w:pPr>
            <w:bookmarkStart w:id="154" w:name="_Hlk177553303"/>
            <w:bookmarkEnd w:id="153"/>
            <w:r w:rsidRPr="0061221C">
              <w:rPr>
                <w:rFonts w:ascii="Courier New" w:hAnsi="Courier New" w:cs="Courier New"/>
                <w:sz w:val="20"/>
                <w:szCs w:val="20"/>
              </w:rPr>
              <w:t>Vendor: SUN BRAND</w:t>
            </w:r>
          </w:p>
          <w:p w14:paraId="5532A404" w14:textId="77777777" w:rsidR="0061221C" w:rsidRPr="0061221C" w:rsidRDefault="0061221C" w:rsidP="0061221C">
            <w:pPr>
              <w:autoSpaceDE w:val="0"/>
              <w:autoSpaceDN w:val="0"/>
              <w:adjustRightInd w:val="0"/>
              <w:rPr>
                <w:rFonts w:ascii="Courier New" w:hAnsi="Courier New" w:cs="Courier New"/>
                <w:sz w:val="20"/>
                <w:szCs w:val="20"/>
              </w:rPr>
            </w:pPr>
            <w:bookmarkStart w:id="155" w:name="_Hlk177553304"/>
            <w:bookmarkEnd w:id="154"/>
            <w:r w:rsidRPr="0061221C">
              <w:rPr>
                <w:rFonts w:ascii="Courier New" w:hAnsi="Courier New" w:cs="Courier New"/>
                <w:sz w:val="20"/>
                <w:szCs w:val="20"/>
              </w:rPr>
              <w:t xml:space="preserve">Initiator: </w:t>
            </w:r>
            <w:r>
              <w:rPr>
                <w:rFonts w:ascii="Courier New" w:hAnsi="Courier New" w:cs="Courier New"/>
                <w:sz w:val="20"/>
                <w:szCs w:val="20"/>
              </w:rPr>
              <w:t>PROSdeveloper,one</w:t>
            </w:r>
          </w:p>
          <w:bookmarkEnd w:id="155"/>
          <w:p w14:paraId="12CB12AF" w14:textId="77777777" w:rsidR="0061221C" w:rsidRDefault="0061221C" w:rsidP="0061221C">
            <w:pPr>
              <w:autoSpaceDE w:val="0"/>
              <w:autoSpaceDN w:val="0"/>
              <w:adjustRightInd w:val="0"/>
              <w:rPr>
                <w:rFonts w:ascii="Courier New" w:hAnsi="Courier New" w:cs="Courier New"/>
                <w:sz w:val="20"/>
                <w:szCs w:val="20"/>
              </w:rPr>
            </w:pPr>
          </w:p>
          <w:p w14:paraId="13988643" w14:textId="48202419" w:rsidR="0061221C" w:rsidRPr="0061221C" w:rsidRDefault="0061221C" w:rsidP="0061221C">
            <w:pPr>
              <w:autoSpaceDE w:val="0"/>
              <w:autoSpaceDN w:val="0"/>
              <w:adjustRightInd w:val="0"/>
              <w:rPr>
                <w:rFonts w:ascii="Courier New" w:hAnsi="Courier New" w:cs="Courier New"/>
                <w:sz w:val="20"/>
                <w:szCs w:val="20"/>
              </w:rPr>
            </w:pPr>
            <w:bookmarkStart w:id="156" w:name="_Hlk177553305"/>
            <w:r w:rsidRPr="00AB12D9">
              <w:rPr>
                <w:rFonts w:ascii="Courier New" w:hAnsi="Courier New" w:cs="Courier New"/>
                <w:b/>
                <w:sz w:val="20"/>
                <w:szCs w:val="20"/>
              </w:rPr>
              <w:t>EXCLUDE/WA</w:t>
            </w:r>
            <w:r w:rsidR="00343EA0">
              <w:rPr>
                <w:rFonts w:ascii="Courier New" w:hAnsi="Courier New" w:cs="Courier New"/>
                <w:b/>
                <w:sz w:val="20"/>
                <w:szCs w:val="20"/>
              </w:rPr>
              <w:t>I</w:t>
            </w:r>
            <w:r w:rsidRPr="00AB12D9">
              <w:rPr>
                <w:rFonts w:ascii="Courier New" w:hAnsi="Courier New" w:cs="Courier New"/>
                <w:b/>
                <w:sz w:val="20"/>
                <w:szCs w:val="20"/>
              </w:rPr>
              <w:t>VER:</w:t>
            </w:r>
            <w:r w:rsidRPr="0061221C">
              <w:rPr>
                <w:rFonts w:ascii="Courier New" w:hAnsi="Courier New" w:cs="Courier New"/>
                <w:sz w:val="20"/>
                <w:szCs w:val="20"/>
              </w:rPr>
              <w:t xml:space="preserve"> </w:t>
            </w:r>
            <w:r w:rsidRPr="0061221C">
              <w:rPr>
                <w:rFonts w:ascii="Courier New" w:hAnsi="Courier New" w:cs="Courier New"/>
                <w:b/>
                <w:sz w:val="20"/>
                <w:szCs w:val="20"/>
              </w:rPr>
              <w:t>?</w:t>
            </w:r>
            <w:r w:rsidR="00FD2460">
              <w:rPr>
                <w:rFonts w:ascii="Courier New" w:hAnsi="Courier New" w:cs="Courier New"/>
                <w:sz w:val="20"/>
                <w:szCs w:val="20"/>
              </w:rPr>
              <w:t xml:space="preserve"> </w:t>
            </w:r>
            <w:r w:rsidRPr="0061221C">
              <w:rPr>
                <w:rFonts w:ascii="Courier New" w:hAnsi="Courier New" w:cs="Courier New"/>
                <w:b/>
                <w:sz w:val="20"/>
                <w:szCs w:val="20"/>
              </w:rPr>
              <w:t>&lt;Enter&gt;</w:t>
            </w:r>
          </w:p>
          <w:p w14:paraId="5D638524" w14:textId="0397E8BF" w:rsidR="0061221C" w:rsidRPr="0061221C" w:rsidRDefault="00FD2460" w:rsidP="0061221C">
            <w:pPr>
              <w:autoSpaceDE w:val="0"/>
              <w:autoSpaceDN w:val="0"/>
              <w:adjustRightInd w:val="0"/>
              <w:rPr>
                <w:rFonts w:ascii="Courier New" w:hAnsi="Courier New" w:cs="Courier New"/>
                <w:sz w:val="20"/>
                <w:szCs w:val="20"/>
              </w:rPr>
            </w:pPr>
            <w:bookmarkStart w:id="157" w:name="_Hlk177553306"/>
            <w:bookmarkEnd w:id="156"/>
            <w:r>
              <w:rPr>
                <w:rFonts w:ascii="Courier New" w:hAnsi="Courier New" w:cs="Courier New"/>
                <w:sz w:val="20"/>
                <w:szCs w:val="20"/>
              </w:rPr>
              <w:t xml:space="preserve">  </w:t>
            </w:r>
            <w:r w:rsidR="0061221C" w:rsidRPr="0061221C">
              <w:rPr>
                <w:rFonts w:ascii="Courier New" w:hAnsi="Courier New" w:cs="Courier New"/>
                <w:sz w:val="20"/>
                <w:szCs w:val="20"/>
              </w:rPr>
              <w:t xml:space="preserve"> Choose from: </w:t>
            </w:r>
          </w:p>
          <w:p w14:paraId="4DF796E3" w14:textId="5675E790" w:rsidR="0061221C" w:rsidRPr="0061221C" w:rsidRDefault="00FD2460" w:rsidP="0061221C">
            <w:pPr>
              <w:autoSpaceDE w:val="0"/>
              <w:autoSpaceDN w:val="0"/>
              <w:adjustRightInd w:val="0"/>
              <w:rPr>
                <w:rFonts w:ascii="Courier New" w:hAnsi="Courier New" w:cs="Courier New"/>
                <w:sz w:val="20"/>
                <w:szCs w:val="20"/>
              </w:rPr>
            </w:pPr>
            <w:bookmarkStart w:id="158" w:name="_Hlk177553307"/>
            <w:bookmarkEnd w:id="157"/>
            <w:r>
              <w:rPr>
                <w:rFonts w:ascii="Courier New" w:hAnsi="Courier New" w:cs="Courier New"/>
                <w:sz w:val="20"/>
                <w:szCs w:val="20"/>
              </w:rPr>
              <w:t xml:space="preserve">   </w:t>
            </w:r>
            <w:r w:rsidR="0061221C" w:rsidRPr="0061221C">
              <w:rPr>
                <w:rFonts w:ascii="Courier New" w:hAnsi="Courier New" w:cs="Courier New"/>
                <w:sz w:val="20"/>
                <w:szCs w:val="20"/>
              </w:rPr>
              <w:t xml:space="preserve"> E</w:t>
            </w:r>
            <w:r>
              <w:rPr>
                <w:rFonts w:ascii="Courier New" w:hAnsi="Courier New" w:cs="Courier New"/>
                <w:sz w:val="20"/>
                <w:szCs w:val="20"/>
              </w:rPr>
              <w:t xml:space="preserve">    </w:t>
            </w:r>
            <w:r w:rsidR="0061221C" w:rsidRPr="0061221C">
              <w:rPr>
                <w:rFonts w:ascii="Courier New" w:hAnsi="Courier New" w:cs="Courier New"/>
                <w:sz w:val="20"/>
                <w:szCs w:val="20"/>
              </w:rPr>
              <w:t>EXCLUDED</w:t>
            </w:r>
          </w:p>
          <w:p w14:paraId="2E645004" w14:textId="2793C855" w:rsidR="0061221C" w:rsidRPr="0061221C" w:rsidRDefault="00FD2460" w:rsidP="0061221C">
            <w:pPr>
              <w:autoSpaceDE w:val="0"/>
              <w:autoSpaceDN w:val="0"/>
              <w:adjustRightInd w:val="0"/>
              <w:rPr>
                <w:rFonts w:ascii="Courier New" w:hAnsi="Courier New" w:cs="Courier New"/>
                <w:sz w:val="20"/>
                <w:szCs w:val="20"/>
              </w:rPr>
            </w:pPr>
            <w:bookmarkStart w:id="159" w:name="_Hlk177553308"/>
            <w:bookmarkEnd w:id="158"/>
            <w:r>
              <w:rPr>
                <w:rFonts w:ascii="Courier New" w:hAnsi="Courier New" w:cs="Courier New"/>
                <w:sz w:val="20"/>
                <w:szCs w:val="20"/>
              </w:rPr>
              <w:t xml:space="preserve">   </w:t>
            </w:r>
            <w:r w:rsidR="0061221C" w:rsidRPr="0061221C">
              <w:rPr>
                <w:rFonts w:ascii="Courier New" w:hAnsi="Courier New" w:cs="Courier New"/>
                <w:sz w:val="20"/>
                <w:szCs w:val="20"/>
              </w:rPr>
              <w:t xml:space="preserve"> W</w:t>
            </w:r>
            <w:r>
              <w:rPr>
                <w:rFonts w:ascii="Courier New" w:hAnsi="Courier New" w:cs="Courier New"/>
                <w:sz w:val="20"/>
                <w:szCs w:val="20"/>
              </w:rPr>
              <w:t xml:space="preserve">    </w:t>
            </w:r>
            <w:r w:rsidR="0061221C" w:rsidRPr="0061221C">
              <w:rPr>
                <w:rFonts w:ascii="Courier New" w:hAnsi="Courier New" w:cs="Courier New"/>
                <w:sz w:val="20"/>
                <w:szCs w:val="20"/>
              </w:rPr>
              <w:t>WA</w:t>
            </w:r>
            <w:r w:rsidR="00343EA0">
              <w:rPr>
                <w:rFonts w:ascii="Courier New" w:hAnsi="Courier New" w:cs="Courier New"/>
                <w:sz w:val="20"/>
                <w:szCs w:val="20"/>
              </w:rPr>
              <w:t>I</w:t>
            </w:r>
            <w:r w:rsidR="0061221C" w:rsidRPr="0061221C">
              <w:rPr>
                <w:rFonts w:ascii="Courier New" w:hAnsi="Courier New" w:cs="Courier New"/>
                <w:sz w:val="20"/>
                <w:szCs w:val="20"/>
              </w:rPr>
              <w:t>VER</w:t>
            </w:r>
          </w:p>
          <w:p w14:paraId="595E8337" w14:textId="22686D0C" w:rsidR="0061221C" w:rsidRPr="0061221C" w:rsidRDefault="0061221C" w:rsidP="0061221C">
            <w:pPr>
              <w:autoSpaceDE w:val="0"/>
              <w:autoSpaceDN w:val="0"/>
              <w:adjustRightInd w:val="0"/>
              <w:rPr>
                <w:rFonts w:ascii="Courier New" w:hAnsi="Courier New" w:cs="Courier New"/>
                <w:sz w:val="20"/>
                <w:szCs w:val="20"/>
              </w:rPr>
            </w:pPr>
            <w:bookmarkStart w:id="160" w:name="_Hlk177553309"/>
            <w:bookmarkEnd w:id="159"/>
            <w:r w:rsidRPr="00AB12D9">
              <w:rPr>
                <w:rFonts w:ascii="Courier New" w:hAnsi="Courier New" w:cs="Courier New"/>
                <w:b/>
                <w:sz w:val="20"/>
                <w:szCs w:val="20"/>
              </w:rPr>
              <w:t>EXCLUDE/WA</w:t>
            </w:r>
            <w:r w:rsidR="00343EA0">
              <w:rPr>
                <w:rFonts w:ascii="Courier New" w:hAnsi="Courier New" w:cs="Courier New"/>
                <w:b/>
                <w:sz w:val="20"/>
                <w:szCs w:val="20"/>
              </w:rPr>
              <w:t>I</w:t>
            </w:r>
            <w:r w:rsidRPr="00AB12D9">
              <w:rPr>
                <w:rFonts w:ascii="Courier New" w:hAnsi="Courier New" w:cs="Courier New"/>
                <w:b/>
                <w:sz w:val="20"/>
                <w:szCs w:val="20"/>
              </w:rPr>
              <w:t>VER:</w:t>
            </w:r>
            <w:r w:rsidRPr="0061221C">
              <w:rPr>
                <w:rFonts w:ascii="Courier New" w:hAnsi="Courier New" w:cs="Courier New"/>
                <w:sz w:val="20"/>
                <w:szCs w:val="20"/>
              </w:rPr>
              <w:t xml:space="preserve"> </w:t>
            </w:r>
            <w:r w:rsidRPr="0061221C">
              <w:rPr>
                <w:rFonts w:ascii="Courier New" w:hAnsi="Courier New" w:cs="Courier New"/>
                <w:b/>
                <w:sz w:val="20"/>
                <w:szCs w:val="20"/>
              </w:rPr>
              <w:t>E</w:t>
            </w:r>
            <w:r w:rsidR="00FD2460">
              <w:rPr>
                <w:rFonts w:ascii="Courier New" w:hAnsi="Courier New" w:cs="Courier New"/>
                <w:sz w:val="20"/>
                <w:szCs w:val="20"/>
              </w:rPr>
              <w:t xml:space="preserve"> </w:t>
            </w:r>
            <w:r w:rsidRPr="0061221C">
              <w:rPr>
                <w:rFonts w:ascii="Courier New" w:hAnsi="Courier New" w:cs="Courier New"/>
                <w:b/>
                <w:sz w:val="20"/>
                <w:szCs w:val="20"/>
              </w:rPr>
              <w:t>&lt;Enter&gt;</w:t>
            </w:r>
            <w:r w:rsidRPr="0061221C">
              <w:rPr>
                <w:rFonts w:ascii="Courier New" w:hAnsi="Courier New" w:cs="Courier New"/>
                <w:sz w:val="20"/>
                <w:szCs w:val="20"/>
              </w:rPr>
              <w:t xml:space="preserve"> EXCLUDED</w:t>
            </w:r>
          </w:p>
          <w:bookmarkEnd w:id="160"/>
          <w:p w14:paraId="19DCC60D" w14:textId="77777777" w:rsidR="0061221C" w:rsidRPr="0061221C" w:rsidRDefault="0061221C" w:rsidP="0061221C">
            <w:pPr>
              <w:autoSpaceDE w:val="0"/>
              <w:autoSpaceDN w:val="0"/>
              <w:adjustRightInd w:val="0"/>
              <w:rPr>
                <w:rFonts w:ascii="Courier New" w:hAnsi="Courier New" w:cs="Courier New"/>
                <w:sz w:val="20"/>
                <w:szCs w:val="20"/>
              </w:rPr>
            </w:pPr>
          </w:p>
          <w:p w14:paraId="45A697DF" w14:textId="099E6EEE" w:rsidR="0061221C" w:rsidRPr="0061221C" w:rsidRDefault="0061221C">
            <w:pPr>
              <w:pStyle w:val="BlockText"/>
              <w:rPr>
                <w:rFonts w:ascii="Courier New" w:hAnsi="Courier New" w:cs="Courier New"/>
              </w:rPr>
            </w:pPr>
            <w:r w:rsidRPr="0061221C">
              <w:rPr>
                <w:rFonts w:ascii="Courier New" w:hAnsi="Courier New" w:cs="Courier New"/>
                <w:sz w:val="20"/>
                <w:szCs w:val="20"/>
              </w:rPr>
              <w:t xml:space="preserve">Enter Patient Name or </w:t>
            </w:r>
            <w:smartTag w:uri="urn:schemas-microsoft-com:office:smarttags" w:element="place">
              <w:r w:rsidRPr="0061221C">
                <w:rPr>
                  <w:rFonts w:ascii="Courier New" w:hAnsi="Courier New" w:cs="Courier New"/>
                  <w:sz w:val="20"/>
                  <w:szCs w:val="20"/>
                </w:rPr>
                <w:t>PO</w:t>
              </w:r>
            </w:smartTag>
            <w:r w:rsidRPr="0061221C">
              <w:rPr>
                <w:rFonts w:ascii="Courier New" w:hAnsi="Courier New" w:cs="Courier New"/>
                <w:sz w:val="20"/>
                <w:szCs w:val="20"/>
              </w:rPr>
              <w:t xml:space="preserve"> Number</w:t>
            </w:r>
            <w:r w:rsidR="00FD2460">
              <w:rPr>
                <w:rFonts w:ascii="Courier New" w:hAnsi="Courier New" w:cs="Courier New"/>
                <w:sz w:val="20"/>
                <w:szCs w:val="20"/>
              </w:rPr>
              <w:t xml:space="preserve"> </w:t>
            </w:r>
            <w:r w:rsidRPr="0061221C">
              <w:rPr>
                <w:rFonts w:ascii="Courier New" w:hAnsi="Courier New" w:cs="Courier New"/>
                <w:b/>
                <w:sz w:val="20"/>
                <w:szCs w:val="20"/>
              </w:rPr>
              <w:t>&lt;Enter&gt;</w:t>
            </w:r>
          </w:p>
        </w:tc>
      </w:tr>
      <w:bookmarkEnd w:id="145"/>
    </w:tbl>
    <w:p w14:paraId="2D8FD490" w14:textId="77777777" w:rsidR="00DD513B" w:rsidRDefault="00DD513B" w:rsidP="00DD513B">
      <w:pPr>
        <w:pStyle w:val="BlockLine"/>
      </w:pPr>
    </w:p>
    <w:p w14:paraId="01DA5289" w14:textId="77777777" w:rsidR="00DD513B" w:rsidRPr="00D90F7D" w:rsidRDefault="00DD513B" w:rsidP="003A25A6">
      <w:pPr>
        <w:pStyle w:val="Heading3"/>
      </w:pPr>
      <w:bookmarkStart w:id="161" w:name="_Hlk177553310"/>
      <w:r w:rsidRPr="00D90F7D">
        <w:br w:type="page"/>
      </w:r>
      <w:bookmarkStart w:id="162" w:name="_Toc172537294"/>
      <w:bookmarkStart w:id="163" w:name="_Toc177550884"/>
      <w:r w:rsidRPr="00D90F7D">
        <w:lastRenderedPageBreak/>
        <w:t xml:space="preserve">Purchasing Menu </w:t>
      </w:r>
      <w:r w:rsidR="006065E8" w:rsidRPr="00D90F7D">
        <w:t>–</w:t>
      </w:r>
      <w:r w:rsidRPr="00D90F7D">
        <w:t xml:space="preserve"> </w:t>
      </w:r>
      <w:r w:rsidR="006065E8" w:rsidRPr="00D90F7D">
        <w:t>Enter</w:t>
      </w:r>
      <w:r w:rsidR="00881903" w:rsidRPr="00D90F7D">
        <w:t>/Edit</w:t>
      </w:r>
      <w:r w:rsidR="006065E8" w:rsidRPr="00D90F7D">
        <w:t xml:space="preserve"> </w:t>
      </w:r>
      <w:r w:rsidR="00390E26" w:rsidRPr="00D90F7D">
        <w:t>Contract #</w:t>
      </w:r>
      <w:r w:rsidR="004F26CF" w:rsidRPr="00D90F7D">
        <w:t xml:space="preserve"> (EC)</w:t>
      </w:r>
      <w:bookmarkEnd w:id="162"/>
      <w:bookmarkEnd w:id="163"/>
    </w:p>
    <w:bookmarkEnd w:id="161"/>
    <w:p w14:paraId="2F9D0A6B" w14:textId="32652763" w:rsidR="00551139" w:rsidRDefault="00551139" w:rsidP="00551139">
      <w:pPr>
        <w:pStyle w:val="BlockLine"/>
      </w:pPr>
    </w:p>
    <w:tbl>
      <w:tblPr>
        <w:tblW w:w="0" w:type="auto"/>
        <w:tblLayout w:type="fixed"/>
        <w:tblLook w:val="0000" w:firstRow="0" w:lastRow="0" w:firstColumn="0" w:lastColumn="0" w:noHBand="0" w:noVBand="0"/>
      </w:tblPr>
      <w:tblGrid>
        <w:gridCol w:w="1728"/>
        <w:gridCol w:w="7740"/>
      </w:tblGrid>
      <w:tr w:rsidR="00551139" w14:paraId="497A6220" w14:textId="77777777">
        <w:trPr>
          <w:cantSplit/>
        </w:trPr>
        <w:tc>
          <w:tcPr>
            <w:tcW w:w="1728" w:type="dxa"/>
          </w:tcPr>
          <w:p w14:paraId="36A56AA3" w14:textId="77777777" w:rsidR="00551139" w:rsidRDefault="00881903">
            <w:pPr>
              <w:pStyle w:val="BlockLabel"/>
            </w:pPr>
            <w:bookmarkStart w:id="164" w:name="_Hlk177547593"/>
            <w:r>
              <w:t>Enter/Edit Contract Number</w:t>
            </w:r>
          </w:p>
        </w:tc>
        <w:tc>
          <w:tcPr>
            <w:tcW w:w="7740" w:type="dxa"/>
          </w:tcPr>
          <w:p w14:paraId="02F8CFCD" w14:textId="684A02EF" w:rsidR="00551139" w:rsidRDefault="00881903">
            <w:pPr>
              <w:pStyle w:val="BlockText"/>
            </w:pPr>
            <w:bookmarkStart w:id="165" w:name="_Hlk177553311"/>
            <w:r>
              <w:t xml:space="preserve">The </w:t>
            </w:r>
            <w:r w:rsidRPr="00881903">
              <w:rPr>
                <w:b/>
              </w:rPr>
              <w:t>Enter/Edit Contract Number (EC)</w:t>
            </w:r>
            <w:r>
              <w:t xml:space="preserve"> option allows you to enter a new Contract number on the 2319 or edit an existing one.</w:t>
            </w:r>
            <w:r w:rsidR="00FD2460">
              <w:t xml:space="preserve"> </w:t>
            </w:r>
            <w:r w:rsidR="00072E3A">
              <w:t>This menu option is a free-text field and you can enter any free-text.</w:t>
            </w:r>
            <w:r w:rsidR="00FD2460">
              <w:t xml:space="preserve"> </w:t>
            </w:r>
          </w:p>
          <w:bookmarkEnd w:id="165"/>
          <w:p w14:paraId="1E48A41F" w14:textId="77777777" w:rsidR="002813E5" w:rsidRDefault="002813E5">
            <w:pPr>
              <w:pStyle w:val="BlockText"/>
            </w:pPr>
          </w:p>
          <w:p w14:paraId="63CCF907" w14:textId="3E489E82" w:rsidR="002813E5" w:rsidRDefault="002813E5">
            <w:pPr>
              <w:pStyle w:val="BlockText"/>
            </w:pPr>
            <w:r w:rsidRPr="002813E5">
              <w:rPr>
                <w:b/>
              </w:rPr>
              <w:t>Note:</w:t>
            </w:r>
            <w:r w:rsidR="00FD2460">
              <w:t xml:space="preserve"> </w:t>
            </w:r>
            <w:r>
              <w:t xml:space="preserve">The </w:t>
            </w:r>
            <w:r w:rsidRPr="008D517D">
              <w:rPr>
                <w:b/>
              </w:rPr>
              <w:t>Contract #</w:t>
            </w:r>
            <w:r>
              <w:t xml:space="preserve"> has a maximum of 30 characters allowed in this prompt.</w:t>
            </w:r>
          </w:p>
        </w:tc>
      </w:tr>
      <w:bookmarkEnd w:id="164"/>
    </w:tbl>
    <w:p w14:paraId="771344A2" w14:textId="6DA4D1F6" w:rsidR="00DD513B" w:rsidRDefault="00DD513B" w:rsidP="00DD513B">
      <w:pPr>
        <w:pStyle w:val="BlockLine"/>
      </w:pPr>
    </w:p>
    <w:tbl>
      <w:tblPr>
        <w:tblW w:w="0" w:type="auto"/>
        <w:tblLayout w:type="fixed"/>
        <w:tblLook w:val="0000" w:firstRow="0" w:lastRow="0" w:firstColumn="0" w:lastColumn="0" w:noHBand="0" w:noVBand="0"/>
      </w:tblPr>
      <w:tblGrid>
        <w:gridCol w:w="1728"/>
        <w:gridCol w:w="7740"/>
      </w:tblGrid>
      <w:tr w:rsidR="00DD513B" w14:paraId="0DC2EC7C" w14:textId="77777777">
        <w:trPr>
          <w:cantSplit/>
        </w:trPr>
        <w:tc>
          <w:tcPr>
            <w:tcW w:w="1728" w:type="dxa"/>
            <w:tcBorders>
              <w:right w:val="single" w:sz="4" w:space="0" w:color="auto"/>
            </w:tcBorders>
          </w:tcPr>
          <w:p w14:paraId="393CE0FB" w14:textId="77777777" w:rsidR="00DD513B" w:rsidRDefault="00612135">
            <w:pPr>
              <w:pStyle w:val="BlockLabel"/>
            </w:pPr>
            <w:bookmarkStart w:id="166" w:name="_Hlk177547594"/>
            <w:r>
              <w:t>Purchasing Menu</w:t>
            </w:r>
          </w:p>
        </w:tc>
        <w:tc>
          <w:tcPr>
            <w:tcW w:w="7740" w:type="dxa"/>
            <w:tcBorders>
              <w:top w:val="single" w:sz="4" w:space="0" w:color="auto"/>
              <w:left w:val="single" w:sz="4" w:space="0" w:color="auto"/>
              <w:bottom w:val="single" w:sz="4" w:space="0" w:color="auto"/>
              <w:right w:val="single" w:sz="4" w:space="0" w:color="auto"/>
            </w:tcBorders>
          </w:tcPr>
          <w:p w14:paraId="6F8FC6D6" w14:textId="5201F92F" w:rsidR="009F284D" w:rsidRPr="009F284D" w:rsidRDefault="00FD2460" w:rsidP="009F284D">
            <w:pPr>
              <w:autoSpaceDE w:val="0"/>
              <w:autoSpaceDN w:val="0"/>
              <w:adjustRightInd w:val="0"/>
              <w:rPr>
                <w:rFonts w:ascii="Courier New" w:hAnsi="Courier New" w:cs="Courier New"/>
                <w:sz w:val="18"/>
                <w:szCs w:val="18"/>
              </w:rPr>
            </w:pPr>
            <w:bookmarkStart w:id="167" w:name="_Hlk177553312"/>
            <w:r>
              <w:rPr>
                <w:rFonts w:ascii="Courier New" w:hAnsi="Courier New" w:cs="Courier New"/>
                <w:sz w:val="18"/>
                <w:szCs w:val="18"/>
              </w:rPr>
              <w:t xml:space="preserve"> </w:t>
            </w:r>
            <w:r w:rsidR="009F284D">
              <w:rPr>
                <w:rFonts w:ascii="Courier New" w:hAnsi="Courier New" w:cs="Courier New"/>
                <w:sz w:val="18"/>
                <w:szCs w:val="18"/>
              </w:rPr>
              <w:t xml:space="preserve"> </w:t>
            </w:r>
            <w:r w:rsidR="009F284D" w:rsidRPr="009F284D">
              <w:rPr>
                <w:rFonts w:ascii="Courier New" w:hAnsi="Courier New" w:cs="Courier New"/>
                <w:sz w:val="18"/>
                <w:szCs w:val="18"/>
              </w:rPr>
              <w:t>EN</w:t>
            </w:r>
            <w:r>
              <w:rPr>
                <w:rFonts w:ascii="Courier New" w:hAnsi="Courier New" w:cs="Courier New"/>
                <w:sz w:val="18"/>
                <w:szCs w:val="18"/>
              </w:rPr>
              <w:t xml:space="preserve">  </w:t>
            </w:r>
            <w:r w:rsidR="009F284D" w:rsidRPr="009F284D">
              <w:rPr>
                <w:rFonts w:ascii="Courier New" w:hAnsi="Courier New" w:cs="Courier New"/>
                <w:sz w:val="18"/>
                <w:szCs w:val="18"/>
              </w:rPr>
              <w:t xml:space="preserve"> Enter New Request ...</w:t>
            </w:r>
          </w:p>
          <w:p w14:paraId="79CBEEC8" w14:textId="7C8E4630" w:rsidR="009F284D" w:rsidRPr="009F284D" w:rsidRDefault="00FD2460" w:rsidP="009F284D">
            <w:pPr>
              <w:autoSpaceDE w:val="0"/>
              <w:autoSpaceDN w:val="0"/>
              <w:adjustRightInd w:val="0"/>
              <w:rPr>
                <w:rFonts w:ascii="Courier New" w:hAnsi="Courier New" w:cs="Courier New"/>
                <w:sz w:val="18"/>
                <w:szCs w:val="18"/>
              </w:rPr>
            </w:pPr>
            <w:bookmarkStart w:id="168" w:name="_Hlk177553313"/>
            <w:bookmarkEnd w:id="167"/>
            <w:r>
              <w:rPr>
                <w:rFonts w:ascii="Courier New" w:hAnsi="Courier New" w:cs="Courier New"/>
                <w:sz w:val="18"/>
                <w:szCs w:val="18"/>
              </w:rPr>
              <w:t xml:space="preserve"> </w:t>
            </w:r>
            <w:r w:rsidR="009F284D" w:rsidRPr="009F284D">
              <w:rPr>
                <w:rFonts w:ascii="Courier New" w:hAnsi="Courier New" w:cs="Courier New"/>
                <w:sz w:val="18"/>
                <w:szCs w:val="18"/>
              </w:rPr>
              <w:t xml:space="preserve"> SI</w:t>
            </w:r>
            <w:r>
              <w:rPr>
                <w:rFonts w:ascii="Courier New" w:hAnsi="Courier New" w:cs="Courier New"/>
                <w:sz w:val="18"/>
                <w:szCs w:val="18"/>
              </w:rPr>
              <w:t xml:space="preserve">  </w:t>
            </w:r>
            <w:r w:rsidR="009F284D" w:rsidRPr="009F284D">
              <w:rPr>
                <w:rFonts w:ascii="Courier New" w:hAnsi="Courier New" w:cs="Courier New"/>
                <w:sz w:val="18"/>
                <w:szCs w:val="18"/>
              </w:rPr>
              <w:t xml:space="preserve"> Stock Issues ...</w:t>
            </w:r>
          </w:p>
          <w:p w14:paraId="1F94765B" w14:textId="1799AA48" w:rsidR="009F284D" w:rsidRPr="009F284D" w:rsidRDefault="00FD2460" w:rsidP="009F284D">
            <w:pPr>
              <w:autoSpaceDE w:val="0"/>
              <w:autoSpaceDN w:val="0"/>
              <w:adjustRightInd w:val="0"/>
              <w:rPr>
                <w:rFonts w:ascii="Courier New" w:hAnsi="Courier New" w:cs="Courier New"/>
                <w:sz w:val="18"/>
                <w:szCs w:val="18"/>
              </w:rPr>
            </w:pPr>
            <w:bookmarkStart w:id="169" w:name="_Hlk177553314"/>
            <w:bookmarkEnd w:id="168"/>
            <w:r>
              <w:rPr>
                <w:rFonts w:ascii="Courier New" w:hAnsi="Courier New" w:cs="Courier New"/>
                <w:sz w:val="18"/>
                <w:szCs w:val="18"/>
              </w:rPr>
              <w:t xml:space="preserve"> </w:t>
            </w:r>
            <w:r w:rsidR="009F284D" w:rsidRPr="009F284D">
              <w:rPr>
                <w:rFonts w:ascii="Courier New" w:hAnsi="Courier New" w:cs="Courier New"/>
                <w:sz w:val="18"/>
                <w:szCs w:val="18"/>
              </w:rPr>
              <w:t xml:space="preserve"> RP</w:t>
            </w:r>
            <w:r>
              <w:rPr>
                <w:rFonts w:ascii="Courier New" w:hAnsi="Courier New" w:cs="Courier New"/>
                <w:sz w:val="18"/>
                <w:szCs w:val="18"/>
              </w:rPr>
              <w:t xml:space="preserve">  </w:t>
            </w:r>
            <w:r w:rsidR="009F284D" w:rsidRPr="009F284D">
              <w:rPr>
                <w:rFonts w:ascii="Courier New" w:hAnsi="Courier New" w:cs="Courier New"/>
                <w:sz w:val="18"/>
                <w:szCs w:val="18"/>
              </w:rPr>
              <w:t xml:space="preserve"> Reprints ...</w:t>
            </w:r>
          </w:p>
          <w:p w14:paraId="1D8D32BD" w14:textId="64BDAF14" w:rsidR="009F284D" w:rsidRPr="009F284D" w:rsidRDefault="00FD2460" w:rsidP="009F284D">
            <w:pPr>
              <w:autoSpaceDE w:val="0"/>
              <w:autoSpaceDN w:val="0"/>
              <w:adjustRightInd w:val="0"/>
              <w:rPr>
                <w:rFonts w:ascii="Courier New" w:hAnsi="Courier New" w:cs="Courier New"/>
                <w:sz w:val="18"/>
                <w:szCs w:val="18"/>
              </w:rPr>
            </w:pPr>
            <w:bookmarkStart w:id="170" w:name="_Hlk177553315"/>
            <w:bookmarkEnd w:id="169"/>
            <w:r>
              <w:rPr>
                <w:rFonts w:ascii="Courier New" w:hAnsi="Courier New" w:cs="Courier New"/>
                <w:sz w:val="18"/>
                <w:szCs w:val="18"/>
              </w:rPr>
              <w:t xml:space="preserve"> </w:t>
            </w:r>
            <w:r w:rsidR="009F284D" w:rsidRPr="009F284D">
              <w:rPr>
                <w:rFonts w:ascii="Courier New" w:hAnsi="Courier New" w:cs="Courier New"/>
                <w:sz w:val="18"/>
                <w:szCs w:val="18"/>
              </w:rPr>
              <w:t xml:space="preserve"> RE</w:t>
            </w:r>
            <w:r>
              <w:rPr>
                <w:rFonts w:ascii="Courier New" w:hAnsi="Courier New" w:cs="Courier New"/>
                <w:sz w:val="18"/>
                <w:szCs w:val="18"/>
              </w:rPr>
              <w:t xml:space="preserve">  </w:t>
            </w:r>
            <w:r w:rsidR="009F284D" w:rsidRPr="009F284D">
              <w:rPr>
                <w:rFonts w:ascii="Courier New" w:hAnsi="Courier New" w:cs="Courier New"/>
                <w:sz w:val="18"/>
                <w:szCs w:val="18"/>
              </w:rPr>
              <w:t xml:space="preserve"> Record 2237 Purchase to 2319</w:t>
            </w:r>
          </w:p>
          <w:p w14:paraId="4CE0408B" w14:textId="0B005F25" w:rsidR="009F284D" w:rsidRPr="009F284D" w:rsidRDefault="00FD2460" w:rsidP="009F284D">
            <w:pPr>
              <w:autoSpaceDE w:val="0"/>
              <w:autoSpaceDN w:val="0"/>
              <w:adjustRightInd w:val="0"/>
              <w:rPr>
                <w:rFonts w:ascii="Courier New" w:hAnsi="Courier New" w:cs="Courier New"/>
                <w:sz w:val="18"/>
                <w:szCs w:val="18"/>
              </w:rPr>
            </w:pPr>
            <w:bookmarkStart w:id="171" w:name="_Hlk177553316"/>
            <w:bookmarkEnd w:id="170"/>
            <w:r>
              <w:rPr>
                <w:rFonts w:ascii="Courier New" w:hAnsi="Courier New" w:cs="Courier New"/>
                <w:sz w:val="18"/>
                <w:szCs w:val="18"/>
              </w:rPr>
              <w:t xml:space="preserve"> </w:t>
            </w:r>
            <w:r w:rsidR="009F284D" w:rsidRPr="009F284D">
              <w:rPr>
                <w:rFonts w:ascii="Courier New" w:hAnsi="Courier New" w:cs="Courier New"/>
                <w:sz w:val="18"/>
                <w:szCs w:val="18"/>
              </w:rPr>
              <w:t xml:space="preserve"> ED</w:t>
            </w:r>
            <w:r>
              <w:rPr>
                <w:rFonts w:ascii="Courier New" w:hAnsi="Courier New" w:cs="Courier New"/>
                <w:sz w:val="18"/>
                <w:szCs w:val="18"/>
              </w:rPr>
              <w:t xml:space="preserve">  </w:t>
            </w:r>
            <w:r w:rsidR="009F284D" w:rsidRPr="009F284D">
              <w:rPr>
                <w:rFonts w:ascii="Courier New" w:hAnsi="Courier New" w:cs="Courier New"/>
                <w:sz w:val="18"/>
                <w:szCs w:val="18"/>
              </w:rPr>
              <w:t xml:space="preserve"> Edit/Delete 2237 from 10-2319</w:t>
            </w:r>
          </w:p>
          <w:p w14:paraId="52190410" w14:textId="0CD83498" w:rsidR="009F284D" w:rsidRPr="00612135" w:rsidRDefault="00FD2460" w:rsidP="009F284D">
            <w:pPr>
              <w:autoSpaceDE w:val="0"/>
              <w:autoSpaceDN w:val="0"/>
              <w:adjustRightInd w:val="0"/>
              <w:rPr>
                <w:rFonts w:ascii="Courier New" w:hAnsi="Courier New" w:cs="Courier New"/>
                <w:b/>
                <w:sz w:val="18"/>
                <w:szCs w:val="18"/>
              </w:rPr>
            </w:pPr>
            <w:bookmarkStart w:id="172" w:name="_Hlk177553317"/>
            <w:bookmarkEnd w:id="171"/>
            <w:r>
              <w:rPr>
                <w:rFonts w:ascii="Courier New" w:hAnsi="Courier New" w:cs="Courier New"/>
                <w:b/>
                <w:sz w:val="18"/>
                <w:szCs w:val="18"/>
              </w:rPr>
              <w:t xml:space="preserve"> </w:t>
            </w:r>
            <w:r w:rsidR="009F284D" w:rsidRPr="00612135">
              <w:rPr>
                <w:rFonts w:ascii="Courier New" w:hAnsi="Courier New" w:cs="Courier New"/>
                <w:b/>
                <w:sz w:val="18"/>
                <w:szCs w:val="18"/>
              </w:rPr>
              <w:t xml:space="preserve"> EC</w:t>
            </w:r>
            <w:r>
              <w:rPr>
                <w:rFonts w:ascii="Courier New" w:hAnsi="Courier New" w:cs="Courier New"/>
                <w:b/>
                <w:sz w:val="18"/>
                <w:szCs w:val="18"/>
              </w:rPr>
              <w:t xml:space="preserve">  </w:t>
            </w:r>
            <w:r w:rsidR="009F284D" w:rsidRPr="00612135">
              <w:rPr>
                <w:rFonts w:ascii="Courier New" w:hAnsi="Courier New" w:cs="Courier New"/>
                <w:b/>
                <w:sz w:val="18"/>
                <w:szCs w:val="18"/>
              </w:rPr>
              <w:t xml:space="preserve"> Enter</w:t>
            </w:r>
            <w:r w:rsidR="00D6018A">
              <w:rPr>
                <w:rFonts w:ascii="Courier New" w:hAnsi="Courier New" w:cs="Courier New"/>
                <w:b/>
                <w:sz w:val="18"/>
                <w:szCs w:val="18"/>
              </w:rPr>
              <w:t>/Edit</w:t>
            </w:r>
            <w:r w:rsidR="009F284D" w:rsidRPr="00612135">
              <w:rPr>
                <w:rFonts w:ascii="Courier New" w:hAnsi="Courier New" w:cs="Courier New"/>
                <w:b/>
                <w:sz w:val="18"/>
                <w:szCs w:val="18"/>
              </w:rPr>
              <w:t xml:space="preserve"> Contract #</w:t>
            </w:r>
          </w:p>
          <w:p w14:paraId="24BDC569" w14:textId="2D51552E" w:rsidR="009F284D" w:rsidRPr="009F284D" w:rsidRDefault="00FD2460" w:rsidP="009F284D">
            <w:pPr>
              <w:autoSpaceDE w:val="0"/>
              <w:autoSpaceDN w:val="0"/>
              <w:adjustRightInd w:val="0"/>
              <w:rPr>
                <w:rFonts w:ascii="Courier New" w:hAnsi="Courier New" w:cs="Courier New"/>
                <w:sz w:val="18"/>
                <w:szCs w:val="18"/>
              </w:rPr>
            </w:pPr>
            <w:bookmarkStart w:id="173" w:name="_Hlk177553318"/>
            <w:bookmarkEnd w:id="172"/>
            <w:r>
              <w:rPr>
                <w:rFonts w:ascii="Courier New" w:hAnsi="Courier New" w:cs="Courier New"/>
                <w:sz w:val="18"/>
                <w:szCs w:val="18"/>
              </w:rPr>
              <w:t xml:space="preserve"> </w:t>
            </w:r>
            <w:r w:rsidR="009F284D" w:rsidRPr="009F284D">
              <w:rPr>
                <w:rFonts w:ascii="Courier New" w:hAnsi="Courier New" w:cs="Courier New"/>
                <w:sz w:val="18"/>
                <w:szCs w:val="18"/>
              </w:rPr>
              <w:t xml:space="preserve"> CA</w:t>
            </w:r>
            <w:r>
              <w:rPr>
                <w:rFonts w:ascii="Courier New" w:hAnsi="Courier New" w:cs="Courier New"/>
                <w:sz w:val="18"/>
                <w:szCs w:val="18"/>
              </w:rPr>
              <w:t xml:space="preserve">  </w:t>
            </w:r>
            <w:r w:rsidR="009F284D" w:rsidRPr="009F284D">
              <w:rPr>
                <w:rFonts w:ascii="Courier New" w:hAnsi="Courier New" w:cs="Courier New"/>
                <w:sz w:val="18"/>
                <w:szCs w:val="18"/>
              </w:rPr>
              <w:t xml:space="preserve"> Cancel a Transaction</w:t>
            </w:r>
          </w:p>
          <w:p w14:paraId="1F4B20B1" w14:textId="321776BB" w:rsidR="009F284D" w:rsidRPr="009F284D" w:rsidRDefault="00FD2460" w:rsidP="009F284D">
            <w:pPr>
              <w:autoSpaceDE w:val="0"/>
              <w:autoSpaceDN w:val="0"/>
              <w:adjustRightInd w:val="0"/>
              <w:rPr>
                <w:rFonts w:ascii="Courier New" w:hAnsi="Courier New" w:cs="Courier New"/>
                <w:sz w:val="18"/>
                <w:szCs w:val="18"/>
              </w:rPr>
            </w:pPr>
            <w:bookmarkStart w:id="174" w:name="_Hlk177553319"/>
            <w:bookmarkEnd w:id="173"/>
            <w:r>
              <w:rPr>
                <w:rFonts w:ascii="Courier New" w:hAnsi="Courier New" w:cs="Courier New"/>
                <w:sz w:val="18"/>
                <w:szCs w:val="18"/>
              </w:rPr>
              <w:t xml:space="preserve"> </w:t>
            </w:r>
            <w:r w:rsidR="009F284D" w:rsidRPr="009F284D">
              <w:rPr>
                <w:rFonts w:ascii="Courier New" w:hAnsi="Courier New" w:cs="Courier New"/>
                <w:sz w:val="18"/>
                <w:szCs w:val="18"/>
              </w:rPr>
              <w:t xml:space="preserve"> CO</w:t>
            </w:r>
            <w:r>
              <w:rPr>
                <w:rFonts w:ascii="Courier New" w:hAnsi="Courier New" w:cs="Courier New"/>
                <w:sz w:val="18"/>
                <w:szCs w:val="18"/>
              </w:rPr>
              <w:t xml:space="preserve">  </w:t>
            </w:r>
            <w:r w:rsidR="009F284D" w:rsidRPr="009F284D">
              <w:rPr>
                <w:rFonts w:ascii="Courier New" w:hAnsi="Courier New" w:cs="Courier New"/>
                <w:sz w:val="18"/>
                <w:szCs w:val="18"/>
              </w:rPr>
              <w:t xml:space="preserve"> Close Out</w:t>
            </w:r>
          </w:p>
          <w:p w14:paraId="2031EE16" w14:textId="79A18743" w:rsidR="009F284D" w:rsidRPr="009F284D" w:rsidRDefault="00FD2460" w:rsidP="009F284D">
            <w:pPr>
              <w:autoSpaceDE w:val="0"/>
              <w:autoSpaceDN w:val="0"/>
              <w:adjustRightInd w:val="0"/>
              <w:rPr>
                <w:rFonts w:ascii="Courier New" w:hAnsi="Courier New" w:cs="Courier New"/>
                <w:sz w:val="18"/>
                <w:szCs w:val="18"/>
              </w:rPr>
            </w:pPr>
            <w:bookmarkStart w:id="175" w:name="_Hlk177553320"/>
            <w:bookmarkEnd w:id="174"/>
            <w:r>
              <w:rPr>
                <w:rFonts w:ascii="Courier New" w:hAnsi="Courier New" w:cs="Courier New"/>
                <w:sz w:val="18"/>
                <w:szCs w:val="18"/>
              </w:rPr>
              <w:t xml:space="preserve"> </w:t>
            </w:r>
            <w:r w:rsidR="009F284D" w:rsidRPr="009F284D">
              <w:rPr>
                <w:rFonts w:ascii="Courier New" w:hAnsi="Courier New" w:cs="Courier New"/>
                <w:sz w:val="18"/>
                <w:szCs w:val="18"/>
              </w:rPr>
              <w:t xml:space="preserve"> CPC</w:t>
            </w:r>
            <w:r>
              <w:rPr>
                <w:rFonts w:ascii="Courier New" w:hAnsi="Courier New" w:cs="Courier New"/>
                <w:sz w:val="18"/>
                <w:szCs w:val="18"/>
              </w:rPr>
              <w:t xml:space="preserve">  </w:t>
            </w:r>
            <w:r w:rsidR="009F284D" w:rsidRPr="009F284D">
              <w:rPr>
                <w:rFonts w:ascii="Courier New" w:hAnsi="Courier New" w:cs="Courier New"/>
                <w:sz w:val="18"/>
                <w:szCs w:val="18"/>
              </w:rPr>
              <w:t>Cancel Purchase Card Transaction</w:t>
            </w:r>
          </w:p>
          <w:p w14:paraId="368775EB" w14:textId="3CC53B9F" w:rsidR="009F284D" w:rsidRPr="009F284D" w:rsidRDefault="00FD2460" w:rsidP="009F284D">
            <w:pPr>
              <w:autoSpaceDE w:val="0"/>
              <w:autoSpaceDN w:val="0"/>
              <w:adjustRightInd w:val="0"/>
              <w:rPr>
                <w:rFonts w:ascii="Courier New" w:hAnsi="Courier New" w:cs="Courier New"/>
                <w:sz w:val="18"/>
                <w:szCs w:val="18"/>
              </w:rPr>
            </w:pPr>
            <w:bookmarkStart w:id="176" w:name="_Hlk177553321"/>
            <w:bookmarkEnd w:id="175"/>
            <w:r>
              <w:rPr>
                <w:rFonts w:ascii="Courier New" w:hAnsi="Courier New" w:cs="Courier New"/>
                <w:sz w:val="18"/>
                <w:szCs w:val="18"/>
              </w:rPr>
              <w:t xml:space="preserve"> </w:t>
            </w:r>
            <w:r w:rsidR="009F284D" w:rsidRPr="009F284D">
              <w:rPr>
                <w:rFonts w:ascii="Courier New" w:hAnsi="Courier New" w:cs="Courier New"/>
                <w:sz w:val="18"/>
                <w:szCs w:val="18"/>
              </w:rPr>
              <w:t xml:space="preserve"> CPO</w:t>
            </w:r>
            <w:r>
              <w:rPr>
                <w:rFonts w:ascii="Courier New" w:hAnsi="Courier New" w:cs="Courier New"/>
                <w:sz w:val="18"/>
                <w:szCs w:val="18"/>
              </w:rPr>
              <w:t xml:space="preserve">  </w:t>
            </w:r>
            <w:r w:rsidR="009F284D" w:rsidRPr="009F284D">
              <w:rPr>
                <w:rFonts w:ascii="Courier New" w:hAnsi="Courier New" w:cs="Courier New"/>
                <w:sz w:val="18"/>
                <w:szCs w:val="18"/>
              </w:rPr>
              <w:t>Reconcile/Close Out Purchase Card Transaction</w:t>
            </w:r>
          </w:p>
          <w:p w14:paraId="05C38D7E" w14:textId="10026D81" w:rsidR="009F284D" w:rsidRPr="009F284D" w:rsidRDefault="00FD2460" w:rsidP="009F284D">
            <w:pPr>
              <w:autoSpaceDE w:val="0"/>
              <w:autoSpaceDN w:val="0"/>
              <w:adjustRightInd w:val="0"/>
              <w:rPr>
                <w:rFonts w:ascii="Courier New" w:hAnsi="Courier New" w:cs="Courier New"/>
                <w:sz w:val="18"/>
                <w:szCs w:val="18"/>
              </w:rPr>
            </w:pPr>
            <w:bookmarkStart w:id="177" w:name="_Hlk177553322"/>
            <w:bookmarkEnd w:id="176"/>
            <w:r>
              <w:rPr>
                <w:rFonts w:ascii="Courier New" w:hAnsi="Courier New" w:cs="Courier New"/>
                <w:sz w:val="18"/>
                <w:szCs w:val="18"/>
              </w:rPr>
              <w:t xml:space="preserve"> </w:t>
            </w:r>
            <w:r w:rsidR="009F284D" w:rsidRPr="009F284D">
              <w:rPr>
                <w:rFonts w:ascii="Courier New" w:hAnsi="Courier New" w:cs="Courier New"/>
                <w:sz w:val="18"/>
                <w:szCs w:val="18"/>
              </w:rPr>
              <w:t xml:space="preserve"> ED2</w:t>
            </w:r>
            <w:r>
              <w:rPr>
                <w:rFonts w:ascii="Courier New" w:hAnsi="Courier New" w:cs="Courier New"/>
                <w:sz w:val="18"/>
                <w:szCs w:val="18"/>
              </w:rPr>
              <w:t xml:space="preserve">  </w:t>
            </w:r>
            <w:r w:rsidR="009F284D" w:rsidRPr="009F284D">
              <w:rPr>
                <w:rFonts w:ascii="Courier New" w:hAnsi="Courier New" w:cs="Courier New"/>
                <w:sz w:val="18"/>
                <w:szCs w:val="18"/>
              </w:rPr>
              <w:t>Edit 2319</w:t>
            </w:r>
          </w:p>
          <w:p w14:paraId="3A17DB70" w14:textId="1B678AF7" w:rsidR="009F284D" w:rsidRPr="009F284D" w:rsidRDefault="00FD2460" w:rsidP="009F284D">
            <w:pPr>
              <w:autoSpaceDE w:val="0"/>
              <w:autoSpaceDN w:val="0"/>
              <w:adjustRightInd w:val="0"/>
              <w:rPr>
                <w:rFonts w:ascii="Courier New" w:hAnsi="Courier New" w:cs="Courier New"/>
                <w:sz w:val="18"/>
                <w:szCs w:val="18"/>
              </w:rPr>
            </w:pPr>
            <w:bookmarkStart w:id="178" w:name="_Hlk177553323"/>
            <w:bookmarkEnd w:id="177"/>
            <w:r>
              <w:rPr>
                <w:rFonts w:ascii="Courier New" w:hAnsi="Courier New" w:cs="Courier New"/>
                <w:sz w:val="18"/>
                <w:szCs w:val="18"/>
              </w:rPr>
              <w:t xml:space="preserve"> </w:t>
            </w:r>
            <w:r w:rsidR="009F284D" w:rsidRPr="009F284D">
              <w:rPr>
                <w:rFonts w:ascii="Courier New" w:hAnsi="Courier New" w:cs="Courier New"/>
                <w:sz w:val="18"/>
                <w:szCs w:val="18"/>
              </w:rPr>
              <w:t xml:space="preserve"> EDPC</w:t>
            </w:r>
            <w:r>
              <w:rPr>
                <w:rFonts w:ascii="Courier New" w:hAnsi="Courier New" w:cs="Courier New"/>
                <w:sz w:val="18"/>
                <w:szCs w:val="18"/>
              </w:rPr>
              <w:t xml:space="preserve"> </w:t>
            </w:r>
            <w:r w:rsidR="009F284D" w:rsidRPr="009F284D">
              <w:rPr>
                <w:rFonts w:ascii="Courier New" w:hAnsi="Courier New" w:cs="Courier New"/>
                <w:sz w:val="18"/>
                <w:szCs w:val="18"/>
              </w:rPr>
              <w:t xml:space="preserve"> Edit Purchase Card Transaction</w:t>
            </w:r>
          </w:p>
          <w:p w14:paraId="404A2829" w14:textId="28D6D67A" w:rsidR="009F284D" w:rsidRPr="009F284D" w:rsidRDefault="00FD2460" w:rsidP="009F284D">
            <w:pPr>
              <w:autoSpaceDE w:val="0"/>
              <w:autoSpaceDN w:val="0"/>
              <w:adjustRightInd w:val="0"/>
              <w:rPr>
                <w:rFonts w:ascii="Courier New" w:hAnsi="Courier New" w:cs="Courier New"/>
                <w:sz w:val="18"/>
                <w:szCs w:val="18"/>
              </w:rPr>
            </w:pPr>
            <w:bookmarkStart w:id="179" w:name="_Hlk177553324"/>
            <w:bookmarkEnd w:id="178"/>
            <w:r>
              <w:rPr>
                <w:rFonts w:ascii="Courier New" w:hAnsi="Courier New" w:cs="Courier New"/>
                <w:sz w:val="18"/>
                <w:szCs w:val="18"/>
              </w:rPr>
              <w:t xml:space="preserve"> </w:t>
            </w:r>
            <w:r w:rsidR="009F284D" w:rsidRPr="009F284D">
              <w:rPr>
                <w:rFonts w:ascii="Courier New" w:hAnsi="Courier New" w:cs="Courier New"/>
                <w:sz w:val="18"/>
                <w:szCs w:val="18"/>
              </w:rPr>
              <w:t xml:space="preserve"> ER</w:t>
            </w:r>
            <w:r>
              <w:rPr>
                <w:rFonts w:ascii="Courier New" w:hAnsi="Courier New" w:cs="Courier New"/>
                <w:sz w:val="18"/>
                <w:szCs w:val="18"/>
              </w:rPr>
              <w:t xml:space="preserve">  </w:t>
            </w:r>
            <w:r w:rsidR="009F284D" w:rsidRPr="009F284D">
              <w:rPr>
                <w:rFonts w:ascii="Courier New" w:hAnsi="Courier New" w:cs="Courier New"/>
                <w:sz w:val="18"/>
                <w:szCs w:val="18"/>
              </w:rPr>
              <w:t xml:space="preserve"> Enter Product Information for Recall</w:t>
            </w:r>
          </w:p>
          <w:p w14:paraId="77F389E1" w14:textId="09305FAF" w:rsidR="009F284D" w:rsidRPr="009F284D" w:rsidRDefault="00FD2460" w:rsidP="009F284D">
            <w:pPr>
              <w:autoSpaceDE w:val="0"/>
              <w:autoSpaceDN w:val="0"/>
              <w:adjustRightInd w:val="0"/>
              <w:rPr>
                <w:rFonts w:ascii="Courier New" w:hAnsi="Courier New" w:cs="Courier New"/>
                <w:sz w:val="18"/>
                <w:szCs w:val="18"/>
              </w:rPr>
            </w:pPr>
            <w:bookmarkStart w:id="180" w:name="_Hlk177553325"/>
            <w:bookmarkEnd w:id="179"/>
            <w:r>
              <w:rPr>
                <w:rFonts w:ascii="Courier New" w:hAnsi="Courier New" w:cs="Courier New"/>
                <w:sz w:val="18"/>
                <w:szCs w:val="18"/>
              </w:rPr>
              <w:t xml:space="preserve"> </w:t>
            </w:r>
            <w:r w:rsidR="009F284D" w:rsidRPr="009F284D">
              <w:rPr>
                <w:rFonts w:ascii="Courier New" w:hAnsi="Courier New" w:cs="Courier New"/>
                <w:sz w:val="18"/>
                <w:szCs w:val="18"/>
              </w:rPr>
              <w:t xml:space="preserve"> EW</w:t>
            </w:r>
            <w:r>
              <w:rPr>
                <w:rFonts w:ascii="Courier New" w:hAnsi="Courier New" w:cs="Courier New"/>
                <w:sz w:val="18"/>
                <w:szCs w:val="18"/>
              </w:rPr>
              <w:t xml:space="preserve">  </w:t>
            </w:r>
            <w:r w:rsidR="009F284D" w:rsidRPr="009F284D">
              <w:rPr>
                <w:rFonts w:ascii="Courier New" w:hAnsi="Courier New" w:cs="Courier New"/>
                <w:sz w:val="18"/>
                <w:szCs w:val="18"/>
              </w:rPr>
              <w:t xml:space="preserve"> Enter Wavier or Excluded Notice</w:t>
            </w:r>
          </w:p>
          <w:p w14:paraId="54FD6689" w14:textId="5BBC683A" w:rsidR="009F284D" w:rsidRPr="009F284D" w:rsidRDefault="00FD2460" w:rsidP="009F284D">
            <w:pPr>
              <w:autoSpaceDE w:val="0"/>
              <w:autoSpaceDN w:val="0"/>
              <w:adjustRightInd w:val="0"/>
              <w:rPr>
                <w:rFonts w:ascii="Courier New" w:hAnsi="Courier New" w:cs="Courier New"/>
                <w:sz w:val="18"/>
                <w:szCs w:val="18"/>
              </w:rPr>
            </w:pPr>
            <w:bookmarkStart w:id="181" w:name="_Hlk177553326"/>
            <w:bookmarkEnd w:id="180"/>
            <w:r>
              <w:rPr>
                <w:rFonts w:ascii="Courier New" w:hAnsi="Courier New" w:cs="Courier New"/>
                <w:sz w:val="18"/>
                <w:szCs w:val="18"/>
              </w:rPr>
              <w:t xml:space="preserve"> </w:t>
            </w:r>
            <w:r w:rsidR="009F284D" w:rsidRPr="009F284D">
              <w:rPr>
                <w:rFonts w:ascii="Courier New" w:hAnsi="Courier New" w:cs="Courier New"/>
                <w:sz w:val="18"/>
                <w:szCs w:val="18"/>
              </w:rPr>
              <w:t xml:space="preserve"> HI</w:t>
            </w:r>
            <w:r>
              <w:rPr>
                <w:rFonts w:ascii="Courier New" w:hAnsi="Courier New" w:cs="Courier New"/>
                <w:sz w:val="18"/>
                <w:szCs w:val="18"/>
              </w:rPr>
              <w:t xml:space="preserve">  </w:t>
            </w:r>
            <w:r w:rsidR="009F284D" w:rsidRPr="009F284D">
              <w:rPr>
                <w:rFonts w:ascii="Courier New" w:hAnsi="Courier New" w:cs="Courier New"/>
                <w:sz w:val="18"/>
                <w:szCs w:val="18"/>
              </w:rPr>
              <w:t xml:space="preserve"> Add Historical Data</w:t>
            </w:r>
          </w:p>
          <w:p w14:paraId="185381E5" w14:textId="78ABFAB7" w:rsidR="009F284D" w:rsidRPr="009F284D" w:rsidRDefault="00FD2460" w:rsidP="009F284D">
            <w:pPr>
              <w:autoSpaceDE w:val="0"/>
              <w:autoSpaceDN w:val="0"/>
              <w:adjustRightInd w:val="0"/>
              <w:rPr>
                <w:rFonts w:ascii="Courier New" w:hAnsi="Courier New" w:cs="Courier New"/>
                <w:sz w:val="18"/>
                <w:szCs w:val="18"/>
              </w:rPr>
            </w:pPr>
            <w:bookmarkStart w:id="182" w:name="_Hlk177553327"/>
            <w:bookmarkEnd w:id="181"/>
            <w:r>
              <w:rPr>
                <w:rFonts w:ascii="Courier New" w:hAnsi="Courier New" w:cs="Courier New"/>
                <w:sz w:val="18"/>
                <w:szCs w:val="18"/>
              </w:rPr>
              <w:t xml:space="preserve"> </w:t>
            </w:r>
            <w:r w:rsidR="009F284D" w:rsidRPr="009F284D">
              <w:rPr>
                <w:rFonts w:ascii="Courier New" w:hAnsi="Courier New" w:cs="Courier New"/>
                <w:sz w:val="18"/>
                <w:szCs w:val="18"/>
              </w:rPr>
              <w:t xml:space="preserve"> HID</w:t>
            </w:r>
            <w:r>
              <w:rPr>
                <w:rFonts w:ascii="Courier New" w:hAnsi="Courier New" w:cs="Courier New"/>
                <w:sz w:val="18"/>
                <w:szCs w:val="18"/>
              </w:rPr>
              <w:t xml:space="preserve">  </w:t>
            </w:r>
            <w:r w:rsidR="009F284D" w:rsidRPr="009F284D">
              <w:rPr>
                <w:rFonts w:ascii="Courier New" w:hAnsi="Courier New" w:cs="Courier New"/>
                <w:sz w:val="18"/>
                <w:szCs w:val="18"/>
              </w:rPr>
              <w:t>Delete Historical Data Entry</w:t>
            </w:r>
          </w:p>
          <w:p w14:paraId="56AAE5CA" w14:textId="5832F445" w:rsidR="009F284D" w:rsidRPr="009F284D" w:rsidRDefault="00FD2460" w:rsidP="009F284D">
            <w:pPr>
              <w:autoSpaceDE w:val="0"/>
              <w:autoSpaceDN w:val="0"/>
              <w:adjustRightInd w:val="0"/>
              <w:rPr>
                <w:rFonts w:ascii="Courier New" w:hAnsi="Courier New" w:cs="Courier New"/>
                <w:sz w:val="18"/>
                <w:szCs w:val="18"/>
              </w:rPr>
            </w:pPr>
            <w:bookmarkStart w:id="183" w:name="_Hlk177553328"/>
            <w:bookmarkEnd w:id="182"/>
            <w:r>
              <w:rPr>
                <w:rFonts w:ascii="Courier New" w:hAnsi="Courier New" w:cs="Courier New"/>
                <w:sz w:val="18"/>
                <w:szCs w:val="18"/>
              </w:rPr>
              <w:t xml:space="preserve"> </w:t>
            </w:r>
            <w:r w:rsidR="009F284D" w:rsidRPr="009F284D">
              <w:rPr>
                <w:rFonts w:ascii="Courier New" w:hAnsi="Courier New" w:cs="Courier New"/>
                <w:sz w:val="18"/>
                <w:szCs w:val="18"/>
              </w:rPr>
              <w:t xml:space="preserve"> LI</w:t>
            </w:r>
            <w:r>
              <w:rPr>
                <w:rFonts w:ascii="Courier New" w:hAnsi="Courier New" w:cs="Courier New"/>
                <w:sz w:val="18"/>
                <w:szCs w:val="18"/>
              </w:rPr>
              <w:t xml:space="preserve">  </w:t>
            </w:r>
            <w:r w:rsidR="009F284D" w:rsidRPr="009F284D">
              <w:rPr>
                <w:rFonts w:ascii="Courier New" w:hAnsi="Courier New" w:cs="Courier New"/>
                <w:sz w:val="18"/>
                <w:szCs w:val="18"/>
              </w:rPr>
              <w:t xml:space="preserve"> List Open 1358 Prosthetic Transactions</w:t>
            </w:r>
          </w:p>
          <w:p w14:paraId="753E47AD" w14:textId="40E49D28" w:rsidR="009F284D" w:rsidRPr="009F284D" w:rsidRDefault="00FD2460" w:rsidP="009F284D">
            <w:pPr>
              <w:autoSpaceDE w:val="0"/>
              <w:autoSpaceDN w:val="0"/>
              <w:adjustRightInd w:val="0"/>
              <w:rPr>
                <w:rFonts w:ascii="Courier New" w:hAnsi="Courier New" w:cs="Courier New"/>
                <w:sz w:val="18"/>
                <w:szCs w:val="18"/>
              </w:rPr>
            </w:pPr>
            <w:bookmarkStart w:id="184" w:name="_Hlk177553329"/>
            <w:bookmarkEnd w:id="183"/>
            <w:r>
              <w:rPr>
                <w:rFonts w:ascii="Courier New" w:hAnsi="Courier New" w:cs="Courier New"/>
                <w:sz w:val="18"/>
                <w:szCs w:val="18"/>
              </w:rPr>
              <w:t xml:space="preserve"> </w:t>
            </w:r>
            <w:r w:rsidR="009F284D" w:rsidRPr="009F284D">
              <w:rPr>
                <w:rFonts w:ascii="Courier New" w:hAnsi="Courier New" w:cs="Courier New"/>
                <w:sz w:val="18"/>
                <w:szCs w:val="18"/>
              </w:rPr>
              <w:t xml:space="preserve"> LII</w:t>
            </w:r>
            <w:r>
              <w:rPr>
                <w:rFonts w:ascii="Courier New" w:hAnsi="Courier New" w:cs="Courier New"/>
                <w:sz w:val="18"/>
                <w:szCs w:val="18"/>
              </w:rPr>
              <w:t xml:space="preserve">  </w:t>
            </w:r>
            <w:r w:rsidR="009F284D" w:rsidRPr="009F284D">
              <w:rPr>
                <w:rFonts w:ascii="Courier New" w:hAnsi="Courier New" w:cs="Courier New"/>
                <w:sz w:val="18"/>
                <w:szCs w:val="18"/>
              </w:rPr>
              <w:t>List Open 1358 Transactions By Initiator</w:t>
            </w:r>
          </w:p>
          <w:p w14:paraId="7150BB1F" w14:textId="4F331281" w:rsidR="009F284D" w:rsidRPr="009F284D" w:rsidRDefault="00FD2460" w:rsidP="009F284D">
            <w:pPr>
              <w:autoSpaceDE w:val="0"/>
              <w:autoSpaceDN w:val="0"/>
              <w:adjustRightInd w:val="0"/>
              <w:rPr>
                <w:rFonts w:ascii="Courier New" w:hAnsi="Courier New" w:cs="Courier New"/>
                <w:sz w:val="18"/>
                <w:szCs w:val="18"/>
              </w:rPr>
            </w:pPr>
            <w:bookmarkStart w:id="185" w:name="_Hlk177553330"/>
            <w:bookmarkEnd w:id="184"/>
            <w:r>
              <w:rPr>
                <w:rFonts w:ascii="Courier New" w:hAnsi="Courier New" w:cs="Courier New"/>
                <w:sz w:val="18"/>
                <w:szCs w:val="18"/>
              </w:rPr>
              <w:t xml:space="preserve"> </w:t>
            </w:r>
            <w:r w:rsidR="009F284D" w:rsidRPr="009F284D">
              <w:rPr>
                <w:rFonts w:ascii="Courier New" w:hAnsi="Courier New" w:cs="Courier New"/>
                <w:sz w:val="18"/>
                <w:szCs w:val="18"/>
              </w:rPr>
              <w:t xml:space="preserve"> LPC</w:t>
            </w:r>
            <w:r>
              <w:rPr>
                <w:rFonts w:ascii="Courier New" w:hAnsi="Courier New" w:cs="Courier New"/>
                <w:sz w:val="18"/>
                <w:szCs w:val="18"/>
              </w:rPr>
              <w:t xml:space="preserve">  </w:t>
            </w:r>
            <w:r w:rsidR="009F284D" w:rsidRPr="009F284D">
              <w:rPr>
                <w:rFonts w:ascii="Courier New" w:hAnsi="Courier New" w:cs="Courier New"/>
                <w:sz w:val="18"/>
                <w:szCs w:val="18"/>
              </w:rPr>
              <w:t>List Open Purchase Card Transactions</w:t>
            </w:r>
          </w:p>
          <w:p w14:paraId="41277718" w14:textId="59D69E86" w:rsidR="009F284D" w:rsidRPr="009F284D" w:rsidRDefault="00FD2460" w:rsidP="009F284D">
            <w:pPr>
              <w:autoSpaceDE w:val="0"/>
              <w:autoSpaceDN w:val="0"/>
              <w:adjustRightInd w:val="0"/>
              <w:rPr>
                <w:rFonts w:ascii="Courier New" w:hAnsi="Courier New" w:cs="Courier New"/>
                <w:sz w:val="18"/>
                <w:szCs w:val="18"/>
              </w:rPr>
            </w:pPr>
            <w:bookmarkStart w:id="186" w:name="_Hlk177553331"/>
            <w:bookmarkEnd w:id="185"/>
            <w:r>
              <w:rPr>
                <w:rFonts w:ascii="Courier New" w:hAnsi="Courier New" w:cs="Courier New"/>
                <w:sz w:val="18"/>
                <w:szCs w:val="18"/>
              </w:rPr>
              <w:t xml:space="preserve"> </w:t>
            </w:r>
            <w:r w:rsidR="009F284D" w:rsidRPr="009F284D">
              <w:rPr>
                <w:rFonts w:ascii="Courier New" w:hAnsi="Courier New" w:cs="Courier New"/>
                <w:sz w:val="18"/>
                <w:szCs w:val="18"/>
              </w:rPr>
              <w:t xml:space="preserve"> LPCI</w:t>
            </w:r>
            <w:r>
              <w:rPr>
                <w:rFonts w:ascii="Courier New" w:hAnsi="Courier New" w:cs="Courier New"/>
                <w:sz w:val="18"/>
                <w:szCs w:val="18"/>
              </w:rPr>
              <w:t xml:space="preserve"> </w:t>
            </w:r>
            <w:r w:rsidR="009F284D" w:rsidRPr="009F284D">
              <w:rPr>
                <w:rFonts w:ascii="Courier New" w:hAnsi="Courier New" w:cs="Courier New"/>
                <w:sz w:val="18"/>
                <w:szCs w:val="18"/>
              </w:rPr>
              <w:t xml:space="preserve"> List Open Purchase Card Transactions By Initiator</w:t>
            </w:r>
          </w:p>
          <w:p w14:paraId="22109DAD" w14:textId="126BE55E" w:rsidR="00DD513B" w:rsidRDefault="00FD2460" w:rsidP="009F284D">
            <w:pPr>
              <w:autoSpaceDE w:val="0"/>
              <w:autoSpaceDN w:val="0"/>
              <w:adjustRightInd w:val="0"/>
              <w:rPr>
                <w:rFonts w:ascii="Courier New" w:hAnsi="Courier New" w:cs="Courier New"/>
                <w:sz w:val="18"/>
                <w:szCs w:val="18"/>
              </w:rPr>
            </w:pPr>
            <w:bookmarkStart w:id="187" w:name="_Hlk177553332"/>
            <w:bookmarkEnd w:id="186"/>
            <w:r>
              <w:rPr>
                <w:rFonts w:ascii="Courier New" w:hAnsi="Courier New" w:cs="Courier New"/>
                <w:sz w:val="18"/>
                <w:szCs w:val="18"/>
              </w:rPr>
              <w:t xml:space="preserve"> </w:t>
            </w:r>
            <w:r w:rsidR="009F284D" w:rsidRPr="009F284D">
              <w:rPr>
                <w:rFonts w:ascii="Courier New" w:hAnsi="Courier New" w:cs="Courier New"/>
                <w:sz w:val="18"/>
                <w:szCs w:val="18"/>
              </w:rPr>
              <w:t xml:space="preserve"> LPS</w:t>
            </w:r>
            <w:r>
              <w:rPr>
                <w:rFonts w:ascii="Courier New" w:hAnsi="Courier New" w:cs="Courier New"/>
                <w:sz w:val="18"/>
                <w:szCs w:val="18"/>
              </w:rPr>
              <w:t xml:space="preserve">  </w:t>
            </w:r>
            <w:r w:rsidR="009F284D" w:rsidRPr="009F284D">
              <w:rPr>
                <w:rFonts w:ascii="Courier New" w:hAnsi="Courier New" w:cs="Courier New"/>
                <w:sz w:val="18"/>
                <w:szCs w:val="18"/>
              </w:rPr>
              <w:t>Purchase Card Summary Sheet</w:t>
            </w:r>
          </w:p>
          <w:bookmarkEnd w:id="187"/>
          <w:p w14:paraId="727DB409" w14:textId="77777777" w:rsidR="00612135" w:rsidRDefault="00612135" w:rsidP="009F284D">
            <w:pPr>
              <w:autoSpaceDE w:val="0"/>
              <w:autoSpaceDN w:val="0"/>
              <w:adjustRightInd w:val="0"/>
              <w:rPr>
                <w:rFonts w:ascii="Courier New" w:hAnsi="Courier New" w:cs="Courier New"/>
                <w:sz w:val="18"/>
                <w:szCs w:val="18"/>
              </w:rPr>
            </w:pPr>
          </w:p>
          <w:p w14:paraId="5B70B454" w14:textId="77777777" w:rsidR="00612135" w:rsidRPr="009F284D" w:rsidRDefault="00612135" w:rsidP="009F284D">
            <w:pPr>
              <w:autoSpaceDE w:val="0"/>
              <w:autoSpaceDN w:val="0"/>
              <w:adjustRightInd w:val="0"/>
              <w:rPr>
                <w:rFonts w:ascii="Courier New" w:hAnsi="Courier New" w:cs="Courier New"/>
                <w:sz w:val="18"/>
                <w:szCs w:val="18"/>
              </w:rPr>
            </w:pPr>
            <w:r w:rsidRPr="009F284D">
              <w:rPr>
                <w:rFonts w:ascii="Courier New" w:hAnsi="Courier New" w:cs="Courier New"/>
                <w:sz w:val="18"/>
                <w:szCs w:val="18"/>
              </w:rPr>
              <w:t xml:space="preserve">Select Purchasing Option: </w:t>
            </w:r>
            <w:r w:rsidRPr="00D035DE">
              <w:rPr>
                <w:rFonts w:ascii="Courier New" w:hAnsi="Courier New" w:cs="Courier New"/>
                <w:b/>
                <w:sz w:val="18"/>
                <w:szCs w:val="18"/>
              </w:rPr>
              <w:t>EC</w:t>
            </w:r>
            <w:r w:rsidRPr="009F284D">
              <w:rPr>
                <w:rFonts w:ascii="Courier New" w:hAnsi="Courier New" w:cs="Courier New"/>
                <w:sz w:val="18"/>
                <w:szCs w:val="18"/>
              </w:rPr>
              <w:t xml:space="preserve"> </w:t>
            </w:r>
            <w:r w:rsidR="00D035DE" w:rsidRPr="00D035DE">
              <w:rPr>
                <w:rFonts w:ascii="Courier New" w:hAnsi="Courier New" w:cs="Courier New"/>
                <w:b/>
                <w:sz w:val="18"/>
                <w:szCs w:val="18"/>
              </w:rPr>
              <w:t>&lt;Enter&gt;</w:t>
            </w:r>
            <w:r w:rsidR="00D6018A" w:rsidRPr="009C32A2">
              <w:rPr>
                <w:rFonts w:ascii="Courier New" w:hAnsi="Courier New" w:cs="Courier New"/>
                <w:sz w:val="20"/>
                <w:szCs w:val="20"/>
              </w:rPr>
              <w:t xml:space="preserve"> Enter/Edit Contract # on 2319</w:t>
            </w:r>
          </w:p>
        </w:tc>
      </w:tr>
      <w:bookmarkEnd w:id="166"/>
    </w:tbl>
    <w:p w14:paraId="09F70F17" w14:textId="77777777" w:rsidR="009F284D" w:rsidRDefault="009F284D" w:rsidP="009F284D">
      <w:pPr>
        <w:pStyle w:val="BlockLine"/>
      </w:pPr>
    </w:p>
    <w:tbl>
      <w:tblPr>
        <w:tblW w:w="0" w:type="auto"/>
        <w:tblLayout w:type="fixed"/>
        <w:tblLook w:val="0000" w:firstRow="0" w:lastRow="0" w:firstColumn="0" w:lastColumn="0" w:noHBand="0" w:noVBand="0"/>
      </w:tblPr>
      <w:tblGrid>
        <w:gridCol w:w="1728"/>
        <w:gridCol w:w="7740"/>
      </w:tblGrid>
      <w:tr w:rsidR="009F284D" w14:paraId="33B674A1" w14:textId="77777777">
        <w:trPr>
          <w:cantSplit/>
        </w:trPr>
        <w:tc>
          <w:tcPr>
            <w:tcW w:w="1728" w:type="dxa"/>
            <w:tcBorders>
              <w:right w:val="single" w:sz="4" w:space="0" w:color="auto"/>
            </w:tcBorders>
          </w:tcPr>
          <w:bookmarkStart w:id="188" w:name="_Hlk177547595"/>
          <w:p w14:paraId="660AA81D" w14:textId="2ED76854" w:rsidR="00595248" w:rsidRPr="00595248" w:rsidRDefault="0048066A" w:rsidP="00AA7CA1">
            <w:pPr>
              <w:pStyle w:val="BlockLabel"/>
            </w:pPr>
            <w:r>
              <w:rPr>
                <w:noProof/>
              </w:rPr>
              <mc:AlternateContent>
                <mc:Choice Requires="wps">
                  <w:drawing>
                    <wp:anchor distT="0" distB="0" distL="114300" distR="114300" simplePos="0" relativeHeight="251639808" behindDoc="0" locked="0" layoutInCell="1" allowOverlap="1" wp14:anchorId="03723FEE" wp14:editId="46CA2446">
                      <wp:simplePos x="0" y="0"/>
                      <wp:positionH relativeFrom="column">
                        <wp:posOffset>228600</wp:posOffset>
                      </wp:positionH>
                      <wp:positionV relativeFrom="paragraph">
                        <wp:posOffset>1616710</wp:posOffset>
                      </wp:positionV>
                      <wp:extent cx="762000" cy="0"/>
                      <wp:effectExtent l="0" t="0" r="0" b="0"/>
                      <wp:wrapNone/>
                      <wp:docPr id="256" name="Line 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0"/>
                              </a:xfrm>
                              <a:prstGeom prst="line">
                                <a:avLst/>
                              </a:prstGeom>
                              <a:noFill/>
                              <a:ln w="571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FDC8D" id="Line 181" o:spid="_x0000_s1026" alt="&quot;&quot;" style="position:absolute;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7.3pt" to="78pt,1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" strokeweight="4.5pt">
                      <v:stroke startarrow="block"/>
                    </v:line>
                  </w:pict>
                </mc:Fallback>
              </mc:AlternateContent>
            </w:r>
            <w:r w:rsidR="00612135">
              <w:t xml:space="preserve">Enter Contract # </w:t>
            </w:r>
          </w:p>
        </w:tc>
        <w:tc>
          <w:tcPr>
            <w:tcW w:w="7740" w:type="dxa"/>
            <w:tcBorders>
              <w:top w:val="single" w:sz="4" w:space="0" w:color="auto"/>
              <w:left w:val="single" w:sz="4" w:space="0" w:color="auto"/>
              <w:bottom w:val="single" w:sz="4" w:space="0" w:color="auto"/>
              <w:right w:val="single" w:sz="4" w:space="0" w:color="auto"/>
            </w:tcBorders>
          </w:tcPr>
          <w:p w14:paraId="41E05AAB" w14:textId="34E4E329" w:rsidR="009F284D" w:rsidRPr="009F284D" w:rsidRDefault="009F284D" w:rsidP="009F284D">
            <w:pPr>
              <w:autoSpaceDE w:val="0"/>
              <w:autoSpaceDN w:val="0"/>
              <w:adjustRightInd w:val="0"/>
              <w:rPr>
                <w:rFonts w:ascii="Courier New" w:hAnsi="Courier New" w:cs="Courier New"/>
                <w:sz w:val="18"/>
                <w:szCs w:val="18"/>
              </w:rPr>
            </w:pPr>
            <w:bookmarkStart w:id="189" w:name="_Hlk177553333"/>
            <w:r w:rsidRPr="009F284D">
              <w:rPr>
                <w:rFonts w:ascii="Courier New" w:hAnsi="Courier New" w:cs="Courier New"/>
                <w:sz w:val="18"/>
                <w:szCs w:val="18"/>
              </w:rPr>
              <w:t xml:space="preserve">Enter Patient Name or </w:t>
            </w:r>
            <w:smartTag w:uri="urn:schemas-microsoft-com:office:smarttags" w:element="place">
              <w:r w:rsidRPr="009F284D">
                <w:rPr>
                  <w:rFonts w:ascii="Courier New" w:hAnsi="Courier New" w:cs="Courier New"/>
                  <w:sz w:val="18"/>
                  <w:szCs w:val="18"/>
                </w:rPr>
                <w:t>PO</w:t>
              </w:r>
            </w:smartTag>
            <w:r w:rsidRPr="009F284D">
              <w:rPr>
                <w:rFonts w:ascii="Courier New" w:hAnsi="Courier New" w:cs="Courier New"/>
                <w:sz w:val="18"/>
                <w:szCs w:val="18"/>
              </w:rPr>
              <w:t xml:space="preserve"> Number</w:t>
            </w:r>
            <w:r w:rsidR="00FD2460">
              <w:rPr>
                <w:rFonts w:ascii="Courier New" w:hAnsi="Courier New" w:cs="Courier New"/>
                <w:sz w:val="18"/>
                <w:szCs w:val="18"/>
              </w:rPr>
              <w:t xml:space="preserve">  </w:t>
            </w:r>
            <w:smartTag w:uri="urn:schemas-microsoft-com:office:smarttags" w:element="date">
              <w:smartTagPr>
                <w:attr w:name="Month" w:val="1"/>
                <w:attr w:name="Day" w:val="27"/>
                <w:attr w:name="Year" w:val="2005"/>
              </w:smartTagPr>
              <w:r w:rsidRPr="009F284D">
                <w:rPr>
                  <w:rFonts w:ascii="Courier New" w:hAnsi="Courier New" w:cs="Courier New"/>
                  <w:sz w:val="18"/>
                  <w:szCs w:val="18"/>
                </w:rPr>
                <w:t>1-27-2005</w:t>
              </w:r>
            </w:smartTag>
            <w:r w:rsidRPr="009F284D">
              <w:rPr>
                <w:rFonts w:ascii="Courier New" w:hAnsi="Courier New" w:cs="Courier New"/>
                <w:sz w:val="18"/>
                <w:szCs w:val="18"/>
              </w:rPr>
              <w:t xml:space="preserve"> ITEM DES</w:t>
            </w:r>
          </w:p>
          <w:p w14:paraId="57032ECE" w14:textId="164C0923" w:rsidR="009F284D" w:rsidRPr="009F284D" w:rsidRDefault="00FD2460" w:rsidP="009F284D">
            <w:pPr>
              <w:autoSpaceDE w:val="0"/>
              <w:autoSpaceDN w:val="0"/>
              <w:adjustRightInd w:val="0"/>
              <w:rPr>
                <w:rFonts w:ascii="Courier New" w:hAnsi="Courier New" w:cs="Courier New"/>
                <w:sz w:val="18"/>
                <w:szCs w:val="18"/>
              </w:rPr>
            </w:pPr>
            <w:bookmarkStart w:id="190" w:name="_Hlk177553334"/>
            <w:bookmarkEnd w:id="189"/>
            <w:r>
              <w:rPr>
                <w:rFonts w:ascii="Courier New" w:hAnsi="Courier New" w:cs="Courier New"/>
                <w:sz w:val="18"/>
                <w:szCs w:val="18"/>
              </w:rPr>
              <w:t xml:space="preserve">    </w:t>
            </w:r>
            <w:r w:rsidR="009F284D" w:rsidRPr="009F284D">
              <w:rPr>
                <w:rFonts w:ascii="Courier New" w:hAnsi="Courier New" w:cs="Courier New"/>
                <w:sz w:val="18"/>
                <w:szCs w:val="18"/>
              </w:rPr>
              <w:t xml:space="preserve"> ...OK? Yes// </w:t>
            </w:r>
            <w:r w:rsidR="00390E26" w:rsidRPr="00D035DE">
              <w:rPr>
                <w:rFonts w:ascii="Courier New" w:hAnsi="Courier New" w:cs="Courier New"/>
                <w:b/>
                <w:sz w:val="18"/>
                <w:szCs w:val="18"/>
              </w:rPr>
              <w:t>&lt;Enter&gt;</w:t>
            </w:r>
            <w:r>
              <w:rPr>
                <w:rFonts w:ascii="Courier New" w:hAnsi="Courier New" w:cs="Courier New"/>
                <w:sz w:val="18"/>
                <w:szCs w:val="18"/>
              </w:rPr>
              <w:t xml:space="preserve"> </w:t>
            </w:r>
            <w:r w:rsidR="009F284D" w:rsidRPr="009F284D">
              <w:rPr>
                <w:rFonts w:ascii="Courier New" w:hAnsi="Courier New" w:cs="Courier New"/>
                <w:sz w:val="18"/>
                <w:szCs w:val="18"/>
              </w:rPr>
              <w:t xml:space="preserve"> (Yes)</w:t>
            </w:r>
          </w:p>
          <w:bookmarkEnd w:id="190"/>
          <w:p w14:paraId="30278920" w14:textId="77777777" w:rsidR="009F284D" w:rsidRPr="009F284D" w:rsidRDefault="009F284D" w:rsidP="009F284D">
            <w:pPr>
              <w:autoSpaceDE w:val="0"/>
              <w:autoSpaceDN w:val="0"/>
              <w:adjustRightInd w:val="0"/>
              <w:rPr>
                <w:rFonts w:ascii="Courier New" w:hAnsi="Courier New" w:cs="Courier New"/>
                <w:sz w:val="18"/>
                <w:szCs w:val="18"/>
              </w:rPr>
            </w:pPr>
          </w:p>
          <w:p w14:paraId="77C466DD" w14:textId="79D0F6F2" w:rsidR="009F284D" w:rsidRPr="009F284D" w:rsidRDefault="009F284D" w:rsidP="009F284D">
            <w:pPr>
              <w:autoSpaceDE w:val="0"/>
              <w:autoSpaceDN w:val="0"/>
              <w:adjustRightInd w:val="0"/>
              <w:rPr>
                <w:rFonts w:ascii="Courier New" w:hAnsi="Courier New" w:cs="Courier New"/>
                <w:sz w:val="18"/>
                <w:szCs w:val="18"/>
              </w:rPr>
            </w:pPr>
            <w:bookmarkStart w:id="191" w:name="_Hlk177553335"/>
            <w:r w:rsidRPr="009F284D">
              <w:rPr>
                <w:rFonts w:ascii="Courier New" w:hAnsi="Courier New" w:cs="Courier New"/>
                <w:sz w:val="18"/>
                <w:szCs w:val="18"/>
              </w:rPr>
              <w:t xml:space="preserve">Patient Name: </w:t>
            </w:r>
            <w:r w:rsidR="005B1E3D" w:rsidRPr="00390E26">
              <w:rPr>
                <w:rFonts w:ascii="Courier New" w:hAnsi="Courier New" w:cs="Courier New"/>
                <w:b/>
                <w:sz w:val="18"/>
                <w:szCs w:val="18"/>
              </w:rPr>
              <w:t>PROSpatient,one</w:t>
            </w:r>
            <w:r w:rsidR="00FD2460">
              <w:rPr>
                <w:rFonts w:ascii="Courier New" w:hAnsi="Courier New" w:cs="Courier New"/>
                <w:sz w:val="18"/>
                <w:szCs w:val="18"/>
              </w:rPr>
              <w:t xml:space="preserve"> </w:t>
            </w:r>
            <w:r w:rsidR="00390E26">
              <w:rPr>
                <w:rFonts w:ascii="Courier New" w:hAnsi="Courier New" w:cs="Courier New"/>
                <w:sz w:val="18"/>
                <w:szCs w:val="18"/>
              </w:rPr>
              <w:t xml:space="preserve"> </w:t>
            </w:r>
            <w:r w:rsidR="00390E26" w:rsidRPr="00D035DE">
              <w:rPr>
                <w:rFonts w:ascii="Courier New" w:hAnsi="Courier New" w:cs="Courier New"/>
                <w:b/>
                <w:sz w:val="18"/>
                <w:szCs w:val="18"/>
              </w:rPr>
              <w:t>&lt;Enter&gt;</w:t>
            </w:r>
          </w:p>
          <w:p w14:paraId="44AB2F1C" w14:textId="77777777" w:rsidR="009F284D" w:rsidRPr="009F284D" w:rsidRDefault="009F284D" w:rsidP="009F284D">
            <w:pPr>
              <w:autoSpaceDE w:val="0"/>
              <w:autoSpaceDN w:val="0"/>
              <w:adjustRightInd w:val="0"/>
              <w:rPr>
                <w:rFonts w:ascii="Courier New" w:hAnsi="Courier New" w:cs="Courier New"/>
                <w:sz w:val="18"/>
                <w:szCs w:val="18"/>
              </w:rPr>
            </w:pPr>
            <w:bookmarkStart w:id="192" w:name="_Hlk177553336"/>
            <w:bookmarkEnd w:id="191"/>
            <w:r w:rsidRPr="009F284D">
              <w:rPr>
                <w:rFonts w:ascii="Courier New" w:hAnsi="Courier New" w:cs="Courier New"/>
                <w:sz w:val="18"/>
                <w:szCs w:val="18"/>
              </w:rPr>
              <w:t>Form: VISA</w:t>
            </w:r>
          </w:p>
          <w:p w14:paraId="763B24B4" w14:textId="77777777" w:rsidR="009F284D" w:rsidRPr="009F284D" w:rsidRDefault="009F284D" w:rsidP="009F284D">
            <w:pPr>
              <w:autoSpaceDE w:val="0"/>
              <w:autoSpaceDN w:val="0"/>
              <w:adjustRightInd w:val="0"/>
              <w:rPr>
                <w:rFonts w:ascii="Courier New" w:hAnsi="Courier New" w:cs="Courier New"/>
                <w:sz w:val="18"/>
                <w:szCs w:val="18"/>
              </w:rPr>
            </w:pPr>
            <w:bookmarkStart w:id="193" w:name="_Hlk177553337"/>
            <w:bookmarkEnd w:id="192"/>
            <w:r w:rsidRPr="009F284D">
              <w:rPr>
                <w:rFonts w:ascii="Courier New" w:hAnsi="Courier New" w:cs="Courier New"/>
                <w:sz w:val="18"/>
                <w:szCs w:val="18"/>
              </w:rPr>
              <w:t>Transaction #: 0U7748</w:t>
            </w:r>
          </w:p>
          <w:p w14:paraId="55FBFDEF" w14:textId="77777777" w:rsidR="009F284D" w:rsidRPr="009F284D" w:rsidRDefault="009F284D" w:rsidP="009F284D">
            <w:pPr>
              <w:autoSpaceDE w:val="0"/>
              <w:autoSpaceDN w:val="0"/>
              <w:adjustRightInd w:val="0"/>
              <w:rPr>
                <w:rFonts w:ascii="Courier New" w:hAnsi="Courier New" w:cs="Courier New"/>
                <w:sz w:val="18"/>
                <w:szCs w:val="18"/>
              </w:rPr>
            </w:pPr>
            <w:bookmarkStart w:id="194" w:name="_Hlk177553338"/>
            <w:bookmarkEnd w:id="193"/>
            <w:r w:rsidRPr="009F284D">
              <w:rPr>
                <w:rFonts w:ascii="Courier New" w:hAnsi="Courier New" w:cs="Courier New"/>
                <w:sz w:val="18"/>
                <w:szCs w:val="18"/>
              </w:rPr>
              <w:t>Brief Desc: ITEM DES</w:t>
            </w:r>
          </w:p>
          <w:p w14:paraId="3F498D12" w14:textId="77777777" w:rsidR="009F284D" w:rsidRPr="009F284D" w:rsidRDefault="009F284D" w:rsidP="009F284D">
            <w:pPr>
              <w:autoSpaceDE w:val="0"/>
              <w:autoSpaceDN w:val="0"/>
              <w:adjustRightInd w:val="0"/>
              <w:rPr>
                <w:rFonts w:ascii="Courier New" w:hAnsi="Courier New" w:cs="Courier New"/>
                <w:sz w:val="18"/>
                <w:szCs w:val="18"/>
              </w:rPr>
            </w:pPr>
            <w:bookmarkStart w:id="195" w:name="_Hlk177553339"/>
            <w:bookmarkEnd w:id="194"/>
            <w:r w:rsidRPr="009F284D">
              <w:rPr>
                <w:rFonts w:ascii="Courier New" w:hAnsi="Courier New" w:cs="Courier New"/>
                <w:sz w:val="18"/>
                <w:szCs w:val="18"/>
              </w:rPr>
              <w:t>PSAS HCPCS: E2100</w:t>
            </w:r>
          </w:p>
          <w:p w14:paraId="03B5BDD0" w14:textId="77777777" w:rsidR="009F284D" w:rsidRPr="009F284D" w:rsidRDefault="009F284D" w:rsidP="009F284D">
            <w:pPr>
              <w:autoSpaceDE w:val="0"/>
              <w:autoSpaceDN w:val="0"/>
              <w:adjustRightInd w:val="0"/>
              <w:rPr>
                <w:rFonts w:ascii="Courier New" w:hAnsi="Courier New" w:cs="Courier New"/>
                <w:sz w:val="18"/>
                <w:szCs w:val="18"/>
              </w:rPr>
            </w:pPr>
            <w:bookmarkStart w:id="196" w:name="_Hlk177553340"/>
            <w:bookmarkEnd w:id="195"/>
            <w:r w:rsidRPr="009F284D">
              <w:rPr>
                <w:rFonts w:ascii="Courier New" w:hAnsi="Courier New" w:cs="Courier New"/>
                <w:sz w:val="18"/>
                <w:szCs w:val="18"/>
              </w:rPr>
              <w:t>Item: WHEELCHAIR-H2000-18IN-ELEV</w:t>
            </w:r>
          </w:p>
          <w:p w14:paraId="6E3F98F8" w14:textId="77777777" w:rsidR="009F284D" w:rsidRPr="009F284D" w:rsidRDefault="009F284D" w:rsidP="009F284D">
            <w:pPr>
              <w:autoSpaceDE w:val="0"/>
              <w:autoSpaceDN w:val="0"/>
              <w:adjustRightInd w:val="0"/>
              <w:rPr>
                <w:rFonts w:ascii="Courier New" w:hAnsi="Courier New" w:cs="Courier New"/>
                <w:sz w:val="18"/>
                <w:szCs w:val="18"/>
              </w:rPr>
            </w:pPr>
            <w:bookmarkStart w:id="197" w:name="_Hlk177553341"/>
            <w:bookmarkEnd w:id="196"/>
            <w:r w:rsidRPr="009F284D">
              <w:rPr>
                <w:rFonts w:ascii="Courier New" w:hAnsi="Courier New" w:cs="Courier New"/>
                <w:sz w:val="18"/>
                <w:szCs w:val="18"/>
              </w:rPr>
              <w:t>Vendor: SUN BRAND</w:t>
            </w:r>
          </w:p>
          <w:p w14:paraId="18DC5C14" w14:textId="77777777" w:rsidR="009F284D" w:rsidRPr="009F284D" w:rsidRDefault="009F284D" w:rsidP="009F284D">
            <w:pPr>
              <w:autoSpaceDE w:val="0"/>
              <w:autoSpaceDN w:val="0"/>
              <w:adjustRightInd w:val="0"/>
              <w:rPr>
                <w:rFonts w:ascii="Courier New" w:hAnsi="Courier New" w:cs="Courier New"/>
                <w:sz w:val="18"/>
                <w:szCs w:val="18"/>
              </w:rPr>
            </w:pPr>
            <w:bookmarkStart w:id="198" w:name="_Hlk177553342"/>
            <w:bookmarkEnd w:id="197"/>
            <w:r w:rsidRPr="009F284D">
              <w:rPr>
                <w:rFonts w:ascii="Courier New" w:hAnsi="Courier New" w:cs="Courier New"/>
                <w:sz w:val="18"/>
                <w:szCs w:val="18"/>
              </w:rPr>
              <w:t xml:space="preserve">Initiator: </w:t>
            </w:r>
            <w:r w:rsidR="00390E26">
              <w:rPr>
                <w:rFonts w:ascii="Courier New" w:hAnsi="Courier New" w:cs="Courier New"/>
                <w:sz w:val="18"/>
                <w:szCs w:val="18"/>
              </w:rPr>
              <w:t>PROSdeveloper,one</w:t>
            </w:r>
          </w:p>
          <w:bookmarkEnd w:id="198"/>
          <w:p w14:paraId="58C53A04" w14:textId="77777777" w:rsidR="00390E26" w:rsidRDefault="00390E26" w:rsidP="009F284D">
            <w:pPr>
              <w:autoSpaceDE w:val="0"/>
              <w:autoSpaceDN w:val="0"/>
              <w:adjustRightInd w:val="0"/>
              <w:rPr>
                <w:rFonts w:ascii="Courier New" w:hAnsi="Courier New" w:cs="Courier New"/>
                <w:sz w:val="18"/>
                <w:szCs w:val="18"/>
              </w:rPr>
            </w:pPr>
          </w:p>
          <w:p w14:paraId="214F819F" w14:textId="41C69EBF" w:rsidR="009F284D" w:rsidRPr="009F284D" w:rsidRDefault="009F284D" w:rsidP="009F284D">
            <w:pPr>
              <w:autoSpaceDE w:val="0"/>
              <w:autoSpaceDN w:val="0"/>
              <w:adjustRightInd w:val="0"/>
              <w:rPr>
                <w:rFonts w:ascii="Courier New" w:hAnsi="Courier New" w:cs="Courier New"/>
                <w:sz w:val="18"/>
                <w:szCs w:val="18"/>
              </w:rPr>
            </w:pPr>
            <w:bookmarkStart w:id="199" w:name="_Hlk177553343"/>
            <w:r w:rsidRPr="00C46D43">
              <w:rPr>
                <w:rFonts w:ascii="Courier New" w:hAnsi="Courier New" w:cs="Courier New"/>
                <w:b/>
                <w:sz w:val="18"/>
                <w:szCs w:val="18"/>
              </w:rPr>
              <w:t>CONTRACT #:</w:t>
            </w:r>
            <w:r w:rsidRPr="009F284D">
              <w:rPr>
                <w:rFonts w:ascii="Courier New" w:hAnsi="Courier New" w:cs="Courier New"/>
                <w:sz w:val="18"/>
                <w:szCs w:val="18"/>
              </w:rPr>
              <w:t xml:space="preserve"> </w:t>
            </w:r>
            <w:r w:rsidRPr="00390E26">
              <w:rPr>
                <w:rFonts w:ascii="Courier New" w:hAnsi="Courier New" w:cs="Courier New"/>
                <w:b/>
                <w:sz w:val="18"/>
                <w:szCs w:val="18"/>
              </w:rPr>
              <w:t>?</w:t>
            </w:r>
            <w:r w:rsidR="00FD2460">
              <w:rPr>
                <w:rFonts w:ascii="Courier New" w:hAnsi="Courier New" w:cs="Courier New"/>
                <w:b/>
                <w:sz w:val="18"/>
                <w:szCs w:val="18"/>
              </w:rPr>
              <w:t xml:space="preserve"> </w:t>
            </w:r>
            <w:r w:rsidR="00390E26" w:rsidRPr="00D035DE">
              <w:rPr>
                <w:rFonts w:ascii="Courier New" w:hAnsi="Courier New" w:cs="Courier New"/>
                <w:b/>
                <w:sz w:val="18"/>
                <w:szCs w:val="18"/>
              </w:rPr>
              <w:t>&lt;Enter&gt;</w:t>
            </w:r>
          </w:p>
          <w:p w14:paraId="022C8642" w14:textId="290DD569" w:rsidR="009F284D" w:rsidRPr="009F284D" w:rsidRDefault="00FD2460" w:rsidP="009F284D">
            <w:pPr>
              <w:autoSpaceDE w:val="0"/>
              <w:autoSpaceDN w:val="0"/>
              <w:adjustRightInd w:val="0"/>
              <w:rPr>
                <w:rFonts w:ascii="Courier New" w:hAnsi="Courier New" w:cs="Courier New"/>
                <w:sz w:val="18"/>
                <w:szCs w:val="18"/>
              </w:rPr>
            </w:pPr>
            <w:bookmarkStart w:id="200" w:name="_Hlk177553344"/>
            <w:bookmarkEnd w:id="199"/>
            <w:r>
              <w:rPr>
                <w:rFonts w:ascii="Courier New" w:hAnsi="Courier New" w:cs="Courier New"/>
                <w:sz w:val="18"/>
                <w:szCs w:val="18"/>
              </w:rPr>
              <w:t xml:space="preserve">  </w:t>
            </w:r>
            <w:r w:rsidR="009F284D" w:rsidRPr="009F284D">
              <w:rPr>
                <w:rFonts w:ascii="Courier New" w:hAnsi="Courier New" w:cs="Courier New"/>
                <w:sz w:val="18"/>
                <w:szCs w:val="18"/>
              </w:rPr>
              <w:t xml:space="preserve"> Answer must be 1-30 characters in length.</w:t>
            </w:r>
          </w:p>
          <w:bookmarkEnd w:id="200"/>
          <w:p w14:paraId="01274F1F" w14:textId="77777777" w:rsidR="00390E26" w:rsidRDefault="00390E26" w:rsidP="009F284D">
            <w:pPr>
              <w:autoSpaceDE w:val="0"/>
              <w:autoSpaceDN w:val="0"/>
              <w:adjustRightInd w:val="0"/>
              <w:rPr>
                <w:rFonts w:ascii="Courier New" w:hAnsi="Courier New" w:cs="Courier New"/>
                <w:sz w:val="18"/>
                <w:szCs w:val="18"/>
              </w:rPr>
            </w:pPr>
          </w:p>
          <w:p w14:paraId="5C131421" w14:textId="0FFDF127" w:rsidR="009F284D" w:rsidRPr="009F284D" w:rsidRDefault="009F284D" w:rsidP="009F284D">
            <w:pPr>
              <w:autoSpaceDE w:val="0"/>
              <w:autoSpaceDN w:val="0"/>
              <w:adjustRightInd w:val="0"/>
              <w:rPr>
                <w:rFonts w:ascii="Courier New" w:hAnsi="Courier New" w:cs="Courier New"/>
                <w:sz w:val="18"/>
                <w:szCs w:val="18"/>
              </w:rPr>
            </w:pPr>
            <w:bookmarkStart w:id="201" w:name="_Hlk177553345"/>
            <w:r w:rsidRPr="00C46D43">
              <w:rPr>
                <w:rFonts w:ascii="Courier New" w:hAnsi="Courier New" w:cs="Courier New"/>
                <w:b/>
                <w:sz w:val="18"/>
                <w:szCs w:val="18"/>
              </w:rPr>
              <w:t>CONTRACT #:</w:t>
            </w:r>
            <w:r w:rsidRPr="009F284D">
              <w:rPr>
                <w:rFonts w:ascii="Courier New" w:hAnsi="Courier New" w:cs="Courier New"/>
                <w:sz w:val="18"/>
                <w:szCs w:val="18"/>
              </w:rPr>
              <w:t xml:space="preserve"> 123ABC</w:t>
            </w:r>
            <w:r w:rsidR="00FD2460">
              <w:rPr>
                <w:rFonts w:ascii="Courier New" w:hAnsi="Courier New" w:cs="Courier New"/>
                <w:sz w:val="18"/>
                <w:szCs w:val="18"/>
              </w:rPr>
              <w:t xml:space="preserve"> </w:t>
            </w:r>
            <w:r w:rsidR="00390E26">
              <w:rPr>
                <w:rFonts w:ascii="Courier New" w:hAnsi="Courier New" w:cs="Courier New"/>
                <w:sz w:val="18"/>
                <w:szCs w:val="18"/>
              </w:rPr>
              <w:t xml:space="preserve"> </w:t>
            </w:r>
            <w:r w:rsidR="00390E26" w:rsidRPr="00D035DE">
              <w:rPr>
                <w:rFonts w:ascii="Courier New" w:hAnsi="Courier New" w:cs="Courier New"/>
                <w:b/>
                <w:sz w:val="18"/>
                <w:szCs w:val="18"/>
              </w:rPr>
              <w:t>&lt;Enter&gt;</w:t>
            </w:r>
          </w:p>
          <w:bookmarkEnd w:id="201"/>
          <w:p w14:paraId="62F82BD8" w14:textId="77777777" w:rsidR="009F284D" w:rsidRDefault="009F284D">
            <w:pPr>
              <w:pStyle w:val="BlockText"/>
            </w:pPr>
          </w:p>
          <w:p w14:paraId="65B6DFD9" w14:textId="77777777" w:rsidR="00D6018A" w:rsidRPr="00D6018A" w:rsidRDefault="00390E26" w:rsidP="00D6018A">
            <w:pPr>
              <w:autoSpaceDE w:val="0"/>
              <w:autoSpaceDN w:val="0"/>
              <w:adjustRightInd w:val="0"/>
              <w:rPr>
                <w:rFonts w:ascii="Courier New" w:hAnsi="Courier New" w:cs="Courier New"/>
                <w:sz w:val="18"/>
                <w:szCs w:val="18"/>
              </w:rPr>
            </w:pPr>
            <w:r w:rsidRPr="00D6018A">
              <w:rPr>
                <w:rFonts w:ascii="Courier New" w:hAnsi="Courier New" w:cs="Courier New"/>
                <w:sz w:val="18"/>
                <w:szCs w:val="18"/>
              </w:rPr>
              <w:t xml:space="preserve">Enter Patient Name or </w:t>
            </w:r>
            <w:smartTag w:uri="urn:schemas-microsoft-com:office:smarttags" w:element="place">
              <w:r w:rsidRPr="00D6018A">
                <w:rPr>
                  <w:rFonts w:ascii="Courier New" w:hAnsi="Courier New" w:cs="Courier New"/>
                  <w:sz w:val="18"/>
                  <w:szCs w:val="18"/>
                </w:rPr>
                <w:t>PO</w:t>
              </w:r>
            </w:smartTag>
            <w:r w:rsidRPr="00D6018A">
              <w:rPr>
                <w:rFonts w:ascii="Courier New" w:hAnsi="Courier New" w:cs="Courier New"/>
                <w:sz w:val="18"/>
                <w:szCs w:val="18"/>
              </w:rPr>
              <w:t xml:space="preserve"> Number</w:t>
            </w:r>
            <w:r w:rsidR="00D6018A">
              <w:t xml:space="preserve"> </w:t>
            </w:r>
          </w:p>
        </w:tc>
      </w:tr>
    </w:tbl>
    <w:p w14:paraId="4D0DDF42" w14:textId="77777777" w:rsidR="00D90210" w:rsidRPr="00D90F7D" w:rsidRDefault="00D90210" w:rsidP="003A25A6">
      <w:pPr>
        <w:pStyle w:val="Heading3"/>
      </w:pPr>
      <w:bookmarkStart w:id="202" w:name="_Hlk177553346"/>
      <w:bookmarkEnd w:id="188"/>
      <w:r w:rsidRPr="00D90F7D">
        <w:br w:type="page"/>
      </w:r>
      <w:bookmarkStart w:id="203" w:name="_Toc172537295"/>
      <w:bookmarkStart w:id="204" w:name="_Toc177550885"/>
      <w:r w:rsidR="00491E84" w:rsidRPr="00D90F7D">
        <w:lastRenderedPageBreak/>
        <w:t>Display/Print Patient 2319</w:t>
      </w:r>
      <w:r w:rsidR="006A535A" w:rsidRPr="00D90F7D">
        <w:t xml:space="preserve"> (23)</w:t>
      </w:r>
      <w:r w:rsidR="00142CA9" w:rsidRPr="00D90F7D">
        <w:t xml:space="preserve"> – Excluded and Waiver</w:t>
      </w:r>
      <w:bookmarkEnd w:id="203"/>
      <w:bookmarkEnd w:id="204"/>
    </w:p>
    <w:bookmarkEnd w:id="202"/>
    <w:p w14:paraId="283AC769" w14:textId="3FF379B3" w:rsidR="00D90210" w:rsidRDefault="00D90210" w:rsidP="00D90210">
      <w:pPr>
        <w:pStyle w:val="BlockLine"/>
      </w:pPr>
    </w:p>
    <w:tbl>
      <w:tblPr>
        <w:tblW w:w="0" w:type="auto"/>
        <w:tblLayout w:type="fixed"/>
        <w:tblLook w:val="0000" w:firstRow="0" w:lastRow="0" w:firstColumn="0" w:lastColumn="0" w:noHBand="0" w:noVBand="0"/>
      </w:tblPr>
      <w:tblGrid>
        <w:gridCol w:w="1728"/>
        <w:gridCol w:w="7740"/>
      </w:tblGrid>
      <w:tr w:rsidR="00D90210" w14:paraId="6074D999" w14:textId="77777777">
        <w:trPr>
          <w:cantSplit/>
        </w:trPr>
        <w:tc>
          <w:tcPr>
            <w:tcW w:w="1728" w:type="dxa"/>
          </w:tcPr>
          <w:p w14:paraId="7200D837" w14:textId="77777777" w:rsidR="00D90210" w:rsidRDefault="00F06876">
            <w:pPr>
              <w:pStyle w:val="BlockLabel"/>
            </w:pPr>
            <w:bookmarkStart w:id="205" w:name="_Hlk177547596"/>
            <w:r>
              <w:t>Excluded and Waiver prompts</w:t>
            </w:r>
          </w:p>
        </w:tc>
        <w:tc>
          <w:tcPr>
            <w:tcW w:w="7740" w:type="dxa"/>
          </w:tcPr>
          <w:p w14:paraId="2573A45A" w14:textId="7AFCC296" w:rsidR="00D90210" w:rsidRDefault="00F06876">
            <w:pPr>
              <w:pStyle w:val="BlockText"/>
            </w:pPr>
            <w:r>
              <w:t>With Patch RMPR*3*90, there are two new prompts on the 2319:</w:t>
            </w:r>
            <w:r w:rsidR="00FD2460">
              <w:t xml:space="preserve"> </w:t>
            </w:r>
            <w:r>
              <w:t>Excluded and Waiver.</w:t>
            </w:r>
            <w:r w:rsidR="00FD2460">
              <w:t xml:space="preserve"> </w:t>
            </w:r>
            <w:r w:rsidR="007D3EC7">
              <w:t xml:space="preserve">You can display and print the 2319 from the </w:t>
            </w:r>
            <w:r w:rsidR="007D3EC7" w:rsidRPr="007D3EC7">
              <w:rPr>
                <w:b/>
              </w:rPr>
              <w:t>Display/Print (DD) Menu</w:t>
            </w:r>
            <w:r w:rsidR="007D3EC7">
              <w:t xml:space="preserve"> (accessed from the </w:t>
            </w:r>
            <w:r w:rsidR="007D3EC7" w:rsidRPr="00F06876">
              <w:rPr>
                <w:b/>
              </w:rPr>
              <w:t xml:space="preserve">Prosthetics </w:t>
            </w:r>
            <w:r w:rsidR="00E8289F" w:rsidRPr="00F06876">
              <w:rPr>
                <w:b/>
              </w:rPr>
              <w:t>Official’s</w:t>
            </w:r>
            <w:r w:rsidR="007D3EC7" w:rsidRPr="00F06876">
              <w:rPr>
                <w:b/>
              </w:rPr>
              <w:t xml:space="preserve"> Menu</w:t>
            </w:r>
            <w:r w:rsidR="007D3EC7">
              <w:t>)</w:t>
            </w:r>
            <w:r w:rsidR="00342EF1">
              <w:t xml:space="preserve"> to update the Excluded or Waiver prompts </w:t>
            </w:r>
            <w:r>
              <w:t>on</w:t>
            </w:r>
            <w:r w:rsidR="00342EF1">
              <w:t xml:space="preserve"> the 2319</w:t>
            </w:r>
            <w:r w:rsidR="007D3EC7">
              <w:t>.</w:t>
            </w:r>
            <w:r w:rsidR="00FD2460">
              <w:t xml:space="preserve"> </w:t>
            </w:r>
            <w:r w:rsidR="007D3EC7">
              <w:t>Follow the sequence of prompts below to display or print the 2319.</w:t>
            </w:r>
          </w:p>
        </w:tc>
      </w:tr>
      <w:bookmarkEnd w:id="205"/>
    </w:tbl>
    <w:p w14:paraId="7DCCB8AA" w14:textId="77777777" w:rsidR="00491E84" w:rsidRDefault="00491E84" w:rsidP="00491E84">
      <w:pPr>
        <w:pStyle w:val="BlockLine"/>
      </w:pPr>
    </w:p>
    <w:tbl>
      <w:tblPr>
        <w:tblW w:w="0" w:type="auto"/>
        <w:tblLayout w:type="fixed"/>
        <w:tblLook w:val="0000" w:firstRow="0" w:lastRow="0" w:firstColumn="0" w:lastColumn="0" w:noHBand="0" w:noVBand="0"/>
      </w:tblPr>
      <w:tblGrid>
        <w:gridCol w:w="1728"/>
        <w:gridCol w:w="7740"/>
      </w:tblGrid>
      <w:tr w:rsidR="00491E84" w14:paraId="7767B4C3" w14:textId="77777777">
        <w:trPr>
          <w:cantSplit/>
        </w:trPr>
        <w:tc>
          <w:tcPr>
            <w:tcW w:w="1728" w:type="dxa"/>
            <w:tcBorders>
              <w:right w:val="single" w:sz="4" w:space="0" w:color="auto"/>
            </w:tcBorders>
          </w:tcPr>
          <w:p w14:paraId="31D55C27" w14:textId="77777777" w:rsidR="00491E84" w:rsidRDefault="007D3EC7">
            <w:pPr>
              <w:pStyle w:val="BlockLabel"/>
            </w:pPr>
            <w:bookmarkStart w:id="206" w:name="_Hlk177547597"/>
            <w:r>
              <w:t>Display/Print Patient 2319</w:t>
            </w:r>
          </w:p>
        </w:tc>
        <w:tc>
          <w:tcPr>
            <w:tcW w:w="7740" w:type="dxa"/>
            <w:tcBorders>
              <w:top w:val="single" w:sz="4" w:space="0" w:color="auto"/>
              <w:left w:val="single" w:sz="4" w:space="0" w:color="auto"/>
              <w:bottom w:val="single" w:sz="4" w:space="0" w:color="auto"/>
              <w:right w:val="single" w:sz="4" w:space="0" w:color="auto"/>
            </w:tcBorders>
          </w:tcPr>
          <w:p w14:paraId="613D0A86" w14:textId="2325F5D0" w:rsidR="00491E84" w:rsidRPr="00E8289F" w:rsidRDefault="00491E84" w:rsidP="00491E84">
            <w:pPr>
              <w:autoSpaceDE w:val="0"/>
              <w:autoSpaceDN w:val="0"/>
              <w:adjustRightInd w:val="0"/>
              <w:rPr>
                <w:rFonts w:ascii="Courier New" w:hAnsi="Courier New" w:cs="Courier New"/>
                <w:sz w:val="18"/>
                <w:szCs w:val="18"/>
              </w:rPr>
            </w:pPr>
            <w:bookmarkStart w:id="207" w:name="_Hlk177553347"/>
            <w:r w:rsidRPr="00E8289F">
              <w:rPr>
                <w:rFonts w:ascii="Courier New" w:hAnsi="Courier New" w:cs="Courier New"/>
                <w:sz w:val="18"/>
                <w:szCs w:val="18"/>
              </w:rPr>
              <w:t xml:space="preserve">Select Display/Print Option: </w:t>
            </w:r>
            <w:r w:rsidRPr="00E8289F">
              <w:rPr>
                <w:rFonts w:ascii="Courier New" w:hAnsi="Courier New" w:cs="Courier New"/>
                <w:b/>
                <w:sz w:val="18"/>
                <w:szCs w:val="18"/>
              </w:rPr>
              <w:t>23</w:t>
            </w:r>
            <w:r w:rsidRPr="00E8289F">
              <w:rPr>
                <w:rFonts w:ascii="Courier New" w:hAnsi="Courier New" w:cs="Courier New"/>
                <w:sz w:val="18"/>
                <w:szCs w:val="18"/>
              </w:rPr>
              <w:t xml:space="preserve"> </w:t>
            </w:r>
            <w:r w:rsidRPr="00E8289F">
              <w:rPr>
                <w:rFonts w:ascii="Courier New" w:hAnsi="Courier New" w:cs="Courier New"/>
                <w:b/>
                <w:sz w:val="18"/>
                <w:szCs w:val="18"/>
              </w:rPr>
              <w:t>&lt;Enter&gt;</w:t>
            </w:r>
            <w:r w:rsidR="00FD2460">
              <w:rPr>
                <w:rFonts w:ascii="Courier New" w:hAnsi="Courier New" w:cs="Courier New"/>
                <w:b/>
                <w:sz w:val="18"/>
                <w:szCs w:val="18"/>
              </w:rPr>
              <w:t xml:space="preserve"> </w:t>
            </w:r>
            <w:r w:rsidRPr="00E8289F">
              <w:rPr>
                <w:rFonts w:ascii="Courier New" w:hAnsi="Courier New" w:cs="Courier New"/>
                <w:sz w:val="18"/>
                <w:szCs w:val="18"/>
              </w:rPr>
              <w:t>Display/Print Patient 2319</w:t>
            </w:r>
          </w:p>
          <w:bookmarkEnd w:id="207"/>
          <w:p w14:paraId="7DC9A605" w14:textId="77777777" w:rsidR="00E8289F" w:rsidRDefault="00E8289F" w:rsidP="00491E84">
            <w:pPr>
              <w:autoSpaceDE w:val="0"/>
              <w:autoSpaceDN w:val="0"/>
              <w:adjustRightInd w:val="0"/>
              <w:rPr>
                <w:rFonts w:ascii="Courier New" w:hAnsi="Courier New" w:cs="Courier New"/>
                <w:sz w:val="18"/>
                <w:szCs w:val="18"/>
              </w:rPr>
            </w:pPr>
          </w:p>
          <w:p w14:paraId="3BF30ADF" w14:textId="5C6654E1" w:rsidR="00491E84" w:rsidRPr="00E8289F" w:rsidRDefault="00491E84" w:rsidP="00491E84">
            <w:pPr>
              <w:autoSpaceDE w:val="0"/>
              <w:autoSpaceDN w:val="0"/>
              <w:adjustRightInd w:val="0"/>
              <w:rPr>
                <w:rFonts w:ascii="Courier New" w:hAnsi="Courier New" w:cs="Courier New"/>
                <w:sz w:val="18"/>
                <w:szCs w:val="18"/>
              </w:rPr>
            </w:pPr>
            <w:bookmarkStart w:id="208" w:name="_Hlk177553348"/>
            <w:r w:rsidRPr="00E8289F">
              <w:rPr>
                <w:rFonts w:ascii="Courier New" w:hAnsi="Courier New" w:cs="Courier New"/>
                <w:sz w:val="18"/>
                <w:szCs w:val="18"/>
              </w:rPr>
              <w:t xml:space="preserve">SITE: </w:t>
            </w:r>
            <w:smartTag w:uri="urn:schemas-microsoft-com:office:smarttags" w:element="place">
              <w:smartTag w:uri="urn:schemas-microsoft-com:office:smarttags" w:element="PlaceName">
                <w:r w:rsidRPr="00E8289F">
                  <w:rPr>
                    <w:rFonts w:ascii="Courier New" w:hAnsi="Courier New" w:cs="Courier New"/>
                    <w:sz w:val="18"/>
                    <w:szCs w:val="18"/>
                  </w:rPr>
                  <w:t>DVAMC</w:t>
                </w:r>
              </w:smartTag>
              <w:r w:rsidRPr="00E8289F">
                <w:rPr>
                  <w:rFonts w:ascii="Courier New" w:hAnsi="Courier New" w:cs="Courier New"/>
                  <w:sz w:val="18"/>
                  <w:szCs w:val="18"/>
                </w:rPr>
                <w:t xml:space="preserve"> </w:t>
              </w:r>
              <w:smartTag w:uri="urn:schemas-microsoft-com:office:smarttags" w:element="PlaceType">
                <w:r w:rsidRPr="00E8289F">
                  <w:rPr>
                    <w:rFonts w:ascii="Courier New" w:hAnsi="Courier New" w:cs="Courier New"/>
                    <w:sz w:val="18"/>
                    <w:szCs w:val="18"/>
                  </w:rPr>
                  <w:t>BAY</w:t>
                </w:r>
              </w:smartTag>
            </w:smartTag>
            <w:r w:rsidRPr="00E8289F">
              <w:rPr>
                <w:rFonts w:ascii="Courier New" w:hAnsi="Courier New" w:cs="Courier New"/>
                <w:sz w:val="18"/>
                <w:szCs w:val="18"/>
              </w:rPr>
              <w:t xml:space="preserve"> PINES 516/121//</w:t>
            </w:r>
            <w:r w:rsidR="00FD2460">
              <w:rPr>
                <w:rFonts w:ascii="Courier New" w:hAnsi="Courier New" w:cs="Courier New"/>
                <w:sz w:val="18"/>
                <w:szCs w:val="18"/>
              </w:rPr>
              <w:t xml:space="preserve">    </w:t>
            </w:r>
            <w:r w:rsidRPr="00E8289F">
              <w:rPr>
                <w:rFonts w:ascii="Courier New" w:hAnsi="Courier New" w:cs="Courier New"/>
                <w:sz w:val="18"/>
                <w:szCs w:val="18"/>
              </w:rPr>
              <w:t xml:space="preserve"> </w:t>
            </w:r>
            <w:r w:rsidR="006A535A" w:rsidRPr="00E8289F">
              <w:rPr>
                <w:rFonts w:ascii="Courier New" w:hAnsi="Courier New" w:cs="Courier New"/>
                <w:b/>
                <w:sz w:val="18"/>
                <w:szCs w:val="18"/>
              </w:rPr>
              <w:t>&lt;Enter&gt;</w:t>
            </w:r>
            <w:r w:rsidR="00FD2460">
              <w:rPr>
                <w:rFonts w:ascii="Courier New" w:hAnsi="Courier New" w:cs="Courier New"/>
                <w:sz w:val="18"/>
                <w:szCs w:val="18"/>
              </w:rPr>
              <w:t xml:space="preserve">     </w:t>
            </w:r>
            <w:r w:rsidRPr="00E8289F">
              <w:rPr>
                <w:rFonts w:ascii="Courier New" w:hAnsi="Courier New" w:cs="Courier New"/>
                <w:sz w:val="18"/>
                <w:szCs w:val="18"/>
              </w:rPr>
              <w:t>516</w:t>
            </w:r>
          </w:p>
          <w:bookmarkEnd w:id="208"/>
          <w:p w14:paraId="75F4ECFE" w14:textId="77777777" w:rsidR="00E8289F" w:rsidRDefault="00E8289F" w:rsidP="00491E84">
            <w:pPr>
              <w:autoSpaceDE w:val="0"/>
              <w:autoSpaceDN w:val="0"/>
              <w:adjustRightInd w:val="0"/>
              <w:rPr>
                <w:rFonts w:ascii="Courier New" w:hAnsi="Courier New" w:cs="Courier New"/>
                <w:sz w:val="18"/>
                <w:szCs w:val="18"/>
              </w:rPr>
            </w:pPr>
          </w:p>
          <w:p w14:paraId="5034C043" w14:textId="271DEFC8" w:rsidR="00491E84" w:rsidRPr="00E8289F" w:rsidRDefault="00491E84" w:rsidP="00491E84">
            <w:pPr>
              <w:autoSpaceDE w:val="0"/>
              <w:autoSpaceDN w:val="0"/>
              <w:adjustRightInd w:val="0"/>
              <w:rPr>
                <w:rFonts w:ascii="Courier New" w:hAnsi="Courier New" w:cs="Courier New"/>
                <w:sz w:val="18"/>
                <w:szCs w:val="18"/>
              </w:rPr>
            </w:pPr>
            <w:bookmarkStart w:id="209" w:name="_Hlk177553349"/>
            <w:r w:rsidRPr="00E8289F">
              <w:rPr>
                <w:rFonts w:ascii="Courier New" w:hAnsi="Courier New" w:cs="Courier New"/>
                <w:sz w:val="18"/>
                <w:szCs w:val="18"/>
              </w:rPr>
              <w:t xml:space="preserve">Select PROSTHETIC PATIENT: </w:t>
            </w:r>
            <w:r w:rsidR="00E8289F">
              <w:rPr>
                <w:rFonts w:ascii="Courier New" w:hAnsi="Courier New" w:cs="Courier New"/>
                <w:sz w:val="18"/>
                <w:szCs w:val="18"/>
              </w:rPr>
              <w:t>PROSpatient,one</w:t>
            </w:r>
            <w:r w:rsidR="00FD2460">
              <w:rPr>
                <w:rFonts w:ascii="Courier New" w:hAnsi="Courier New" w:cs="Courier New"/>
                <w:sz w:val="18"/>
                <w:szCs w:val="18"/>
              </w:rPr>
              <w:t xml:space="preserve"> </w:t>
            </w:r>
            <w:r w:rsidR="00E8289F" w:rsidRPr="00E8289F">
              <w:rPr>
                <w:rFonts w:ascii="Courier New" w:hAnsi="Courier New" w:cs="Courier New"/>
                <w:b/>
                <w:sz w:val="18"/>
                <w:szCs w:val="18"/>
              </w:rPr>
              <w:t>&lt;Enter&gt;</w:t>
            </w:r>
            <w:r w:rsidR="00FD2460">
              <w:rPr>
                <w:rFonts w:ascii="Courier New" w:hAnsi="Courier New" w:cs="Courier New"/>
                <w:b/>
                <w:sz w:val="18"/>
                <w:szCs w:val="18"/>
              </w:rPr>
              <w:t xml:space="preserve"> </w:t>
            </w:r>
            <w:r w:rsidR="00FD2460">
              <w:rPr>
                <w:rFonts w:ascii="Courier New" w:hAnsi="Courier New" w:cs="Courier New"/>
                <w:sz w:val="18"/>
                <w:szCs w:val="18"/>
              </w:rPr>
              <w:t xml:space="preserve">  </w:t>
            </w:r>
            <w:r w:rsidRPr="00E8289F">
              <w:rPr>
                <w:rFonts w:ascii="Courier New" w:hAnsi="Courier New" w:cs="Courier New"/>
                <w:sz w:val="18"/>
                <w:szCs w:val="18"/>
              </w:rPr>
              <w:t xml:space="preserve"> 5-28-</w:t>
            </w:r>
          </w:p>
          <w:p w14:paraId="12C0AB13" w14:textId="4A16B69C" w:rsidR="00491E84" w:rsidRPr="00E8289F" w:rsidRDefault="00491E84" w:rsidP="00491E84">
            <w:pPr>
              <w:autoSpaceDE w:val="0"/>
              <w:autoSpaceDN w:val="0"/>
              <w:adjustRightInd w:val="0"/>
              <w:rPr>
                <w:rFonts w:ascii="Courier New" w:hAnsi="Courier New" w:cs="Courier New"/>
                <w:sz w:val="18"/>
                <w:szCs w:val="18"/>
              </w:rPr>
            </w:pPr>
            <w:bookmarkStart w:id="210" w:name="_Hlk177553350"/>
            <w:bookmarkEnd w:id="209"/>
            <w:r w:rsidRPr="00E8289F">
              <w:rPr>
                <w:rFonts w:ascii="Courier New" w:hAnsi="Courier New" w:cs="Courier New"/>
                <w:sz w:val="18"/>
                <w:szCs w:val="18"/>
              </w:rPr>
              <w:t>25</w:t>
            </w:r>
            <w:r w:rsidR="00FD2460">
              <w:rPr>
                <w:rFonts w:ascii="Courier New" w:hAnsi="Courier New" w:cs="Courier New"/>
                <w:sz w:val="18"/>
                <w:szCs w:val="18"/>
              </w:rPr>
              <w:t xml:space="preserve">  </w:t>
            </w:r>
            <w:r w:rsidR="00E8289F">
              <w:rPr>
                <w:rFonts w:ascii="Courier New" w:hAnsi="Courier New" w:cs="Courier New"/>
                <w:sz w:val="18"/>
                <w:szCs w:val="18"/>
              </w:rPr>
              <w:t>000</w:t>
            </w:r>
            <w:r w:rsidRPr="00E8289F">
              <w:rPr>
                <w:rFonts w:ascii="Courier New" w:hAnsi="Courier New" w:cs="Courier New"/>
                <w:sz w:val="18"/>
                <w:szCs w:val="18"/>
              </w:rPr>
              <w:t>277955</w:t>
            </w:r>
            <w:r w:rsidR="00FD2460">
              <w:rPr>
                <w:rFonts w:ascii="Courier New" w:hAnsi="Courier New" w:cs="Courier New"/>
                <w:sz w:val="18"/>
                <w:szCs w:val="18"/>
              </w:rPr>
              <w:t xml:space="preserve">  </w:t>
            </w:r>
            <w:r w:rsidRPr="00E8289F">
              <w:rPr>
                <w:rFonts w:ascii="Courier New" w:hAnsi="Courier New" w:cs="Courier New"/>
                <w:sz w:val="18"/>
                <w:szCs w:val="18"/>
              </w:rPr>
              <w:t xml:space="preserve"> NO</w:t>
            </w:r>
            <w:r w:rsidR="00FD2460">
              <w:rPr>
                <w:rFonts w:ascii="Courier New" w:hAnsi="Courier New" w:cs="Courier New"/>
                <w:sz w:val="18"/>
                <w:szCs w:val="18"/>
              </w:rPr>
              <w:t xml:space="preserve">  </w:t>
            </w:r>
            <w:r w:rsidRPr="00E8289F">
              <w:rPr>
                <w:rFonts w:ascii="Courier New" w:hAnsi="Courier New" w:cs="Courier New"/>
                <w:sz w:val="18"/>
                <w:szCs w:val="18"/>
              </w:rPr>
              <w:t xml:space="preserve"> NSC VETERAN</w:t>
            </w:r>
            <w:r w:rsidR="00FD2460">
              <w:rPr>
                <w:rFonts w:ascii="Courier New" w:hAnsi="Courier New" w:cs="Courier New"/>
                <w:sz w:val="18"/>
                <w:szCs w:val="18"/>
              </w:rPr>
              <w:t xml:space="preserve">     </w:t>
            </w:r>
            <w:r w:rsidRPr="00E8289F">
              <w:rPr>
                <w:rFonts w:ascii="Courier New" w:hAnsi="Courier New" w:cs="Courier New"/>
                <w:sz w:val="18"/>
                <w:szCs w:val="18"/>
              </w:rPr>
              <w:t xml:space="preserve"> B</w:t>
            </w:r>
            <w:r w:rsidR="00FD2460">
              <w:rPr>
                <w:rFonts w:ascii="Courier New" w:hAnsi="Courier New" w:cs="Courier New"/>
                <w:sz w:val="18"/>
                <w:szCs w:val="18"/>
              </w:rPr>
              <w:t xml:space="preserve">   </w:t>
            </w:r>
            <w:r w:rsidRPr="00E8289F">
              <w:rPr>
                <w:rFonts w:ascii="Courier New" w:hAnsi="Courier New" w:cs="Courier New"/>
                <w:sz w:val="18"/>
                <w:szCs w:val="18"/>
              </w:rPr>
              <w:t xml:space="preserve"> B</w:t>
            </w:r>
            <w:r w:rsidR="00FD2460">
              <w:rPr>
                <w:rFonts w:ascii="Courier New" w:hAnsi="Courier New" w:cs="Courier New"/>
                <w:sz w:val="18"/>
                <w:szCs w:val="18"/>
              </w:rPr>
              <w:t xml:space="preserve">   </w:t>
            </w:r>
            <w:r w:rsidRPr="00E8289F">
              <w:rPr>
                <w:rFonts w:ascii="Courier New" w:hAnsi="Courier New" w:cs="Courier New"/>
                <w:sz w:val="18"/>
                <w:szCs w:val="18"/>
              </w:rPr>
              <w:t xml:space="preserve">PC </w:t>
            </w:r>
            <w:smartTag w:uri="urn:schemas-microsoft-com:office:smarttags" w:element="place">
              <w:r w:rsidRPr="00E8289F">
                <w:rPr>
                  <w:rFonts w:ascii="Courier New" w:hAnsi="Courier New" w:cs="Courier New"/>
                  <w:sz w:val="18"/>
                  <w:szCs w:val="18"/>
                </w:rPr>
                <w:t>NORTH PINELLAS</w:t>
              </w:r>
            </w:smartTag>
          </w:p>
          <w:p w14:paraId="046FBE7D" w14:textId="140D73BE" w:rsidR="00491E84" w:rsidRPr="00E8289F" w:rsidRDefault="00491E84" w:rsidP="00491E84">
            <w:pPr>
              <w:autoSpaceDE w:val="0"/>
              <w:autoSpaceDN w:val="0"/>
              <w:adjustRightInd w:val="0"/>
              <w:rPr>
                <w:rFonts w:ascii="Courier New" w:hAnsi="Courier New" w:cs="Courier New"/>
                <w:sz w:val="18"/>
                <w:szCs w:val="18"/>
              </w:rPr>
            </w:pPr>
            <w:bookmarkStart w:id="211" w:name="_Hlk177553351"/>
            <w:bookmarkEnd w:id="210"/>
            <w:r w:rsidRPr="00E8289F">
              <w:rPr>
                <w:rFonts w:ascii="Courier New" w:hAnsi="Courier New" w:cs="Courier New"/>
                <w:sz w:val="18"/>
                <w:szCs w:val="18"/>
              </w:rPr>
              <w:t xml:space="preserve"> Enrollment Priority: GROUP 8c</w:t>
            </w:r>
            <w:r w:rsidR="00FD2460">
              <w:rPr>
                <w:rFonts w:ascii="Courier New" w:hAnsi="Courier New" w:cs="Courier New"/>
                <w:sz w:val="18"/>
                <w:szCs w:val="18"/>
              </w:rPr>
              <w:t xml:space="preserve"> </w:t>
            </w:r>
            <w:r w:rsidRPr="00E8289F">
              <w:rPr>
                <w:rFonts w:ascii="Courier New" w:hAnsi="Courier New" w:cs="Courier New"/>
                <w:sz w:val="18"/>
                <w:szCs w:val="18"/>
              </w:rPr>
              <w:t xml:space="preserve"> Category: IN PROCESS</w:t>
            </w:r>
            <w:r w:rsidR="00FD2460">
              <w:rPr>
                <w:rFonts w:ascii="Courier New" w:hAnsi="Courier New" w:cs="Courier New"/>
                <w:sz w:val="18"/>
                <w:szCs w:val="18"/>
              </w:rPr>
              <w:t xml:space="preserve">  </w:t>
            </w:r>
            <w:r w:rsidRPr="00E8289F">
              <w:rPr>
                <w:rFonts w:ascii="Courier New" w:hAnsi="Courier New" w:cs="Courier New"/>
                <w:sz w:val="18"/>
                <w:szCs w:val="18"/>
              </w:rPr>
              <w:t xml:space="preserve">End Date: </w:t>
            </w:r>
          </w:p>
          <w:p w14:paraId="4DEB78EE" w14:textId="1D8D565B" w:rsidR="00491E84" w:rsidRPr="00E8289F" w:rsidRDefault="00FD2460" w:rsidP="00491E84">
            <w:pPr>
              <w:autoSpaceDE w:val="0"/>
              <w:autoSpaceDN w:val="0"/>
              <w:adjustRightInd w:val="0"/>
              <w:rPr>
                <w:rFonts w:ascii="Courier New" w:hAnsi="Courier New" w:cs="Courier New"/>
                <w:sz w:val="18"/>
                <w:szCs w:val="18"/>
              </w:rPr>
            </w:pPr>
            <w:bookmarkStart w:id="212" w:name="_Hlk177553352"/>
            <w:bookmarkEnd w:id="211"/>
            <w:r>
              <w:rPr>
                <w:rFonts w:ascii="Courier New" w:hAnsi="Courier New" w:cs="Courier New"/>
                <w:sz w:val="18"/>
                <w:szCs w:val="18"/>
              </w:rPr>
              <w:t xml:space="preserve">    </w:t>
            </w:r>
            <w:r w:rsidR="00491E84" w:rsidRPr="00E8289F">
              <w:rPr>
                <w:rFonts w:ascii="Courier New" w:hAnsi="Courier New" w:cs="Courier New"/>
                <w:sz w:val="18"/>
                <w:szCs w:val="18"/>
              </w:rPr>
              <w:t xml:space="preserve"> BAY PINES VAMC</w:t>
            </w:r>
            <w:r>
              <w:rPr>
                <w:rFonts w:ascii="Courier New" w:hAnsi="Courier New" w:cs="Courier New"/>
                <w:sz w:val="18"/>
                <w:szCs w:val="18"/>
              </w:rPr>
              <w:t xml:space="preserve">  </w:t>
            </w:r>
            <w:r w:rsidR="00491E84" w:rsidRPr="00E8289F">
              <w:rPr>
                <w:rFonts w:ascii="Courier New" w:hAnsi="Courier New" w:cs="Courier New"/>
                <w:sz w:val="18"/>
                <w:szCs w:val="18"/>
              </w:rPr>
              <w:t xml:space="preserve"> </w:t>
            </w:r>
          </w:p>
          <w:p w14:paraId="5D8B3327" w14:textId="410F5928" w:rsidR="00491E84" w:rsidRPr="00E8289F" w:rsidRDefault="00491E84" w:rsidP="00491E84">
            <w:pPr>
              <w:autoSpaceDE w:val="0"/>
              <w:autoSpaceDN w:val="0"/>
              <w:adjustRightInd w:val="0"/>
              <w:rPr>
                <w:rFonts w:ascii="Courier New" w:hAnsi="Courier New" w:cs="Courier New"/>
                <w:sz w:val="18"/>
                <w:szCs w:val="18"/>
              </w:rPr>
            </w:pPr>
            <w:bookmarkStart w:id="213" w:name="_Hlk177553353"/>
            <w:bookmarkEnd w:id="212"/>
            <w:r w:rsidRPr="00E8289F">
              <w:rPr>
                <w:rFonts w:ascii="Courier New" w:hAnsi="Courier New" w:cs="Courier New"/>
                <w:sz w:val="18"/>
                <w:szCs w:val="18"/>
              </w:rPr>
              <w:t>DEVICE: HOME//</w:t>
            </w:r>
            <w:r w:rsidR="00E8289F" w:rsidRPr="00E8289F">
              <w:rPr>
                <w:rFonts w:ascii="Courier New" w:hAnsi="Courier New" w:cs="Courier New"/>
                <w:b/>
                <w:sz w:val="18"/>
                <w:szCs w:val="18"/>
              </w:rPr>
              <w:t>&lt;Enter&gt;</w:t>
            </w:r>
            <w:r w:rsidR="00FD2460">
              <w:rPr>
                <w:rFonts w:ascii="Courier New" w:hAnsi="Courier New" w:cs="Courier New"/>
                <w:b/>
                <w:sz w:val="18"/>
                <w:szCs w:val="18"/>
              </w:rPr>
              <w:t xml:space="preserve"> </w:t>
            </w:r>
            <w:r w:rsidRPr="00E8289F">
              <w:rPr>
                <w:rFonts w:ascii="Courier New" w:hAnsi="Courier New" w:cs="Courier New"/>
                <w:sz w:val="18"/>
                <w:szCs w:val="18"/>
              </w:rPr>
              <w:t xml:space="preserve"> INCOMING TELNET</w:t>
            </w:r>
            <w:r w:rsidR="00FD2460">
              <w:rPr>
                <w:rFonts w:ascii="Courier New" w:hAnsi="Courier New" w:cs="Courier New"/>
                <w:sz w:val="18"/>
                <w:szCs w:val="18"/>
              </w:rPr>
              <w:t xml:space="preserve">  </w:t>
            </w:r>
            <w:r w:rsidRPr="00E8289F">
              <w:rPr>
                <w:rFonts w:ascii="Courier New" w:hAnsi="Courier New" w:cs="Courier New"/>
                <w:sz w:val="18"/>
                <w:szCs w:val="18"/>
              </w:rPr>
              <w:t xml:space="preserve">Right Margin: 80// </w:t>
            </w:r>
            <w:r w:rsidR="00E8289F" w:rsidRPr="00E8289F">
              <w:rPr>
                <w:rFonts w:ascii="Courier New" w:hAnsi="Courier New" w:cs="Courier New"/>
                <w:b/>
                <w:sz w:val="18"/>
                <w:szCs w:val="18"/>
              </w:rPr>
              <w:t>&lt;Enter&gt;</w:t>
            </w:r>
          </w:p>
          <w:bookmarkEnd w:id="213"/>
          <w:p w14:paraId="40364033" w14:textId="77777777" w:rsidR="00491E84" w:rsidRPr="00E8289F" w:rsidRDefault="00491E84" w:rsidP="00491E84">
            <w:pPr>
              <w:autoSpaceDE w:val="0"/>
              <w:autoSpaceDN w:val="0"/>
              <w:adjustRightInd w:val="0"/>
              <w:rPr>
                <w:rFonts w:ascii="Courier New" w:hAnsi="Courier New" w:cs="Courier New"/>
                <w:sz w:val="18"/>
                <w:szCs w:val="18"/>
              </w:rPr>
            </w:pPr>
          </w:p>
          <w:p w14:paraId="7C49C6FB" w14:textId="77777777" w:rsidR="00491E84" w:rsidRPr="00E8289F" w:rsidRDefault="00491E84" w:rsidP="00491E84">
            <w:pPr>
              <w:autoSpaceDE w:val="0"/>
              <w:autoSpaceDN w:val="0"/>
              <w:adjustRightInd w:val="0"/>
              <w:rPr>
                <w:rFonts w:ascii="Courier New" w:hAnsi="Courier New" w:cs="Courier New"/>
                <w:sz w:val="18"/>
                <w:szCs w:val="18"/>
              </w:rPr>
            </w:pPr>
            <w:bookmarkStart w:id="214" w:name="_Hlk177553354"/>
            <w:r w:rsidRPr="00E8289F">
              <w:rPr>
                <w:rFonts w:ascii="Courier New" w:hAnsi="Courier New" w:cs="Courier New"/>
                <w:sz w:val="18"/>
                <w:szCs w:val="18"/>
              </w:rPr>
              <w:t xml:space="preserve">Current Disability Codes are: </w:t>
            </w:r>
          </w:p>
          <w:bookmarkEnd w:id="214"/>
          <w:p w14:paraId="35637EF3" w14:textId="77777777" w:rsidR="00491E84" w:rsidRPr="00E8289F" w:rsidRDefault="00491E84" w:rsidP="00491E84">
            <w:pPr>
              <w:autoSpaceDE w:val="0"/>
              <w:autoSpaceDN w:val="0"/>
              <w:adjustRightInd w:val="0"/>
              <w:rPr>
                <w:rFonts w:ascii="Courier New" w:hAnsi="Courier New" w:cs="Courier New"/>
                <w:sz w:val="18"/>
                <w:szCs w:val="18"/>
              </w:rPr>
            </w:pPr>
          </w:p>
          <w:p w14:paraId="4509FC2E" w14:textId="71361326" w:rsidR="00491E84" w:rsidRPr="00E8289F" w:rsidRDefault="00491E84" w:rsidP="00491E84">
            <w:pPr>
              <w:autoSpaceDE w:val="0"/>
              <w:autoSpaceDN w:val="0"/>
              <w:adjustRightInd w:val="0"/>
              <w:rPr>
                <w:rFonts w:ascii="Courier New" w:hAnsi="Courier New" w:cs="Courier New"/>
                <w:sz w:val="18"/>
                <w:szCs w:val="18"/>
              </w:rPr>
            </w:pPr>
            <w:bookmarkStart w:id="215" w:name="_Hlk177553355"/>
            <w:r w:rsidRPr="00E8289F">
              <w:rPr>
                <w:rFonts w:ascii="Courier New" w:hAnsi="Courier New" w:cs="Courier New"/>
                <w:sz w:val="18"/>
                <w:szCs w:val="18"/>
              </w:rPr>
              <w:t>AO/DIS</w:t>
            </w:r>
            <w:r w:rsidR="00FD2460">
              <w:rPr>
                <w:rFonts w:ascii="Courier New" w:hAnsi="Courier New" w:cs="Courier New"/>
                <w:sz w:val="18"/>
                <w:szCs w:val="18"/>
              </w:rPr>
              <w:t xml:space="preserve">    </w:t>
            </w:r>
            <w:r w:rsidRPr="00E8289F">
              <w:rPr>
                <w:rFonts w:ascii="Courier New" w:hAnsi="Courier New" w:cs="Courier New"/>
                <w:sz w:val="18"/>
                <w:szCs w:val="18"/>
              </w:rPr>
              <w:t xml:space="preserve"> OTHERS ELIG</w:t>
            </w:r>
            <w:r w:rsidR="00FD2460">
              <w:rPr>
                <w:rFonts w:ascii="Courier New" w:hAnsi="Courier New" w:cs="Courier New"/>
                <w:sz w:val="18"/>
                <w:szCs w:val="18"/>
              </w:rPr>
              <w:t xml:space="preserve">  </w:t>
            </w:r>
            <w:r w:rsidRPr="00E8289F">
              <w:rPr>
                <w:rFonts w:ascii="Courier New" w:hAnsi="Courier New" w:cs="Courier New"/>
                <w:sz w:val="18"/>
                <w:szCs w:val="18"/>
              </w:rPr>
              <w:t>NSC</w:t>
            </w:r>
            <w:r w:rsidR="00FD2460">
              <w:rPr>
                <w:rFonts w:ascii="Courier New" w:hAnsi="Courier New" w:cs="Courier New"/>
                <w:sz w:val="18"/>
                <w:szCs w:val="18"/>
              </w:rPr>
              <w:t xml:space="preserve"> </w:t>
            </w:r>
            <w:r w:rsidRPr="00E8289F">
              <w:rPr>
                <w:rFonts w:ascii="Courier New" w:hAnsi="Courier New" w:cs="Courier New"/>
                <w:sz w:val="18"/>
                <w:szCs w:val="18"/>
              </w:rPr>
              <w:t xml:space="preserve"> PL-104-262 (ELIG. REFORM</w:t>
            </w:r>
          </w:p>
          <w:bookmarkEnd w:id="215"/>
          <w:p w14:paraId="2B1C4AA0" w14:textId="0815EE50" w:rsidR="00491E84" w:rsidRPr="00E8289F" w:rsidRDefault="00491E84">
            <w:pPr>
              <w:pStyle w:val="BlockText"/>
              <w:rPr>
                <w:rFonts w:ascii="Courier New" w:hAnsi="Courier New" w:cs="Courier New"/>
                <w:sz w:val="18"/>
                <w:szCs w:val="18"/>
              </w:rPr>
            </w:pPr>
            <w:r w:rsidRPr="00E8289F">
              <w:rPr>
                <w:rFonts w:ascii="Courier New" w:hAnsi="Courier New" w:cs="Courier New"/>
                <w:sz w:val="18"/>
                <w:szCs w:val="18"/>
              </w:rPr>
              <w:t>AO/ELAS</w:t>
            </w:r>
            <w:r w:rsidR="00FD2460">
              <w:rPr>
                <w:rFonts w:ascii="Courier New" w:hAnsi="Courier New" w:cs="Courier New"/>
                <w:sz w:val="18"/>
                <w:szCs w:val="18"/>
              </w:rPr>
              <w:t xml:space="preserve">    </w:t>
            </w:r>
            <w:r w:rsidRPr="00E8289F">
              <w:rPr>
                <w:rFonts w:ascii="Courier New" w:hAnsi="Courier New" w:cs="Courier New"/>
                <w:sz w:val="18"/>
                <w:szCs w:val="18"/>
              </w:rPr>
              <w:t>OTHERS ELIG</w:t>
            </w:r>
            <w:r w:rsidR="00FD2460">
              <w:rPr>
                <w:rFonts w:ascii="Courier New" w:hAnsi="Courier New" w:cs="Courier New"/>
                <w:sz w:val="18"/>
                <w:szCs w:val="18"/>
              </w:rPr>
              <w:t xml:space="preserve">  </w:t>
            </w:r>
            <w:r w:rsidRPr="00E8289F">
              <w:rPr>
                <w:rFonts w:ascii="Courier New" w:hAnsi="Courier New" w:cs="Courier New"/>
                <w:sz w:val="18"/>
                <w:szCs w:val="18"/>
              </w:rPr>
              <w:t>NSC</w:t>
            </w:r>
            <w:r w:rsidR="00FD2460">
              <w:rPr>
                <w:rFonts w:ascii="Courier New" w:hAnsi="Courier New" w:cs="Courier New"/>
                <w:sz w:val="18"/>
                <w:szCs w:val="18"/>
              </w:rPr>
              <w:t xml:space="preserve"> </w:t>
            </w:r>
            <w:r w:rsidRPr="00E8289F">
              <w:rPr>
                <w:rFonts w:ascii="Courier New" w:hAnsi="Courier New" w:cs="Courier New"/>
                <w:sz w:val="18"/>
                <w:szCs w:val="18"/>
              </w:rPr>
              <w:t xml:space="preserve"> PL-104-262 (ELIG. REFORM</w:t>
            </w:r>
          </w:p>
        </w:tc>
      </w:tr>
      <w:bookmarkEnd w:id="206"/>
    </w:tbl>
    <w:p w14:paraId="608E9878" w14:textId="6C293422" w:rsidR="006A535A" w:rsidRDefault="006A535A" w:rsidP="006A535A">
      <w:pPr>
        <w:pStyle w:val="BlockLine"/>
      </w:pPr>
    </w:p>
    <w:tbl>
      <w:tblPr>
        <w:tblW w:w="0" w:type="auto"/>
        <w:tblLayout w:type="fixed"/>
        <w:tblLook w:val="0000" w:firstRow="0" w:lastRow="0" w:firstColumn="0" w:lastColumn="0" w:noHBand="0" w:noVBand="0"/>
      </w:tblPr>
      <w:tblGrid>
        <w:gridCol w:w="1728"/>
        <w:gridCol w:w="7740"/>
      </w:tblGrid>
      <w:tr w:rsidR="006A535A" w14:paraId="40DCBAFE" w14:textId="77777777">
        <w:trPr>
          <w:cantSplit/>
        </w:trPr>
        <w:tc>
          <w:tcPr>
            <w:tcW w:w="1728" w:type="dxa"/>
            <w:tcBorders>
              <w:right w:val="single" w:sz="4" w:space="0" w:color="auto"/>
            </w:tcBorders>
          </w:tcPr>
          <w:p w14:paraId="597C28B5" w14:textId="77777777" w:rsidR="006A535A" w:rsidRDefault="007D3EC7">
            <w:pPr>
              <w:pStyle w:val="BlockLabel"/>
            </w:pPr>
            <w:bookmarkStart w:id="216" w:name="_Hlk177547598"/>
            <w:r>
              <w:t>Appliance Transactions (Screen 4)</w:t>
            </w:r>
          </w:p>
        </w:tc>
        <w:tc>
          <w:tcPr>
            <w:tcW w:w="7740" w:type="dxa"/>
            <w:tcBorders>
              <w:top w:val="single" w:sz="4" w:space="0" w:color="auto"/>
              <w:left w:val="single" w:sz="4" w:space="0" w:color="auto"/>
              <w:bottom w:val="single" w:sz="4" w:space="0" w:color="auto"/>
              <w:right w:val="single" w:sz="4" w:space="0" w:color="auto"/>
            </w:tcBorders>
          </w:tcPr>
          <w:p w14:paraId="0B327DED" w14:textId="63061D53" w:rsidR="006A535A" w:rsidRPr="00E8289F" w:rsidRDefault="00FD2460" w:rsidP="006A535A">
            <w:pPr>
              <w:autoSpaceDE w:val="0"/>
              <w:autoSpaceDN w:val="0"/>
              <w:adjustRightInd w:val="0"/>
              <w:rPr>
                <w:rFonts w:ascii="Courier New" w:hAnsi="Courier New" w:cs="Courier New"/>
                <w:sz w:val="20"/>
                <w:szCs w:val="20"/>
              </w:rPr>
            </w:pPr>
            <w:bookmarkStart w:id="217" w:name="_Hlk177553356"/>
            <w:r>
              <w:rPr>
                <w:rFonts w:ascii="Courier New" w:hAnsi="Courier New" w:cs="Courier New"/>
                <w:sz w:val="20"/>
                <w:szCs w:val="20"/>
              </w:rPr>
              <w:t xml:space="preserve">  </w:t>
            </w:r>
            <w:r w:rsidR="006A535A" w:rsidRPr="00E8289F">
              <w:rPr>
                <w:rFonts w:ascii="Courier New" w:hAnsi="Courier New" w:cs="Courier New"/>
                <w:sz w:val="20"/>
                <w:szCs w:val="20"/>
              </w:rPr>
              <w:t xml:space="preserve"> Select one of the following:</w:t>
            </w:r>
          </w:p>
          <w:bookmarkEnd w:id="217"/>
          <w:p w14:paraId="2B159C3B" w14:textId="77777777" w:rsidR="006A535A" w:rsidRPr="00E8289F" w:rsidRDefault="006A535A" w:rsidP="006A535A">
            <w:pPr>
              <w:autoSpaceDE w:val="0"/>
              <w:autoSpaceDN w:val="0"/>
              <w:adjustRightInd w:val="0"/>
              <w:rPr>
                <w:rFonts w:ascii="Courier New" w:hAnsi="Courier New" w:cs="Courier New"/>
                <w:sz w:val="20"/>
                <w:szCs w:val="20"/>
              </w:rPr>
            </w:pPr>
          </w:p>
          <w:p w14:paraId="77174092" w14:textId="5A721E1F" w:rsidR="006A535A" w:rsidRPr="00343EA0" w:rsidRDefault="00FD2460" w:rsidP="006A535A">
            <w:pPr>
              <w:autoSpaceDE w:val="0"/>
              <w:autoSpaceDN w:val="0"/>
              <w:adjustRightInd w:val="0"/>
              <w:rPr>
                <w:rFonts w:ascii="Courier New" w:hAnsi="Courier New" w:cs="Courier New"/>
                <w:sz w:val="20"/>
                <w:szCs w:val="20"/>
                <w:lang w:val="fr-CA"/>
              </w:rPr>
            </w:pPr>
            <w:r>
              <w:rPr>
                <w:rFonts w:ascii="Courier New" w:hAnsi="Courier New" w:cs="Courier New"/>
                <w:sz w:val="20"/>
                <w:szCs w:val="20"/>
              </w:rPr>
              <w:t xml:space="preserve">     </w:t>
            </w:r>
            <w:bookmarkStart w:id="218" w:name="_Hlk177553357"/>
            <w:r w:rsidR="006A535A" w:rsidRPr="00343EA0">
              <w:rPr>
                <w:rFonts w:ascii="Courier New" w:hAnsi="Courier New" w:cs="Courier New"/>
                <w:sz w:val="20"/>
                <w:szCs w:val="20"/>
                <w:lang w:val="fr-CA"/>
              </w:rPr>
              <w:t>1</w:t>
            </w:r>
            <w:r>
              <w:rPr>
                <w:rFonts w:ascii="Courier New" w:hAnsi="Courier New" w:cs="Courier New"/>
                <w:sz w:val="20"/>
                <w:szCs w:val="20"/>
                <w:lang w:val="fr-CA"/>
              </w:rPr>
              <w:t xml:space="preserve">    </w:t>
            </w:r>
            <w:r w:rsidR="006A535A" w:rsidRPr="00343EA0">
              <w:rPr>
                <w:rFonts w:ascii="Courier New" w:hAnsi="Courier New" w:cs="Courier New"/>
                <w:sz w:val="20"/>
                <w:szCs w:val="20"/>
                <w:lang w:val="fr-CA"/>
              </w:rPr>
              <w:t xml:space="preserve"> PATIENT DEMOGRAPHICS</w:t>
            </w:r>
            <w:bookmarkEnd w:id="218"/>
          </w:p>
          <w:p w14:paraId="521529A2" w14:textId="08285832" w:rsidR="006A535A" w:rsidRPr="00343EA0" w:rsidRDefault="00FD2460" w:rsidP="006A535A">
            <w:pPr>
              <w:autoSpaceDE w:val="0"/>
              <w:autoSpaceDN w:val="0"/>
              <w:adjustRightInd w:val="0"/>
              <w:rPr>
                <w:rFonts w:ascii="Courier New" w:hAnsi="Courier New" w:cs="Courier New"/>
                <w:sz w:val="20"/>
                <w:szCs w:val="20"/>
                <w:lang w:val="fr-CA"/>
              </w:rPr>
            </w:pPr>
            <w:bookmarkStart w:id="219" w:name="_Hlk177553358"/>
            <w:r>
              <w:rPr>
                <w:rFonts w:ascii="Courier New" w:hAnsi="Courier New" w:cs="Courier New"/>
                <w:sz w:val="20"/>
                <w:szCs w:val="20"/>
                <w:lang w:val="fr-CA"/>
              </w:rPr>
              <w:t xml:space="preserve">     </w:t>
            </w:r>
            <w:r w:rsidR="006A535A" w:rsidRPr="00343EA0">
              <w:rPr>
                <w:rFonts w:ascii="Courier New" w:hAnsi="Courier New" w:cs="Courier New"/>
                <w:sz w:val="20"/>
                <w:szCs w:val="20"/>
                <w:lang w:val="fr-CA"/>
              </w:rPr>
              <w:t>2</w:t>
            </w:r>
            <w:r>
              <w:rPr>
                <w:rFonts w:ascii="Courier New" w:hAnsi="Courier New" w:cs="Courier New"/>
                <w:sz w:val="20"/>
                <w:szCs w:val="20"/>
                <w:lang w:val="fr-CA"/>
              </w:rPr>
              <w:t xml:space="preserve">    </w:t>
            </w:r>
            <w:r w:rsidR="006A535A" w:rsidRPr="00343EA0">
              <w:rPr>
                <w:rFonts w:ascii="Courier New" w:hAnsi="Courier New" w:cs="Courier New"/>
                <w:sz w:val="20"/>
                <w:szCs w:val="20"/>
                <w:lang w:val="fr-CA"/>
              </w:rPr>
              <w:t xml:space="preserve"> CLINIC ENROLLMENTS/CORRESPONDENCE</w:t>
            </w:r>
          </w:p>
          <w:p w14:paraId="10EB0ACA" w14:textId="213097DE" w:rsidR="006A535A" w:rsidRPr="00343EA0" w:rsidRDefault="00FD2460" w:rsidP="006A535A">
            <w:pPr>
              <w:autoSpaceDE w:val="0"/>
              <w:autoSpaceDN w:val="0"/>
              <w:adjustRightInd w:val="0"/>
              <w:rPr>
                <w:rFonts w:ascii="Courier New" w:hAnsi="Courier New" w:cs="Courier New"/>
                <w:sz w:val="20"/>
                <w:szCs w:val="20"/>
                <w:lang w:val="fr-CA"/>
              </w:rPr>
            </w:pPr>
            <w:bookmarkStart w:id="220" w:name="_Hlk177553359"/>
            <w:bookmarkEnd w:id="219"/>
            <w:r>
              <w:rPr>
                <w:rFonts w:ascii="Courier New" w:hAnsi="Courier New" w:cs="Courier New"/>
                <w:sz w:val="20"/>
                <w:szCs w:val="20"/>
                <w:lang w:val="fr-CA"/>
              </w:rPr>
              <w:t xml:space="preserve">     </w:t>
            </w:r>
            <w:r w:rsidR="006A535A" w:rsidRPr="00343EA0">
              <w:rPr>
                <w:rFonts w:ascii="Courier New" w:hAnsi="Courier New" w:cs="Courier New"/>
                <w:sz w:val="20"/>
                <w:szCs w:val="20"/>
                <w:lang w:val="fr-CA"/>
              </w:rPr>
              <w:t>3</w:t>
            </w:r>
            <w:r>
              <w:rPr>
                <w:rFonts w:ascii="Courier New" w:hAnsi="Courier New" w:cs="Courier New"/>
                <w:sz w:val="20"/>
                <w:szCs w:val="20"/>
                <w:lang w:val="fr-CA"/>
              </w:rPr>
              <w:t xml:space="preserve">    </w:t>
            </w:r>
            <w:r w:rsidR="006A535A" w:rsidRPr="00343EA0">
              <w:rPr>
                <w:rFonts w:ascii="Courier New" w:hAnsi="Courier New" w:cs="Courier New"/>
                <w:sz w:val="20"/>
                <w:szCs w:val="20"/>
                <w:lang w:val="fr-CA"/>
              </w:rPr>
              <w:t xml:space="preserve"> ENTITLEMENT INFORMATION</w:t>
            </w:r>
          </w:p>
          <w:p w14:paraId="2409A02E" w14:textId="007BF666" w:rsidR="006A535A" w:rsidRPr="00343EA0" w:rsidRDefault="00FD2460" w:rsidP="006A535A">
            <w:pPr>
              <w:autoSpaceDE w:val="0"/>
              <w:autoSpaceDN w:val="0"/>
              <w:adjustRightInd w:val="0"/>
              <w:rPr>
                <w:rFonts w:ascii="Courier New" w:hAnsi="Courier New" w:cs="Courier New"/>
                <w:b/>
                <w:sz w:val="20"/>
                <w:szCs w:val="20"/>
                <w:lang w:val="fr-CA"/>
              </w:rPr>
            </w:pPr>
            <w:bookmarkStart w:id="221" w:name="_Hlk177553360"/>
            <w:bookmarkEnd w:id="220"/>
            <w:r>
              <w:rPr>
                <w:rFonts w:ascii="Courier New" w:hAnsi="Courier New" w:cs="Courier New"/>
                <w:sz w:val="20"/>
                <w:szCs w:val="20"/>
                <w:lang w:val="fr-CA"/>
              </w:rPr>
              <w:t xml:space="preserve">     </w:t>
            </w:r>
            <w:r w:rsidR="006A535A" w:rsidRPr="00343EA0">
              <w:rPr>
                <w:rFonts w:ascii="Courier New" w:hAnsi="Courier New" w:cs="Courier New"/>
                <w:b/>
                <w:sz w:val="20"/>
                <w:szCs w:val="20"/>
                <w:lang w:val="fr-CA"/>
              </w:rPr>
              <w:t>4</w:t>
            </w:r>
            <w:r>
              <w:rPr>
                <w:rFonts w:ascii="Courier New" w:hAnsi="Courier New" w:cs="Courier New"/>
                <w:b/>
                <w:sz w:val="20"/>
                <w:szCs w:val="20"/>
                <w:lang w:val="fr-CA"/>
              </w:rPr>
              <w:t xml:space="preserve">    </w:t>
            </w:r>
            <w:r w:rsidR="006A535A" w:rsidRPr="00343EA0">
              <w:rPr>
                <w:rFonts w:ascii="Courier New" w:hAnsi="Courier New" w:cs="Courier New"/>
                <w:b/>
                <w:sz w:val="20"/>
                <w:szCs w:val="20"/>
                <w:lang w:val="fr-CA"/>
              </w:rPr>
              <w:t xml:space="preserve"> APPLIANCE TRANSACTIONS</w:t>
            </w:r>
          </w:p>
          <w:p w14:paraId="2052D26A" w14:textId="0F4DD677" w:rsidR="006A535A" w:rsidRPr="00343EA0" w:rsidRDefault="00FD2460" w:rsidP="006A535A">
            <w:pPr>
              <w:autoSpaceDE w:val="0"/>
              <w:autoSpaceDN w:val="0"/>
              <w:adjustRightInd w:val="0"/>
              <w:rPr>
                <w:rFonts w:ascii="Courier New" w:hAnsi="Courier New" w:cs="Courier New"/>
                <w:sz w:val="20"/>
                <w:szCs w:val="20"/>
                <w:lang w:val="fr-CA"/>
              </w:rPr>
            </w:pPr>
            <w:bookmarkStart w:id="222" w:name="_Hlk177553361"/>
            <w:bookmarkEnd w:id="221"/>
            <w:r>
              <w:rPr>
                <w:rFonts w:ascii="Courier New" w:hAnsi="Courier New" w:cs="Courier New"/>
                <w:sz w:val="20"/>
                <w:szCs w:val="20"/>
                <w:lang w:val="fr-CA"/>
              </w:rPr>
              <w:t xml:space="preserve">     </w:t>
            </w:r>
            <w:r w:rsidR="006A535A" w:rsidRPr="00343EA0">
              <w:rPr>
                <w:rFonts w:ascii="Courier New" w:hAnsi="Courier New" w:cs="Courier New"/>
                <w:sz w:val="20"/>
                <w:szCs w:val="20"/>
                <w:lang w:val="fr-CA"/>
              </w:rPr>
              <w:t>5</w:t>
            </w:r>
            <w:r>
              <w:rPr>
                <w:rFonts w:ascii="Courier New" w:hAnsi="Courier New" w:cs="Courier New"/>
                <w:sz w:val="20"/>
                <w:szCs w:val="20"/>
                <w:lang w:val="fr-CA"/>
              </w:rPr>
              <w:t xml:space="preserve">    </w:t>
            </w:r>
            <w:r w:rsidR="006A535A" w:rsidRPr="00343EA0">
              <w:rPr>
                <w:rFonts w:ascii="Courier New" w:hAnsi="Courier New" w:cs="Courier New"/>
                <w:sz w:val="20"/>
                <w:szCs w:val="20"/>
                <w:lang w:val="fr-CA"/>
              </w:rPr>
              <w:t xml:space="preserve"> AUTO ADAPTIVE INFORMATION</w:t>
            </w:r>
          </w:p>
          <w:p w14:paraId="245EEDD9" w14:textId="706E2505" w:rsidR="006A535A" w:rsidRPr="00343EA0" w:rsidRDefault="00FD2460" w:rsidP="006A535A">
            <w:pPr>
              <w:autoSpaceDE w:val="0"/>
              <w:autoSpaceDN w:val="0"/>
              <w:adjustRightInd w:val="0"/>
              <w:rPr>
                <w:rFonts w:ascii="Courier New" w:hAnsi="Courier New" w:cs="Courier New"/>
                <w:sz w:val="20"/>
                <w:szCs w:val="20"/>
                <w:lang w:val="fr-CA"/>
              </w:rPr>
            </w:pPr>
            <w:bookmarkStart w:id="223" w:name="_Hlk177553362"/>
            <w:bookmarkEnd w:id="222"/>
            <w:r>
              <w:rPr>
                <w:rFonts w:ascii="Courier New" w:hAnsi="Courier New" w:cs="Courier New"/>
                <w:sz w:val="20"/>
                <w:szCs w:val="20"/>
                <w:lang w:val="fr-CA"/>
              </w:rPr>
              <w:t xml:space="preserve">     </w:t>
            </w:r>
            <w:r w:rsidR="006A535A" w:rsidRPr="00343EA0">
              <w:rPr>
                <w:rFonts w:ascii="Courier New" w:hAnsi="Courier New" w:cs="Courier New"/>
                <w:sz w:val="20"/>
                <w:szCs w:val="20"/>
                <w:lang w:val="fr-CA"/>
              </w:rPr>
              <w:t>6</w:t>
            </w:r>
            <w:r>
              <w:rPr>
                <w:rFonts w:ascii="Courier New" w:hAnsi="Courier New" w:cs="Courier New"/>
                <w:sz w:val="20"/>
                <w:szCs w:val="20"/>
                <w:lang w:val="fr-CA"/>
              </w:rPr>
              <w:t xml:space="preserve">    </w:t>
            </w:r>
            <w:r w:rsidR="006A535A" w:rsidRPr="00343EA0">
              <w:rPr>
                <w:rFonts w:ascii="Courier New" w:hAnsi="Courier New" w:cs="Courier New"/>
                <w:sz w:val="20"/>
                <w:szCs w:val="20"/>
                <w:lang w:val="fr-CA"/>
              </w:rPr>
              <w:t xml:space="preserve"> CRITICAL COMMENTS</w:t>
            </w:r>
          </w:p>
          <w:p w14:paraId="68D7604B" w14:textId="714D4D82" w:rsidR="006A535A" w:rsidRPr="00E8289F" w:rsidRDefault="00FD2460" w:rsidP="006A535A">
            <w:pPr>
              <w:autoSpaceDE w:val="0"/>
              <w:autoSpaceDN w:val="0"/>
              <w:adjustRightInd w:val="0"/>
              <w:rPr>
                <w:rFonts w:ascii="Courier New" w:hAnsi="Courier New" w:cs="Courier New"/>
                <w:sz w:val="20"/>
                <w:szCs w:val="20"/>
              </w:rPr>
            </w:pPr>
            <w:bookmarkStart w:id="224" w:name="_Hlk177553363"/>
            <w:bookmarkEnd w:id="223"/>
            <w:r>
              <w:rPr>
                <w:rFonts w:ascii="Courier New" w:hAnsi="Courier New" w:cs="Courier New"/>
                <w:sz w:val="20"/>
                <w:szCs w:val="20"/>
                <w:lang w:val="fr-CA"/>
              </w:rPr>
              <w:t xml:space="preserve">     </w:t>
            </w:r>
            <w:r w:rsidR="006A535A" w:rsidRPr="00E8289F">
              <w:rPr>
                <w:rFonts w:ascii="Courier New" w:hAnsi="Courier New" w:cs="Courier New"/>
                <w:sz w:val="20"/>
                <w:szCs w:val="20"/>
              </w:rPr>
              <w:t>7</w:t>
            </w:r>
            <w:r>
              <w:rPr>
                <w:rFonts w:ascii="Courier New" w:hAnsi="Courier New" w:cs="Courier New"/>
                <w:sz w:val="20"/>
                <w:szCs w:val="20"/>
              </w:rPr>
              <w:t xml:space="preserve">    </w:t>
            </w:r>
            <w:r w:rsidR="006A535A" w:rsidRPr="00E8289F">
              <w:rPr>
                <w:rFonts w:ascii="Courier New" w:hAnsi="Courier New" w:cs="Courier New"/>
                <w:sz w:val="20"/>
                <w:szCs w:val="20"/>
              </w:rPr>
              <w:t xml:space="preserve"> ADD/EDIT DISABILITY CODE</w:t>
            </w:r>
          </w:p>
          <w:p w14:paraId="2995FB82" w14:textId="16237A1F" w:rsidR="006A535A" w:rsidRPr="00E8289F" w:rsidRDefault="00FD2460" w:rsidP="006A535A">
            <w:pPr>
              <w:autoSpaceDE w:val="0"/>
              <w:autoSpaceDN w:val="0"/>
              <w:adjustRightInd w:val="0"/>
              <w:rPr>
                <w:rFonts w:ascii="Courier New" w:hAnsi="Courier New" w:cs="Courier New"/>
                <w:sz w:val="20"/>
                <w:szCs w:val="20"/>
              </w:rPr>
            </w:pPr>
            <w:bookmarkStart w:id="225" w:name="_Hlk177553364"/>
            <w:bookmarkEnd w:id="224"/>
            <w:r>
              <w:rPr>
                <w:rFonts w:ascii="Courier New" w:hAnsi="Courier New" w:cs="Courier New"/>
                <w:sz w:val="20"/>
                <w:szCs w:val="20"/>
              </w:rPr>
              <w:t xml:space="preserve">     </w:t>
            </w:r>
            <w:r w:rsidR="006A535A" w:rsidRPr="00E8289F">
              <w:rPr>
                <w:rFonts w:ascii="Courier New" w:hAnsi="Courier New" w:cs="Courier New"/>
                <w:sz w:val="20"/>
                <w:szCs w:val="20"/>
              </w:rPr>
              <w:t>8</w:t>
            </w:r>
            <w:r>
              <w:rPr>
                <w:rFonts w:ascii="Courier New" w:hAnsi="Courier New" w:cs="Courier New"/>
                <w:sz w:val="20"/>
                <w:szCs w:val="20"/>
              </w:rPr>
              <w:t xml:space="preserve">    </w:t>
            </w:r>
            <w:r w:rsidR="006A535A" w:rsidRPr="00E8289F">
              <w:rPr>
                <w:rFonts w:ascii="Courier New" w:hAnsi="Courier New" w:cs="Courier New"/>
                <w:sz w:val="20"/>
                <w:szCs w:val="20"/>
              </w:rPr>
              <w:t xml:space="preserve"> HOME OXYGEN ITEMS</w:t>
            </w:r>
          </w:p>
          <w:bookmarkEnd w:id="225"/>
          <w:p w14:paraId="79DE7108" w14:textId="77777777" w:rsidR="006A535A" w:rsidRPr="00E8289F" w:rsidRDefault="006A535A" w:rsidP="006A535A">
            <w:pPr>
              <w:autoSpaceDE w:val="0"/>
              <w:autoSpaceDN w:val="0"/>
              <w:adjustRightInd w:val="0"/>
              <w:rPr>
                <w:rFonts w:ascii="Courier New" w:hAnsi="Courier New" w:cs="Courier New"/>
                <w:sz w:val="20"/>
                <w:szCs w:val="20"/>
              </w:rPr>
            </w:pPr>
          </w:p>
          <w:p w14:paraId="65A332B2" w14:textId="77777777" w:rsidR="006A535A" w:rsidRPr="00E8289F" w:rsidRDefault="006A535A">
            <w:pPr>
              <w:pStyle w:val="BlockText"/>
              <w:rPr>
                <w:rFonts w:ascii="Courier New" w:hAnsi="Courier New" w:cs="Courier New"/>
                <w:sz w:val="20"/>
                <w:szCs w:val="20"/>
              </w:rPr>
            </w:pPr>
            <w:r w:rsidRPr="00E8289F">
              <w:rPr>
                <w:rFonts w:ascii="Courier New" w:hAnsi="Courier New" w:cs="Courier New"/>
                <w:sz w:val="20"/>
                <w:szCs w:val="20"/>
              </w:rPr>
              <w:t xml:space="preserve">Enter 10-2319 screen to VIEW (1-8),'^' to EXIT, or 'return' to continue : </w:t>
            </w:r>
            <w:r w:rsidRPr="00E8289F">
              <w:rPr>
                <w:rFonts w:ascii="Courier New" w:hAnsi="Courier New" w:cs="Courier New"/>
                <w:b/>
                <w:sz w:val="20"/>
                <w:szCs w:val="20"/>
              </w:rPr>
              <w:t>4</w:t>
            </w:r>
            <w:r w:rsidRPr="00E8289F">
              <w:rPr>
                <w:rFonts w:ascii="Courier New" w:hAnsi="Courier New" w:cs="Courier New"/>
                <w:sz w:val="20"/>
                <w:szCs w:val="20"/>
              </w:rPr>
              <w:t xml:space="preserve"> </w:t>
            </w:r>
            <w:r w:rsidRPr="00E8289F">
              <w:rPr>
                <w:rFonts w:ascii="Courier New" w:hAnsi="Courier New" w:cs="Courier New"/>
                <w:b/>
                <w:sz w:val="20"/>
                <w:szCs w:val="20"/>
              </w:rPr>
              <w:t>&lt;Enter&gt;</w:t>
            </w:r>
            <w:r w:rsidRPr="00E8289F">
              <w:rPr>
                <w:rFonts w:ascii="Courier New" w:hAnsi="Courier New" w:cs="Courier New"/>
                <w:sz w:val="20"/>
                <w:szCs w:val="20"/>
              </w:rPr>
              <w:t xml:space="preserve"> APPLIANCE TRANSACTIONS</w:t>
            </w:r>
          </w:p>
        </w:tc>
      </w:tr>
      <w:bookmarkEnd w:id="216"/>
    </w:tbl>
    <w:p w14:paraId="6EFE846D" w14:textId="77777777" w:rsidR="008B7154" w:rsidRDefault="008B7154"/>
    <w:p w14:paraId="352B47DA" w14:textId="77777777" w:rsidR="008B7154" w:rsidRDefault="008B7154">
      <w:pPr>
        <w:pStyle w:val="ContinuedOnNextPa"/>
      </w:pPr>
      <w:bookmarkStart w:id="226" w:name="_Hlk177553365"/>
      <w:r>
        <w:t>Continued on next page</w:t>
      </w:r>
    </w:p>
    <w:p w14:paraId="58705295" w14:textId="7345C7C8" w:rsidR="008B7154" w:rsidRPr="00D90F7D" w:rsidRDefault="008B7154">
      <w:pPr>
        <w:pStyle w:val="MapTitleContinued"/>
        <w:rPr>
          <w:b w:val="0"/>
          <w:sz w:val="24"/>
        </w:rPr>
      </w:pPr>
      <w:bookmarkStart w:id="227" w:name="_Hlk177553367"/>
      <w:bookmarkEnd w:id="226"/>
      <w:r w:rsidRPr="00D90F7D">
        <w:br w:type="page"/>
      </w:r>
      <w:bookmarkStart w:id="228" w:name="_Hlk177553366"/>
      <w:r w:rsidR="00A743B2" w:rsidRPr="00A743B2">
        <w:rPr>
          <w:rStyle w:val="continuedChar"/>
          <w:b/>
          <w:bCs w:val="0"/>
        </w:rPr>
        <w:lastRenderedPageBreak/>
        <w:t>Display/Print Patient 2319 (23) – Excluded and Waiver</w:t>
      </w:r>
      <w:r w:rsidRPr="00A743B2">
        <w:rPr>
          <w:rStyle w:val="continuedChar"/>
          <w:b/>
          <w:bCs w:val="0"/>
        </w:rPr>
        <w:fldChar w:fldCharType="begin"/>
      </w:r>
      <w:r w:rsidRPr="00A743B2">
        <w:rPr>
          <w:rStyle w:val="continuedChar"/>
          <w:b/>
          <w:bCs w:val="0"/>
        </w:rPr>
        <w:instrText>styleref "Map Title"</w:instrText>
      </w:r>
      <w:r w:rsidRPr="00A743B2">
        <w:rPr>
          <w:rStyle w:val="continuedChar"/>
          <w:b/>
          <w:bCs w:val="0"/>
        </w:rPr>
        <w:fldChar w:fldCharType="end"/>
      </w:r>
      <w:r w:rsidRPr="00A743B2">
        <w:rPr>
          <w:rStyle w:val="continuedChar"/>
          <w:b/>
          <w:bCs w:val="0"/>
        </w:rPr>
        <w:t>,</w:t>
      </w:r>
      <w:r w:rsidRPr="00D90F7D">
        <w:t xml:space="preserve"> </w:t>
      </w:r>
      <w:r w:rsidRPr="00D90F7D">
        <w:rPr>
          <w:b w:val="0"/>
          <w:sz w:val="24"/>
        </w:rPr>
        <w:t>Continued</w:t>
      </w:r>
      <w:bookmarkEnd w:id="228"/>
    </w:p>
    <w:bookmarkEnd w:id="227"/>
    <w:p w14:paraId="681CF68B" w14:textId="03C1FD62" w:rsidR="00560F7C" w:rsidRDefault="00560F7C" w:rsidP="00560F7C">
      <w:pPr>
        <w:pStyle w:val="BlockLine"/>
      </w:pPr>
    </w:p>
    <w:tbl>
      <w:tblPr>
        <w:tblW w:w="0" w:type="auto"/>
        <w:tblLayout w:type="fixed"/>
        <w:tblLook w:val="0000" w:firstRow="0" w:lastRow="0" w:firstColumn="0" w:lastColumn="0" w:noHBand="0" w:noVBand="0"/>
      </w:tblPr>
      <w:tblGrid>
        <w:gridCol w:w="1728"/>
        <w:gridCol w:w="7740"/>
      </w:tblGrid>
      <w:tr w:rsidR="00560F7C" w14:paraId="316E7C88" w14:textId="77777777">
        <w:trPr>
          <w:cantSplit/>
        </w:trPr>
        <w:tc>
          <w:tcPr>
            <w:tcW w:w="1728" w:type="dxa"/>
          </w:tcPr>
          <w:p w14:paraId="3A2B1939" w14:textId="77777777" w:rsidR="00560F7C" w:rsidRDefault="007D3EC7">
            <w:pPr>
              <w:pStyle w:val="BlockLabel"/>
            </w:pPr>
            <w:bookmarkStart w:id="229" w:name="_Hlk177547599"/>
            <w:r>
              <w:t xml:space="preserve">New </w:t>
            </w:r>
            <w:r w:rsidR="000737DC">
              <w:t>Display fields</w:t>
            </w:r>
          </w:p>
        </w:tc>
        <w:tc>
          <w:tcPr>
            <w:tcW w:w="7740" w:type="dxa"/>
          </w:tcPr>
          <w:p w14:paraId="22737AAC" w14:textId="203E7A9F" w:rsidR="00560F7C" w:rsidRDefault="007D3EC7">
            <w:pPr>
              <w:pStyle w:val="BlockText"/>
            </w:pPr>
            <w:bookmarkStart w:id="230" w:name="_Hlk177553368"/>
            <w:r>
              <w:t xml:space="preserve">Below you can see the two new </w:t>
            </w:r>
            <w:r w:rsidR="006519E0">
              <w:t xml:space="preserve">display </w:t>
            </w:r>
            <w:r w:rsidR="000737DC">
              <w:t>fields</w:t>
            </w:r>
            <w:r>
              <w:t xml:space="preserve"> on the </w:t>
            </w:r>
            <w:r w:rsidRPr="00FD731E">
              <w:rPr>
                <w:b/>
              </w:rPr>
              <w:t>Display/Print Patient 2319</w:t>
            </w:r>
            <w:r>
              <w:t>:</w:t>
            </w:r>
            <w:r w:rsidR="00FD2460">
              <w:t xml:space="preserve"> </w:t>
            </w:r>
          </w:p>
          <w:bookmarkEnd w:id="230"/>
          <w:p w14:paraId="4335DF97" w14:textId="77777777" w:rsidR="007D3EC7" w:rsidRDefault="007D3EC7">
            <w:pPr>
              <w:pStyle w:val="BlockText"/>
            </w:pPr>
          </w:p>
          <w:p w14:paraId="04CF8C29" w14:textId="77777777" w:rsidR="007D3EC7" w:rsidRPr="00C46D43" w:rsidRDefault="004B4311" w:rsidP="004B4311">
            <w:pPr>
              <w:pStyle w:val="BlockText"/>
              <w:numPr>
                <w:ilvl w:val="0"/>
                <w:numId w:val="13"/>
              </w:numPr>
              <w:rPr>
                <w:b/>
              </w:rPr>
            </w:pPr>
            <w:bookmarkStart w:id="231" w:name="_Hlk177553369"/>
            <w:r w:rsidRPr="00C46D43">
              <w:rPr>
                <w:b/>
              </w:rPr>
              <w:t>Contract Number</w:t>
            </w:r>
          </w:p>
          <w:bookmarkEnd w:id="231"/>
          <w:p w14:paraId="2940AE61" w14:textId="77777777" w:rsidR="004B4311" w:rsidRDefault="004B4311" w:rsidP="004B4311">
            <w:pPr>
              <w:pStyle w:val="BlockText"/>
              <w:numPr>
                <w:ilvl w:val="0"/>
                <w:numId w:val="13"/>
              </w:numPr>
            </w:pPr>
            <w:r w:rsidRPr="00C46D43">
              <w:rPr>
                <w:b/>
              </w:rPr>
              <w:t>Excluded Waiver</w:t>
            </w:r>
          </w:p>
        </w:tc>
      </w:tr>
      <w:bookmarkEnd w:id="229"/>
    </w:tbl>
    <w:p w14:paraId="76AC3735" w14:textId="5D084003" w:rsidR="00491E84" w:rsidRPr="008B7154" w:rsidRDefault="00491E84" w:rsidP="008B7154">
      <w:pPr>
        <w:pStyle w:val="BlockLine"/>
      </w:pPr>
    </w:p>
    <w:tbl>
      <w:tblPr>
        <w:tblW w:w="0" w:type="auto"/>
        <w:tblLayout w:type="fixed"/>
        <w:tblLook w:val="0000" w:firstRow="0" w:lastRow="0" w:firstColumn="0" w:lastColumn="0" w:noHBand="0" w:noVBand="0"/>
      </w:tblPr>
      <w:tblGrid>
        <w:gridCol w:w="1728"/>
        <w:gridCol w:w="7740"/>
      </w:tblGrid>
      <w:tr w:rsidR="00491E84" w14:paraId="25DF0FD8" w14:textId="77777777">
        <w:trPr>
          <w:cantSplit/>
        </w:trPr>
        <w:tc>
          <w:tcPr>
            <w:tcW w:w="1728" w:type="dxa"/>
            <w:tcBorders>
              <w:right w:val="single" w:sz="4" w:space="0" w:color="auto"/>
            </w:tcBorders>
          </w:tcPr>
          <w:p w14:paraId="47CEE93C" w14:textId="77777777" w:rsidR="00491E84" w:rsidRDefault="007D3EC7">
            <w:pPr>
              <w:pStyle w:val="BlockLabel"/>
            </w:pPr>
            <w:bookmarkStart w:id="232" w:name="_Hlk177553370"/>
            <w:bookmarkStart w:id="233" w:name="_Hlk177547600"/>
            <w:r>
              <w:t>Appliance/ Repair Record for a Veteran</w:t>
            </w:r>
          </w:p>
          <w:bookmarkEnd w:id="232"/>
          <w:p w14:paraId="749C8CBB" w14:textId="77777777" w:rsidR="007D3EC7" w:rsidRDefault="007D3EC7" w:rsidP="007D3EC7">
            <w:pPr>
              <w:rPr>
                <w:sz w:val="144"/>
                <w:szCs w:val="144"/>
              </w:rPr>
            </w:pPr>
          </w:p>
          <w:p w14:paraId="678BC346" w14:textId="77777777" w:rsidR="002F5117" w:rsidRDefault="002F5117" w:rsidP="007D3EC7">
            <w:pPr>
              <w:rPr>
                <w:sz w:val="144"/>
                <w:szCs w:val="144"/>
              </w:rPr>
            </w:pPr>
          </w:p>
          <w:p w14:paraId="680B5B3A" w14:textId="77777777" w:rsidR="002F5117" w:rsidRPr="002F5117" w:rsidRDefault="002F5117" w:rsidP="007D3EC7">
            <w:pPr>
              <w:rPr>
                <w:sz w:val="144"/>
                <w:szCs w:val="144"/>
              </w:rPr>
            </w:pPr>
          </w:p>
          <w:p w14:paraId="34CFE97B" w14:textId="742CACE0" w:rsidR="007D3EC7" w:rsidRPr="007D3EC7" w:rsidRDefault="0048066A" w:rsidP="007D3EC7">
            <w:r>
              <w:rPr>
                <w:noProof/>
              </w:rPr>
              <mc:AlternateContent>
                <mc:Choice Requires="wps">
                  <w:drawing>
                    <wp:anchor distT="0" distB="0" distL="114300" distR="114300" simplePos="0" relativeHeight="251636736" behindDoc="0" locked="0" layoutInCell="1" allowOverlap="1" wp14:anchorId="510B4E6C" wp14:editId="53DE699F">
                      <wp:simplePos x="0" y="0"/>
                      <wp:positionH relativeFrom="column">
                        <wp:posOffset>316230</wp:posOffset>
                      </wp:positionH>
                      <wp:positionV relativeFrom="paragraph">
                        <wp:posOffset>492125</wp:posOffset>
                      </wp:positionV>
                      <wp:extent cx="685800" cy="0"/>
                      <wp:effectExtent l="0" t="0" r="0" b="0"/>
                      <wp:wrapNone/>
                      <wp:docPr id="255" name="Line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BC451" id="Line 169" o:spid="_x0000_s1026" alt="&quot;&quot;" style="position:absolute;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pt,38.75pt" to="78.9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" strokeweight="3pt">
                      <v:stroke startarrow="block"/>
                    </v:line>
                  </w:pict>
                </mc:Fallback>
              </mc:AlternateContent>
            </w:r>
            <w:r>
              <w:rPr>
                <w:noProof/>
              </w:rPr>
              <mc:AlternateContent>
                <mc:Choice Requires="wps">
                  <w:drawing>
                    <wp:anchor distT="0" distB="0" distL="114300" distR="114300" simplePos="0" relativeHeight="251637760" behindDoc="0" locked="0" layoutInCell="1" allowOverlap="1" wp14:anchorId="39CC7195" wp14:editId="1686CA96">
                      <wp:simplePos x="0" y="0"/>
                      <wp:positionH relativeFrom="column">
                        <wp:posOffset>318135</wp:posOffset>
                      </wp:positionH>
                      <wp:positionV relativeFrom="paragraph">
                        <wp:posOffset>646430</wp:posOffset>
                      </wp:positionV>
                      <wp:extent cx="685800" cy="0"/>
                      <wp:effectExtent l="0" t="0" r="0" b="0"/>
                      <wp:wrapNone/>
                      <wp:docPr id="254" name="Line 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85FCA" id="Line 170" o:spid="_x0000_s1026" alt="&quot;&quot;" style="position:absolute;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50.9pt" to="79.0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" strokeweight="3pt">
                      <v:stroke startarrow="block"/>
                    </v:line>
                  </w:pict>
                </mc:Fallback>
              </mc:AlternateContent>
            </w:r>
            <w:r w:rsidR="007D3EC7">
              <w:t xml:space="preserve">New </w:t>
            </w:r>
            <w:r w:rsidR="00F06876">
              <w:t>d</w:t>
            </w:r>
            <w:r w:rsidR="000737DC">
              <w:t>isplay fields</w:t>
            </w:r>
            <w:r w:rsidR="007D3EC7">
              <w:t xml:space="preserve"> here:</w:t>
            </w:r>
          </w:p>
        </w:tc>
        <w:tc>
          <w:tcPr>
            <w:tcW w:w="7740" w:type="dxa"/>
            <w:tcBorders>
              <w:top w:val="single" w:sz="4" w:space="0" w:color="auto"/>
              <w:left w:val="single" w:sz="4" w:space="0" w:color="auto"/>
              <w:bottom w:val="single" w:sz="4" w:space="0" w:color="auto"/>
              <w:right w:val="single" w:sz="4" w:space="0" w:color="auto"/>
            </w:tcBorders>
          </w:tcPr>
          <w:p w14:paraId="273CDDCA" w14:textId="6E14C956" w:rsidR="00491E84" w:rsidRPr="00FD731E" w:rsidRDefault="006A535A" w:rsidP="00491E84">
            <w:pPr>
              <w:autoSpaceDE w:val="0"/>
              <w:autoSpaceDN w:val="0"/>
              <w:adjustRightInd w:val="0"/>
              <w:rPr>
                <w:rFonts w:ascii="Courier New" w:hAnsi="Courier New" w:cs="Courier New"/>
                <w:sz w:val="16"/>
                <w:szCs w:val="16"/>
              </w:rPr>
            </w:pPr>
            <w:bookmarkStart w:id="234" w:name="_Hlk177553371"/>
            <w:r w:rsidRPr="00FD731E">
              <w:rPr>
                <w:rFonts w:ascii="Courier New" w:hAnsi="Courier New" w:cs="Courier New"/>
                <w:sz w:val="16"/>
                <w:szCs w:val="16"/>
              </w:rPr>
              <w:t>PROSpatient,one</w:t>
            </w:r>
            <w:r w:rsidR="00FD2460">
              <w:rPr>
                <w:rFonts w:ascii="Courier New" w:hAnsi="Courier New" w:cs="Courier New"/>
                <w:sz w:val="16"/>
                <w:szCs w:val="16"/>
              </w:rPr>
              <w:t xml:space="preserve">    </w:t>
            </w:r>
            <w:r w:rsidR="00491E84" w:rsidRPr="00FD731E">
              <w:rPr>
                <w:rFonts w:ascii="Courier New" w:hAnsi="Courier New" w:cs="Courier New"/>
                <w:sz w:val="16"/>
                <w:szCs w:val="16"/>
              </w:rPr>
              <w:t xml:space="preserve"> SSN: </w:t>
            </w:r>
            <w:r w:rsidRPr="00FD731E">
              <w:rPr>
                <w:rFonts w:ascii="Courier New" w:hAnsi="Courier New" w:cs="Courier New"/>
                <w:sz w:val="16"/>
                <w:szCs w:val="16"/>
              </w:rPr>
              <w:t>000</w:t>
            </w:r>
            <w:r w:rsidR="00491E84" w:rsidRPr="00FD731E">
              <w:rPr>
                <w:rFonts w:ascii="Courier New" w:hAnsi="Courier New" w:cs="Courier New"/>
                <w:sz w:val="16"/>
                <w:szCs w:val="16"/>
              </w:rPr>
              <w:t>-27-7955</w:t>
            </w:r>
            <w:r w:rsidR="00FD2460">
              <w:rPr>
                <w:rFonts w:ascii="Courier New" w:hAnsi="Courier New" w:cs="Courier New"/>
                <w:sz w:val="16"/>
                <w:szCs w:val="16"/>
              </w:rPr>
              <w:t xml:space="preserve"> </w:t>
            </w:r>
            <w:r w:rsidR="00491E84" w:rsidRPr="00FD731E">
              <w:rPr>
                <w:rFonts w:ascii="Courier New" w:hAnsi="Courier New" w:cs="Courier New"/>
                <w:sz w:val="16"/>
                <w:szCs w:val="16"/>
              </w:rPr>
              <w:t xml:space="preserve"> DOB: </w:t>
            </w:r>
            <w:smartTag w:uri="urn:schemas-microsoft-com:office:smarttags" w:element="date">
              <w:smartTagPr>
                <w:attr w:name="Month" w:val="5"/>
                <w:attr w:name="Day" w:val="28"/>
                <w:attr w:name="Year" w:val="1925"/>
              </w:smartTagPr>
              <w:r w:rsidR="00491E84" w:rsidRPr="00FD731E">
                <w:rPr>
                  <w:rFonts w:ascii="Courier New" w:hAnsi="Courier New" w:cs="Courier New"/>
                  <w:sz w:val="16"/>
                  <w:szCs w:val="16"/>
                </w:rPr>
                <w:t>MAY 28,1925</w:t>
              </w:r>
            </w:smartTag>
            <w:r w:rsidR="00FD2460">
              <w:rPr>
                <w:rFonts w:ascii="Courier New" w:hAnsi="Courier New" w:cs="Courier New"/>
                <w:sz w:val="16"/>
                <w:szCs w:val="16"/>
              </w:rPr>
              <w:t xml:space="preserve"> </w:t>
            </w:r>
            <w:r w:rsidR="00491E84" w:rsidRPr="00FD731E">
              <w:rPr>
                <w:rFonts w:ascii="Courier New" w:hAnsi="Courier New" w:cs="Courier New"/>
                <w:sz w:val="16"/>
                <w:szCs w:val="16"/>
              </w:rPr>
              <w:t xml:space="preserve"> CLAIM# </w:t>
            </w:r>
          </w:p>
          <w:p w14:paraId="65155A82" w14:textId="07648C7D" w:rsidR="00491E84" w:rsidRDefault="00FD2460" w:rsidP="00491E84">
            <w:pPr>
              <w:autoSpaceDE w:val="0"/>
              <w:autoSpaceDN w:val="0"/>
              <w:adjustRightInd w:val="0"/>
              <w:rPr>
                <w:rFonts w:ascii="Courier New" w:hAnsi="Courier New" w:cs="Courier New"/>
                <w:sz w:val="16"/>
                <w:szCs w:val="16"/>
              </w:rPr>
            </w:pPr>
            <w:bookmarkStart w:id="235" w:name="_Hlk177553372"/>
            <w:bookmarkEnd w:id="234"/>
            <w:r>
              <w:rPr>
                <w:rFonts w:ascii="Courier New" w:hAnsi="Courier New" w:cs="Courier New"/>
                <w:sz w:val="16"/>
                <w:szCs w:val="16"/>
              </w:rPr>
              <w:t xml:space="preserve"> </w:t>
            </w:r>
            <w:r w:rsidR="00491E84" w:rsidRPr="00FD731E">
              <w:rPr>
                <w:rFonts w:ascii="Courier New" w:hAnsi="Courier New" w:cs="Courier New"/>
                <w:sz w:val="16"/>
                <w:szCs w:val="16"/>
              </w:rPr>
              <w:t>Date</w:t>
            </w:r>
            <w:r>
              <w:rPr>
                <w:rFonts w:ascii="Courier New" w:hAnsi="Courier New" w:cs="Courier New"/>
                <w:sz w:val="16"/>
                <w:szCs w:val="16"/>
              </w:rPr>
              <w:t xml:space="preserve">  </w:t>
            </w:r>
            <w:r w:rsidR="00491E84" w:rsidRPr="00FD731E">
              <w:rPr>
                <w:rFonts w:ascii="Courier New" w:hAnsi="Courier New" w:cs="Courier New"/>
                <w:sz w:val="16"/>
                <w:szCs w:val="16"/>
              </w:rPr>
              <w:t>Qty</w:t>
            </w:r>
            <w:r>
              <w:rPr>
                <w:rFonts w:ascii="Courier New" w:hAnsi="Courier New" w:cs="Courier New"/>
                <w:sz w:val="16"/>
                <w:szCs w:val="16"/>
              </w:rPr>
              <w:t xml:space="preserve">  </w:t>
            </w:r>
            <w:r w:rsidR="00491E84" w:rsidRPr="00FD731E">
              <w:rPr>
                <w:rFonts w:ascii="Courier New" w:hAnsi="Courier New" w:cs="Courier New"/>
                <w:sz w:val="16"/>
                <w:szCs w:val="16"/>
              </w:rPr>
              <w:t>HCPCS</w:t>
            </w:r>
            <w:r>
              <w:rPr>
                <w:rFonts w:ascii="Courier New" w:hAnsi="Courier New" w:cs="Courier New"/>
                <w:sz w:val="16"/>
                <w:szCs w:val="16"/>
              </w:rPr>
              <w:t xml:space="preserve">  </w:t>
            </w:r>
            <w:r w:rsidR="00491E84" w:rsidRPr="00FD731E">
              <w:rPr>
                <w:rFonts w:ascii="Courier New" w:hAnsi="Courier New" w:cs="Courier New"/>
                <w:sz w:val="16"/>
                <w:szCs w:val="16"/>
              </w:rPr>
              <w:t>Type</w:t>
            </w:r>
            <w:r>
              <w:rPr>
                <w:rFonts w:ascii="Courier New" w:hAnsi="Courier New" w:cs="Courier New"/>
                <w:sz w:val="16"/>
                <w:szCs w:val="16"/>
              </w:rPr>
              <w:t xml:space="preserve"> </w:t>
            </w:r>
            <w:r w:rsidR="00491E84" w:rsidRPr="00FD731E">
              <w:rPr>
                <w:rFonts w:ascii="Courier New" w:hAnsi="Courier New" w:cs="Courier New"/>
                <w:sz w:val="16"/>
                <w:szCs w:val="16"/>
              </w:rPr>
              <w:t>Vendor</w:t>
            </w:r>
            <w:r>
              <w:rPr>
                <w:rFonts w:ascii="Courier New" w:hAnsi="Courier New" w:cs="Courier New"/>
                <w:sz w:val="16"/>
                <w:szCs w:val="16"/>
              </w:rPr>
              <w:t xml:space="preserve">  </w:t>
            </w:r>
            <w:r w:rsidR="00491E84" w:rsidRPr="00FD731E">
              <w:rPr>
                <w:rFonts w:ascii="Courier New" w:hAnsi="Courier New" w:cs="Courier New"/>
                <w:sz w:val="16"/>
                <w:szCs w:val="16"/>
              </w:rPr>
              <w:t xml:space="preserve"> Sta</w:t>
            </w:r>
            <w:r>
              <w:rPr>
                <w:rFonts w:ascii="Courier New" w:hAnsi="Courier New" w:cs="Courier New"/>
                <w:sz w:val="16"/>
                <w:szCs w:val="16"/>
              </w:rPr>
              <w:t xml:space="preserve"> </w:t>
            </w:r>
            <w:r w:rsidR="00491E84" w:rsidRPr="00FD731E">
              <w:rPr>
                <w:rFonts w:ascii="Courier New" w:hAnsi="Courier New" w:cs="Courier New"/>
                <w:sz w:val="16"/>
                <w:szCs w:val="16"/>
              </w:rPr>
              <w:t>Serial</w:t>
            </w:r>
            <w:r>
              <w:rPr>
                <w:rFonts w:ascii="Courier New" w:hAnsi="Courier New" w:cs="Courier New"/>
                <w:sz w:val="16"/>
                <w:szCs w:val="16"/>
              </w:rPr>
              <w:t xml:space="preserve"> </w:t>
            </w:r>
            <w:r w:rsidR="00491E84" w:rsidRPr="00FD731E">
              <w:rPr>
                <w:rFonts w:ascii="Courier New" w:hAnsi="Courier New" w:cs="Courier New"/>
                <w:sz w:val="16"/>
                <w:szCs w:val="16"/>
              </w:rPr>
              <w:t>Delivery Date Tot Cost</w:t>
            </w:r>
          </w:p>
          <w:bookmarkEnd w:id="235"/>
          <w:p w14:paraId="7F3E1C0B" w14:textId="77777777" w:rsidR="00FD731E" w:rsidRPr="00FD731E" w:rsidRDefault="00FD731E" w:rsidP="00491E84">
            <w:pPr>
              <w:autoSpaceDE w:val="0"/>
              <w:autoSpaceDN w:val="0"/>
              <w:adjustRightInd w:val="0"/>
              <w:rPr>
                <w:rFonts w:ascii="Courier New" w:hAnsi="Courier New" w:cs="Courier New"/>
                <w:sz w:val="16"/>
                <w:szCs w:val="16"/>
              </w:rPr>
            </w:pPr>
          </w:p>
          <w:p w14:paraId="0CC6C4A4" w14:textId="7E8005F2" w:rsidR="00491E84" w:rsidRPr="00FD731E" w:rsidRDefault="00491E84" w:rsidP="00491E84">
            <w:pPr>
              <w:autoSpaceDE w:val="0"/>
              <w:autoSpaceDN w:val="0"/>
              <w:adjustRightInd w:val="0"/>
              <w:rPr>
                <w:rFonts w:ascii="Courier New" w:hAnsi="Courier New" w:cs="Courier New"/>
                <w:sz w:val="16"/>
                <w:szCs w:val="16"/>
              </w:rPr>
            </w:pPr>
            <w:bookmarkStart w:id="236" w:name="_Hlk177553373"/>
            <w:r w:rsidRPr="00FD731E">
              <w:rPr>
                <w:rFonts w:ascii="Courier New" w:hAnsi="Courier New" w:cs="Courier New"/>
                <w:sz w:val="16"/>
                <w:szCs w:val="16"/>
              </w:rPr>
              <w:t xml:space="preserve">1. </w:t>
            </w:r>
            <w:smartTag w:uri="urn:schemas-microsoft-com:office:smarttags" w:element="date">
              <w:smartTagPr>
                <w:attr w:name="Month" w:val="1"/>
                <w:attr w:name="Day" w:val="27"/>
                <w:attr w:name="Year" w:val="2005"/>
              </w:smartTagPr>
              <w:r w:rsidRPr="00FD731E">
                <w:rPr>
                  <w:rFonts w:ascii="Courier New" w:hAnsi="Courier New" w:cs="Courier New"/>
                  <w:sz w:val="16"/>
                  <w:szCs w:val="16"/>
                </w:rPr>
                <w:t>01/27/05</w:t>
              </w:r>
            </w:smartTag>
            <w:r w:rsidR="00FD2460">
              <w:rPr>
                <w:rFonts w:ascii="Courier New" w:hAnsi="Courier New" w:cs="Courier New"/>
                <w:sz w:val="16"/>
                <w:szCs w:val="16"/>
              </w:rPr>
              <w:t xml:space="preserve"> </w:t>
            </w:r>
            <w:r w:rsidRPr="00FD731E">
              <w:rPr>
                <w:rFonts w:ascii="Courier New" w:hAnsi="Courier New" w:cs="Courier New"/>
                <w:sz w:val="16"/>
                <w:szCs w:val="16"/>
              </w:rPr>
              <w:t>2</w:t>
            </w:r>
            <w:r w:rsidR="00FD2460">
              <w:rPr>
                <w:rFonts w:ascii="Courier New" w:hAnsi="Courier New" w:cs="Courier New"/>
                <w:sz w:val="16"/>
                <w:szCs w:val="16"/>
              </w:rPr>
              <w:t xml:space="preserve"> </w:t>
            </w:r>
            <w:r w:rsidRPr="00FD731E">
              <w:rPr>
                <w:rFonts w:ascii="Courier New" w:hAnsi="Courier New" w:cs="Courier New"/>
                <w:sz w:val="16"/>
                <w:szCs w:val="16"/>
              </w:rPr>
              <w:t xml:space="preserve"> BLOOD GLUC</w:t>
            </w:r>
            <w:r w:rsidR="00FD2460">
              <w:rPr>
                <w:rFonts w:ascii="Courier New" w:hAnsi="Courier New" w:cs="Courier New"/>
                <w:sz w:val="16"/>
                <w:szCs w:val="16"/>
              </w:rPr>
              <w:t xml:space="preserve"> </w:t>
            </w:r>
            <w:r w:rsidRPr="00FD731E">
              <w:rPr>
                <w:rFonts w:ascii="Courier New" w:hAnsi="Courier New" w:cs="Courier New"/>
                <w:sz w:val="16"/>
                <w:szCs w:val="16"/>
              </w:rPr>
              <w:t xml:space="preserve"> R</w:t>
            </w:r>
            <w:r w:rsidR="00FD2460">
              <w:rPr>
                <w:rFonts w:ascii="Courier New" w:hAnsi="Courier New" w:cs="Courier New"/>
                <w:sz w:val="16"/>
                <w:szCs w:val="16"/>
              </w:rPr>
              <w:t xml:space="preserve"> </w:t>
            </w:r>
            <w:r w:rsidRPr="00FD731E">
              <w:rPr>
                <w:rFonts w:ascii="Courier New" w:hAnsi="Courier New" w:cs="Courier New"/>
                <w:sz w:val="16"/>
                <w:szCs w:val="16"/>
              </w:rPr>
              <w:t>SUN BRAND</w:t>
            </w:r>
            <w:r w:rsidR="00FD2460">
              <w:rPr>
                <w:rFonts w:ascii="Courier New" w:hAnsi="Courier New" w:cs="Courier New"/>
                <w:sz w:val="16"/>
                <w:szCs w:val="16"/>
              </w:rPr>
              <w:t xml:space="preserve"> </w:t>
            </w:r>
            <w:r w:rsidRPr="00FD731E">
              <w:rPr>
                <w:rFonts w:ascii="Courier New" w:hAnsi="Courier New" w:cs="Courier New"/>
                <w:sz w:val="16"/>
                <w:szCs w:val="16"/>
              </w:rPr>
              <w:t xml:space="preserve"> 516</w:t>
            </w:r>
            <w:r w:rsidR="00FD2460">
              <w:rPr>
                <w:rFonts w:ascii="Courier New" w:hAnsi="Courier New" w:cs="Courier New"/>
                <w:sz w:val="16"/>
                <w:szCs w:val="16"/>
              </w:rPr>
              <w:t xml:space="preserve">            </w:t>
            </w:r>
            <w:r w:rsidRPr="00FD731E">
              <w:rPr>
                <w:rFonts w:ascii="Courier New" w:hAnsi="Courier New" w:cs="Courier New"/>
                <w:sz w:val="16"/>
                <w:szCs w:val="16"/>
              </w:rPr>
              <w:t xml:space="preserve">24.00 </w:t>
            </w:r>
          </w:p>
          <w:p w14:paraId="407277C2" w14:textId="744F315F" w:rsidR="00491E84" w:rsidRPr="00FD731E" w:rsidRDefault="00491E84" w:rsidP="00491E84">
            <w:pPr>
              <w:autoSpaceDE w:val="0"/>
              <w:autoSpaceDN w:val="0"/>
              <w:adjustRightInd w:val="0"/>
              <w:rPr>
                <w:rFonts w:ascii="Courier New" w:hAnsi="Courier New" w:cs="Courier New"/>
                <w:sz w:val="16"/>
                <w:szCs w:val="16"/>
              </w:rPr>
            </w:pPr>
            <w:bookmarkStart w:id="237" w:name="_Hlk177553374"/>
            <w:bookmarkEnd w:id="236"/>
            <w:r w:rsidRPr="00FD731E">
              <w:rPr>
                <w:rFonts w:ascii="Courier New" w:hAnsi="Courier New" w:cs="Courier New"/>
                <w:sz w:val="16"/>
                <w:szCs w:val="16"/>
              </w:rPr>
              <w:t xml:space="preserve">2. </w:t>
            </w:r>
            <w:smartTag w:uri="urn:schemas-microsoft-com:office:smarttags" w:element="date">
              <w:smartTagPr>
                <w:attr w:name="Month" w:val="1"/>
                <w:attr w:name="Day" w:val="24"/>
                <w:attr w:name="Year" w:val="2005"/>
              </w:smartTagPr>
              <w:r w:rsidRPr="00FD731E">
                <w:rPr>
                  <w:rFonts w:ascii="Courier New" w:hAnsi="Courier New" w:cs="Courier New"/>
                  <w:sz w:val="16"/>
                  <w:szCs w:val="16"/>
                </w:rPr>
                <w:t>01/24/05</w:t>
              </w:r>
            </w:smartTag>
            <w:r w:rsidR="00FD2460">
              <w:rPr>
                <w:rFonts w:ascii="Courier New" w:hAnsi="Courier New" w:cs="Courier New"/>
                <w:sz w:val="16"/>
                <w:szCs w:val="16"/>
              </w:rPr>
              <w:t xml:space="preserve"> </w:t>
            </w:r>
            <w:r w:rsidRPr="00FD731E">
              <w:rPr>
                <w:rFonts w:ascii="Courier New" w:hAnsi="Courier New" w:cs="Courier New"/>
                <w:sz w:val="16"/>
                <w:szCs w:val="16"/>
              </w:rPr>
              <w:t>2</w:t>
            </w:r>
            <w:r w:rsidR="00FD2460">
              <w:rPr>
                <w:rFonts w:ascii="Courier New" w:hAnsi="Courier New" w:cs="Courier New"/>
                <w:sz w:val="16"/>
                <w:szCs w:val="16"/>
              </w:rPr>
              <w:t xml:space="preserve"> </w:t>
            </w:r>
            <w:r w:rsidRPr="00FD731E">
              <w:rPr>
                <w:rFonts w:ascii="Courier New" w:hAnsi="Courier New" w:cs="Courier New"/>
                <w:sz w:val="16"/>
                <w:szCs w:val="16"/>
              </w:rPr>
              <w:t xml:space="preserve"> PLNR BACK</w:t>
            </w:r>
            <w:r w:rsidR="00FD2460">
              <w:rPr>
                <w:rFonts w:ascii="Courier New" w:hAnsi="Courier New" w:cs="Courier New"/>
                <w:sz w:val="16"/>
                <w:szCs w:val="16"/>
              </w:rPr>
              <w:t xml:space="preserve">  </w:t>
            </w:r>
            <w:r w:rsidRPr="00FD731E">
              <w:rPr>
                <w:rFonts w:ascii="Courier New" w:hAnsi="Courier New" w:cs="Courier New"/>
                <w:sz w:val="16"/>
                <w:szCs w:val="16"/>
              </w:rPr>
              <w:t>I</w:t>
            </w:r>
            <w:r w:rsidR="00FD2460">
              <w:rPr>
                <w:rFonts w:ascii="Courier New" w:hAnsi="Courier New" w:cs="Courier New"/>
                <w:sz w:val="16"/>
                <w:szCs w:val="16"/>
              </w:rPr>
              <w:t xml:space="preserve"> </w:t>
            </w:r>
            <w:r w:rsidRPr="00FD731E">
              <w:rPr>
                <w:rFonts w:ascii="Courier New" w:hAnsi="Courier New" w:cs="Courier New"/>
                <w:sz w:val="16"/>
                <w:szCs w:val="16"/>
              </w:rPr>
              <w:t>INVACARE</w:t>
            </w:r>
            <w:r w:rsidR="00FD2460">
              <w:rPr>
                <w:rFonts w:ascii="Courier New" w:hAnsi="Courier New" w:cs="Courier New"/>
                <w:sz w:val="16"/>
                <w:szCs w:val="16"/>
              </w:rPr>
              <w:t xml:space="preserve">  </w:t>
            </w:r>
            <w:r w:rsidRPr="00FD731E">
              <w:rPr>
                <w:rFonts w:ascii="Courier New" w:hAnsi="Courier New" w:cs="Courier New"/>
                <w:sz w:val="16"/>
                <w:szCs w:val="16"/>
              </w:rPr>
              <w:t>516</w:t>
            </w:r>
            <w:r w:rsidR="00FD2460">
              <w:rPr>
                <w:rFonts w:ascii="Courier New" w:hAnsi="Courier New" w:cs="Courier New"/>
                <w:sz w:val="16"/>
                <w:szCs w:val="16"/>
              </w:rPr>
              <w:t xml:space="preserve">            </w:t>
            </w:r>
            <w:r w:rsidRPr="00FD731E">
              <w:rPr>
                <w:rFonts w:ascii="Courier New" w:hAnsi="Courier New" w:cs="Courier New"/>
                <w:sz w:val="16"/>
                <w:szCs w:val="16"/>
              </w:rPr>
              <w:t xml:space="preserve">20.00 </w:t>
            </w:r>
          </w:p>
          <w:p w14:paraId="02691F74" w14:textId="56CE291F" w:rsidR="00491E84" w:rsidRPr="00FD731E" w:rsidRDefault="00FD2460" w:rsidP="00491E84">
            <w:pPr>
              <w:autoSpaceDE w:val="0"/>
              <w:autoSpaceDN w:val="0"/>
              <w:adjustRightInd w:val="0"/>
              <w:rPr>
                <w:rFonts w:ascii="Courier New" w:hAnsi="Courier New" w:cs="Courier New"/>
                <w:sz w:val="16"/>
                <w:szCs w:val="16"/>
              </w:rPr>
            </w:pPr>
            <w:bookmarkStart w:id="238" w:name="_Hlk177553375"/>
            <w:bookmarkEnd w:id="237"/>
            <w:r>
              <w:rPr>
                <w:rFonts w:ascii="Courier New" w:hAnsi="Courier New" w:cs="Courier New"/>
                <w:sz w:val="16"/>
                <w:szCs w:val="16"/>
              </w:rPr>
              <w:t xml:space="preserve"> </w:t>
            </w:r>
            <w:r w:rsidR="00491E84" w:rsidRPr="00FD731E">
              <w:rPr>
                <w:rFonts w:ascii="Courier New" w:hAnsi="Courier New" w:cs="Courier New"/>
                <w:sz w:val="16"/>
                <w:szCs w:val="16"/>
              </w:rPr>
              <w:t xml:space="preserve"> REMARK</w:t>
            </w:r>
          </w:p>
          <w:p w14:paraId="15E84DAE" w14:textId="492BDEBE" w:rsidR="00491E84" w:rsidRPr="00FD731E" w:rsidRDefault="00491E84" w:rsidP="00491E84">
            <w:pPr>
              <w:autoSpaceDE w:val="0"/>
              <w:autoSpaceDN w:val="0"/>
              <w:adjustRightInd w:val="0"/>
              <w:rPr>
                <w:rFonts w:ascii="Courier New" w:hAnsi="Courier New" w:cs="Courier New"/>
                <w:sz w:val="16"/>
                <w:szCs w:val="16"/>
              </w:rPr>
            </w:pPr>
            <w:bookmarkStart w:id="239" w:name="_Hlk177553376"/>
            <w:bookmarkEnd w:id="238"/>
            <w:r w:rsidRPr="00FD731E">
              <w:rPr>
                <w:rFonts w:ascii="Courier New" w:hAnsi="Courier New" w:cs="Courier New"/>
                <w:sz w:val="16"/>
                <w:szCs w:val="16"/>
              </w:rPr>
              <w:t xml:space="preserve">3. </w:t>
            </w:r>
            <w:smartTag w:uri="urn:schemas-microsoft-com:office:smarttags" w:element="date">
              <w:smartTagPr>
                <w:attr w:name="Month" w:val="2"/>
                <w:attr w:name="Day" w:val="6"/>
                <w:attr w:name="Year" w:val="2004"/>
              </w:smartTagPr>
              <w:r w:rsidRPr="00FD731E">
                <w:rPr>
                  <w:rFonts w:ascii="Courier New" w:hAnsi="Courier New" w:cs="Courier New"/>
                  <w:sz w:val="16"/>
                  <w:szCs w:val="16"/>
                </w:rPr>
                <w:t>02/06/04</w:t>
              </w:r>
            </w:smartTag>
            <w:r w:rsidR="00FD2460">
              <w:rPr>
                <w:rFonts w:ascii="Courier New" w:hAnsi="Courier New" w:cs="Courier New"/>
                <w:sz w:val="16"/>
                <w:szCs w:val="16"/>
              </w:rPr>
              <w:t xml:space="preserve"> </w:t>
            </w:r>
            <w:r w:rsidRPr="00FD731E">
              <w:rPr>
                <w:rFonts w:ascii="Courier New" w:hAnsi="Courier New" w:cs="Courier New"/>
                <w:sz w:val="16"/>
                <w:szCs w:val="16"/>
              </w:rPr>
              <w:t>1</w:t>
            </w:r>
            <w:r w:rsidR="00FD2460">
              <w:rPr>
                <w:rFonts w:ascii="Courier New" w:hAnsi="Courier New" w:cs="Courier New"/>
                <w:sz w:val="16"/>
                <w:szCs w:val="16"/>
              </w:rPr>
              <w:t xml:space="preserve"> </w:t>
            </w:r>
            <w:r w:rsidRPr="00FD731E">
              <w:rPr>
                <w:rFonts w:ascii="Courier New" w:hAnsi="Courier New" w:cs="Courier New"/>
                <w:sz w:val="16"/>
                <w:szCs w:val="16"/>
              </w:rPr>
              <w:t xml:space="preserve"> WHO, WRIST</w:t>
            </w:r>
            <w:r w:rsidR="00FD2460">
              <w:rPr>
                <w:rFonts w:ascii="Courier New" w:hAnsi="Courier New" w:cs="Courier New"/>
                <w:sz w:val="16"/>
                <w:szCs w:val="16"/>
              </w:rPr>
              <w:t xml:space="preserve"> </w:t>
            </w:r>
            <w:r w:rsidRPr="00FD731E">
              <w:rPr>
                <w:rFonts w:ascii="Courier New" w:hAnsi="Courier New" w:cs="Courier New"/>
                <w:sz w:val="16"/>
                <w:szCs w:val="16"/>
              </w:rPr>
              <w:t xml:space="preserve"> I</w:t>
            </w:r>
            <w:r w:rsidR="00FD2460">
              <w:rPr>
                <w:rFonts w:ascii="Courier New" w:hAnsi="Courier New" w:cs="Courier New"/>
                <w:sz w:val="16"/>
                <w:szCs w:val="16"/>
              </w:rPr>
              <w:t xml:space="preserve"> </w:t>
            </w:r>
            <w:r w:rsidRPr="00FD731E">
              <w:rPr>
                <w:rFonts w:ascii="Courier New" w:hAnsi="Courier New" w:cs="Courier New"/>
                <w:sz w:val="16"/>
                <w:szCs w:val="16"/>
              </w:rPr>
              <w:t>EBI MEDICA</w:t>
            </w:r>
            <w:r w:rsidR="00FD2460">
              <w:rPr>
                <w:rFonts w:ascii="Courier New" w:hAnsi="Courier New" w:cs="Courier New"/>
                <w:sz w:val="16"/>
                <w:szCs w:val="16"/>
              </w:rPr>
              <w:t xml:space="preserve"> </w:t>
            </w:r>
            <w:r w:rsidRPr="00FD731E">
              <w:rPr>
                <w:rFonts w:ascii="Courier New" w:hAnsi="Courier New" w:cs="Courier New"/>
                <w:sz w:val="16"/>
                <w:szCs w:val="16"/>
              </w:rPr>
              <w:t>516</w:t>
            </w:r>
            <w:r w:rsidR="00FD2460">
              <w:rPr>
                <w:rFonts w:ascii="Courier New" w:hAnsi="Courier New" w:cs="Courier New"/>
                <w:sz w:val="16"/>
                <w:szCs w:val="16"/>
              </w:rPr>
              <w:t xml:space="preserve"> </w:t>
            </w:r>
            <w:r w:rsidRPr="00FD731E">
              <w:rPr>
                <w:rFonts w:ascii="Courier New" w:hAnsi="Courier New" w:cs="Courier New"/>
                <w:sz w:val="16"/>
                <w:szCs w:val="16"/>
              </w:rPr>
              <w:t>2022-14</w:t>
            </w:r>
            <w:r w:rsidR="00FD2460">
              <w:rPr>
                <w:rFonts w:ascii="Courier New" w:hAnsi="Courier New" w:cs="Courier New"/>
                <w:sz w:val="16"/>
                <w:szCs w:val="16"/>
              </w:rPr>
              <w:t xml:space="preserve"> </w:t>
            </w:r>
            <w:r w:rsidRPr="00FD731E">
              <w:rPr>
                <w:rFonts w:ascii="Courier New" w:hAnsi="Courier New" w:cs="Courier New"/>
                <w:sz w:val="16"/>
                <w:szCs w:val="16"/>
              </w:rPr>
              <w:t xml:space="preserve"> 02/06/04</w:t>
            </w:r>
            <w:r w:rsidR="00FD2460">
              <w:rPr>
                <w:rFonts w:ascii="Courier New" w:hAnsi="Courier New" w:cs="Courier New"/>
                <w:sz w:val="16"/>
                <w:szCs w:val="16"/>
              </w:rPr>
              <w:t xml:space="preserve">  </w:t>
            </w:r>
            <w:r w:rsidRPr="00FD731E">
              <w:rPr>
                <w:rFonts w:ascii="Courier New" w:hAnsi="Courier New" w:cs="Courier New"/>
                <w:sz w:val="16"/>
                <w:szCs w:val="16"/>
              </w:rPr>
              <w:t xml:space="preserve"> 7.73 </w:t>
            </w:r>
          </w:p>
          <w:p w14:paraId="0BF8C9F5" w14:textId="11EAFC86" w:rsidR="00491E84" w:rsidRPr="00FD731E" w:rsidRDefault="00FD2460" w:rsidP="00491E84">
            <w:pPr>
              <w:autoSpaceDE w:val="0"/>
              <w:autoSpaceDN w:val="0"/>
              <w:adjustRightInd w:val="0"/>
              <w:rPr>
                <w:rFonts w:ascii="Courier New" w:hAnsi="Courier New" w:cs="Courier New"/>
                <w:sz w:val="16"/>
                <w:szCs w:val="16"/>
              </w:rPr>
            </w:pPr>
            <w:bookmarkStart w:id="240" w:name="_Hlk177553377"/>
            <w:bookmarkEnd w:id="239"/>
            <w:r>
              <w:rPr>
                <w:rFonts w:ascii="Courier New" w:hAnsi="Courier New" w:cs="Courier New"/>
                <w:sz w:val="16"/>
                <w:szCs w:val="16"/>
              </w:rPr>
              <w:t xml:space="preserve"> </w:t>
            </w:r>
            <w:r w:rsidR="00491E84" w:rsidRPr="00FD731E">
              <w:rPr>
                <w:rFonts w:ascii="Courier New" w:hAnsi="Courier New" w:cs="Courier New"/>
                <w:sz w:val="16"/>
                <w:szCs w:val="16"/>
              </w:rPr>
              <w:t xml:space="preserve"> RIGHT MEDIUM ISSUED </w:t>
            </w:r>
            <w:smartTag w:uri="urn:schemas-microsoft-com:office:smarttags" w:element="date">
              <w:smartTagPr>
                <w:attr w:name="Month" w:val="12"/>
                <w:attr w:name="Day" w:val="16"/>
                <w:attr w:name="Year" w:val="2004"/>
              </w:smartTagPr>
              <w:r w:rsidR="00491E84" w:rsidRPr="00FD731E">
                <w:rPr>
                  <w:rFonts w:ascii="Courier New" w:hAnsi="Courier New" w:cs="Courier New"/>
                  <w:sz w:val="16"/>
                  <w:szCs w:val="16"/>
                </w:rPr>
                <w:t>12-16-04</w:t>
              </w:r>
            </w:smartTag>
          </w:p>
          <w:p w14:paraId="626879E5" w14:textId="60AC5C9D" w:rsidR="00491E84" w:rsidRPr="00FD731E" w:rsidRDefault="00491E84" w:rsidP="00491E84">
            <w:pPr>
              <w:autoSpaceDE w:val="0"/>
              <w:autoSpaceDN w:val="0"/>
              <w:adjustRightInd w:val="0"/>
              <w:rPr>
                <w:rFonts w:ascii="Courier New" w:hAnsi="Courier New" w:cs="Courier New"/>
                <w:sz w:val="16"/>
                <w:szCs w:val="16"/>
              </w:rPr>
            </w:pPr>
            <w:bookmarkStart w:id="241" w:name="_Hlk177553378"/>
            <w:bookmarkEnd w:id="240"/>
            <w:r w:rsidRPr="00FD731E">
              <w:rPr>
                <w:rFonts w:ascii="Courier New" w:hAnsi="Courier New" w:cs="Courier New"/>
                <w:sz w:val="16"/>
                <w:szCs w:val="16"/>
              </w:rPr>
              <w:t xml:space="preserve">4. </w:t>
            </w:r>
            <w:smartTag w:uri="urn:schemas-microsoft-com:office:smarttags" w:element="date">
              <w:smartTagPr>
                <w:attr w:name="Month" w:val="2"/>
                <w:attr w:name="Day" w:val="6"/>
                <w:attr w:name="Year" w:val="2004"/>
              </w:smartTagPr>
              <w:r w:rsidRPr="00FD731E">
                <w:rPr>
                  <w:rFonts w:ascii="Courier New" w:hAnsi="Courier New" w:cs="Courier New"/>
                  <w:sz w:val="16"/>
                  <w:szCs w:val="16"/>
                </w:rPr>
                <w:t>02/06/04</w:t>
              </w:r>
            </w:smartTag>
            <w:r w:rsidR="00FD2460">
              <w:rPr>
                <w:rFonts w:ascii="Courier New" w:hAnsi="Courier New" w:cs="Courier New"/>
                <w:sz w:val="16"/>
                <w:szCs w:val="16"/>
              </w:rPr>
              <w:t xml:space="preserve"> </w:t>
            </w:r>
            <w:r w:rsidRPr="00FD731E">
              <w:rPr>
                <w:rFonts w:ascii="Courier New" w:hAnsi="Courier New" w:cs="Courier New"/>
                <w:sz w:val="16"/>
                <w:szCs w:val="16"/>
              </w:rPr>
              <w:t>1</w:t>
            </w:r>
            <w:r w:rsidR="00FD2460">
              <w:rPr>
                <w:rFonts w:ascii="Courier New" w:hAnsi="Courier New" w:cs="Courier New"/>
                <w:sz w:val="16"/>
                <w:szCs w:val="16"/>
              </w:rPr>
              <w:t xml:space="preserve"> </w:t>
            </w:r>
            <w:r w:rsidRPr="00FD731E">
              <w:rPr>
                <w:rFonts w:ascii="Courier New" w:hAnsi="Courier New" w:cs="Courier New"/>
                <w:sz w:val="16"/>
                <w:szCs w:val="16"/>
              </w:rPr>
              <w:t xml:space="preserve"> WHO, WRIST</w:t>
            </w:r>
            <w:r w:rsidR="00FD2460">
              <w:rPr>
                <w:rFonts w:ascii="Courier New" w:hAnsi="Courier New" w:cs="Courier New"/>
                <w:sz w:val="16"/>
                <w:szCs w:val="16"/>
              </w:rPr>
              <w:t xml:space="preserve"> </w:t>
            </w:r>
            <w:r w:rsidRPr="00FD731E">
              <w:rPr>
                <w:rFonts w:ascii="Courier New" w:hAnsi="Courier New" w:cs="Courier New"/>
                <w:sz w:val="16"/>
                <w:szCs w:val="16"/>
              </w:rPr>
              <w:t xml:space="preserve"> I</w:t>
            </w:r>
            <w:r w:rsidR="00FD2460">
              <w:rPr>
                <w:rFonts w:ascii="Courier New" w:hAnsi="Courier New" w:cs="Courier New"/>
                <w:sz w:val="16"/>
                <w:szCs w:val="16"/>
              </w:rPr>
              <w:t xml:space="preserve"> </w:t>
            </w:r>
            <w:r w:rsidRPr="00FD731E">
              <w:rPr>
                <w:rFonts w:ascii="Courier New" w:hAnsi="Courier New" w:cs="Courier New"/>
                <w:sz w:val="16"/>
                <w:szCs w:val="16"/>
              </w:rPr>
              <w:t>EBI MEDICA</w:t>
            </w:r>
            <w:r w:rsidR="00FD2460">
              <w:rPr>
                <w:rFonts w:ascii="Courier New" w:hAnsi="Courier New" w:cs="Courier New"/>
                <w:sz w:val="16"/>
                <w:szCs w:val="16"/>
              </w:rPr>
              <w:t xml:space="preserve"> </w:t>
            </w:r>
            <w:r w:rsidRPr="00FD731E">
              <w:rPr>
                <w:rFonts w:ascii="Courier New" w:hAnsi="Courier New" w:cs="Courier New"/>
                <w:sz w:val="16"/>
                <w:szCs w:val="16"/>
              </w:rPr>
              <w:t>516</w:t>
            </w:r>
            <w:r w:rsidR="00FD2460">
              <w:rPr>
                <w:rFonts w:ascii="Courier New" w:hAnsi="Courier New" w:cs="Courier New"/>
                <w:sz w:val="16"/>
                <w:szCs w:val="16"/>
              </w:rPr>
              <w:t xml:space="preserve"> </w:t>
            </w:r>
            <w:r w:rsidRPr="00FD731E">
              <w:rPr>
                <w:rFonts w:ascii="Courier New" w:hAnsi="Courier New" w:cs="Courier New"/>
                <w:sz w:val="16"/>
                <w:szCs w:val="16"/>
              </w:rPr>
              <w:t>2022-24</w:t>
            </w:r>
            <w:r w:rsidR="00FD2460">
              <w:rPr>
                <w:rFonts w:ascii="Courier New" w:hAnsi="Courier New" w:cs="Courier New"/>
                <w:sz w:val="16"/>
                <w:szCs w:val="16"/>
              </w:rPr>
              <w:t xml:space="preserve"> </w:t>
            </w:r>
            <w:r w:rsidRPr="00FD731E">
              <w:rPr>
                <w:rFonts w:ascii="Courier New" w:hAnsi="Courier New" w:cs="Courier New"/>
                <w:sz w:val="16"/>
                <w:szCs w:val="16"/>
              </w:rPr>
              <w:t xml:space="preserve"> 02/06/04</w:t>
            </w:r>
            <w:r w:rsidR="00FD2460">
              <w:rPr>
                <w:rFonts w:ascii="Courier New" w:hAnsi="Courier New" w:cs="Courier New"/>
                <w:sz w:val="16"/>
                <w:szCs w:val="16"/>
              </w:rPr>
              <w:t xml:space="preserve">  </w:t>
            </w:r>
            <w:r w:rsidRPr="00FD731E">
              <w:rPr>
                <w:rFonts w:ascii="Courier New" w:hAnsi="Courier New" w:cs="Courier New"/>
                <w:sz w:val="16"/>
                <w:szCs w:val="16"/>
              </w:rPr>
              <w:t xml:space="preserve"> 7.73 </w:t>
            </w:r>
          </w:p>
          <w:p w14:paraId="5D192161" w14:textId="2C2159CD" w:rsidR="00491E84" w:rsidRPr="00FD731E" w:rsidRDefault="00FD2460" w:rsidP="00491E84">
            <w:pPr>
              <w:autoSpaceDE w:val="0"/>
              <w:autoSpaceDN w:val="0"/>
              <w:adjustRightInd w:val="0"/>
              <w:rPr>
                <w:rFonts w:ascii="Courier New" w:hAnsi="Courier New" w:cs="Courier New"/>
                <w:sz w:val="16"/>
                <w:szCs w:val="16"/>
              </w:rPr>
            </w:pPr>
            <w:bookmarkStart w:id="242" w:name="_Hlk177553379"/>
            <w:bookmarkEnd w:id="241"/>
            <w:r>
              <w:rPr>
                <w:rFonts w:ascii="Courier New" w:hAnsi="Courier New" w:cs="Courier New"/>
                <w:sz w:val="16"/>
                <w:szCs w:val="16"/>
              </w:rPr>
              <w:t xml:space="preserve"> </w:t>
            </w:r>
            <w:r w:rsidR="00491E84" w:rsidRPr="00FD731E">
              <w:rPr>
                <w:rFonts w:ascii="Courier New" w:hAnsi="Courier New" w:cs="Courier New"/>
                <w:sz w:val="16"/>
                <w:szCs w:val="16"/>
              </w:rPr>
              <w:t xml:space="preserve"> LEFT MEDIUM ISSUED </w:t>
            </w:r>
            <w:smartTag w:uri="urn:schemas-microsoft-com:office:smarttags" w:element="date">
              <w:smartTagPr>
                <w:attr w:name="Month" w:val="12"/>
                <w:attr w:name="Day" w:val="16"/>
                <w:attr w:name="Year" w:val="2004"/>
              </w:smartTagPr>
              <w:r w:rsidR="00491E84" w:rsidRPr="00FD731E">
                <w:rPr>
                  <w:rFonts w:ascii="Courier New" w:hAnsi="Courier New" w:cs="Courier New"/>
                  <w:sz w:val="16"/>
                  <w:szCs w:val="16"/>
                </w:rPr>
                <w:t>12-16-04</w:t>
              </w:r>
            </w:smartTag>
          </w:p>
          <w:p w14:paraId="28226241" w14:textId="11C72DF8" w:rsidR="00491E84" w:rsidRPr="00FD731E" w:rsidRDefault="00491E84" w:rsidP="00491E84">
            <w:pPr>
              <w:autoSpaceDE w:val="0"/>
              <w:autoSpaceDN w:val="0"/>
              <w:adjustRightInd w:val="0"/>
              <w:rPr>
                <w:rFonts w:ascii="Courier New" w:hAnsi="Courier New" w:cs="Courier New"/>
                <w:sz w:val="16"/>
                <w:szCs w:val="16"/>
              </w:rPr>
            </w:pPr>
            <w:bookmarkStart w:id="243" w:name="_Hlk177553380"/>
            <w:bookmarkEnd w:id="242"/>
            <w:r w:rsidRPr="00FD731E">
              <w:rPr>
                <w:rFonts w:ascii="Courier New" w:hAnsi="Courier New" w:cs="Courier New"/>
                <w:sz w:val="16"/>
                <w:szCs w:val="16"/>
              </w:rPr>
              <w:t xml:space="preserve">5. </w:t>
            </w:r>
            <w:smartTag w:uri="urn:schemas-microsoft-com:office:smarttags" w:element="date">
              <w:smartTagPr>
                <w:attr w:name="Month" w:val="3"/>
                <w:attr w:name="Day" w:val="10"/>
                <w:attr w:name="Year" w:val="2003"/>
              </w:smartTagPr>
              <w:r w:rsidRPr="00FD731E">
                <w:rPr>
                  <w:rFonts w:ascii="Courier New" w:hAnsi="Courier New" w:cs="Courier New"/>
                  <w:sz w:val="16"/>
                  <w:szCs w:val="16"/>
                </w:rPr>
                <w:t>03/10/03</w:t>
              </w:r>
            </w:smartTag>
            <w:r w:rsidR="00FD2460">
              <w:rPr>
                <w:rFonts w:ascii="Courier New" w:hAnsi="Courier New" w:cs="Courier New"/>
                <w:sz w:val="16"/>
                <w:szCs w:val="16"/>
              </w:rPr>
              <w:t xml:space="preserve"> </w:t>
            </w:r>
            <w:r w:rsidRPr="00FD731E">
              <w:rPr>
                <w:rFonts w:ascii="Courier New" w:hAnsi="Courier New" w:cs="Courier New"/>
                <w:sz w:val="16"/>
                <w:szCs w:val="16"/>
              </w:rPr>
              <w:t>2</w:t>
            </w:r>
            <w:r w:rsidR="00FD2460">
              <w:rPr>
                <w:rFonts w:ascii="Courier New" w:hAnsi="Courier New" w:cs="Courier New"/>
                <w:sz w:val="16"/>
                <w:szCs w:val="16"/>
              </w:rPr>
              <w:t xml:space="preserve"> </w:t>
            </w:r>
            <w:r w:rsidRPr="00FD731E">
              <w:rPr>
                <w:rFonts w:ascii="Courier New" w:hAnsi="Courier New" w:cs="Courier New"/>
                <w:sz w:val="16"/>
                <w:szCs w:val="16"/>
              </w:rPr>
              <w:t xml:space="preserve"> ELASTIC SU</w:t>
            </w:r>
            <w:r w:rsidR="00FD2460">
              <w:rPr>
                <w:rFonts w:ascii="Courier New" w:hAnsi="Courier New" w:cs="Courier New"/>
                <w:sz w:val="16"/>
                <w:szCs w:val="16"/>
              </w:rPr>
              <w:t xml:space="preserve"> </w:t>
            </w:r>
            <w:r w:rsidRPr="00FD731E">
              <w:rPr>
                <w:rFonts w:ascii="Courier New" w:hAnsi="Courier New" w:cs="Courier New"/>
                <w:sz w:val="16"/>
                <w:szCs w:val="16"/>
              </w:rPr>
              <w:t xml:space="preserve"> I</w:t>
            </w:r>
            <w:r w:rsidR="00FD2460">
              <w:rPr>
                <w:rFonts w:ascii="Courier New" w:hAnsi="Courier New" w:cs="Courier New"/>
                <w:sz w:val="16"/>
                <w:szCs w:val="16"/>
              </w:rPr>
              <w:t xml:space="preserve"> </w:t>
            </w:r>
            <w:r w:rsidRPr="00FD731E">
              <w:rPr>
                <w:rFonts w:ascii="Courier New" w:hAnsi="Courier New" w:cs="Courier New"/>
                <w:sz w:val="16"/>
                <w:szCs w:val="16"/>
              </w:rPr>
              <w:t>SURGICAL A</w:t>
            </w:r>
            <w:r w:rsidR="00FD2460">
              <w:rPr>
                <w:rFonts w:ascii="Courier New" w:hAnsi="Courier New" w:cs="Courier New"/>
                <w:sz w:val="16"/>
                <w:szCs w:val="16"/>
              </w:rPr>
              <w:t xml:space="preserve"> </w:t>
            </w:r>
            <w:r w:rsidRPr="00FD731E">
              <w:rPr>
                <w:rFonts w:ascii="Courier New" w:hAnsi="Courier New" w:cs="Courier New"/>
                <w:sz w:val="16"/>
                <w:szCs w:val="16"/>
              </w:rPr>
              <w:t>516</w:t>
            </w:r>
            <w:r w:rsidR="00FD2460">
              <w:rPr>
                <w:rFonts w:ascii="Courier New" w:hAnsi="Courier New" w:cs="Courier New"/>
                <w:sz w:val="16"/>
                <w:szCs w:val="16"/>
              </w:rPr>
              <w:t xml:space="preserve"> </w:t>
            </w:r>
            <w:r w:rsidRPr="00FD731E">
              <w:rPr>
                <w:rFonts w:ascii="Courier New" w:hAnsi="Courier New" w:cs="Courier New"/>
                <w:sz w:val="16"/>
                <w:szCs w:val="16"/>
              </w:rPr>
              <w:t>8868LG</w:t>
            </w:r>
            <w:r w:rsidR="00FD2460">
              <w:rPr>
                <w:rFonts w:ascii="Courier New" w:hAnsi="Courier New" w:cs="Courier New"/>
                <w:sz w:val="16"/>
                <w:szCs w:val="16"/>
              </w:rPr>
              <w:t xml:space="preserve">  </w:t>
            </w:r>
            <w:smartTag w:uri="urn:schemas-microsoft-com:office:smarttags" w:element="date">
              <w:smartTagPr>
                <w:attr w:name="Month" w:val="3"/>
                <w:attr w:name="Day" w:val="10"/>
                <w:attr w:name="Year" w:val="2003"/>
              </w:smartTagPr>
              <w:r w:rsidRPr="00FD731E">
                <w:rPr>
                  <w:rFonts w:ascii="Courier New" w:hAnsi="Courier New" w:cs="Courier New"/>
                  <w:sz w:val="16"/>
                  <w:szCs w:val="16"/>
                </w:rPr>
                <w:t>03/10/03</w:t>
              </w:r>
            </w:smartTag>
            <w:r w:rsidR="00FD2460">
              <w:rPr>
                <w:rFonts w:ascii="Courier New" w:hAnsi="Courier New" w:cs="Courier New"/>
                <w:sz w:val="16"/>
                <w:szCs w:val="16"/>
              </w:rPr>
              <w:t xml:space="preserve">  </w:t>
            </w:r>
            <w:r w:rsidRPr="00FD731E">
              <w:rPr>
                <w:rFonts w:ascii="Courier New" w:hAnsi="Courier New" w:cs="Courier New"/>
                <w:sz w:val="16"/>
                <w:szCs w:val="16"/>
              </w:rPr>
              <w:t xml:space="preserve">19.78 </w:t>
            </w:r>
          </w:p>
          <w:p w14:paraId="4A200D30" w14:textId="77504BB8" w:rsidR="00491E84" w:rsidRPr="00FD731E" w:rsidRDefault="00FD2460" w:rsidP="00491E84">
            <w:pPr>
              <w:autoSpaceDE w:val="0"/>
              <w:autoSpaceDN w:val="0"/>
              <w:adjustRightInd w:val="0"/>
              <w:rPr>
                <w:rFonts w:ascii="Courier New" w:hAnsi="Courier New" w:cs="Courier New"/>
                <w:sz w:val="16"/>
                <w:szCs w:val="16"/>
              </w:rPr>
            </w:pPr>
            <w:bookmarkStart w:id="244" w:name="_Hlk177553381"/>
            <w:bookmarkEnd w:id="243"/>
            <w:r>
              <w:rPr>
                <w:rFonts w:ascii="Courier New" w:hAnsi="Courier New" w:cs="Courier New"/>
                <w:sz w:val="16"/>
                <w:szCs w:val="16"/>
              </w:rPr>
              <w:t xml:space="preserve"> </w:t>
            </w:r>
            <w:r w:rsidR="00491E84" w:rsidRPr="00FD731E">
              <w:rPr>
                <w:rFonts w:ascii="Courier New" w:hAnsi="Courier New" w:cs="Courier New"/>
                <w:sz w:val="16"/>
                <w:szCs w:val="16"/>
              </w:rPr>
              <w:t xml:space="preserve"> ISS </w:t>
            </w:r>
            <w:smartTag w:uri="urn:schemas-microsoft-com:office:smarttags" w:element="date">
              <w:smartTagPr>
                <w:attr w:name="Month" w:val="2"/>
                <w:attr w:name="Day" w:val="21"/>
                <w:attr w:name="Year" w:val="2003"/>
              </w:smartTagPr>
              <w:r w:rsidR="00491E84" w:rsidRPr="00FD731E">
                <w:rPr>
                  <w:rFonts w:ascii="Courier New" w:hAnsi="Courier New" w:cs="Courier New"/>
                  <w:sz w:val="16"/>
                  <w:szCs w:val="16"/>
                </w:rPr>
                <w:t>2-21-03</w:t>
              </w:r>
            </w:smartTag>
            <w:r w:rsidR="00491E84" w:rsidRPr="00FD731E">
              <w:rPr>
                <w:rFonts w:ascii="Courier New" w:hAnsi="Courier New" w:cs="Courier New"/>
                <w:sz w:val="16"/>
                <w:szCs w:val="16"/>
              </w:rPr>
              <w:t xml:space="preserve"> 1PR TRUFORM AK 8868 LG</w:t>
            </w:r>
          </w:p>
          <w:p w14:paraId="4AA6BF68" w14:textId="0FBB2460" w:rsidR="00491E84" w:rsidRPr="00FD731E" w:rsidRDefault="00491E84" w:rsidP="00491E84">
            <w:pPr>
              <w:autoSpaceDE w:val="0"/>
              <w:autoSpaceDN w:val="0"/>
              <w:adjustRightInd w:val="0"/>
              <w:rPr>
                <w:rFonts w:ascii="Courier New" w:hAnsi="Courier New" w:cs="Courier New"/>
                <w:sz w:val="16"/>
                <w:szCs w:val="16"/>
              </w:rPr>
            </w:pPr>
            <w:bookmarkStart w:id="245" w:name="_Hlk177553382"/>
            <w:bookmarkEnd w:id="244"/>
            <w:r w:rsidRPr="00FD731E">
              <w:rPr>
                <w:rFonts w:ascii="Courier New" w:hAnsi="Courier New" w:cs="Courier New"/>
                <w:sz w:val="16"/>
                <w:szCs w:val="16"/>
              </w:rPr>
              <w:t xml:space="preserve">6. </w:t>
            </w:r>
            <w:smartTag w:uri="urn:schemas-microsoft-com:office:smarttags" w:element="date">
              <w:smartTagPr>
                <w:attr w:name="Month" w:val="2"/>
                <w:attr w:name="Day" w:val="19"/>
                <w:attr w:name="Year" w:val="2003"/>
              </w:smartTagPr>
              <w:r w:rsidRPr="00FD731E">
                <w:rPr>
                  <w:rFonts w:ascii="Courier New" w:hAnsi="Courier New" w:cs="Courier New"/>
                  <w:sz w:val="16"/>
                  <w:szCs w:val="16"/>
                </w:rPr>
                <w:t>02/19/03</w:t>
              </w:r>
            </w:smartTag>
            <w:r w:rsidR="00FD2460">
              <w:rPr>
                <w:rFonts w:ascii="Courier New" w:hAnsi="Courier New" w:cs="Courier New"/>
                <w:sz w:val="16"/>
                <w:szCs w:val="16"/>
              </w:rPr>
              <w:t xml:space="preserve"> </w:t>
            </w:r>
            <w:r w:rsidRPr="00FD731E">
              <w:rPr>
                <w:rFonts w:ascii="Courier New" w:hAnsi="Courier New" w:cs="Courier New"/>
                <w:sz w:val="16"/>
                <w:szCs w:val="16"/>
              </w:rPr>
              <w:t>1</w:t>
            </w:r>
            <w:r w:rsidR="00FD2460">
              <w:rPr>
                <w:rFonts w:ascii="Courier New" w:hAnsi="Courier New" w:cs="Courier New"/>
                <w:sz w:val="16"/>
                <w:szCs w:val="16"/>
              </w:rPr>
              <w:t xml:space="preserve"> </w:t>
            </w:r>
            <w:r w:rsidRPr="00FD731E">
              <w:rPr>
                <w:rFonts w:ascii="Courier New" w:hAnsi="Courier New" w:cs="Courier New"/>
                <w:sz w:val="16"/>
                <w:szCs w:val="16"/>
              </w:rPr>
              <w:t xml:space="preserve"> AUTO BLOOD</w:t>
            </w:r>
            <w:r w:rsidR="00FD2460">
              <w:rPr>
                <w:rFonts w:ascii="Courier New" w:hAnsi="Courier New" w:cs="Courier New"/>
                <w:sz w:val="16"/>
                <w:szCs w:val="16"/>
              </w:rPr>
              <w:t xml:space="preserve"> </w:t>
            </w:r>
            <w:r w:rsidRPr="00FD731E">
              <w:rPr>
                <w:rFonts w:ascii="Courier New" w:hAnsi="Courier New" w:cs="Courier New"/>
                <w:sz w:val="16"/>
                <w:szCs w:val="16"/>
              </w:rPr>
              <w:t xml:space="preserve"> I</w:t>
            </w:r>
            <w:r w:rsidR="00FD2460">
              <w:rPr>
                <w:rFonts w:ascii="Courier New" w:hAnsi="Courier New" w:cs="Courier New"/>
                <w:sz w:val="16"/>
                <w:szCs w:val="16"/>
              </w:rPr>
              <w:t xml:space="preserve"> </w:t>
            </w:r>
            <w:r w:rsidRPr="00FD731E">
              <w:rPr>
                <w:rFonts w:ascii="Courier New" w:hAnsi="Courier New" w:cs="Courier New"/>
                <w:sz w:val="16"/>
                <w:szCs w:val="16"/>
              </w:rPr>
              <w:t>MEDICAL PL</w:t>
            </w:r>
            <w:r w:rsidR="00FD2460">
              <w:rPr>
                <w:rFonts w:ascii="Courier New" w:hAnsi="Courier New" w:cs="Courier New"/>
                <w:sz w:val="16"/>
                <w:szCs w:val="16"/>
              </w:rPr>
              <w:t xml:space="preserve"> </w:t>
            </w:r>
            <w:r w:rsidRPr="00FD731E">
              <w:rPr>
                <w:rFonts w:ascii="Courier New" w:hAnsi="Courier New" w:cs="Courier New"/>
                <w:sz w:val="16"/>
                <w:szCs w:val="16"/>
              </w:rPr>
              <w:t>516</w:t>
            </w:r>
            <w:r w:rsidR="00FD2460">
              <w:rPr>
                <w:rFonts w:ascii="Courier New" w:hAnsi="Courier New" w:cs="Courier New"/>
                <w:sz w:val="16"/>
                <w:szCs w:val="16"/>
              </w:rPr>
              <w:t xml:space="preserve">      </w:t>
            </w:r>
            <w:r w:rsidRPr="00FD731E">
              <w:rPr>
                <w:rFonts w:ascii="Courier New" w:hAnsi="Courier New" w:cs="Courier New"/>
                <w:sz w:val="16"/>
                <w:szCs w:val="16"/>
              </w:rPr>
              <w:t>02/19/03</w:t>
            </w:r>
            <w:r w:rsidR="00FD2460">
              <w:rPr>
                <w:rFonts w:ascii="Courier New" w:hAnsi="Courier New" w:cs="Courier New"/>
                <w:sz w:val="16"/>
                <w:szCs w:val="16"/>
              </w:rPr>
              <w:t xml:space="preserve">  </w:t>
            </w:r>
            <w:r w:rsidRPr="00FD731E">
              <w:rPr>
                <w:rFonts w:ascii="Courier New" w:hAnsi="Courier New" w:cs="Courier New"/>
                <w:sz w:val="16"/>
                <w:szCs w:val="16"/>
              </w:rPr>
              <w:t xml:space="preserve">29.70 </w:t>
            </w:r>
          </w:p>
          <w:p w14:paraId="7A09D1DE" w14:textId="5A78FC31" w:rsidR="00491E84" w:rsidRPr="00FD731E" w:rsidRDefault="00FD2460" w:rsidP="00491E84">
            <w:pPr>
              <w:autoSpaceDE w:val="0"/>
              <w:autoSpaceDN w:val="0"/>
              <w:adjustRightInd w:val="0"/>
              <w:rPr>
                <w:rFonts w:ascii="Courier New" w:hAnsi="Courier New" w:cs="Courier New"/>
                <w:sz w:val="16"/>
                <w:szCs w:val="16"/>
              </w:rPr>
            </w:pPr>
            <w:bookmarkStart w:id="246" w:name="_Hlk177553383"/>
            <w:bookmarkEnd w:id="245"/>
            <w:r>
              <w:rPr>
                <w:rFonts w:ascii="Courier New" w:hAnsi="Courier New" w:cs="Courier New"/>
                <w:sz w:val="16"/>
                <w:szCs w:val="16"/>
              </w:rPr>
              <w:t xml:space="preserve"> </w:t>
            </w:r>
            <w:r w:rsidR="00491E84" w:rsidRPr="00FD731E">
              <w:rPr>
                <w:rFonts w:ascii="Courier New" w:hAnsi="Courier New" w:cs="Courier New"/>
                <w:sz w:val="16"/>
                <w:szCs w:val="16"/>
              </w:rPr>
              <w:t xml:space="preserve"> MAILED BP KIT</w:t>
            </w:r>
          </w:p>
          <w:bookmarkEnd w:id="246"/>
          <w:p w14:paraId="65C530BA" w14:textId="77777777" w:rsidR="00491E84" w:rsidRPr="00FD731E" w:rsidRDefault="00491E84" w:rsidP="00491E84">
            <w:pPr>
              <w:autoSpaceDE w:val="0"/>
              <w:autoSpaceDN w:val="0"/>
              <w:adjustRightInd w:val="0"/>
              <w:rPr>
                <w:rFonts w:ascii="Courier New" w:hAnsi="Courier New" w:cs="Courier New"/>
                <w:sz w:val="16"/>
                <w:szCs w:val="16"/>
              </w:rPr>
            </w:pPr>
          </w:p>
          <w:p w14:paraId="58EB2BCE" w14:textId="77777777" w:rsidR="00491E84" w:rsidRPr="00FD731E" w:rsidRDefault="00491E84" w:rsidP="00491E84">
            <w:pPr>
              <w:autoSpaceDE w:val="0"/>
              <w:autoSpaceDN w:val="0"/>
              <w:adjustRightInd w:val="0"/>
              <w:rPr>
                <w:rFonts w:ascii="Courier New" w:hAnsi="Courier New" w:cs="Courier New"/>
                <w:sz w:val="16"/>
                <w:szCs w:val="16"/>
              </w:rPr>
            </w:pPr>
            <w:bookmarkStart w:id="247" w:name="_Hlk177553384"/>
            <w:r w:rsidRPr="00FD731E">
              <w:rPr>
                <w:rFonts w:ascii="Courier New" w:hAnsi="Courier New" w:cs="Courier New"/>
                <w:sz w:val="16"/>
                <w:szCs w:val="16"/>
              </w:rPr>
              <w:t>End of Appliance/Repair records for this veteran!</w:t>
            </w:r>
          </w:p>
          <w:p w14:paraId="50FC6EAD" w14:textId="5FA38DDA" w:rsidR="00491E84" w:rsidRPr="00FD731E" w:rsidRDefault="00491E84" w:rsidP="00491E84">
            <w:pPr>
              <w:autoSpaceDE w:val="0"/>
              <w:autoSpaceDN w:val="0"/>
              <w:adjustRightInd w:val="0"/>
              <w:rPr>
                <w:rFonts w:ascii="Courier New" w:hAnsi="Courier New" w:cs="Courier New"/>
                <w:sz w:val="16"/>
                <w:szCs w:val="16"/>
              </w:rPr>
            </w:pPr>
            <w:bookmarkStart w:id="248" w:name="_Hlk177553385"/>
            <w:bookmarkEnd w:id="247"/>
            <w:r w:rsidRPr="00FD731E">
              <w:rPr>
                <w:rFonts w:ascii="Courier New" w:hAnsi="Courier New" w:cs="Courier New"/>
                <w:sz w:val="16"/>
                <w:szCs w:val="16"/>
              </w:rPr>
              <w:t>+=Turned-In</w:t>
            </w:r>
            <w:r w:rsidR="00FD2460">
              <w:rPr>
                <w:rFonts w:ascii="Courier New" w:hAnsi="Courier New" w:cs="Courier New"/>
                <w:sz w:val="16"/>
                <w:szCs w:val="16"/>
              </w:rPr>
              <w:t xml:space="preserve"> </w:t>
            </w:r>
            <w:r w:rsidRPr="00FD731E">
              <w:rPr>
                <w:rFonts w:ascii="Courier New" w:hAnsi="Courier New" w:cs="Courier New"/>
                <w:sz w:val="16"/>
                <w:szCs w:val="16"/>
              </w:rPr>
              <w:t>*=Historical Data</w:t>
            </w:r>
            <w:r w:rsidR="00FD2460">
              <w:rPr>
                <w:rFonts w:ascii="Courier New" w:hAnsi="Courier New" w:cs="Courier New"/>
                <w:sz w:val="16"/>
                <w:szCs w:val="16"/>
              </w:rPr>
              <w:t xml:space="preserve"> </w:t>
            </w:r>
            <w:r w:rsidRPr="00FD731E">
              <w:rPr>
                <w:rFonts w:ascii="Courier New" w:hAnsi="Courier New" w:cs="Courier New"/>
                <w:sz w:val="16"/>
                <w:szCs w:val="16"/>
              </w:rPr>
              <w:t>I=Initial</w:t>
            </w:r>
            <w:r w:rsidR="00FD2460">
              <w:rPr>
                <w:rFonts w:ascii="Courier New" w:hAnsi="Courier New" w:cs="Courier New"/>
                <w:sz w:val="16"/>
                <w:szCs w:val="16"/>
              </w:rPr>
              <w:t xml:space="preserve"> </w:t>
            </w:r>
            <w:r w:rsidRPr="00FD731E">
              <w:rPr>
                <w:rFonts w:ascii="Courier New" w:hAnsi="Courier New" w:cs="Courier New"/>
                <w:sz w:val="16"/>
                <w:szCs w:val="16"/>
              </w:rPr>
              <w:t>X=Repair</w:t>
            </w:r>
            <w:r w:rsidR="00FD2460">
              <w:rPr>
                <w:rFonts w:ascii="Courier New" w:hAnsi="Courier New" w:cs="Courier New"/>
                <w:sz w:val="16"/>
                <w:szCs w:val="16"/>
              </w:rPr>
              <w:t xml:space="preserve"> </w:t>
            </w:r>
            <w:r w:rsidRPr="00FD731E">
              <w:rPr>
                <w:rFonts w:ascii="Courier New" w:hAnsi="Courier New" w:cs="Courier New"/>
                <w:sz w:val="16"/>
                <w:szCs w:val="16"/>
              </w:rPr>
              <w:t>S=Spare</w:t>
            </w:r>
            <w:r w:rsidR="00FD2460">
              <w:rPr>
                <w:rFonts w:ascii="Courier New" w:hAnsi="Courier New" w:cs="Courier New"/>
                <w:sz w:val="16"/>
                <w:szCs w:val="16"/>
              </w:rPr>
              <w:t xml:space="preserve"> </w:t>
            </w:r>
            <w:r w:rsidRPr="00FD731E">
              <w:rPr>
                <w:rFonts w:ascii="Courier New" w:hAnsi="Courier New" w:cs="Courier New"/>
                <w:sz w:val="16"/>
                <w:szCs w:val="16"/>
              </w:rPr>
              <w:t>R=Replacement</w:t>
            </w:r>
          </w:p>
          <w:p w14:paraId="7F2ED1D0" w14:textId="4703237E" w:rsidR="00491E84" w:rsidRPr="00FD731E" w:rsidRDefault="00491E84" w:rsidP="00491E84">
            <w:pPr>
              <w:autoSpaceDE w:val="0"/>
              <w:autoSpaceDN w:val="0"/>
              <w:adjustRightInd w:val="0"/>
              <w:rPr>
                <w:rFonts w:ascii="Courier New" w:hAnsi="Courier New" w:cs="Courier New"/>
                <w:sz w:val="16"/>
                <w:szCs w:val="16"/>
              </w:rPr>
            </w:pPr>
            <w:bookmarkStart w:id="249" w:name="_Hlk177553386"/>
            <w:bookmarkEnd w:id="248"/>
            <w:r w:rsidRPr="00FD731E">
              <w:rPr>
                <w:rFonts w:ascii="Courier New" w:hAnsi="Courier New" w:cs="Courier New"/>
                <w:sz w:val="16"/>
                <w:szCs w:val="16"/>
              </w:rPr>
              <w:t>Enter 1-6 to show full entry, '^' to exit or `return` to continue.</w:t>
            </w:r>
            <w:r w:rsidR="00FD2460">
              <w:rPr>
                <w:rFonts w:ascii="Courier New" w:hAnsi="Courier New" w:cs="Courier New"/>
                <w:sz w:val="16"/>
                <w:szCs w:val="16"/>
              </w:rPr>
              <w:t xml:space="preserve"> </w:t>
            </w:r>
            <w:r w:rsidRPr="00FD731E">
              <w:rPr>
                <w:rFonts w:ascii="Courier New" w:hAnsi="Courier New" w:cs="Courier New"/>
                <w:b/>
                <w:sz w:val="16"/>
                <w:szCs w:val="16"/>
              </w:rPr>
              <w:t>1</w:t>
            </w:r>
            <w:r w:rsidR="00B4157E" w:rsidRPr="00FD731E">
              <w:rPr>
                <w:rFonts w:ascii="Courier New" w:hAnsi="Courier New" w:cs="Courier New"/>
                <w:b/>
                <w:sz w:val="16"/>
                <w:szCs w:val="16"/>
              </w:rPr>
              <w:t xml:space="preserve"> &lt;Enter&gt;</w:t>
            </w:r>
          </w:p>
          <w:bookmarkEnd w:id="249"/>
          <w:p w14:paraId="42341924" w14:textId="77777777" w:rsidR="00491E84" w:rsidRPr="00FD731E" w:rsidRDefault="00491E84" w:rsidP="00491E84">
            <w:pPr>
              <w:autoSpaceDE w:val="0"/>
              <w:autoSpaceDN w:val="0"/>
              <w:adjustRightInd w:val="0"/>
              <w:rPr>
                <w:rFonts w:ascii="Courier New" w:hAnsi="Courier New" w:cs="Courier New"/>
                <w:sz w:val="16"/>
                <w:szCs w:val="16"/>
              </w:rPr>
            </w:pPr>
          </w:p>
          <w:p w14:paraId="63B5483A" w14:textId="77777777" w:rsidR="00491E84" w:rsidRPr="00FD731E" w:rsidRDefault="00491E84" w:rsidP="00491E84">
            <w:pPr>
              <w:autoSpaceDE w:val="0"/>
              <w:autoSpaceDN w:val="0"/>
              <w:adjustRightInd w:val="0"/>
              <w:rPr>
                <w:rFonts w:ascii="Courier New" w:hAnsi="Courier New" w:cs="Courier New"/>
                <w:sz w:val="16"/>
                <w:szCs w:val="16"/>
              </w:rPr>
            </w:pPr>
          </w:p>
          <w:p w14:paraId="3CA0C438" w14:textId="39D73CC3" w:rsidR="00491E84" w:rsidRPr="00FD731E" w:rsidRDefault="006A535A" w:rsidP="00491E84">
            <w:pPr>
              <w:autoSpaceDE w:val="0"/>
              <w:autoSpaceDN w:val="0"/>
              <w:adjustRightInd w:val="0"/>
              <w:rPr>
                <w:rFonts w:ascii="Courier New" w:hAnsi="Courier New" w:cs="Courier New"/>
                <w:sz w:val="16"/>
                <w:szCs w:val="16"/>
              </w:rPr>
            </w:pPr>
            <w:bookmarkStart w:id="250" w:name="_Hlk177553387"/>
            <w:r w:rsidRPr="00FD731E">
              <w:rPr>
                <w:rFonts w:ascii="Courier New" w:hAnsi="Courier New" w:cs="Courier New"/>
                <w:sz w:val="16"/>
                <w:szCs w:val="16"/>
              </w:rPr>
              <w:t>PROSpatient,one</w:t>
            </w:r>
            <w:r w:rsidR="00FD2460">
              <w:rPr>
                <w:rFonts w:ascii="Courier New" w:hAnsi="Courier New" w:cs="Courier New"/>
                <w:sz w:val="16"/>
                <w:szCs w:val="16"/>
              </w:rPr>
              <w:t xml:space="preserve">    </w:t>
            </w:r>
            <w:r w:rsidR="00491E84" w:rsidRPr="00FD731E">
              <w:rPr>
                <w:rFonts w:ascii="Courier New" w:hAnsi="Courier New" w:cs="Courier New"/>
                <w:sz w:val="16"/>
                <w:szCs w:val="16"/>
              </w:rPr>
              <w:t xml:space="preserve">SSN: </w:t>
            </w:r>
            <w:r w:rsidRPr="00FD731E">
              <w:rPr>
                <w:rFonts w:ascii="Courier New" w:hAnsi="Courier New" w:cs="Courier New"/>
                <w:sz w:val="16"/>
                <w:szCs w:val="16"/>
              </w:rPr>
              <w:t>000</w:t>
            </w:r>
            <w:r w:rsidR="00491E84" w:rsidRPr="00FD731E">
              <w:rPr>
                <w:rFonts w:ascii="Courier New" w:hAnsi="Courier New" w:cs="Courier New"/>
                <w:sz w:val="16"/>
                <w:szCs w:val="16"/>
              </w:rPr>
              <w:t>-27-7955</w:t>
            </w:r>
            <w:r w:rsidR="00FD2460">
              <w:rPr>
                <w:rFonts w:ascii="Courier New" w:hAnsi="Courier New" w:cs="Courier New"/>
                <w:sz w:val="16"/>
                <w:szCs w:val="16"/>
              </w:rPr>
              <w:t xml:space="preserve"> </w:t>
            </w:r>
            <w:r w:rsidR="00491E84" w:rsidRPr="00FD731E">
              <w:rPr>
                <w:rFonts w:ascii="Courier New" w:hAnsi="Courier New" w:cs="Courier New"/>
                <w:sz w:val="16"/>
                <w:szCs w:val="16"/>
              </w:rPr>
              <w:t xml:space="preserve"> BAY PINES VAMC</w:t>
            </w:r>
            <w:r w:rsidR="00FD2460">
              <w:rPr>
                <w:rFonts w:ascii="Courier New" w:hAnsi="Courier New" w:cs="Courier New"/>
                <w:sz w:val="16"/>
                <w:szCs w:val="16"/>
              </w:rPr>
              <w:t xml:space="preserve">   </w:t>
            </w:r>
            <w:r w:rsidR="00491E84" w:rsidRPr="00FD731E">
              <w:rPr>
                <w:rFonts w:ascii="Courier New" w:hAnsi="Courier New" w:cs="Courier New"/>
                <w:sz w:val="16"/>
                <w:szCs w:val="16"/>
              </w:rPr>
              <w:t xml:space="preserve">DOB: </w:t>
            </w:r>
            <w:smartTag w:uri="urn:schemas-microsoft-com:office:smarttags" w:element="date">
              <w:smartTagPr>
                <w:attr w:name="Month" w:val="5"/>
                <w:attr w:name="Day" w:val="28"/>
                <w:attr w:name="Year" w:val="1925"/>
              </w:smartTagPr>
              <w:r w:rsidR="00491E84" w:rsidRPr="00FD731E">
                <w:rPr>
                  <w:rFonts w:ascii="Courier New" w:hAnsi="Courier New" w:cs="Courier New"/>
                  <w:sz w:val="16"/>
                  <w:szCs w:val="16"/>
                </w:rPr>
                <w:t>05-28-1925</w:t>
              </w:r>
            </w:smartTag>
          </w:p>
          <w:p w14:paraId="7E946870" w14:textId="7441317D" w:rsidR="00491E84" w:rsidRPr="00FD731E" w:rsidRDefault="00FD2460" w:rsidP="00491E84">
            <w:pPr>
              <w:autoSpaceDE w:val="0"/>
              <w:autoSpaceDN w:val="0"/>
              <w:adjustRightInd w:val="0"/>
              <w:rPr>
                <w:rFonts w:ascii="Courier New" w:hAnsi="Courier New" w:cs="Courier New"/>
                <w:sz w:val="16"/>
                <w:szCs w:val="16"/>
              </w:rPr>
            </w:pPr>
            <w:bookmarkStart w:id="251" w:name="_Hlk177553388"/>
            <w:bookmarkEnd w:id="250"/>
            <w:r>
              <w:rPr>
                <w:rFonts w:ascii="Courier New" w:hAnsi="Courier New" w:cs="Courier New"/>
                <w:sz w:val="16"/>
                <w:szCs w:val="16"/>
              </w:rPr>
              <w:t xml:space="preserve">          </w:t>
            </w:r>
            <w:r w:rsidR="00491E84" w:rsidRPr="00FD731E">
              <w:rPr>
                <w:rFonts w:ascii="Courier New" w:hAnsi="Courier New" w:cs="Courier New"/>
                <w:sz w:val="16"/>
                <w:szCs w:val="16"/>
              </w:rPr>
              <w:t>APPLIANCE/REPAIR LINE ITEM DETAIL</w:t>
            </w:r>
            <w:r>
              <w:rPr>
                <w:rFonts w:ascii="Courier New" w:hAnsi="Courier New" w:cs="Courier New"/>
                <w:sz w:val="16"/>
                <w:szCs w:val="16"/>
              </w:rPr>
              <w:t xml:space="preserve">        </w:t>
            </w:r>
            <w:r w:rsidR="00491E84" w:rsidRPr="00FD731E">
              <w:rPr>
                <w:rFonts w:ascii="Courier New" w:hAnsi="Courier New" w:cs="Courier New"/>
                <w:sz w:val="16"/>
                <w:szCs w:val="16"/>
              </w:rPr>
              <w:t xml:space="preserve"> &lt;4-1&gt;</w:t>
            </w:r>
          </w:p>
          <w:bookmarkEnd w:id="251"/>
          <w:p w14:paraId="1E779790" w14:textId="77777777" w:rsidR="00491E84" w:rsidRPr="00FD731E" w:rsidRDefault="00491E84" w:rsidP="00491E84">
            <w:pPr>
              <w:autoSpaceDE w:val="0"/>
              <w:autoSpaceDN w:val="0"/>
              <w:adjustRightInd w:val="0"/>
              <w:rPr>
                <w:rFonts w:ascii="Courier New" w:hAnsi="Courier New" w:cs="Courier New"/>
                <w:sz w:val="16"/>
                <w:szCs w:val="16"/>
              </w:rPr>
            </w:pPr>
          </w:p>
          <w:p w14:paraId="6CFE20FD" w14:textId="53ECAC91" w:rsidR="00491E84" w:rsidRPr="00FD731E" w:rsidRDefault="00491E84" w:rsidP="00491E84">
            <w:pPr>
              <w:autoSpaceDE w:val="0"/>
              <w:autoSpaceDN w:val="0"/>
              <w:adjustRightInd w:val="0"/>
              <w:rPr>
                <w:rFonts w:ascii="Courier New" w:hAnsi="Courier New" w:cs="Courier New"/>
                <w:sz w:val="16"/>
                <w:szCs w:val="16"/>
              </w:rPr>
            </w:pPr>
            <w:bookmarkStart w:id="252" w:name="_Hlk177553389"/>
            <w:r w:rsidRPr="00FD731E">
              <w:rPr>
                <w:rFonts w:ascii="Courier New" w:hAnsi="Courier New" w:cs="Courier New"/>
                <w:sz w:val="16"/>
                <w:szCs w:val="16"/>
              </w:rPr>
              <w:t>TYPE OF FORM: VISA</w:t>
            </w:r>
            <w:r w:rsidR="00FD2460">
              <w:rPr>
                <w:rFonts w:ascii="Courier New" w:hAnsi="Courier New" w:cs="Courier New"/>
                <w:sz w:val="16"/>
                <w:szCs w:val="16"/>
              </w:rPr>
              <w:t xml:space="preserve">   </w:t>
            </w:r>
            <w:r w:rsidRPr="00FD731E">
              <w:rPr>
                <w:rFonts w:ascii="Courier New" w:hAnsi="Courier New" w:cs="Courier New"/>
                <w:sz w:val="16"/>
                <w:szCs w:val="16"/>
              </w:rPr>
              <w:t xml:space="preserve"> INITIATOR: PROSdeveloper,one</w:t>
            </w:r>
            <w:r w:rsidR="00FD2460">
              <w:rPr>
                <w:rFonts w:ascii="Courier New" w:hAnsi="Courier New" w:cs="Courier New"/>
                <w:sz w:val="16"/>
                <w:szCs w:val="16"/>
              </w:rPr>
              <w:t xml:space="preserve"> </w:t>
            </w:r>
            <w:r w:rsidRPr="00FD731E">
              <w:rPr>
                <w:rFonts w:ascii="Courier New" w:hAnsi="Courier New" w:cs="Courier New"/>
                <w:sz w:val="16"/>
                <w:szCs w:val="16"/>
              </w:rPr>
              <w:t xml:space="preserve">DATE: </w:t>
            </w:r>
            <w:smartTag w:uri="urn:schemas-microsoft-com:office:smarttags" w:element="date">
              <w:smartTagPr>
                <w:attr w:name="Month" w:val="1"/>
                <w:attr w:name="Day" w:val="27"/>
                <w:attr w:name="Year" w:val="2005"/>
              </w:smartTagPr>
              <w:r w:rsidRPr="00FD731E">
                <w:rPr>
                  <w:rFonts w:ascii="Courier New" w:hAnsi="Courier New" w:cs="Courier New"/>
                  <w:sz w:val="16"/>
                  <w:szCs w:val="16"/>
                </w:rPr>
                <w:t>JAN 27, 2005</w:t>
              </w:r>
            </w:smartTag>
          </w:p>
          <w:p w14:paraId="6C447428" w14:textId="77777777" w:rsidR="00491E84" w:rsidRPr="00FD731E" w:rsidRDefault="00491E84" w:rsidP="00491E84">
            <w:pPr>
              <w:autoSpaceDE w:val="0"/>
              <w:autoSpaceDN w:val="0"/>
              <w:adjustRightInd w:val="0"/>
              <w:rPr>
                <w:rFonts w:ascii="Courier New" w:hAnsi="Courier New" w:cs="Courier New"/>
                <w:sz w:val="16"/>
                <w:szCs w:val="16"/>
              </w:rPr>
            </w:pPr>
            <w:bookmarkStart w:id="253" w:name="_Hlk177553390"/>
            <w:bookmarkEnd w:id="252"/>
            <w:r w:rsidRPr="00FD731E">
              <w:rPr>
                <w:rFonts w:ascii="Courier New" w:hAnsi="Courier New" w:cs="Courier New"/>
                <w:sz w:val="16"/>
                <w:szCs w:val="16"/>
              </w:rPr>
              <w:t>DELIVER TO: VETERAN</w:t>
            </w:r>
          </w:p>
          <w:p w14:paraId="19291241" w14:textId="1F597D5A" w:rsidR="00491E84" w:rsidRPr="00FD731E" w:rsidRDefault="00491E84" w:rsidP="00491E84">
            <w:pPr>
              <w:autoSpaceDE w:val="0"/>
              <w:autoSpaceDN w:val="0"/>
              <w:adjustRightInd w:val="0"/>
              <w:rPr>
                <w:rFonts w:ascii="Courier New" w:hAnsi="Courier New" w:cs="Courier New"/>
                <w:sz w:val="16"/>
                <w:szCs w:val="16"/>
              </w:rPr>
            </w:pPr>
            <w:bookmarkStart w:id="254" w:name="_Hlk177553391"/>
            <w:bookmarkEnd w:id="253"/>
            <w:r w:rsidRPr="00FD731E">
              <w:rPr>
                <w:rFonts w:ascii="Courier New" w:hAnsi="Courier New" w:cs="Courier New"/>
                <w:sz w:val="16"/>
                <w:szCs w:val="16"/>
              </w:rPr>
              <w:t>TYPE TRANS: REPAIR</w:t>
            </w:r>
            <w:r w:rsidR="00FD2460">
              <w:rPr>
                <w:rFonts w:ascii="Courier New" w:hAnsi="Courier New" w:cs="Courier New"/>
                <w:sz w:val="16"/>
                <w:szCs w:val="16"/>
              </w:rPr>
              <w:t xml:space="preserve">      </w:t>
            </w:r>
            <w:r w:rsidRPr="00FD731E">
              <w:rPr>
                <w:rFonts w:ascii="Courier New" w:hAnsi="Courier New" w:cs="Courier New"/>
                <w:sz w:val="16"/>
                <w:szCs w:val="16"/>
              </w:rPr>
              <w:t>QTY: 2</w:t>
            </w:r>
            <w:r w:rsidR="00FD2460">
              <w:rPr>
                <w:rFonts w:ascii="Courier New" w:hAnsi="Courier New" w:cs="Courier New"/>
                <w:sz w:val="16"/>
                <w:szCs w:val="16"/>
              </w:rPr>
              <w:t xml:space="preserve">  </w:t>
            </w:r>
            <w:r w:rsidRPr="00FD731E">
              <w:rPr>
                <w:rFonts w:ascii="Courier New" w:hAnsi="Courier New" w:cs="Courier New"/>
                <w:sz w:val="16"/>
                <w:szCs w:val="16"/>
              </w:rPr>
              <w:t>SOURCE: COMMERCIAL</w:t>
            </w:r>
          </w:p>
          <w:p w14:paraId="57ADF47F" w14:textId="5AD01F9D" w:rsidR="00491E84" w:rsidRPr="00FD731E" w:rsidRDefault="00491E84" w:rsidP="00491E84">
            <w:pPr>
              <w:autoSpaceDE w:val="0"/>
              <w:autoSpaceDN w:val="0"/>
              <w:adjustRightInd w:val="0"/>
              <w:rPr>
                <w:rFonts w:ascii="Courier New" w:hAnsi="Courier New" w:cs="Courier New"/>
                <w:sz w:val="16"/>
                <w:szCs w:val="16"/>
              </w:rPr>
            </w:pPr>
            <w:bookmarkStart w:id="255" w:name="_Hlk177553392"/>
            <w:bookmarkEnd w:id="254"/>
            <w:r w:rsidRPr="00FD731E">
              <w:rPr>
                <w:rFonts w:ascii="Courier New" w:hAnsi="Courier New" w:cs="Courier New"/>
                <w:sz w:val="16"/>
                <w:szCs w:val="16"/>
              </w:rPr>
              <w:t>VENDOR TRACKING:</w:t>
            </w:r>
            <w:r w:rsidR="00FD2460">
              <w:rPr>
                <w:rFonts w:ascii="Courier New" w:hAnsi="Courier New" w:cs="Courier New"/>
                <w:sz w:val="16"/>
                <w:szCs w:val="16"/>
              </w:rPr>
              <w:t xml:space="preserve">           </w:t>
            </w:r>
            <w:r w:rsidRPr="00FD731E">
              <w:rPr>
                <w:rFonts w:ascii="Courier New" w:hAnsi="Courier New" w:cs="Courier New"/>
                <w:sz w:val="16"/>
                <w:szCs w:val="16"/>
              </w:rPr>
              <w:t xml:space="preserve">BANK AUTHORIZATION: </w:t>
            </w:r>
          </w:p>
          <w:p w14:paraId="47897E68" w14:textId="067A2281" w:rsidR="00491E84" w:rsidRPr="00FD731E" w:rsidRDefault="00491E84" w:rsidP="00491E84">
            <w:pPr>
              <w:autoSpaceDE w:val="0"/>
              <w:autoSpaceDN w:val="0"/>
              <w:adjustRightInd w:val="0"/>
              <w:rPr>
                <w:rFonts w:ascii="Courier New" w:hAnsi="Courier New" w:cs="Courier New"/>
                <w:sz w:val="16"/>
                <w:szCs w:val="16"/>
              </w:rPr>
            </w:pPr>
            <w:bookmarkStart w:id="256" w:name="_Hlk177553393"/>
            <w:bookmarkEnd w:id="255"/>
            <w:r w:rsidRPr="00FD731E">
              <w:rPr>
                <w:rFonts w:ascii="Courier New" w:hAnsi="Courier New" w:cs="Courier New"/>
                <w:sz w:val="16"/>
                <w:szCs w:val="16"/>
              </w:rPr>
              <w:t>VENDOR:</w:t>
            </w:r>
            <w:r w:rsidR="00FD2460">
              <w:rPr>
                <w:rFonts w:ascii="Courier New" w:hAnsi="Courier New" w:cs="Courier New"/>
                <w:sz w:val="16"/>
                <w:szCs w:val="16"/>
              </w:rPr>
              <w:t xml:space="preserve">    </w:t>
            </w:r>
            <w:r w:rsidRPr="00FD731E">
              <w:rPr>
                <w:rFonts w:ascii="Courier New" w:hAnsi="Courier New" w:cs="Courier New"/>
                <w:sz w:val="16"/>
                <w:szCs w:val="16"/>
              </w:rPr>
              <w:t>SUN BRAND</w:t>
            </w:r>
          </w:p>
          <w:p w14:paraId="00C3468F" w14:textId="56F3E961" w:rsidR="00491E84" w:rsidRPr="00FD731E" w:rsidRDefault="00491E84" w:rsidP="00491E84">
            <w:pPr>
              <w:autoSpaceDE w:val="0"/>
              <w:autoSpaceDN w:val="0"/>
              <w:adjustRightInd w:val="0"/>
              <w:rPr>
                <w:rFonts w:ascii="Courier New" w:hAnsi="Courier New" w:cs="Courier New"/>
                <w:sz w:val="16"/>
                <w:szCs w:val="16"/>
              </w:rPr>
            </w:pPr>
            <w:bookmarkStart w:id="257" w:name="_Hlk177553394"/>
            <w:bookmarkEnd w:id="256"/>
            <w:r w:rsidRPr="00FD731E">
              <w:rPr>
                <w:rFonts w:ascii="Courier New" w:hAnsi="Courier New" w:cs="Courier New"/>
                <w:sz w:val="16"/>
                <w:szCs w:val="16"/>
              </w:rPr>
              <w:t>VENDOR PHONE:</w:t>
            </w:r>
            <w:r w:rsidR="00FD2460">
              <w:rPr>
                <w:rFonts w:ascii="Courier New" w:hAnsi="Courier New" w:cs="Courier New"/>
                <w:sz w:val="16"/>
                <w:szCs w:val="16"/>
              </w:rPr>
              <w:t xml:space="preserve"> </w:t>
            </w:r>
            <w:r w:rsidRPr="00FD731E">
              <w:rPr>
                <w:rFonts w:ascii="Courier New" w:hAnsi="Courier New" w:cs="Courier New"/>
                <w:sz w:val="16"/>
                <w:szCs w:val="16"/>
              </w:rPr>
              <w:t>404-455-0664</w:t>
            </w:r>
          </w:p>
          <w:p w14:paraId="5E768934" w14:textId="34F247BE" w:rsidR="00491E84" w:rsidRPr="00FD731E" w:rsidRDefault="00FD2460" w:rsidP="00491E84">
            <w:pPr>
              <w:autoSpaceDE w:val="0"/>
              <w:autoSpaceDN w:val="0"/>
              <w:adjustRightInd w:val="0"/>
              <w:rPr>
                <w:rFonts w:ascii="Courier New" w:hAnsi="Courier New" w:cs="Courier New"/>
                <w:sz w:val="16"/>
                <w:szCs w:val="16"/>
              </w:rPr>
            </w:pPr>
            <w:bookmarkStart w:id="258" w:name="_Hlk177553395"/>
            <w:bookmarkEnd w:id="257"/>
            <w:r>
              <w:rPr>
                <w:rFonts w:ascii="Courier New" w:hAnsi="Courier New" w:cs="Courier New"/>
                <w:sz w:val="16"/>
                <w:szCs w:val="16"/>
              </w:rPr>
              <w:t xml:space="preserve">       </w:t>
            </w:r>
            <w:r w:rsidR="00491E84" w:rsidRPr="00FD731E">
              <w:rPr>
                <w:rFonts w:ascii="Courier New" w:hAnsi="Courier New" w:cs="Courier New"/>
                <w:sz w:val="16"/>
                <w:szCs w:val="16"/>
              </w:rPr>
              <w:t xml:space="preserve"> </w:t>
            </w:r>
            <w:smartTag w:uri="urn:schemas-microsoft-com:office:smarttags" w:element="Street">
              <w:smartTag w:uri="urn:schemas-microsoft-com:office:smarttags" w:element="address">
                <w:r w:rsidR="00491E84" w:rsidRPr="00FD731E">
                  <w:rPr>
                    <w:rFonts w:ascii="Courier New" w:hAnsi="Courier New" w:cs="Courier New"/>
                    <w:sz w:val="16"/>
                    <w:szCs w:val="16"/>
                  </w:rPr>
                  <w:t>3900 GREEN INDUSTRIAL WAY</w:t>
                </w:r>
              </w:smartTag>
            </w:smartTag>
          </w:p>
          <w:p w14:paraId="047A8502" w14:textId="49BC51E0" w:rsidR="00491E84" w:rsidRPr="00FD731E" w:rsidRDefault="00FD2460" w:rsidP="00491E84">
            <w:pPr>
              <w:autoSpaceDE w:val="0"/>
              <w:autoSpaceDN w:val="0"/>
              <w:adjustRightInd w:val="0"/>
              <w:rPr>
                <w:rFonts w:ascii="Courier New" w:hAnsi="Courier New" w:cs="Courier New"/>
                <w:sz w:val="16"/>
                <w:szCs w:val="16"/>
              </w:rPr>
            </w:pPr>
            <w:bookmarkStart w:id="259" w:name="_Hlk177553396"/>
            <w:bookmarkEnd w:id="258"/>
            <w:r>
              <w:rPr>
                <w:rFonts w:ascii="Courier New" w:hAnsi="Courier New" w:cs="Courier New"/>
                <w:sz w:val="16"/>
                <w:szCs w:val="16"/>
              </w:rPr>
              <w:t xml:space="preserve">       </w:t>
            </w:r>
            <w:r w:rsidR="00491E84" w:rsidRPr="00FD731E">
              <w:rPr>
                <w:rFonts w:ascii="Courier New" w:hAnsi="Courier New" w:cs="Courier New"/>
                <w:sz w:val="16"/>
                <w:szCs w:val="16"/>
              </w:rPr>
              <w:t xml:space="preserve"> </w:t>
            </w:r>
            <w:smartTag w:uri="urn:schemas-microsoft-com:office:smarttags" w:element="City">
              <w:r w:rsidR="00491E84" w:rsidRPr="00FD731E">
                <w:rPr>
                  <w:rFonts w:ascii="Courier New" w:hAnsi="Courier New" w:cs="Courier New"/>
                  <w:sz w:val="16"/>
                  <w:szCs w:val="16"/>
                </w:rPr>
                <w:t>ATLANTA</w:t>
              </w:r>
            </w:smartTag>
            <w:r w:rsidR="00491E84" w:rsidRPr="00FD731E">
              <w:rPr>
                <w:rFonts w:ascii="Courier New" w:hAnsi="Courier New" w:cs="Courier New"/>
                <w:sz w:val="16"/>
                <w:szCs w:val="16"/>
              </w:rPr>
              <w:t>,</w:t>
            </w:r>
            <w:r>
              <w:rPr>
                <w:rFonts w:ascii="Courier New" w:hAnsi="Courier New" w:cs="Courier New"/>
                <w:sz w:val="16"/>
                <w:szCs w:val="16"/>
              </w:rPr>
              <w:t xml:space="preserve"> </w:t>
            </w:r>
            <w:r w:rsidR="00491E84" w:rsidRPr="00FD731E">
              <w:rPr>
                <w:rFonts w:ascii="Courier New" w:hAnsi="Courier New" w:cs="Courier New"/>
                <w:sz w:val="16"/>
                <w:szCs w:val="16"/>
              </w:rPr>
              <w:t xml:space="preserve"> GEORGIA</w:t>
            </w:r>
            <w:r>
              <w:rPr>
                <w:rFonts w:ascii="Courier New" w:hAnsi="Courier New" w:cs="Courier New"/>
                <w:sz w:val="16"/>
                <w:szCs w:val="16"/>
              </w:rPr>
              <w:t xml:space="preserve">  </w:t>
            </w:r>
            <w:r w:rsidR="00491E84" w:rsidRPr="00FD731E">
              <w:rPr>
                <w:rFonts w:ascii="Courier New" w:hAnsi="Courier New" w:cs="Courier New"/>
                <w:sz w:val="16"/>
                <w:szCs w:val="16"/>
              </w:rPr>
              <w:t xml:space="preserve"> 30341</w:t>
            </w:r>
          </w:p>
          <w:p w14:paraId="6B4D58FE" w14:textId="77777777" w:rsidR="00491E84" w:rsidRPr="00FD731E" w:rsidRDefault="00491E84" w:rsidP="00491E84">
            <w:pPr>
              <w:autoSpaceDE w:val="0"/>
              <w:autoSpaceDN w:val="0"/>
              <w:adjustRightInd w:val="0"/>
              <w:rPr>
                <w:rFonts w:ascii="Courier New" w:hAnsi="Courier New" w:cs="Courier New"/>
                <w:sz w:val="16"/>
                <w:szCs w:val="16"/>
              </w:rPr>
            </w:pPr>
            <w:bookmarkStart w:id="260" w:name="_Hlk177553397"/>
            <w:bookmarkEnd w:id="259"/>
            <w:r w:rsidRPr="00FD731E">
              <w:rPr>
                <w:rFonts w:ascii="Courier New" w:hAnsi="Courier New" w:cs="Courier New"/>
                <w:sz w:val="16"/>
                <w:szCs w:val="16"/>
              </w:rPr>
              <w:t xml:space="preserve">DELIVERY DATE: </w:t>
            </w:r>
          </w:p>
          <w:p w14:paraId="115BFC1E" w14:textId="5C598C56" w:rsidR="00491E84" w:rsidRPr="00FD731E" w:rsidRDefault="00491E84" w:rsidP="00491E84">
            <w:pPr>
              <w:autoSpaceDE w:val="0"/>
              <w:autoSpaceDN w:val="0"/>
              <w:adjustRightInd w:val="0"/>
              <w:rPr>
                <w:rFonts w:ascii="Courier New" w:hAnsi="Courier New" w:cs="Courier New"/>
                <w:sz w:val="16"/>
                <w:szCs w:val="16"/>
              </w:rPr>
            </w:pPr>
            <w:bookmarkStart w:id="261" w:name="_Hlk177553398"/>
            <w:bookmarkEnd w:id="260"/>
            <w:r w:rsidRPr="00FD731E">
              <w:rPr>
                <w:rFonts w:ascii="Courier New" w:hAnsi="Courier New" w:cs="Courier New"/>
                <w:sz w:val="16"/>
                <w:szCs w:val="16"/>
              </w:rPr>
              <w:t>TOTAL COST: $24.00</w:t>
            </w:r>
            <w:r w:rsidR="00FD2460">
              <w:rPr>
                <w:rFonts w:ascii="Courier New" w:hAnsi="Courier New" w:cs="Courier New"/>
                <w:sz w:val="16"/>
                <w:szCs w:val="16"/>
              </w:rPr>
              <w:t xml:space="preserve">      </w:t>
            </w:r>
            <w:r w:rsidRPr="00FD731E">
              <w:rPr>
                <w:rFonts w:ascii="Courier New" w:hAnsi="Courier New" w:cs="Courier New"/>
                <w:sz w:val="16"/>
                <w:szCs w:val="16"/>
              </w:rPr>
              <w:t>OBL: 0U7748</w:t>
            </w:r>
          </w:p>
          <w:p w14:paraId="10E3B77C" w14:textId="2AC39F07" w:rsidR="00491E84" w:rsidRPr="00FD731E" w:rsidRDefault="00491E84" w:rsidP="00491E84">
            <w:pPr>
              <w:autoSpaceDE w:val="0"/>
              <w:autoSpaceDN w:val="0"/>
              <w:adjustRightInd w:val="0"/>
              <w:rPr>
                <w:rFonts w:ascii="Courier New" w:hAnsi="Courier New" w:cs="Courier New"/>
                <w:sz w:val="16"/>
                <w:szCs w:val="16"/>
              </w:rPr>
            </w:pPr>
            <w:bookmarkStart w:id="262" w:name="_Hlk177553399"/>
            <w:bookmarkEnd w:id="261"/>
            <w:r w:rsidRPr="00FD731E">
              <w:rPr>
                <w:rFonts w:ascii="Courier New" w:hAnsi="Courier New" w:cs="Courier New"/>
                <w:sz w:val="16"/>
                <w:szCs w:val="16"/>
              </w:rPr>
              <w:t>REMARKS:</w:t>
            </w:r>
            <w:r w:rsidR="00FD2460">
              <w:rPr>
                <w:rFonts w:ascii="Courier New" w:hAnsi="Courier New" w:cs="Courier New"/>
                <w:sz w:val="16"/>
                <w:szCs w:val="16"/>
              </w:rPr>
              <w:t xml:space="preserve">   </w:t>
            </w:r>
            <w:r w:rsidRPr="00FD731E">
              <w:rPr>
                <w:rFonts w:ascii="Courier New" w:hAnsi="Courier New" w:cs="Courier New"/>
                <w:sz w:val="16"/>
                <w:szCs w:val="16"/>
              </w:rPr>
              <w:t xml:space="preserve"> </w:t>
            </w:r>
          </w:p>
          <w:p w14:paraId="0B02C673" w14:textId="77777777" w:rsidR="00491E84" w:rsidRPr="00FD731E" w:rsidRDefault="00491E84" w:rsidP="00491E84">
            <w:pPr>
              <w:autoSpaceDE w:val="0"/>
              <w:autoSpaceDN w:val="0"/>
              <w:adjustRightInd w:val="0"/>
              <w:rPr>
                <w:rFonts w:ascii="Courier New" w:hAnsi="Courier New" w:cs="Courier New"/>
                <w:sz w:val="16"/>
                <w:szCs w:val="16"/>
              </w:rPr>
            </w:pPr>
            <w:bookmarkStart w:id="263" w:name="_Hlk177553400"/>
            <w:bookmarkEnd w:id="262"/>
            <w:r w:rsidRPr="00FD731E">
              <w:rPr>
                <w:rFonts w:ascii="Courier New" w:hAnsi="Courier New" w:cs="Courier New"/>
                <w:sz w:val="16"/>
                <w:szCs w:val="16"/>
              </w:rPr>
              <w:t>DISABILITY SERVED: NSC</w:t>
            </w:r>
          </w:p>
          <w:p w14:paraId="0483D850" w14:textId="77777777" w:rsidR="00491E84" w:rsidRPr="00FD731E" w:rsidRDefault="00491E84" w:rsidP="00491E84">
            <w:pPr>
              <w:autoSpaceDE w:val="0"/>
              <w:autoSpaceDN w:val="0"/>
              <w:adjustRightInd w:val="0"/>
              <w:rPr>
                <w:rFonts w:ascii="Courier New" w:hAnsi="Courier New" w:cs="Courier New"/>
                <w:sz w:val="16"/>
                <w:szCs w:val="16"/>
              </w:rPr>
            </w:pPr>
            <w:bookmarkStart w:id="264" w:name="_Hlk177553401"/>
            <w:bookmarkEnd w:id="263"/>
            <w:r w:rsidRPr="00FD731E">
              <w:rPr>
                <w:rFonts w:ascii="Courier New" w:hAnsi="Courier New" w:cs="Courier New"/>
                <w:sz w:val="16"/>
                <w:szCs w:val="16"/>
              </w:rPr>
              <w:t>ITEM DESCRIPTION: WHEELCHAIR-H2000-18IN-ELEV</w:t>
            </w:r>
          </w:p>
          <w:p w14:paraId="510E20D2" w14:textId="77777777" w:rsidR="00491E84" w:rsidRPr="00FD731E" w:rsidRDefault="00491E84" w:rsidP="00491E84">
            <w:pPr>
              <w:autoSpaceDE w:val="0"/>
              <w:autoSpaceDN w:val="0"/>
              <w:adjustRightInd w:val="0"/>
              <w:rPr>
                <w:rFonts w:ascii="Courier New" w:hAnsi="Courier New" w:cs="Courier New"/>
                <w:sz w:val="16"/>
                <w:szCs w:val="16"/>
              </w:rPr>
            </w:pPr>
            <w:bookmarkStart w:id="265" w:name="_Hlk177553402"/>
            <w:bookmarkEnd w:id="264"/>
            <w:r w:rsidRPr="00FD731E">
              <w:rPr>
                <w:rFonts w:ascii="Courier New" w:hAnsi="Courier New" w:cs="Courier New"/>
                <w:sz w:val="16"/>
                <w:szCs w:val="16"/>
              </w:rPr>
              <w:t>APPLIANCE: WHEELCHAIR-H2000-18IN-ELEV</w:t>
            </w:r>
          </w:p>
          <w:p w14:paraId="260DF521" w14:textId="77777777" w:rsidR="00491E84" w:rsidRPr="00FD731E" w:rsidRDefault="00491E84" w:rsidP="00491E84">
            <w:pPr>
              <w:autoSpaceDE w:val="0"/>
              <w:autoSpaceDN w:val="0"/>
              <w:adjustRightInd w:val="0"/>
              <w:rPr>
                <w:rFonts w:ascii="Courier New" w:hAnsi="Courier New" w:cs="Courier New"/>
                <w:b/>
                <w:bCs/>
                <w:sz w:val="20"/>
                <w:szCs w:val="20"/>
              </w:rPr>
            </w:pPr>
            <w:bookmarkStart w:id="266" w:name="_Hlk177553403"/>
            <w:bookmarkEnd w:id="265"/>
            <w:r w:rsidRPr="00FD731E">
              <w:rPr>
                <w:rFonts w:ascii="Courier New" w:hAnsi="Courier New" w:cs="Courier New"/>
                <w:b/>
                <w:bCs/>
                <w:sz w:val="20"/>
                <w:szCs w:val="20"/>
              </w:rPr>
              <w:t>CONTRACT #: 123ABC</w:t>
            </w:r>
          </w:p>
          <w:p w14:paraId="0081A87E" w14:textId="77777777" w:rsidR="00491E84" w:rsidRPr="00FD731E" w:rsidRDefault="00491E84" w:rsidP="00491E84">
            <w:pPr>
              <w:autoSpaceDE w:val="0"/>
              <w:autoSpaceDN w:val="0"/>
              <w:adjustRightInd w:val="0"/>
              <w:rPr>
                <w:rFonts w:ascii="Courier New" w:hAnsi="Courier New" w:cs="Courier New"/>
                <w:sz w:val="20"/>
                <w:szCs w:val="20"/>
              </w:rPr>
            </w:pPr>
            <w:bookmarkStart w:id="267" w:name="_Hlk177553404"/>
            <w:bookmarkEnd w:id="266"/>
            <w:r w:rsidRPr="00FD731E">
              <w:rPr>
                <w:rFonts w:ascii="Courier New" w:hAnsi="Courier New" w:cs="Courier New"/>
                <w:b/>
                <w:bCs/>
                <w:sz w:val="20"/>
                <w:szCs w:val="20"/>
              </w:rPr>
              <w:t>EXCLUDED/WAIVER: EXCLUDED</w:t>
            </w:r>
          </w:p>
          <w:p w14:paraId="0929916A" w14:textId="6A7F6EB7" w:rsidR="00491E84" w:rsidRPr="00FD731E" w:rsidRDefault="00491E84" w:rsidP="00491E84">
            <w:pPr>
              <w:autoSpaceDE w:val="0"/>
              <w:autoSpaceDN w:val="0"/>
              <w:adjustRightInd w:val="0"/>
              <w:rPr>
                <w:rFonts w:ascii="Courier New" w:hAnsi="Courier New" w:cs="Courier New"/>
                <w:sz w:val="16"/>
                <w:szCs w:val="16"/>
              </w:rPr>
            </w:pPr>
            <w:bookmarkStart w:id="268" w:name="_Hlk177553405"/>
            <w:bookmarkEnd w:id="267"/>
            <w:r w:rsidRPr="00FD731E">
              <w:rPr>
                <w:rFonts w:ascii="Courier New" w:hAnsi="Courier New" w:cs="Courier New"/>
                <w:sz w:val="16"/>
                <w:szCs w:val="16"/>
              </w:rPr>
              <w:t>PSAS HCPCS: E2100</w:t>
            </w:r>
            <w:r w:rsidR="00FD2460">
              <w:rPr>
                <w:rFonts w:ascii="Courier New" w:hAnsi="Courier New" w:cs="Courier New"/>
                <w:sz w:val="16"/>
                <w:szCs w:val="16"/>
              </w:rPr>
              <w:t xml:space="preserve">  </w:t>
            </w:r>
            <w:r w:rsidRPr="00FD731E">
              <w:rPr>
                <w:rFonts w:ascii="Courier New" w:hAnsi="Courier New" w:cs="Courier New"/>
                <w:sz w:val="16"/>
                <w:szCs w:val="16"/>
              </w:rPr>
              <w:t xml:space="preserve"> BLOOD GLUCOSE MONITOR W VOICE</w:t>
            </w:r>
          </w:p>
          <w:p w14:paraId="1ABC465C" w14:textId="77777777" w:rsidR="00491E84" w:rsidRPr="00343EA0" w:rsidRDefault="00491E84" w:rsidP="00491E84">
            <w:pPr>
              <w:autoSpaceDE w:val="0"/>
              <w:autoSpaceDN w:val="0"/>
              <w:adjustRightInd w:val="0"/>
              <w:rPr>
                <w:rFonts w:ascii="Courier New" w:hAnsi="Courier New" w:cs="Courier New"/>
                <w:sz w:val="16"/>
                <w:szCs w:val="16"/>
                <w:lang w:val="fr-CA"/>
              </w:rPr>
            </w:pPr>
            <w:bookmarkStart w:id="269" w:name="_Hlk177553406"/>
            <w:bookmarkEnd w:id="268"/>
            <w:r w:rsidRPr="00343EA0">
              <w:rPr>
                <w:rFonts w:ascii="Courier New" w:hAnsi="Courier New" w:cs="Courier New"/>
                <w:sz w:val="16"/>
                <w:szCs w:val="16"/>
                <w:lang w:val="fr-CA"/>
              </w:rPr>
              <w:t xml:space="preserve">ICD-9 Code: </w:t>
            </w:r>
          </w:p>
          <w:p w14:paraId="43E3F4E7" w14:textId="77777777" w:rsidR="00491E84" w:rsidRPr="00343EA0" w:rsidRDefault="00491E84" w:rsidP="00491E84">
            <w:pPr>
              <w:autoSpaceDE w:val="0"/>
              <w:autoSpaceDN w:val="0"/>
              <w:adjustRightInd w:val="0"/>
              <w:rPr>
                <w:rFonts w:ascii="Courier New" w:hAnsi="Courier New" w:cs="Courier New"/>
                <w:sz w:val="16"/>
                <w:szCs w:val="16"/>
                <w:lang w:val="fr-CA"/>
              </w:rPr>
            </w:pPr>
            <w:bookmarkStart w:id="270" w:name="_Hlk177553407"/>
            <w:bookmarkEnd w:id="269"/>
            <w:r w:rsidRPr="00343EA0">
              <w:rPr>
                <w:rFonts w:ascii="Courier New" w:hAnsi="Courier New" w:cs="Courier New"/>
                <w:sz w:val="16"/>
                <w:szCs w:val="16"/>
                <w:lang w:val="fr-CA"/>
              </w:rPr>
              <w:t xml:space="preserve">CPT MODIFIER: </w:t>
            </w:r>
          </w:p>
          <w:p w14:paraId="1B3709F7" w14:textId="77777777" w:rsidR="00491E84" w:rsidRPr="00343EA0" w:rsidRDefault="00491E84" w:rsidP="00491E84">
            <w:pPr>
              <w:autoSpaceDE w:val="0"/>
              <w:autoSpaceDN w:val="0"/>
              <w:adjustRightInd w:val="0"/>
              <w:rPr>
                <w:rFonts w:ascii="Courier New" w:hAnsi="Courier New" w:cs="Courier New"/>
                <w:sz w:val="16"/>
                <w:szCs w:val="16"/>
                <w:lang w:val="fr-CA"/>
              </w:rPr>
            </w:pPr>
            <w:bookmarkStart w:id="271" w:name="_Hlk177553408"/>
            <w:bookmarkEnd w:id="270"/>
            <w:r w:rsidRPr="00343EA0">
              <w:rPr>
                <w:rFonts w:ascii="Courier New" w:hAnsi="Courier New" w:cs="Courier New"/>
                <w:sz w:val="16"/>
                <w:szCs w:val="16"/>
                <w:lang w:val="fr-CA"/>
              </w:rPr>
              <w:t>DESCRIPTION: ITEM DES</w:t>
            </w:r>
          </w:p>
          <w:p w14:paraId="298601D4" w14:textId="77777777" w:rsidR="00491E84" w:rsidRPr="00FD731E" w:rsidRDefault="00491E84" w:rsidP="00491E84">
            <w:pPr>
              <w:autoSpaceDE w:val="0"/>
              <w:autoSpaceDN w:val="0"/>
              <w:adjustRightInd w:val="0"/>
              <w:rPr>
                <w:rFonts w:ascii="Courier New" w:hAnsi="Courier New" w:cs="Courier New"/>
                <w:sz w:val="16"/>
                <w:szCs w:val="16"/>
              </w:rPr>
            </w:pPr>
            <w:bookmarkStart w:id="272" w:name="_Hlk177553409"/>
            <w:bookmarkEnd w:id="271"/>
            <w:r w:rsidRPr="00FD731E">
              <w:rPr>
                <w:rFonts w:ascii="Courier New" w:hAnsi="Courier New" w:cs="Courier New"/>
                <w:sz w:val="16"/>
                <w:szCs w:val="16"/>
              </w:rPr>
              <w:t xml:space="preserve">EXTENDED DESCRIPTION: </w:t>
            </w:r>
          </w:p>
          <w:bookmarkEnd w:id="272"/>
          <w:p w14:paraId="1500E53B" w14:textId="77777777" w:rsidR="00491E84" w:rsidRPr="00FD731E" w:rsidRDefault="00491E84" w:rsidP="00491E84">
            <w:pPr>
              <w:autoSpaceDE w:val="0"/>
              <w:autoSpaceDN w:val="0"/>
              <w:adjustRightInd w:val="0"/>
              <w:rPr>
                <w:rFonts w:ascii="Courier New" w:hAnsi="Courier New" w:cs="Courier New"/>
                <w:sz w:val="16"/>
                <w:szCs w:val="16"/>
              </w:rPr>
            </w:pPr>
          </w:p>
          <w:p w14:paraId="5E66B949" w14:textId="3A0848F1" w:rsidR="00491E84" w:rsidRPr="00FD731E" w:rsidRDefault="00491E84">
            <w:pPr>
              <w:pStyle w:val="BlockText"/>
              <w:rPr>
                <w:rFonts w:ascii="Courier New" w:hAnsi="Courier New" w:cs="Courier New"/>
                <w:sz w:val="16"/>
                <w:szCs w:val="16"/>
              </w:rPr>
            </w:pPr>
            <w:r w:rsidRPr="00FD731E">
              <w:rPr>
                <w:rFonts w:ascii="Courier New" w:hAnsi="Courier New" w:cs="Courier New"/>
                <w:sz w:val="16"/>
                <w:szCs w:val="16"/>
              </w:rPr>
              <w:t>Enter RETURN to continue or '^' to exit:</w:t>
            </w:r>
            <w:r w:rsidR="00FD2460">
              <w:rPr>
                <w:rFonts w:ascii="Courier New" w:hAnsi="Courier New" w:cs="Courier New"/>
                <w:sz w:val="16"/>
                <w:szCs w:val="16"/>
              </w:rPr>
              <w:t xml:space="preserve"> </w:t>
            </w:r>
            <w:r w:rsidR="00B4157E" w:rsidRPr="00FD731E">
              <w:rPr>
                <w:rFonts w:ascii="Courier New" w:hAnsi="Courier New" w:cs="Courier New"/>
                <w:b/>
                <w:sz w:val="16"/>
                <w:szCs w:val="16"/>
              </w:rPr>
              <w:t>&lt;Enter&gt;</w:t>
            </w:r>
          </w:p>
        </w:tc>
      </w:tr>
      <w:bookmarkEnd w:id="233"/>
    </w:tbl>
    <w:p w14:paraId="796FA1A4" w14:textId="77777777" w:rsidR="00485FEE" w:rsidRDefault="00485FEE" w:rsidP="00485FEE">
      <w:pPr>
        <w:pStyle w:val="BlockLine"/>
      </w:pPr>
    </w:p>
    <w:p w14:paraId="4A98F80E" w14:textId="77777777" w:rsidR="00485FEE" w:rsidRPr="00485FEE" w:rsidRDefault="00485FEE" w:rsidP="00485FEE">
      <w:bookmarkStart w:id="273" w:name="_Hlk177553410"/>
    </w:p>
    <w:p w14:paraId="2FDCC1DC" w14:textId="77777777" w:rsidR="007E182E" w:rsidRPr="00D90F7D" w:rsidRDefault="00C65CDF" w:rsidP="007E182E">
      <w:pPr>
        <w:pStyle w:val="ChapterTitle"/>
      </w:pPr>
      <w:bookmarkStart w:id="274" w:name="_Toc172537296"/>
      <w:bookmarkStart w:id="275" w:name="_Hlk177553411"/>
      <w:bookmarkEnd w:id="273"/>
      <w:r w:rsidRPr="00D90F7D">
        <w:t>Chapter 2</w:t>
      </w:r>
      <w:r w:rsidR="007E182E" w:rsidRPr="00D90F7D">
        <w:t xml:space="preserve"> – Access/Sign</w:t>
      </w:r>
      <w:r w:rsidR="00713AD9" w:rsidRPr="00D90F7D">
        <w:t>-</w:t>
      </w:r>
      <w:r w:rsidR="007E182E" w:rsidRPr="00D90F7D">
        <w:t>on Instructions</w:t>
      </w:r>
      <w:r w:rsidR="00E52804" w:rsidRPr="00D90F7D">
        <w:t xml:space="preserve"> to GUI</w:t>
      </w:r>
      <w:bookmarkEnd w:id="274"/>
    </w:p>
    <w:p w14:paraId="4305D67C" w14:textId="77777777" w:rsidR="001546C0" w:rsidRPr="001546C0" w:rsidRDefault="001546C0" w:rsidP="00B059CD">
      <w:pPr>
        <w:pStyle w:val="Heading3"/>
      </w:pPr>
      <w:bookmarkStart w:id="276" w:name="_Toc42397894"/>
      <w:bookmarkStart w:id="277" w:name="_Toc163546929"/>
      <w:bookmarkStart w:id="278" w:name="_Toc177550886"/>
      <w:bookmarkStart w:id="279" w:name="_Hlk177553412"/>
      <w:bookmarkEnd w:id="275"/>
      <w:r w:rsidRPr="001546C0">
        <w:t>Open the Prosthetics Main Menu</w:t>
      </w:r>
      <w:bookmarkEnd w:id="276"/>
      <w:bookmarkEnd w:id="277"/>
      <w:bookmarkEnd w:id="278"/>
    </w:p>
    <w:bookmarkEnd w:id="279"/>
    <w:p w14:paraId="52022A6A" w14:textId="1BEC0E00" w:rsidR="001546C0" w:rsidRPr="001546C0" w:rsidRDefault="001546C0" w:rsidP="001546C0">
      <w:pPr>
        <w:pBdr>
          <w:top w:val="single" w:sz="6" w:space="1" w:color="auto"/>
          <w:between w:val="single" w:sz="6" w:space="1" w:color="auto"/>
        </w:pBdr>
        <w:spacing w:before="240"/>
        <w:ind w:left="1700"/>
        <w:rPr>
          <w:sz w:val="22"/>
          <w:szCs w:val="20"/>
        </w:rPr>
      </w:pPr>
    </w:p>
    <w:tbl>
      <w:tblPr>
        <w:tblW w:w="0" w:type="auto"/>
        <w:tblLayout w:type="fixed"/>
        <w:tblLook w:val="0000" w:firstRow="0" w:lastRow="0" w:firstColumn="0" w:lastColumn="0" w:noHBand="0" w:noVBand="0"/>
      </w:tblPr>
      <w:tblGrid>
        <w:gridCol w:w="1728"/>
        <w:gridCol w:w="7740"/>
      </w:tblGrid>
      <w:tr w:rsidR="001546C0" w:rsidRPr="001546C0" w14:paraId="599835BD" w14:textId="77777777" w:rsidTr="00BF5D40">
        <w:trPr>
          <w:cantSplit/>
        </w:trPr>
        <w:tc>
          <w:tcPr>
            <w:tcW w:w="1728" w:type="dxa"/>
          </w:tcPr>
          <w:p w14:paraId="3821F668" w14:textId="77777777" w:rsidR="001546C0" w:rsidRPr="001546C0" w:rsidRDefault="001546C0" w:rsidP="001546C0">
            <w:pPr>
              <w:outlineLvl w:val="4"/>
              <w:rPr>
                <w:b/>
                <w:sz w:val="22"/>
                <w:szCs w:val="20"/>
              </w:rPr>
            </w:pPr>
            <w:bookmarkStart w:id="280" w:name="_Hlk177547601"/>
            <w:r w:rsidRPr="001546C0">
              <w:rPr>
                <w:b/>
                <w:sz w:val="22"/>
                <w:szCs w:val="20"/>
              </w:rPr>
              <w:t>Introduction</w:t>
            </w:r>
          </w:p>
        </w:tc>
        <w:tc>
          <w:tcPr>
            <w:tcW w:w="7740" w:type="dxa"/>
          </w:tcPr>
          <w:p w14:paraId="09F6BBB7" w14:textId="071CB2D8" w:rsidR="001546C0" w:rsidRPr="001546C0" w:rsidRDefault="001546C0" w:rsidP="001546C0">
            <w:pPr>
              <w:rPr>
                <w:sz w:val="22"/>
                <w:szCs w:val="20"/>
              </w:rPr>
            </w:pPr>
            <w:bookmarkStart w:id="281" w:name="_Hlk177553413"/>
            <w:r w:rsidRPr="001546C0">
              <w:rPr>
                <w:sz w:val="22"/>
                <w:szCs w:val="20"/>
              </w:rPr>
              <w:t xml:space="preserve">Introducing the </w:t>
            </w:r>
            <w:r w:rsidRPr="001546C0">
              <w:rPr>
                <w:b/>
                <w:bCs/>
                <w:sz w:val="22"/>
                <w:szCs w:val="20"/>
              </w:rPr>
              <w:t>Prosthetics Main Menu</w:t>
            </w:r>
            <w:r w:rsidRPr="001546C0">
              <w:rPr>
                <w:sz w:val="22"/>
                <w:szCs w:val="20"/>
              </w:rPr>
              <w:t xml:space="preserve"> window, as shown below.</w:t>
            </w:r>
            <w:r w:rsidR="00FD2460">
              <w:rPr>
                <w:sz w:val="22"/>
                <w:szCs w:val="20"/>
              </w:rPr>
              <w:t xml:space="preserve"> </w:t>
            </w:r>
            <w:r w:rsidRPr="001546C0">
              <w:rPr>
                <w:sz w:val="22"/>
                <w:szCs w:val="20"/>
              </w:rPr>
              <w:t xml:space="preserve">This feature was first included in Patch RMPR*3*90. It will grow as more features are developed in the GUI suite of Prosthetics programs as part of an entire </w:t>
            </w:r>
            <w:smartTag w:uri="urn:schemas-microsoft-com:office:smarttags" w:element="place">
              <w:r w:rsidRPr="001546C0">
                <w:rPr>
                  <w:sz w:val="22"/>
                  <w:szCs w:val="20"/>
                </w:rPr>
                <w:t>VistA</w:t>
              </w:r>
            </w:smartTag>
            <w:r w:rsidRPr="001546C0">
              <w:rPr>
                <w:sz w:val="22"/>
                <w:szCs w:val="20"/>
              </w:rPr>
              <w:t xml:space="preserve"> suite of Prosthetics programs. It will remain the main point of access for future Prosthetics applications.</w:t>
            </w:r>
            <w:r w:rsidR="00FD2460">
              <w:rPr>
                <w:sz w:val="22"/>
                <w:szCs w:val="20"/>
              </w:rPr>
              <w:t xml:space="preserve"> </w:t>
            </w:r>
            <w:r w:rsidRPr="001546C0">
              <w:rPr>
                <w:sz w:val="22"/>
                <w:szCs w:val="20"/>
              </w:rPr>
              <w:t>This window allows you to access the current GUI features including the following:</w:t>
            </w:r>
          </w:p>
          <w:bookmarkEnd w:id="281"/>
          <w:p w14:paraId="598C1D57" w14:textId="77777777" w:rsidR="001546C0" w:rsidRPr="001546C0" w:rsidRDefault="001546C0" w:rsidP="001546C0">
            <w:pPr>
              <w:rPr>
                <w:sz w:val="22"/>
                <w:szCs w:val="20"/>
              </w:rPr>
            </w:pPr>
          </w:p>
          <w:p w14:paraId="6F4E85D8" w14:textId="77777777" w:rsidR="001546C0" w:rsidRPr="001546C0" w:rsidRDefault="001546C0" w:rsidP="00F7681D">
            <w:pPr>
              <w:numPr>
                <w:ilvl w:val="0"/>
                <w:numId w:val="64"/>
              </w:numPr>
              <w:rPr>
                <w:sz w:val="22"/>
                <w:szCs w:val="20"/>
              </w:rPr>
            </w:pPr>
            <w:bookmarkStart w:id="282" w:name="_Hlk177553414"/>
            <w:smartTag w:uri="urn:schemas-microsoft-com:office:smarttags" w:element="place">
              <w:r w:rsidRPr="001546C0">
                <w:rPr>
                  <w:sz w:val="22"/>
                  <w:szCs w:val="20"/>
                </w:rPr>
                <w:t>VistA</w:t>
              </w:r>
            </w:smartTag>
            <w:r w:rsidRPr="001546C0">
              <w:rPr>
                <w:sz w:val="22"/>
                <w:szCs w:val="20"/>
              </w:rPr>
              <w:t xml:space="preserve"> Sign-On</w:t>
            </w:r>
          </w:p>
          <w:p w14:paraId="3271973F" w14:textId="77777777" w:rsidR="001546C0" w:rsidRPr="001546C0" w:rsidRDefault="001546C0" w:rsidP="00F7681D">
            <w:pPr>
              <w:numPr>
                <w:ilvl w:val="0"/>
                <w:numId w:val="64"/>
              </w:numPr>
              <w:rPr>
                <w:sz w:val="22"/>
                <w:szCs w:val="20"/>
              </w:rPr>
            </w:pPr>
            <w:bookmarkStart w:id="283" w:name="_Hlk177553415"/>
            <w:bookmarkEnd w:id="282"/>
            <w:r w:rsidRPr="001546C0">
              <w:rPr>
                <w:sz w:val="22"/>
                <w:szCs w:val="20"/>
              </w:rPr>
              <w:t>Processing (formerly Purchasing)</w:t>
            </w:r>
          </w:p>
          <w:p w14:paraId="4AC41564" w14:textId="77777777" w:rsidR="001546C0" w:rsidRPr="001546C0" w:rsidRDefault="001546C0" w:rsidP="00F7681D">
            <w:pPr>
              <w:numPr>
                <w:ilvl w:val="0"/>
                <w:numId w:val="64"/>
              </w:numPr>
              <w:rPr>
                <w:sz w:val="22"/>
                <w:szCs w:val="20"/>
              </w:rPr>
            </w:pPr>
            <w:bookmarkStart w:id="284" w:name="_Hlk177553416"/>
            <w:bookmarkEnd w:id="283"/>
            <w:r w:rsidRPr="001546C0">
              <w:rPr>
                <w:sz w:val="22"/>
                <w:szCs w:val="20"/>
              </w:rPr>
              <w:t>View Prosthetic Billing Information</w:t>
            </w:r>
          </w:p>
          <w:p w14:paraId="5F757E6F" w14:textId="77777777" w:rsidR="001546C0" w:rsidRPr="001546C0" w:rsidRDefault="001546C0" w:rsidP="00F7681D">
            <w:pPr>
              <w:numPr>
                <w:ilvl w:val="0"/>
                <w:numId w:val="64"/>
              </w:numPr>
              <w:rPr>
                <w:sz w:val="22"/>
                <w:szCs w:val="20"/>
              </w:rPr>
            </w:pPr>
            <w:bookmarkStart w:id="285" w:name="_Hlk177553417"/>
            <w:bookmarkEnd w:id="284"/>
            <w:r w:rsidRPr="001546C0">
              <w:rPr>
                <w:sz w:val="22"/>
                <w:szCs w:val="20"/>
              </w:rPr>
              <w:t xml:space="preserve">Delayed Order Report </w:t>
            </w:r>
          </w:p>
          <w:p w14:paraId="398051C0" w14:textId="77777777" w:rsidR="001546C0" w:rsidRPr="001546C0" w:rsidRDefault="001546C0" w:rsidP="00F7681D">
            <w:pPr>
              <w:numPr>
                <w:ilvl w:val="0"/>
                <w:numId w:val="64"/>
              </w:numPr>
              <w:rPr>
                <w:sz w:val="22"/>
                <w:szCs w:val="20"/>
              </w:rPr>
            </w:pPr>
            <w:bookmarkStart w:id="286" w:name="_Hlk177553418"/>
            <w:bookmarkEnd w:id="285"/>
            <w:r w:rsidRPr="001546C0">
              <w:rPr>
                <w:sz w:val="22"/>
                <w:szCs w:val="20"/>
              </w:rPr>
              <w:t>NPPD Detail Display Report</w:t>
            </w:r>
          </w:p>
          <w:p w14:paraId="0ACCFC09" w14:textId="77777777" w:rsidR="001546C0" w:rsidRPr="001546C0" w:rsidRDefault="001546C0" w:rsidP="00F7681D">
            <w:pPr>
              <w:numPr>
                <w:ilvl w:val="0"/>
                <w:numId w:val="64"/>
              </w:numPr>
              <w:rPr>
                <w:sz w:val="22"/>
                <w:szCs w:val="20"/>
              </w:rPr>
            </w:pPr>
            <w:bookmarkStart w:id="287" w:name="_Hlk177553419"/>
            <w:bookmarkEnd w:id="286"/>
            <w:r w:rsidRPr="001546C0">
              <w:rPr>
                <w:sz w:val="22"/>
                <w:szCs w:val="20"/>
              </w:rPr>
              <w:t>Orthotic Lab &amp; Work Order (OWL)</w:t>
            </w:r>
          </w:p>
          <w:p w14:paraId="74ED8B1B" w14:textId="77777777" w:rsidR="001546C0" w:rsidRPr="001546C0" w:rsidRDefault="001546C0" w:rsidP="00F7681D">
            <w:pPr>
              <w:numPr>
                <w:ilvl w:val="0"/>
                <w:numId w:val="64"/>
              </w:numPr>
              <w:rPr>
                <w:sz w:val="22"/>
                <w:szCs w:val="20"/>
              </w:rPr>
            </w:pPr>
            <w:bookmarkStart w:id="288" w:name="_Hlk177553420"/>
            <w:bookmarkEnd w:id="287"/>
            <w:r w:rsidRPr="001546C0">
              <w:rPr>
                <w:sz w:val="22"/>
                <w:szCs w:val="20"/>
              </w:rPr>
              <w:t>Help</w:t>
            </w:r>
          </w:p>
          <w:bookmarkEnd w:id="288"/>
          <w:p w14:paraId="57FE8098" w14:textId="77777777" w:rsidR="001546C0" w:rsidRPr="001546C0" w:rsidRDefault="001546C0" w:rsidP="00F7681D">
            <w:pPr>
              <w:numPr>
                <w:ilvl w:val="0"/>
                <w:numId w:val="64"/>
              </w:numPr>
              <w:rPr>
                <w:sz w:val="22"/>
                <w:szCs w:val="20"/>
              </w:rPr>
            </w:pPr>
            <w:r w:rsidRPr="001546C0">
              <w:rPr>
                <w:sz w:val="22"/>
                <w:szCs w:val="20"/>
              </w:rPr>
              <w:t>About (provides the version number of the application)</w:t>
            </w:r>
          </w:p>
        </w:tc>
      </w:tr>
      <w:bookmarkEnd w:id="280"/>
    </w:tbl>
    <w:p w14:paraId="3F526A6D" w14:textId="77777777" w:rsidR="001546C0" w:rsidRPr="001546C0" w:rsidRDefault="001546C0" w:rsidP="001546C0">
      <w:pPr>
        <w:pBdr>
          <w:top w:val="single" w:sz="6" w:space="1" w:color="auto"/>
          <w:between w:val="single" w:sz="6" w:space="1" w:color="auto"/>
        </w:pBdr>
        <w:spacing w:before="240"/>
        <w:ind w:left="1700"/>
        <w:rPr>
          <w:szCs w:val="20"/>
        </w:rPr>
      </w:pPr>
    </w:p>
    <w:tbl>
      <w:tblPr>
        <w:tblW w:w="0" w:type="auto"/>
        <w:tblLayout w:type="fixed"/>
        <w:tblLook w:val="0000" w:firstRow="0" w:lastRow="0" w:firstColumn="0" w:lastColumn="0" w:noHBand="0" w:noVBand="0"/>
      </w:tblPr>
      <w:tblGrid>
        <w:gridCol w:w="1728"/>
        <w:gridCol w:w="7740"/>
      </w:tblGrid>
      <w:tr w:rsidR="001546C0" w:rsidRPr="001546C0" w14:paraId="319C86CA" w14:textId="77777777" w:rsidTr="00BF5D40">
        <w:trPr>
          <w:cantSplit/>
        </w:trPr>
        <w:tc>
          <w:tcPr>
            <w:tcW w:w="1728" w:type="dxa"/>
          </w:tcPr>
          <w:p w14:paraId="57C9BE79" w14:textId="77777777" w:rsidR="001546C0" w:rsidRPr="001546C0" w:rsidRDefault="001546C0" w:rsidP="001546C0">
            <w:pPr>
              <w:outlineLvl w:val="4"/>
              <w:rPr>
                <w:b/>
                <w:sz w:val="22"/>
                <w:szCs w:val="20"/>
              </w:rPr>
            </w:pPr>
            <w:bookmarkStart w:id="289" w:name="_Hlk177547602"/>
            <w:r w:rsidRPr="001546C0">
              <w:rPr>
                <w:b/>
                <w:sz w:val="22"/>
                <w:szCs w:val="20"/>
              </w:rPr>
              <w:t>Prosthetics Main Menu</w:t>
            </w:r>
          </w:p>
        </w:tc>
        <w:tc>
          <w:tcPr>
            <w:tcW w:w="7740" w:type="dxa"/>
          </w:tcPr>
          <w:p w14:paraId="719D10DB" w14:textId="4D543823" w:rsidR="001546C0" w:rsidRPr="001546C0" w:rsidRDefault="0048066A" w:rsidP="001546C0">
            <w:pPr>
              <w:rPr>
                <w:sz w:val="22"/>
                <w:szCs w:val="20"/>
              </w:rPr>
            </w:pPr>
            <w:r>
              <w:rPr>
                <w:noProof/>
                <w:sz w:val="22"/>
                <w:szCs w:val="20"/>
              </w:rPr>
              <w:drawing>
                <wp:inline distT="0" distB="0" distL="0" distR="0" wp14:anchorId="732E2DA1" wp14:editId="48FDD7FF">
                  <wp:extent cx="4228465" cy="3021330"/>
                  <wp:effectExtent l="0" t="0" r="0" b="0"/>
                  <wp:docPr id="3" name="Picture 3" descr="Prosthetics 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sthetics Main Men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8465" cy="3021330"/>
                          </a:xfrm>
                          <a:prstGeom prst="rect">
                            <a:avLst/>
                          </a:prstGeom>
                          <a:noFill/>
                          <a:ln>
                            <a:noFill/>
                          </a:ln>
                        </pic:spPr>
                      </pic:pic>
                    </a:graphicData>
                  </a:graphic>
                </wp:inline>
              </w:drawing>
            </w:r>
          </w:p>
        </w:tc>
      </w:tr>
      <w:bookmarkEnd w:id="289"/>
    </w:tbl>
    <w:p w14:paraId="5CEBB624" w14:textId="77777777" w:rsidR="001546C0" w:rsidRPr="001546C0" w:rsidRDefault="001546C0" w:rsidP="001546C0">
      <w:pPr>
        <w:pBdr>
          <w:top w:val="single" w:sz="6" w:space="1" w:color="auto"/>
          <w:between w:val="single" w:sz="6" w:space="1" w:color="auto"/>
        </w:pBdr>
        <w:spacing w:before="240"/>
        <w:ind w:left="1700"/>
        <w:rPr>
          <w:szCs w:val="20"/>
        </w:rPr>
      </w:pPr>
    </w:p>
    <w:p w14:paraId="59B77D36" w14:textId="599876B7" w:rsidR="001546C0" w:rsidRPr="001546C0" w:rsidRDefault="001546C0" w:rsidP="001546C0">
      <w:pPr>
        <w:spacing w:after="240"/>
        <w:rPr>
          <w:rFonts w:ascii="Arial" w:hAnsi="Arial"/>
          <w:szCs w:val="20"/>
        </w:rPr>
      </w:pPr>
      <w:bookmarkStart w:id="290" w:name="_Hlk177553422"/>
      <w:r w:rsidRPr="001546C0">
        <w:rPr>
          <w:rFonts w:ascii="Arial" w:hAnsi="Arial"/>
          <w:b/>
          <w:sz w:val="32"/>
          <w:szCs w:val="20"/>
        </w:rPr>
        <w:br w:type="page"/>
      </w:r>
      <w:bookmarkStart w:id="291" w:name="_Hlk177553421"/>
      <w:r w:rsidR="00A743B2" w:rsidRPr="00A743B2">
        <w:rPr>
          <w:rStyle w:val="continuedChar"/>
        </w:rPr>
        <w:lastRenderedPageBreak/>
        <w:t>Open the Prosthetics Main Menu</w:t>
      </w:r>
      <w:r w:rsidRPr="00A743B2">
        <w:rPr>
          <w:rStyle w:val="continuedChar"/>
        </w:rPr>
        <w:fldChar w:fldCharType="begin"/>
      </w:r>
      <w:r w:rsidRPr="00A743B2">
        <w:rPr>
          <w:rStyle w:val="continuedChar"/>
        </w:rPr>
        <w:instrText xml:space="preserve"> STYLEREF "Map Title" </w:instrText>
      </w:r>
      <w:r w:rsidRPr="00A743B2">
        <w:rPr>
          <w:rStyle w:val="continuedChar"/>
        </w:rPr>
        <w:fldChar w:fldCharType="end"/>
      </w:r>
      <w:r w:rsidRPr="00A743B2">
        <w:rPr>
          <w:rStyle w:val="continuedChar"/>
        </w:rPr>
        <w:t>,</w:t>
      </w:r>
      <w:r w:rsidRPr="001546C0">
        <w:rPr>
          <w:rFonts w:ascii="Arial" w:hAnsi="Arial"/>
          <w:b/>
          <w:sz w:val="32"/>
          <w:szCs w:val="20"/>
        </w:rPr>
        <w:t xml:space="preserve"> </w:t>
      </w:r>
      <w:r w:rsidRPr="001546C0">
        <w:rPr>
          <w:rFonts w:ascii="Arial" w:hAnsi="Arial"/>
          <w:szCs w:val="20"/>
        </w:rPr>
        <w:t>Continued</w:t>
      </w:r>
      <w:bookmarkEnd w:id="291"/>
    </w:p>
    <w:bookmarkEnd w:id="290"/>
    <w:p w14:paraId="6F4B5D4D" w14:textId="77777777" w:rsidR="001546C0" w:rsidRPr="001546C0" w:rsidRDefault="001546C0" w:rsidP="001546C0">
      <w:pPr>
        <w:pBdr>
          <w:top w:val="single" w:sz="6" w:space="1" w:color="auto"/>
          <w:between w:val="single" w:sz="6" w:space="1" w:color="auto"/>
        </w:pBdr>
        <w:spacing w:before="240"/>
        <w:ind w:left="1700"/>
        <w:rPr>
          <w:sz w:val="16"/>
          <w:szCs w:val="20"/>
        </w:rPr>
      </w:pPr>
    </w:p>
    <w:tbl>
      <w:tblPr>
        <w:tblW w:w="0" w:type="auto"/>
        <w:tblLayout w:type="fixed"/>
        <w:tblLook w:val="0000" w:firstRow="0" w:lastRow="0" w:firstColumn="0" w:lastColumn="0" w:noHBand="0" w:noVBand="0"/>
      </w:tblPr>
      <w:tblGrid>
        <w:gridCol w:w="1728"/>
        <w:gridCol w:w="7740"/>
      </w:tblGrid>
      <w:tr w:rsidR="001546C0" w:rsidRPr="001546C0" w14:paraId="69144F97" w14:textId="77777777" w:rsidTr="00BF5D40">
        <w:trPr>
          <w:cantSplit/>
        </w:trPr>
        <w:tc>
          <w:tcPr>
            <w:tcW w:w="1728" w:type="dxa"/>
          </w:tcPr>
          <w:p w14:paraId="39474743" w14:textId="77777777" w:rsidR="001546C0" w:rsidRPr="001546C0" w:rsidRDefault="001546C0" w:rsidP="001546C0">
            <w:pPr>
              <w:outlineLvl w:val="4"/>
              <w:rPr>
                <w:b/>
                <w:sz w:val="22"/>
                <w:szCs w:val="20"/>
              </w:rPr>
            </w:pPr>
            <w:bookmarkStart w:id="292" w:name="_Hlk177547603"/>
            <w:r w:rsidRPr="001546C0">
              <w:rPr>
                <w:b/>
                <w:sz w:val="22"/>
                <w:szCs w:val="20"/>
              </w:rPr>
              <w:t>Steps</w:t>
            </w:r>
          </w:p>
        </w:tc>
        <w:tc>
          <w:tcPr>
            <w:tcW w:w="7740" w:type="dxa"/>
          </w:tcPr>
          <w:p w14:paraId="7E85AB94" w14:textId="77777777" w:rsidR="001546C0" w:rsidRPr="001546C0" w:rsidRDefault="001546C0" w:rsidP="001546C0">
            <w:pPr>
              <w:rPr>
                <w:sz w:val="22"/>
                <w:szCs w:val="20"/>
              </w:rPr>
            </w:pPr>
            <w:r w:rsidRPr="001546C0">
              <w:rPr>
                <w:sz w:val="22"/>
                <w:szCs w:val="20"/>
              </w:rPr>
              <w:t xml:space="preserve">To sign on to </w:t>
            </w:r>
            <w:smartTag w:uri="urn:schemas-microsoft-com:office:smarttags" w:element="place">
              <w:r w:rsidRPr="001546C0">
                <w:rPr>
                  <w:sz w:val="22"/>
                  <w:szCs w:val="20"/>
                </w:rPr>
                <w:t>VistA</w:t>
              </w:r>
            </w:smartTag>
            <w:r w:rsidRPr="001546C0">
              <w:rPr>
                <w:sz w:val="22"/>
                <w:szCs w:val="20"/>
              </w:rPr>
              <w:t xml:space="preserve"> and access the Prosthetics applications, follow these steps:</w:t>
            </w:r>
          </w:p>
        </w:tc>
      </w:tr>
      <w:bookmarkEnd w:id="292"/>
    </w:tbl>
    <w:p w14:paraId="4B3E3364" w14:textId="77777777" w:rsidR="001546C0" w:rsidRPr="001546C0" w:rsidRDefault="001546C0" w:rsidP="001546C0">
      <w:pPr>
        <w:pBdr>
          <w:top w:val="single" w:sz="6" w:space="1" w:color="auto"/>
          <w:between w:val="single" w:sz="6" w:space="1" w:color="auto"/>
        </w:pBdr>
        <w:spacing w:before="240"/>
        <w:ind w:left="1700"/>
        <w:rPr>
          <w:sz w:val="16"/>
          <w:szCs w:val="20"/>
        </w:rPr>
      </w:pPr>
    </w:p>
    <w:tbl>
      <w:tblPr>
        <w:tblW w:w="0" w:type="auto"/>
        <w:tblInd w:w="1829" w:type="dxa"/>
        <w:tblLayout w:type="fixed"/>
        <w:tblLook w:val="0000" w:firstRow="0" w:lastRow="0" w:firstColumn="0" w:lastColumn="0" w:noHBand="0" w:noVBand="0"/>
      </w:tblPr>
      <w:tblGrid>
        <w:gridCol w:w="878"/>
        <w:gridCol w:w="6670"/>
      </w:tblGrid>
      <w:tr w:rsidR="001546C0" w:rsidRPr="001546C0" w14:paraId="5E74FF7C" w14:textId="77777777" w:rsidTr="00BF5D40">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2C464D82" w14:textId="77777777" w:rsidR="001546C0" w:rsidRPr="001546C0" w:rsidRDefault="001546C0" w:rsidP="001546C0">
            <w:pPr>
              <w:jc w:val="center"/>
              <w:rPr>
                <w:b/>
                <w:sz w:val="22"/>
                <w:szCs w:val="20"/>
              </w:rPr>
            </w:pPr>
            <w:bookmarkStart w:id="293" w:name="_Hlk177553423"/>
            <w:bookmarkStart w:id="294" w:name="_Hlk177547604"/>
            <w:r w:rsidRPr="001546C0">
              <w:rPr>
                <w:b/>
                <w:sz w:val="22"/>
                <w:szCs w:val="20"/>
              </w:rPr>
              <w:t>Step</w:t>
            </w:r>
          </w:p>
        </w:tc>
        <w:tc>
          <w:tcPr>
            <w:tcW w:w="6670" w:type="dxa"/>
            <w:tcBorders>
              <w:top w:val="single" w:sz="6" w:space="0" w:color="auto"/>
              <w:bottom w:val="single" w:sz="6" w:space="0" w:color="auto"/>
              <w:right w:val="single" w:sz="6" w:space="0" w:color="auto"/>
            </w:tcBorders>
            <w:shd w:val="clear" w:color="auto" w:fill="E6E6E6"/>
          </w:tcPr>
          <w:p w14:paraId="20184753" w14:textId="77777777" w:rsidR="001546C0" w:rsidRPr="001546C0" w:rsidRDefault="001546C0" w:rsidP="001546C0">
            <w:pPr>
              <w:jc w:val="center"/>
              <w:rPr>
                <w:b/>
                <w:sz w:val="22"/>
                <w:szCs w:val="20"/>
              </w:rPr>
            </w:pPr>
            <w:r w:rsidRPr="001546C0">
              <w:rPr>
                <w:b/>
                <w:sz w:val="22"/>
                <w:szCs w:val="20"/>
              </w:rPr>
              <w:t>Action</w:t>
            </w:r>
          </w:p>
        </w:tc>
      </w:tr>
      <w:tr w:rsidR="001546C0" w:rsidRPr="001546C0" w14:paraId="59CB313D" w14:textId="77777777" w:rsidTr="00BF5D40">
        <w:trPr>
          <w:cantSplit/>
        </w:trPr>
        <w:tc>
          <w:tcPr>
            <w:tcW w:w="878" w:type="dxa"/>
            <w:tcBorders>
              <w:top w:val="single" w:sz="6" w:space="0" w:color="auto"/>
              <w:left w:val="single" w:sz="6" w:space="0" w:color="auto"/>
              <w:bottom w:val="single" w:sz="6" w:space="0" w:color="auto"/>
              <w:right w:val="single" w:sz="6" w:space="0" w:color="auto"/>
            </w:tcBorders>
          </w:tcPr>
          <w:p w14:paraId="497A2B10" w14:textId="77777777" w:rsidR="001546C0" w:rsidRPr="001546C0" w:rsidRDefault="001546C0" w:rsidP="001546C0">
            <w:pPr>
              <w:jc w:val="center"/>
              <w:rPr>
                <w:sz w:val="22"/>
                <w:szCs w:val="20"/>
              </w:rPr>
            </w:pPr>
            <w:bookmarkStart w:id="295" w:name="_Hlk177553424"/>
            <w:bookmarkEnd w:id="293"/>
            <w:r w:rsidRPr="001546C0">
              <w:rPr>
                <w:sz w:val="22"/>
                <w:szCs w:val="20"/>
              </w:rPr>
              <w:t>1</w:t>
            </w:r>
          </w:p>
        </w:tc>
        <w:tc>
          <w:tcPr>
            <w:tcW w:w="6670" w:type="dxa"/>
            <w:tcBorders>
              <w:top w:val="single" w:sz="6" w:space="0" w:color="auto"/>
              <w:bottom w:val="single" w:sz="6" w:space="0" w:color="auto"/>
              <w:right w:val="single" w:sz="6" w:space="0" w:color="auto"/>
            </w:tcBorders>
          </w:tcPr>
          <w:p w14:paraId="6ED2D7AE" w14:textId="3C58D7FC" w:rsidR="001546C0" w:rsidRPr="001546C0" w:rsidRDefault="001546C0" w:rsidP="001546C0">
            <w:pPr>
              <w:rPr>
                <w:sz w:val="22"/>
                <w:szCs w:val="20"/>
              </w:rPr>
            </w:pPr>
            <w:bookmarkStart w:id="296" w:name="_Hlk177553425"/>
            <w:r w:rsidRPr="001546C0">
              <w:rPr>
                <w:sz w:val="22"/>
                <w:szCs w:val="20"/>
                <w:u w:val="single"/>
              </w:rPr>
              <w:t>For Prosthetics users</w:t>
            </w:r>
            <w:r w:rsidRPr="001546C0">
              <w:rPr>
                <w:sz w:val="22"/>
                <w:szCs w:val="20"/>
              </w:rPr>
              <w:t>:</w:t>
            </w:r>
            <w:r w:rsidR="00FD2460">
              <w:rPr>
                <w:sz w:val="22"/>
                <w:szCs w:val="20"/>
              </w:rPr>
              <w:t xml:space="preserve"> </w:t>
            </w:r>
            <w:r w:rsidRPr="001546C0">
              <w:rPr>
                <w:sz w:val="22"/>
                <w:szCs w:val="20"/>
              </w:rPr>
              <w:t xml:space="preserve">Double-click the </w:t>
            </w:r>
            <w:r w:rsidRPr="001546C0">
              <w:rPr>
                <w:b/>
                <w:bCs/>
                <w:sz w:val="22"/>
                <w:szCs w:val="20"/>
              </w:rPr>
              <w:t>Prosthetics Vista Suite</w:t>
            </w:r>
            <w:r w:rsidRPr="001546C0">
              <w:rPr>
                <w:sz w:val="22"/>
                <w:szCs w:val="20"/>
              </w:rPr>
              <w:t xml:space="preserve"> which is the </w:t>
            </w:r>
            <w:r w:rsidRPr="001546C0">
              <w:rPr>
                <w:i/>
                <w:sz w:val="22"/>
                <w:szCs w:val="20"/>
              </w:rPr>
              <w:t>medicine bag</w:t>
            </w:r>
            <w:r w:rsidRPr="001546C0">
              <w:rPr>
                <w:sz w:val="22"/>
                <w:szCs w:val="20"/>
              </w:rPr>
              <w:t xml:space="preserve"> icon on your desktop.</w:t>
            </w:r>
            <w:r w:rsidRPr="001546C0">
              <w:rPr>
                <w:sz w:val="22"/>
                <w:szCs w:val="20"/>
              </w:rPr>
              <w:br/>
            </w:r>
          </w:p>
          <w:bookmarkEnd w:id="296"/>
          <w:p w14:paraId="29A92A5E" w14:textId="61DDF8E9" w:rsidR="001546C0" w:rsidRPr="001546C0" w:rsidRDefault="001546C0" w:rsidP="001546C0">
            <w:pPr>
              <w:rPr>
                <w:sz w:val="22"/>
                <w:szCs w:val="20"/>
              </w:rPr>
            </w:pPr>
            <w:r w:rsidRPr="001546C0">
              <w:rPr>
                <w:sz w:val="22"/>
                <w:szCs w:val="20"/>
                <w:u w:val="single"/>
              </w:rPr>
              <w:t>(For Billing Users</w:t>
            </w:r>
            <w:r w:rsidRPr="001546C0">
              <w:rPr>
                <w:sz w:val="22"/>
                <w:szCs w:val="20"/>
              </w:rPr>
              <w:t>:</w:t>
            </w:r>
            <w:r w:rsidR="00FD2460">
              <w:rPr>
                <w:sz w:val="22"/>
                <w:szCs w:val="20"/>
              </w:rPr>
              <w:t xml:space="preserve"> </w:t>
            </w:r>
            <w:r w:rsidRPr="001546C0">
              <w:rPr>
                <w:sz w:val="22"/>
                <w:szCs w:val="20"/>
              </w:rPr>
              <w:t xml:space="preserve">Double-click the </w:t>
            </w:r>
            <w:r w:rsidRPr="001546C0">
              <w:rPr>
                <w:b/>
                <w:sz w:val="22"/>
                <w:szCs w:val="20"/>
              </w:rPr>
              <w:t>Prosthetics View Billing Menu</w:t>
            </w:r>
            <w:r w:rsidRPr="001546C0">
              <w:rPr>
                <w:sz w:val="22"/>
                <w:szCs w:val="20"/>
              </w:rPr>
              <w:t xml:space="preserve"> which is the </w:t>
            </w:r>
            <w:r w:rsidRPr="001546C0">
              <w:rPr>
                <w:i/>
                <w:sz w:val="22"/>
                <w:szCs w:val="20"/>
              </w:rPr>
              <w:t>green dollar sign</w:t>
            </w:r>
            <w:r w:rsidRPr="001546C0">
              <w:rPr>
                <w:sz w:val="22"/>
                <w:szCs w:val="20"/>
              </w:rPr>
              <w:t xml:space="preserve"> icon on your desktop.)</w:t>
            </w:r>
          </w:p>
        </w:tc>
      </w:tr>
      <w:tr w:rsidR="001546C0" w:rsidRPr="001546C0" w14:paraId="1A266B2A" w14:textId="77777777" w:rsidTr="00BF5D40">
        <w:trPr>
          <w:cantSplit/>
        </w:trPr>
        <w:tc>
          <w:tcPr>
            <w:tcW w:w="878" w:type="dxa"/>
            <w:tcBorders>
              <w:top w:val="single" w:sz="6" w:space="0" w:color="auto"/>
              <w:left w:val="single" w:sz="6" w:space="0" w:color="auto"/>
              <w:bottom w:val="single" w:sz="6" w:space="0" w:color="auto"/>
              <w:right w:val="single" w:sz="6" w:space="0" w:color="auto"/>
            </w:tcBorders>
          </w:tcPr>
          <w:p w14:paraId="632CC9E0" w14:textId="77777777" w:rsidR="001546C0" w:rsidRPr="001546C0" w:rsidRDefault="001546C0" w:rsidP="001546C0">
            <w:pPr>
              <w:jc w:val="center"/>
              <w:rPr>
                <w:sz w:val="22"/>
                <w:szCs w:val="20"/>
              </w:rPr>
            </w:pPr>
            <w:bookmarkStart w:id="297" w:name="_Hlk177553426"/>
            <w:bookmarkStart w:id="298" w:name="_Hlk163549052"/>
            <w:bookmarkEnd w:id="295"/>
            <w:r w:rsidRPr="001546C0">
              <w:rPr>
                <w:sz w:val="22"/>
                <w:szCs w:val="20"/>
              </w:rPr>
              <w:t>2</w:t>
            </w:r>
          </w:p>
        </w:tc>
        <w:tc>
          <w:tcPr>
            <w:tcW w:w="6670" w:type="dxa"/>
            <w:tcBorders>
              <w:top w:val="single" w:sz="6" w:space="0" w:color="auto"/>
              <w:bottom w:val="single" w:sz="6" w:space="0" w:color="auto"/>
              <w:right w:val="single" w:sz="6" w:space="0" w:color="auto"/>
            </w:tcBorders>
          </w:tcPr>
          <w:p w14:paraId="4849729D" w14:textId="54417814" w:rsidR="001546C0" w:rsidRPr="001546C0" w:rsidRDefault="001546C0" w:rsidP="001546C0">
            <w:pPr>
              <w:rPr>
                <w:sz w:val="22"/>
                <w:szCs w:val="20"/>
              </w:rPr>
            </w:pPr>
            <w:bookmarkStart w:id="299" w:name="_Hlk177553427"/>
            <w:r w:rsidRPr="001546C0">
              <w:rPr>
                <w:sz w:val="22"/>
                <w:szCs w:val="20"/>
              </w:rPr>
              <w:t xml:space="preserve">Click the </w:t>
            </w:r>
            <w:r w:rsidRPr="001546C0">
              <w:rPr>
                <w:b/>
                <w:bCs/>
                <w:sz w:val="22"/>
                <w:szCs w:val="20"/>
              </w:rPr>
              <w:t>VISTA Sign-On</w:t>
            </w:r>
            <w:r w:rsidRPr="001546C0">
              <w:rPr>
                <w:sz w:val="22"/>
                <w:szCs w:val="20"/>
              </w:rPr>
              <w:t xml:space="preserve"> button.</w:t>
            </w:r>
            <w:r w:rsidR="00FD2460">
              <w:rPr>
                <w:sz w:val="22"/>
                <w:szCs w:val="20"/>
              </w:rPr>
              <w:t xml:space="preserve"> </w:t>
            </w:r>
            <w:r w:rsidRPr="001546C0">
              <w:rPr>
                <w:sz w:val="22"/>
                <w:szCs w:val="20"/>
              </w:rPr>
              <w:br/>
            </w:r>
          </w:p>
          <w:p w14:paraId="44BEBB84" w14:textId="4E38F3CB" w:rsidR="001546C0" w:rsidRPr="001546C0" w:rsidRDefault="001546C0" w:rsidP="001546C0">
            <w:pPr>
              <w:rPr>
                <w:sz w:val="22"/>
                <w:szCs w:val="20"/>
              </w:rPr>
            </w:pPr>
            <w:bookmarkStart w:id="300" w:name="_Hlk177553428"/>
            <w:bookmarkEnd w:id="299"/>
            <w:r w:rsidRPr="001546C0">
              <w:rPr>
                <w:b/>
                <w:bCs/>
                <w:sz w:val="22"/>
                <w:szCs w:val="20"/>
                <w:u w:val="single"/>
              </w:rPr>
              <w:t>Shortcut</w:t>
            </w:r>
            <w:r w:rsidRPr="001546C0">
              <w:rPr>
                <w:b/>
                <w:bCs/>
                <w:sz w:val="22"/>
                <w:szCs w:val="20"/>
              </w:rPr>
              <w:t>:</w:t>
            </w:r>
            <w:r w:rsidR="00FD2460">
              <w:rPr>
                <w:sz w:val="22"/>
                <w:szCs w:val="20"/>
              </w:rPr>
              <w:t xml:space="preserve"> </w:t>
            </w:r>
            <w:r w:rsidRPr="001546C0">
              <w:rPr>
                <w:sz w:val="22"/>
                <w:szCs w:val="20"/>
              </w:rPr>
              <w:t xml:space="preserve">Press the </w:t>
            </w:r>
            <w:r w:rsidRPr="001546C0">
              <w:rPr>
                <w:b/>
                <w:bCs/>
                <w:sz w:val="22"/>
                <w:szCs w:val="20"/>
              </w:rPr>
              <w:t>&lt;Alt&gt;</w:t>
            </w:r>
            <w:r w:rsidRPr="001546C0">
              <w:rPr>
                <w:sz w:val="22"/>
                <w:szCs w:val="20"/>
              </w:rPr>
              <w:t xml:space="preserve"> key + </w:t>
            </w:r>
            <w:r w:rsidRPr="001546C0">
              <w:rPr>
                <w:b/>
                <w:bCs/>
                <w:sz w:val="22"/>
                <w:szCs w:val="20"/>
              </w:rPr>
              <w:t>&lt;S&gt;</w:t>
            </w:r>
            <w:r w:rsidRPr="001546C0">
              <w:rPr>
                <w:sz w:val="22"/>
                <w:szCs w:val="20"/>
              </w:rPr>
              <w:t xml:space="preserve"> key.</w:t>
            </w:r>
            <w:r w:rsidRPr="001546C0">
              <w:rPr>
                <w:sz w:val="22"/>
                <w:szCs w:val="20"/>
              </w:rPr>
              <w:br/>
            </w:r>
          </w:p>
          <w:bookmarkEnd w:id="300"/>
          <w:p w14:paraId="642C7F8F" w14:textId="77777777" w:rsidR="001546C0" w:rsidRPr="001546C0" w:rsidRDefault="001546C0" w:rsidP="001546C0">
            <w:pPr>
              <w:rPr>
                <w:sz w:val="22"/>
                <w:szCs w:val="20"/>
              </w:rPr>
            </w:pPr>
            <w:r w:rsidRPr="001546C0">
              <w:rPr>
                <w:sz w:val="22"/>
                <w:szCs w:val="20"/>
              </w:rPr>
              <w:t>A confirmation window displays to alert you that opening this application may expose you to individually-identifiable information which must be kept confidential.</w:t>
            </w:r>
          </w:p>
        </w:tc>
      </w:tr>
      <w:tr w:rsidR="001546C0" w:rsidRPr="001546C0" w14:paraId="6956B28F" w14:textId="77777777" w:rsidTr="00BF5D40">
        <w:trPr>
          <w:cantSplit/>
        </w:trPr>
        <w:tc>
          <w:tcPr>
            <w:tcW w:w="878" w:type="dxa"/>
            <w:tcBorders>
              <w:top w:val="single" w:sz="6" w:space="0" w:color="auto"/>
              <w:left w:val="single" w:sz="6" w:space="0" w:color="auto"/>
              <w:bottom w:val="single" w:sz="6" w:space="0" w:color="auto"/>
              <w:right w:val="single" w:sz="6" w:space="0" w:color="auto"/>
            </w:tcBorders>
          </w:tcPr>
          <w:p w14:paraId="4EE9F868" w14:textId="77777777" w:rsidR="001546C0" w:rsidRPr="001546C0" w:rsidRDefault="001546C0" w:rsidP="001546C0">
            <w:pPr>
              <w:jc w:val="center"/>
              <w:rPr>
                <w:sz w:val="22"/>
                <w:szCs w:val="20"/>
              </w:rPr>
            </w:pPr>
            <w:bookmarkStart w:id="301" w:name="_Hlk177553429"/>
            <w:bookmarkEnd w:id="297"/>
            <w:r w:rsidRPr="001546C0">
              <w:rPr>
                <w:sz w:val="22"/>
                <w:szCs w:val="20"/>
              </w:rPr>
              <w:t>3</w:t>
            </w:r>
          </w:p>
        </w:tc>
        <w:tc>
          <w:tcPr>
            <w:tcW w:w="6670" w:type="dxa"/>
            <w:tcBorders>
              <w:top w:val="single" w:sz="6" w:space="0" w:color="auto"/>
              <w:bottom w:val="single" w:sz="6" w:space="0" w:color="auto"/>
              <w:right w:val="single" w:sz="6" w:space="0" w:color="auto"/>
            </w:tcBorders>
          </w:tcPr>
          <w:p w14:paraId="00EB98EF" w14:textId="27A4BA45" w:rsidR="001546C0" w:rsidRPr="001546C0" w:rsidRDefault="001546C0" w:rsidP="001546C0">
            <w:pPr>
              <w:rPr>
                <w:sz w:val="22"/>
                <w:szCs w:val="20"/>
              </w:rPr>
            </w:pPr>
            <w:r w:rsidRPr="001546C0">
              <w:rPr>
                <w:sz w:val="22"/>
                <w:szCs w:val="20"/>
              </w:rPr>
              <w:t xml:space="preserve">Click </w:t>
            </w:r>
            <w:r w:rsidRPr="001546C0">
              <w:rPr>
                <w:b/>
                <w:sz w:val="22"/>
                <w:szCs w:val="20"/>
              </w:rPr>
              <w:t>Yes</w:t>
            </w:r>
            <w:r w:rsidRPr="001546C0">
              <w:rPr>
                <w:sz w:val="22"/>
                <w:szCs w:val="20"/>
              </w:rPr>
              <w:t xml:space="preserve"> if you agree to follow appropriate security and privacy policies.</w:t>
            </w:r>
            <w:r w:rsidR="00FD2460">
              <w:rPr>
                <w:sz w:val="22"/>
                <w:szCs w:val="20"/>
              </w:rPr>
              <w:t xml:space="preserve"> </w:t>
            </w:r>
            <w:r w:rsidRPr="001546C0">
              <w:rPr>
                <w:sz w:val="22"/>
                <w:szCs w:val="20"/>
              </w:rPr>
              <w:t xml:space="preserve">The </w:t>
            </w:r>
            <w:r w:rsidRPr="001546C0">
              <w:rPr>
                <w:b/>
                <w:bCs/>
                <w:sz w:val="22"/>
                <w:szCs w:val="20"/>
              </w:rPr>
              <w:t>Connect To</w:t>
            </w:r>
            <w:r w:rsidRPr="001546C0">
              <w:rPr>
                <w:sz w:val="22"/>
                <w:szCs w:val="20"/>
              </w:rPr>
              <w:t xml:space="preserve"> dialog displays.</w:t>
            </w:r>
          </w:p>
        </w:tc>
      </w:tr>
      <w:bookmarkEnd w:id="294"/>
      <w:bookmarkEnd w:id="298"/>
      <w:bookmarkEnd w:id="301"/>
    </w:tbl>
    <w:p w14:paraId="3E0CF875" w14:textId="77777777" w:rsidR="001546C0" w:rsidRPr="001546C0" w:rsidRDefault="001546C0" w:rsidP="001546C0">
      <w:pPr>
        <w:pBdr>
          <w:top w:val="single" w:sz="6" w:space="1" w:color="auto"/>
          <w:between w:val="single" w:sz="6" w:space="1" w:color="auto"/>
        </w:pBdr>
        <w:spacing w:before="240"/>
        <w:ind w:left="1700"/>
        <w:rPr>
          <w:szCs w:val="20"/>
        </w:rPr>
      </w:pPr>
    </w:p>
    <w:tbl>
      <w:tblPr>
        <w:tblW w:w="0" w:type="auto"/>
        <w:tblLayout w:type="fixed"/>
        <w:tblLook w:val="0000" w:firstRow="0" w:lastRow="0" w:firstColumn="0" w:lastColumn="0" w:noHBand="0" w:noVBand="0"/>
      </w:tblPr>
      <w:tblGrid>
        <w:gridCol w:w="1728"/>
        <w:gridCol w:w="7740"/>
      </w:tblGrid>
      <w:tr w:rsidR="001546C0" w:rsidRPr="001546C0" w14:paraId="786EEFDC" w14:textId="77777777" w:rsidTr="00BF5D40">
        <w:trPr>
          <w:cantSplit/>
        </w:trPr>
        <w:tc>
          <w:tcPr>
            <w:tcW w:w="1728" w:type="dxa"/>
          </w:tcPr>
          <w:p w14:paraId="12A48403" w14:textId="77777777" w:rsidR="001546C0" w:rsidRPr="001546C0" w:rsidRDefault="001546C0" w:rsidP="001546C0">
            <w:pPr>
              <w:outlineLvl w:val="4"/>
              <w:rPr>
                <w:b/>
                <w:sz w:val="22"/>
                <w:szCs w:val="20"/>
              </w:rPr>
            </w:pPr>
            <w:bookmarkStart w:id="302" w:name="_Hlk177547605"/>
            <w:r w:rsidRPr="001546C0">
              <w:rPr>
                <w:b/>
                <w:sz w:val="22"/>
                <w:szCs w:val="20"/>
              </w:rPr>
              <w:t>Confirm window</w:t>
            </w:r>
          </w:p>
        </w:tc>
        <w:tc>
          <w:tcPr>
            <w:tcW w:w="7740" w:type="dxa"/>
          </w:tcPr>
          <w:p w14:paraId="4C6922F5" w14:textId="5E7B9EAE" w:rsidR="001546C0" w:rsidRPr="001546C0" w:rsidRDefault="0048066A" w:rsidP="001546C0">
            <w:pPr>
              <w:rPr>
                <w:sz w:val="22"/>
                <w:szCs w:val="20"/>
              </w:rPr>
            </w:pPr>
            <w:r>
              <w:rPr>
                <w:noProof/>
                <w:sz w:val="22"/>
                <w:szCs w:val="20"/>
              </w:rPr>
              <w:drawing>
                <wp:inline distT="0" distB="0" distL="0" distR="0" wp14:anchorId="4D9964C9" wp14:editId="65E2A395">
                  <wp:extent cx="4769485" cy="1440815"/>
                  <wp:effectExtent l="0" t="0" r="0" b="0"/>
                  <wp:docPr id="4" name="Picture 4" descr="Screenshot of confirm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confirm wind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9485" cy="1440815"/>
                          </a:xfrm>
                          <a:prstGeom prst="rect">
                            <a:avLst/>
                          </a:prstGeom>
                          <a:noFill/>
                          <a:ln>
                            <a:noFill/>
                          </a:ln>
                        </pic:spPr>
                      </pic:pic>
                    </a:graphicData>
                  </a:graphic>
                </wp:inline>
              </w:drawing>
            </w:r>
          </w:p>
        </w:tc>
      </w:tr>
      <w:bookmarkEnd w:id="302"/>
    </w:tbl>
    <w:p w14:paraId="52F4C97A" w14:textId="49E1C8E0" w:rsidR="001546C0" w:rsidRPr="001546C0" w:rsidRDefault="001546C0" w:rsidP="001546C0">
      <w:pPr>
        <w:pBdr>
          <w:top w:val="single" w:sz="6" w:space="1" w:color="auto"/>
          <w:between w:val="single" w:sz="6" w:space="1" w:color="auto"/>
        </w:pBdr>
        <w:spacing w:before="240"/>
        <w:ind w:left="1700"/>
        <w:rPr>
          <w:sz w:val="16"/>
          <w:szCs w:val="20"/>
        </w:rPr>
      </w:pPr>
    </w:p>
    <w:tbl>
      <w:tblPr>
        <w:tblW w:w="0" w:type="auto"/>
        <w:tblLayout w:type="fixed"/>
        <w:tblLook w:val="0000" w:firstRow="0" w:lastRow="0" w:firstColumn="0" w:lastColumn="0" w:noHBand="0" w:noVBand="0"/>
      </w:tblPr>
      <w:tblGrid>
        <w:gridCol w:w="1728"/>
        <w:gridCol w:w="7740"/>
      </w:tblGrid>
      <w:tr w:rsidR="001546C0" w:rsidRPr="001546C0" w14:paraId="44BDB8A8" w14:textId="77777777" w:rsidTr="00BF5D40">
        <w:trPr>
          <w:cantSplit/>
        </w:trPr>
        <w:tc>
          <w:tcPr>
            <w:tcW w:w="1728" w:type="dxa"/>
          </w:tcPr>
          <w:p w14:paraId="13E21F38" w14:textId="77777777" w:rsidR="001546C0" w:rsidRPr="001546C0" w:rsidRDefault="001546C0" w:rsidP="001546C0">
            <w:pPr>
              <w:outlineLvl w:val="4"/>
              <w:rPr>
                <w:b/>
                <w:sz w:val="22"/>
                <w:szCs w:val="20"/>
              </w:rPr>
            </w:pPr>
            <w:bookmarkStart w:id="303" w:name="_Hlk177547606"/>
            <w:r w:rsidRPr="001546C0">
              <w:rPr>
                <w:b/>
                <w:sz w:val="22"/>
                <w:szCs w:val="20"/>
              </w:rPr>
              <w:t>Help and About Buttons</w:t>
            </w:r>
          </w:p>
        </w:tc>
        <w:tc>
          <w:tcPr>
            <w:tcW w:w="7740" w:type="dxa"/>
          </w:tcPr>
          <w:p w14:paraId="64D46F46" w14:textId="67920DE2" w:rsidR="001546C0" w:rsidRPr="001546C0" w:rsidRDefault="001546C0" w:rsidP="001546C0">
            <w:pPr>
              <w:rPr>
                <w:sz w:val="22"/>
                <w:szCs w:val="20"/>
              </w:rPr>
            </w:pPr>
            <w:r w:rsidRPr="001546C0">
              <w:rPr>
                <w:sz w:val="22"/>
                <w:szCs w:val="20"/>
              </w:rPr>
              <w:t xml:space="preserve">If you require online help, you can click the </w:t>
            </w:r>
            <w:r w:rsidRPr="001546C0">
              <w:rPr>
                <w:b/>
                <w:bCs/>
                <w:sz w:val="22"/>
                <w:szCs w:val="20"/>
              </w:rPr>
              <w:t>Help</w:t>
            </w:r>
            <w:r w:rsidRPr="001546C0">
              <w:rPr>
                <w:sz w:val="22"/>
                <w:szCs w:val="20"/>
              </w:rPr>
              <w:t xml:space="preserve"> button WITHOUT signing on.</w:t>
            </w:r>
            <w:r w:rsidR="00FD2460">
              <w:rPr>
                <w:sz w:val="22"/>
                <w:szCs w:val="20"/>
              </w:rPr>
              <w:t xml:space="preserve"> </w:t>
            </w:r>
            <w:r w:rsidRPr="001546C0">
              <w:rPr>
                <w:sz w:val="22"/>
                <w:szCs w:val="20"/>
              </w:rPr>
              <w:t xml:space="preserve">You can also access the </w:t>
            </w:r>
            <w:r w:rsidRPr="001546C0">
              <w:rPr>
                <w:b/>
                <w:bCs/>
                <w:sz w:val="22"/>
                <w:szCs w:val="20"/>
              </w:rPr>
              <w:t>About</w:t>
            </w:r>
            <w:r w:rsidRPr="001546C0">
              <w:rPr>
                <w:sz w:val="22"/>
                <w:szCs w:val="20"/>
              </w:rPr>
              <w:t xml:space="preserve"> option WITHOUT signing on.</w:t>
            </w:r>
          </w:p>
        </w:tc>
      </w:tr>
      <w:bookmarkEnd w:id="303"/>
    </w:tbl>
    <w:p w14:paraId="3D61D1E8" w14:textId="77777777" w:rsidR="001546C0" w:rsidRPr="001546C0" w:rsidRDefault="001546C0" w:rsidP="001546C0">
      <w:pPr>
        <w:pBdr>
          <w:top w:val="single" w:sz="6" w:space="1" w:color="auto"/>
          <w:between w:val="single" w:sz="6" w:space="1" w:color="auto"/>
        </w:pBdr>
        <w:spacing w:before="240"/>
        <w:ind w:left="1700"/>
        <w:rPr>
          <w:sz w:val="16"/>
          <w:szCs w:val="20"/>
        </w:rPr>
      </w:pPr>
    </w:p>
    <w:p w14:paraId="6CBE990E" w14:textId="0E0B46CA" w:rsidR="001546C0" w:rsidRPr="001546C0" w:rsidRDefault="001546C0" w:rsidP="001546C0">
      <w:pPr>
        <w:spacing w:after="240"/>
        <w:rPr>
          <w:rFonts w:ascii="Arial" w:hAnsi="Arial"/>
          <w:szCs w:val="20"/>
        </w:rPr>
      </w:pPr>
      <w:bookmarkStart w:id="304" w:name="_Hlk177553431"/>
      <w:r w:rsidRPr="001546C0">
        <w:rPr>
          <w:rFonts w:ascii="Arial" w:hAnsi="Arial"/>
          <w:szCs w:val="20"/>
        </w:rPr>
        <w:br w:type="page"/>
      </w:r>
      <w:bookmarkStart w:id="305" w:name="_Hlk177553430"/>
      <w:r w:rsidR="00A743B2" w:rsidRPr="00A743B2">
        <w:rPr>
          <w:rStyle w:val="continuedChar"/>
        </w:rPr>
        <w:lastRenderedPageBreak/>
        <w:t>Open the Prosthetics Main Menu</w:t>
      </w:r>
      <w:r w:rsidRPr="00A743B2">
        <w:rPr>
          <w:rStyle w:val="continuedChar"/>
        </w:rPr>
        <w:fldChar w:fldCharType="begin"/>
      </w:r>
      <w:r w:rsidRPr="00A743B2">
        <w:rPr>
          <w:rStyle w:val="continuedChar"/>
        </w:rPr>
        <w:instrText xml:space="preserve"> STYLEREF "Map Title" </w:instrText>
      </w:r>
      <w:r w:rsidRPr="00A743B2">
        <w:rPr>
          <w:rStyle w:val="continuedChar"/>
        </w:rPr>
        <w:fldChar w:fldCharType="end"/>
      </w:r>
      <w:r w:rsidRPr="00A743B2">
        <w:rPr>
          <w:rStyle w:val="continuedChar"/>
        </w:rPr>
        <w:t>,</w:t>
      </w:r>
      <w:r w:rsidRPr="001546C0">
        <w:rPr>
          <w:rFonts w:ascii="Arial" w:hAnsi="Arial"/>
          <w:b/>
          <w:sz w:val="32"/>
          <w:szCs w:val="20"/>
        </w:rPr>
        <w:t xml:space="preserve"> </w:t>
      </w:r>
      <w:r w:rsidRPr="001546C0">
        <w:rPr>
          <w:rFonts w:ascii="Arial" w:hAnsi="Arial"/>
          <w:szCs w:val="20"/>
        </w:rPr>
        <w:t>Continued</w:t>
      </w:r>
      <w:bookmarkEnd w:id="305"/>
    </w:p>
    <w:bookmarkEnd w:id="304"/>
    <w:p w14:paraId="67029DE0" w14:textId="77777777" w:rsidR="001546C0" w:rsidRPr="001546C0" w:rsidRDefault="001546C0" w:rsidP="001546C0">
      <w:pPr>
        <w:pBdr>
          <w:top w:val="single" w:sz="6" w:space="1" w:color="auto"/>
          <w:between w:val="single" w:sz="6" w:space="1" w:color="auto"/>
        </w:pBdr>
        <w:spacing w:before="240"/>
        <w:ind w:left="1700"/>
        <w:rPr>
          <w:sz w:val="16"/>
          <w:szCs w:val="20"/>
        </w:rPr>
      </w:pPr>
    </w:p>
    <w:tbl>
      <w:tblPr>
        <w:tblW w:w="0" w:type="auto"/>
        <w:tblLayout w:type="fixed"/>
        <w:tblLook w:val="0000" w:firstRow="0" w:lastRow="0" w:firstColumn="0" w:lastColumn="0" w:noHBand="0" w:noVBand="0"/>
      </w:tblPr>
      <w:tblGrid>
        <w:gridCol w:w="1728"/>
        <w:gridCol w:w="7740"/>
      </w:tblGrid>
      <w:tr w:rsidR="001546C0" w:rsidRPr="001546C0" w14:paraId="3E19D6A4" w14:textId="77777777" w:rsidTr="00BF5D40">
        <w:trPr>
          <w:cantSplit/>
        </w:trPr>
        <w:tc>
          <w:tcPr>
            <w:tcW w:w="1728" w:type="dxa"/>
          </w:tcPr>
          <w:p w14:paraId="6A6F9AE0" w14:textId="77777777" w:rsidR="001546C0" w:rsidRPr="001546C0" w:rsidRDefault="001546C0" w:rsidP="001546C0">
            <w:pPr>
              <w:outlineLvl w:val="4"/>
              <w:rPr>
                <w:b/>
                <w:sz w:val="22"/>
                <w:szCs w:val="20"/>
              </w:rPr>
            </w:pPr>
            <w:bookmarkStart w:id="306" w:name="_Hlk177547607"/>
            <w:r w:rsidRPr="001546C0">
              <w:rPr>
                <w:b/>
                <w:sz w:val="22"/>
                <w:szCs w:val="20"/>
              </w:rPr>
              <w:t>About window (Version number may be different)</w:t>
            </w:r>
          </w:p>
        </w:tc>
        <w:tc>
          <w:tcPr>
            <w:tcW w:w="7740" w:type="dxa"/>
          </w:tcPr>
          <w:p w14:paraId="569570EB" w14:textId="0912C9B0" w:rsidR="001546C0" w:rsidRPr="001546C0" w:rsidRDefault="0048066A" w:rsidP="001546C0">
            <w:pPr>
              <w:rPr>
                <w:sz w:val="22"/>
                <w:szCs w:val="20"/>
              </w:rPr>
            </w:pPr>
            <w:r>
              <w:rPr>
                <w:noProof/>
                <w:sz w:val="22"/>
                <w:szCs w:val="20"/>
              </w:rPr>
              <w:drawing>
                <wp:inline distT="0" distB="0" distL="0" distR="0" wp14:anchorId="10BC510F" wp14:editId="4726EAAE">
                  <wp:extent cx="3204210" cy="2011680"/>
                  <wp:effectExtent l="0" t="0" r="0" b="0"/>
                  <wp:docPr id="5" name="Picture 5" descr="Screenshot of abou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about windo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4210" cy="2011680"/>
                          </a:xfrm>
                          <a:prstGeom prst="rect">
                            <a:avLst/>
                          </a:prstGeom>
                          <a:noFill/>
                          <a:ln>
                            <a:noFill/>
                          </a:ln>
                        </pic:spPr>
                      </pic:pic>
                    </a:graphicData>
                  </a:graphic>
                </wp:inline>
              </w:drawing>
            </w:r>
          </w:p>
        </w:tc>
      </w:tr>
      <w:bookmarkEnd w:id="306"/>
    </w:tbl>
    <w:p w14:paraId="004C214E" w14:textId="75E42006" w:rsidR="001546C0" w:rsidRPr="001546C0" w:rsidRDefault="001546C0" w:rsidP="001546C0">
      <w:pPr>
        <w:pBdr>
          <w:top w:val="single" w:sz="6" w:space="1" w:color="auto"/>
          <w:between w:val="single" w:sz="6" w:space="1" w:color="auto"/>
        </w:pBdr>
        <w:spacing w:before="240"/>
        <w:ind w:left="1700"/>
        <w:rPr>
          <w:sz w:val="16"/>
          <w:szCs w:val="20"/>
        </w:rPr>
      </w:pPr>
    </w:p>
    <w:tbl>
      <w:tblPr>
        <w:tblW w:w="0" w:type="auto"/>
        <w:tblLayout w:type="fixed"/>
        <w:tblLook w:val="0000" w:firstRow="0" w:lastRow="0" w:firstColumn="0" w:lastColumn="0" w:noHBand="0" w:noVBand="0"/>
      </w:tblPr>
      <w:tblGrid>
        <w:gridCol w:w="1728"/>
        <w:gridCol w:w="7740"/>
      </w:tblGrid>
      <w:tr w:rsidR="001546C0" w:rsidRPr="001546C0" w14:paraId="69886FB0" w14:textId="77777777" w:rsidTr="00BF5D40">
        <w:trPr>
          <w:cantSplit/>
        </w:trPr>
        <w:tc>
          <w:tcPr>
            <w:tcW w:w="1728" w:type="dxa"/>
          </w:tcPr>
          <w:p w14:paraId="03A66B02" w14:textId="77777777" w:rsidR="001546C0" w:rsidRPr="001546C0" w:rsidRDefault="001546C0" w:rsidP="001546C0">
            <w:pPr>
              <w:outlineLvl w:val="4"/>
              <w:rPr>
                <w:b/>
                <w:sz w:val="22"/>
                <w:szCs w:val="20"/>
              </w:rPr>
            </w:pPr>
            <w:bookmarkStart w:id="307" w:name="_Hlk177547608"/>
            <w:r w:rsidRPr="001546C0">
              <w:rPr>
                <w:b/>
                <w:sz w:val="22"/>
                <w:szCs w:val="20"/>
              </w:rPr>
              <w:t>Single Sign-on</w:t>
            </w:r>
          </w:p>
        </w:tc>
        <w:tc>
          <w:tcPr>
            <w:tcW w:w="7740" w:type="dxa"/>
          </w:tcPr>
          <w:p w14:paraId="2263CBA6" w14:textId="2E3F1705" w:rsidR="001546C0" w:rsidRPr="001546C0" w:rsidRDefault="001546C0" w:rsidP="001546C0">
            <w:pPr>
              <w:rPr>
                <w:sz w:val="22"/>
                <w:szCs w:val="20"/>
              </w:rPr>
            </w:pPr>
            <w:r w:rsidRPr="001546C0">
              <w:rPr>
                <w:sz w:val="22"/>
                <w:szCs w:val="20"/>
              </w:rPr>
              <w:t xml:space="preserve">The </w:t>
            </w:r>
            <w:r w:rsidRPr="001546C0">
              <w:rPr>
                <w:b/>
                <w:bCs/>
                <w:sz w:val="22"/>
                <w:szCs w:val="20"/>
              </w:rPr>
              <w:t>Prosthetics Main Menu</w:t>
            </w:r>
            <w:r w:rsidRPr="001546C0">
              <w:rPr>
                <w:sz w:val="22"/>
                <w:szCs w:val="20"/>
              </w:rPr>
              <w:t xml:space="preserve"> window is a location for a single sign-on to all the Prosthetics GUI applications.</w:t>
            </w:r>
            <w:r w:rsidR="00FD2460">
              <w:rPr>
                <w:sz w:val="22"/>
                <w:szCs w:val="20"/>
              </w:rPr>
              <w:t xml:space="preserve"> </w:t>
            </w:r>
            <w:r w:rsidRPr="001546C0">
              <w:rPr>
                <w:sz w:val="22"/>
                <w:szCs w:val="20"/>
              </w:rPr>
              <w:t xml:space="preserve">Using this main menu requires you to sign-on using the </w:t>
            </w:r>
            <w:smartTag w:uri="urn:schemas-microsoft-com:office:smarttags" w:element="place">
              <w:r w:rsidRPr="001546C0">
                <w:rPr>
                  <w:b/>
                  <w:bCs/>
                  <w:sz w:val="22"/>
                  <w:szCs w:val="20"/>
                </w:rPr>
                <w:t>VISTA</w:t>
              </w:r>
            </w:smartTag>
            <w:r w:rsidRPr="001546C0">
              <w:rPr>
                <w:b/>
                <w:bCs/>
                <w:sz w:val="22"/>
                <w:szCs w:val="20"/>
              </w:rPr>
              <w:t xml:space="preserve"> Sign-on</w:t>
            </w:r>
            <w:r w:rsidRPr="001546C0">
              <w:rPr>
                <w:sz w:val="22"/>
                <w:szCs w:val="20"/>
              </w:rPr>
              <w:t xml:space="preserve"> button.</w:t>
            </w:r>
            <w:r w:rsidR="00FD2460">
              <w:rPr>
                <w:sz w:val="22"/>
                <w:szCs w:val="20"/>
              </w:rPr>
              <w:t xml:space="preserve"> </w:t>
            </w:r>
            <w:r w:rsidRPr="001546C0">
              <w:rPr>
                <w:sz w:val="22"/>
                <w:szCs w:val="20"/>
              </w:rPr>
              <w:t xml:space="preserve">Then you can decide if you want the </w:t>
            </w:r>
            <w:r w:rsidRPr="001546C0">
              <w:rPr>
                <w:b/>
                <w:sz w:val="22"/>
                <w:szCs w:val="20"/>
              </w:rPr>
              <w:t>Purchasing</w:t>
            </w:r>
            <w:r w:rsidRPr="001546C0">
              <w:rPr>
                <w:sz w:val="22"/>
                <w:szCs w:val="20"/>
              </w:rPr>
              <w:t xml:space="preserve"> option, the </w:t>
            </w:r>
            <w:r w:rsidRPr="001546C0">
              <w:rPr>
                <w:b/>
                <w:sz w:val="22"/>
                <w:szCs w:val="20"/>
              </w:rPr>
              <w:t>View Prosthetic Billing Information</w:t>
            </w:r>
            <w:r w:rsidRPr="001546C0">
              <w:rPr>
                <w:sz w:val="22"/>
                <w:szCs w:val="20"/>
              </w:rPr>
              <w:t xml:space="preserve"> option, the </w:t>
            </w:r>
            <w:r w:rsidRPr="001546C0">
              <w:rPr>
                <w:b/>
                <w:bCs/>
                <w:sz w:val="22"/>
                <w:szCs w:val="20"/>
              </w:rPr>
              <w:t>Delayed Order Report</w:t>
            </w:r>
            <w:r w:rsidRPr="001546C0">
              <w:rPr>
                <w:sz w:val="22"/>
                <w:szCs w:val="20"/>
              </w:rPr>
              <w:t xml:space="preserve"> option, or the </w:t>
            </w:r>
            <w:r w:rsidRPr="001546C0">
              <w:rPr>
                <w:b/>
                <w:bCs/>
                <w:sz w:val="22"/>
                <w:szCs w:val="20"/>
              </w:rPr>
              <w:t xml:space="preserve">NPPD Detail Display Report </w:t>
            </w:r>
            <w:r w:rsidRPr="001546C0">
              <w:rPr>
                <w:bCs/>
                <w:sz w:val="22"/>
                <w:szCs w:val="20"/>
              </w:rPr>
              <w:t>option</w:t>
            </w:r>
            <w:r w:rsidRPr="001546C0">
              <w:rPr>
                <w:sz w:val="22"/>
                <w:szCs w:val="20"/>
              </w:rPr>
              <w:t xml:space="preserve"> (until future applications are available).</w:t>
            </w:r>
            <w:r w:rsidR="00FD2460">
              <w:rPr>
                <w:sz w:val="22"/>
                <w:szCs w:val="20"/>
              </w:rPr>
              <w:t xml:space="preserve"> </w:t>
            </w:r>
          </w:p>
        </w:tc>
      </w:tr>
      <w:bookmarkEnd w:id="307"/>
    </w:tbl>
    <w:p w14:paraId="3231986E" w14:textId="77777777" w:rsidR="001546C0" w:rsidRPr="001546C0" w:rsidRDefault="001546C0" w:rsidP="001546C0">
      <w:pPr>
        <w:pBdr>
          <w:top w:val="single" w:sz="6" w:space="1" w:color="auto"/>
          <w:between w:val="single" w:sz="6" w:space="1" w:color="auto"/>
        </w:pBdr>
        <w:spacing w:before="240"/>
        <w:ind w:left="1700"/>
        <w:rPr>
          <w:sz w:val="16"/>
          <w:szCs w:val="20"/>
        </w:rPr>
      </w:pPr>
    </w:p>
    <w:tbl>
      <w:tblPr>
        <w:tblW w:w="0" w:type="auto"/>
        <w:tblLayout w:type="fixed"/>
        <w:tblLook w:val="0000" w:firstRow="0" w:lastRow="0" w:firstColumn="0" w:lastColumn="0" w:noHBand="0" w:noVBand="0"/>
      </w:tblPr>
      <w:tblGrid>
        <w:gridCol w:w="1728"/>
        <w:gridCol w:w="7740"/>
      </w:tblGrid>
      <w:tr w:rsidR="001546C0" w:rsidRPr="001546C0" w14:paraId="5B235FF6" w14:textId="77777777" w:rsidTr="00BF5D40">
        <w:trPr>
          <w:cantSplit/>
        </w:trPr>
        <w:tc>
          <w:tcPr>
            <w:tcW w:w="1728" w:type="dxa"/>
          </w:tcPr>
          <w:p w14:paraId="33B17BE5" w14:textId="77777777" w:rsidR="001546C0" w:rsidRPr="001546C0" w:rsidRDefault="001546C0" w:rsidP="001546C0">
            <w:pPr>
              <w:outlineLvl w:val="4"/>
              <w:rPr>
                <w:b/>
                <w:sz w:val="22"/>
                <w:szCs w:val="20"/>
              </w:rPr>
            </w:pPr>
            <w:bookmarkStart w:id="308" w:name="_Hlk177547609"/>
            <w:r w:rsidRPr="001546C0">
              <w:rPr>
                <w:b/>
                <w:sz w:val="22"/>
                <w:szCs w:val="20"/>
              </w:rPr>
              <w:t>Title Bar</w:t>
            </w:r>
          </w:p>
        </w:tc>
        <w:tc>
          <w:tcPr>
            <w:tcW w:w="7740" w:type="dxa"/>
          </w:tcPr>
          <w:p w14:paraId="3AEAC20E" w14:textId="77777777" w:rsidR="001546C0" w:rsidRPr="001546C0" w:rsidRDefault="001546C0" w:rsidP="001546C0">
            <w:pPr>
              <w:rPr>
                <w:sz w:val="22"/>
                <w:szCs w:val="20"/>
              </w:rPr>
            </w:pPr>
            <w:r w:rsidRPr="001546C0">
              <w:rPr>
                <w:sz w:val="22"/>
                <w:szCs w:val="20"/>
              </w:rPr>
              <w:t>After you sign on, all Prosthetics programs will display the server information that you are logged into in the Title bar of the application window.</w:t>
            </w:r>
          </w:p>
        </w:tc>
      </w:tr>
      <w:bookmarkEnd w:id="308"/>
    </w:tbl>
    <w:p w14:paraId="77254824" w14:textId="77777777" w:rsidR="001546C0" w:rsidRPr="001546C0" w:rsidRDefault="001546C0" w:rsidP="001546C0">
      <w:pPr>
        <w:pBdr>
          <w:top w:val="single" w:sz="6" w:space="1" w:color="auto"/>
          <w:between w:val="single" w:sz="6" w:space="1" w:color="auto"/>
        </w:pBdr>
        <w:spacing w:before="240"/>
        <w:ind w:left="1700"/>
        <w:rPr>
          <w:sz w:val="16"/>
          <w:szCs w:val="20"/>
        </w:rPr>
      </w:pPr>
    </w:p>
    <w:tbl>
      <w:tblPr>
        <w:tblW w:w="0" w:type="auto"/>
        <w:tblLayout w:type="fixed"/>
        <w:tblLook w:val="0000" w:firstRow="0" w:lastRow="0" w:firstColumn="0" w:lastColumn="0" w:noHBand="0" w:noVBand="0"/>
      </w:tblPr>
      <w:tblGrid>
        <w:gridCol w:w="1728"/>
        <w:gridCol w:w="7740"/>
      </w:tblGrid>
      <w:tr w:rsidR="001546C0" w:rsidRPr="001546C0" w14:paraId="1A820C6D" w14:textId="77777777" w:rsidTr="00BF5D40">
        <w:trPr>
          <w:cantSplit/>
        </w:trPr>
        <w:tc>
          <w:tcPr>
            <w:tcW w:w="1728" w:type="dxa"/>
          </w:tcPr>
          <w:p w14:paraId="6C4D7CDE" w14:textId="77777777" w:rsidR="001546C0" w:rsidRPr="001546C0" w:rsidRDefault="001546C0" w:rsidP="001546C0">
            <w:pPr>
              <w:outlineLvl w:val="4"/>
              <w:rPr>
                <w:b/>
                <w:sz w:val="22"/>
                <w:szCs w:val="20"/>
              </w:rPr>
            </w:pPr>
            <w:bookmarkStart w:id="309" w:name="_Hlk177547610"/>
            <w:r w:rsidRPr="001546C0">
              <w:rPr>
                <w:b/>
                <w:sz w:val="22"/>
                <w:szCs w:val="20"/>
              </w:rPr>
              <w:t>Multiple Windows Open</w:t>
            </w:r>
          </w:p>
        </w:tc>
        <w:tc>
          <w:tcPr>
            <w:tcW w:w="7740" w:type="dxa"/>
          </w:tcPr>
          <w:p w14:paraId="73BC5126" w14:textId="006D616A" w:rsidR="001546C0" w:rsidRPr="001546C0" w:rsidRDefault="001546C0" w:rsidP="001546C0">
            <w:pPr>
              <w:rPr>
                <w:sz w:val="22"/>
                <w:szCs w:val="20"/>
              </w:rPr>
            </w:pPr>
            <w:r w:rsidRPr="001546C0">
              <w:rPr>
                <w:sz w:val="22"/>
                <w:szCs w:val="20"/>
              </w:rPr>
              <w:t>After you log on, you can access multiple applications, and you can switch between open applications without having to relog on and without losing displayed data.</w:t>
            </w:r>
            <w:r w:rsidR="00FD2460">
              <w:rPr>
                <w:sz w:val="22"/>
                <w:szCs w:val="20"/>
              </w:rPr>
              <w:t xml:space="preserve"> </w:t>
            </w:r>
            <w:r w:rsidRPr="001546C0">
              <w:rPr>
                <w:sz w:val="22"/>
                <w:szCs w:val="20"/>
                <w:u w:val="single"/>
              </w:rPr>
              <w:t>If you change servers that you are logged into, then you will lose the data displayed in all open windows</w:t>
            </w:r>
            <w:r w:rsidRPr="001546C0">
              <w:rPr>
                <w:sz w:val="22"/>
                <w:szCs w:val="20"/>
              </w:rPr>
              <w:t>.</w:t>
            </w:r>
          </w:p>
        </w:tc>
      </w:tr>
      <w:bookmarkEnd w:id="309"/>
    </w:tbl>
    <w:p w14:paraId="0A23818D" w14:textId="77777777" w:rsidR="001546C0" w:rsidRPr="001546C0" w:rsidRDefault="001546C0" w:rsidP="001546C0">
      <w:pPr>
        <w:pBdr>
          <w:top w:val="single" w:sz="6" w:space="1" w:color="auto"/>
          <w:between w:val="single" w:sz="6" w:space="1" w:color="auto"/>
        </w:pBdr>
        <w:spacing w:before="240"/>
        <w:ind w:left="1700"/>
        <w:rPr>
          <w:sz w:val="16"/>
          <w:szCs w:val="20"/>
        </w:rPr>
      </w:pPr>
    </w:p>
    <w:tbl>
      <w:tblPr>
        <w:tblW w:w="0" w:type="auto"/>
        <w:tblLayout w:type="fixed"/>
        <w:tblLook w:val="0000" w:firstRow="0" w:lastRow="0" w:firstColumn="0" w:lastColumn="0" w:noHBand="0" w:noVBand="0"/>
      </w:tblPr>
      <w:tblGrid>
        <w:gridCol w:w="1728"/>
        <w:gridCol w:w="7740"/>
      </w:tblGrid>
      <w:tr w:rsidR="001546C0" w:rsidRPr="001546C0" w14:paraId="47C51A06" w14:textId="77777777" w:rsidTr="00BF5D40">
        <w:trPr>
          <w:cantSplit/>
        </w:trPr>
        <w:tc>
          <w:tcPr>
            <w:tcW w:w="1728" w:type="dxa"/>
          </w:tcPr>
          <w:p w14:paraId="0F2DAA6F" w14:textId="77777777" w:rsidR="001546C0" w:rsidRPr="001546C0" w:rsidRDefault="001546C0" w:rsidP="001546C0">
            <w:pPr>
              <w:outlineLvl w:val="4"/>
              <w:rPr>
                <w:b/>
                <w:sz w:val="22"/>
                <w:szCs w:val="20"/>
              </w:rPr>
            </w:pPr>
            <w:bookmarkStart w:id="310" w:name="_Hlk177547611"/>
            <w:r w:rsidRPr="001546C0">
              <w:rPr>
                <w:b/>
                <w:sz w:val="22"/>
                <w:szCs w:val="20"/>
              </w:rPr>
              <w:t xml:space="preserve">Exit the </w:t>
            </w:r>
            <w:smartTag w:uri="urn:schemas-microsoft-com:office:smarttags" w:element="place">
              <w:r w:rsidRPr="001546C0">
                <w:rPr>
                  <w:b/>
                  <w:sz w:val="22"/>
                  <w:szCs w:val="20"/>
                </w:rPr>
                <w:t>V</w:t>
              </w:r>
              <w:r w:rsidRPr="001546C0">
                <w:rPr>
                  <w:b/>
                  <w:i/>
                  <w:iCs/>
                  <w:sz w:val="22"/>
                  <w:szCs w:val="20"/>
                </w:rPr>
                <w:t>ist</w:t>
              </w:r>
              <w:r w:rsidRPr="001546C0">
                <w:rPr>
                  <w:b/>
                  <w:sz w:val="22"/>
                  <w:szCs w:val="20"/>
                </w:rPr>
                <w:t>A</w:t>
              </w:r>
            </w:smartTag>
            <w:r w:rsidRPr="001546C0">
              <w:rPr>
                <w:b/>
                <w:sz w:val="22"/>
                <w:szCs w:val="20"/>
              </w:rPr>
              <w:t xml:space="preserve"> Suite</w:t>
            </w:r>
          </w:p>
        </w:tc>
        <w:tc>
          <w:tcPr>
            <w:tcW w:w="7740" w:type="dxa"/>
          </w:tcPr>
          <w:p w14:paraId="65F01E3E" w14:textId="6C79A35B" w:rsidR="001546C0" w:rsidRPr="001546C0" w:rsidRDefault="001546C0" w:rsidP="001546C0">
            <w:pPr>
              <w:rPr>
                <w:sz w:val="22"/>
                <w:szCs w:val="20"/>
              </w:rPr>
            </w:pPr>
            <w:r w:rsidRPr="001546C0">
              <w:rPr>
                <w:sz w:val="22"/>
                <w:szCs w:val="20"/>
              </w:rPr>
              <w:t xml:space="preserve">You can logoff the </w:t>
            </w:r>
            <w:r w:rsidRPr="001546C0">
              <w:rPr>
                <w:b/>
                <w:bCs/>
                <w:sz w:val="22"/>
                <w:szCs w:val="20"/>
              </w:rPr>
              <w:t>Prosthetics Main Menu</w:t>
            </w:r>
            <w:r w:rsidRPr="001546C0">
              <w:rPr>
                <w:sz w:val="22"/>
                <w:szCs w:val="20"/>
              </w:rPr>
              <w:t xml:space="preserve"> window by clicking the </w:t>
            </w:r>
            <w:r w:rsidRPr="001546C0">
              <w:rPr>
                <w:b/>
                <w:bCs/>
                <w:sz w:val="22"/>
                <w:szCs w:val="20"/>
              </w:rPr>
              <w:t>Close</w:t>
            </w:r>
            <w:r w:rsidRPr="001546C0">
              <w:rPr>
                <w:sz w:val="22"/>
                <w:szCs w:val="20"/>
              </w:rPr>
              <w:t xml:space="preserve"> button.</w:t>
            </w:r>
            <w:r w:rsidR="00FD2460">
              <w:rPr>
                <w:sz w:val="22"/>
                <w:szCs w:val="20"/>
              </w:rPr>
              <w:t xml:space="preserve"> </w:t>
            </w:r>
            <w:r w:rsidRPr="001546C0">
              <w:rPr>
                <w:sz w:val="22"/>
                <w:szCs w:val="20"/>
              </w:rPr>
              <w:t xml:space="preserve">This exits you out of the </w:t>
            </w:r>
            <w:smartTag w:uri="urn:schemas-microsoft-com:office:smarttags" w:element="place">
              <w:r w:rsidRPr="001546C0">
                <w:rPr>
                  <w:b/>
                  <w:bCs/>
                  <w:sz w:val="22"/>
                  <w:szCs w:val="20"/>
                </w:rPr>
                <w:t>V</w:t>
              </w:r>
              <w:r w:rsidRPr="001546C0">
                <w:rPr>
                  <w:i/>
                  <w:iCs/>
                  <w:sz w:val="22"/>
                  <w:szCs w:val="20"/>
                </w:rPr>
                <w:t>ist</w:t>
              </w:r>
              <w:r w:rsidRPr="001546C0">
                <w:rPr>
                  <w:b/>
                  <w:bCs/>
                  <w:sz w:val="22"/>
                  <w:szCs w:val="20"/>
                </w:rPr>
                <w:t>A</w:t>
              </w:r>
            </w:smartTag>
            <w:r w:rsidRPr="001546C0">
              <w:rPr>
                <w:sz w:val="22"/>
                <w:szCs w:val="20"/>
              </w:rPr>
              <w:t xml:space="preserve"> suite of Prosthetics applications.</w:t>
            </w:r>
            <w:r w:rsidR="00FD2460">
              <w:rPr>
                <w:sz w:val="22"/>
                <w:szCs w:val="20"/>
              </w:rPr>
              <w:t xml:space="preserve"> </w:t>
            </w:r>
            <w:r w:rsidRPr="001546C0">
              <w:rPr>
                <w:sz w:val="22"/>
                <w:szCs w:val="20"/>
              </w:rPr>
              <w:t>If you have any open Prosthetics applications when you exit, you will lose data in these open applications.</w:t>
            </w:r>
            <w:r w:rsidR="00FD2460">
              <w:rPr>
                <w:sz w:val="22"/>
                <w:szCs w:val="20"/>
              </w:rPr>
              <w:t xml:space="preserve"> </w:t>
            </w:r>
            <w:r w:rsidRPr="001546C0">
              <w:rPr>
                <w:sz w:val="22"/>
                <w:szCs w:val="20"/>
              </w:rPr>
              <w:t>A confirmation message will display as shown below.</w:t>
            </w:r>
            <w:r w:rsidR="00FD2460">
              <w:rPr>
                <w:sz w:val="22"/>
                <w:szCs w:val="20"/>
              </w:rPr>
              <w:t xml:space="preserve"> </w:t>
            </w:r>
          </w:p>
        </w:tc>
      </w:tr>
      <w:bookmarkEnd w:id="310"/>
    </w:tbl>
    <w:p w14:paraId="6F84286D" w14:textId="4BAD808A" w:rsidR="001546C0" w:rsidRPr="001546C0" w:rsidRDefault="001546C0" w:rsidP="001546C0">
      <w:pPr>
        <w:pBdr>
          <w:top w:val="single" w:sz="6" w:space="1" w:color="auto"/>
          <w:between w:val="single" w:sz="6" w:space="1" w:color="auto"/>
        </w:pBdr>
        <w:spacing w:before="240"/>
        <w:ind w:left="1700"/>
        <w:rPr>
          <w:sz w:val="16"/>
          <w:szCs w:val="20"/>
        </w:rPr>
      </w:pPr>
    </w:p>
    <w:tbl>
      <w:tblPr>
        <w:tblW w:w="0" w:type="auto"/>
        <w:tblLayout w:type="fixed"/>
        <w:tblLook w:val="0000" w:firstRow="0" w:lastRow="0" w:firstColumn="0" w:lastColumn="0" w:noHBand="0" w:noVBand="0"/>
      </w:tblPr>
      <w:tblGrid>
        <w:gridCol w:w="1728"/>
        <w:gridCol w:w="7740"/>
      </w:tblGrid>
      <w:tr w:rsidR="001546C0" w:rsidRPr="001546C0" w14:paraId="1AD2C37D" w14:textId="77777777" w:rsidTr="00BF5D40">
        <w:trPr>
          <w:cantSplit/>
        </w:trPr>
        <w:tc>
          <w:tcPr>
            <w:tcW w:w="1728" w:type="dxa"/>
          </w:tcPr>
          <w:p w14:paraId="3C0FCC0B" w14:textId="77777777" w:rsidR="001546C0" w:rsidRPr="001546C0" w:rsidRDefault="001546C0" w:rsidP="001546C0">
            <w:pPr>
              <w:outlineLvl w:val="4"/>
              <w:rPr>
                <w:b/>
                <w:sz w:val="22"/>
                <w:szCs w:val="20"/>
              </w:rPr>
            </w:pPr>
            <w:bookmarkStart w:id="311" w:name="_Hlk177547612"/>
            <w:r w:rsidRPr="001546C0">
              <w:rPr>
                <w:b/>
                <w:sz w:val="22"/>
                <w:szCs w:val="20"/>
              </w:rPr>
              <w:lastRenderedPageBreak/>
              <w:t>Confirmation message</w:t>
            </w:r>
          </w:p>
        </w:tc>
        <w:tc>
          <w:tcPr>
            <w:tcW w:w="7740" w:type="dxa"/>
          </w:tcPr>
          <w:p w14:paraId="451391F2" w14:textId="0D5EB938" w:rsidR="001546C0" w:rsidRPr="001546C0" w:rsidRDefault="0048066A" w:rsidP="001546C0">
            <w:pPr>
              <w:rPr>
                <w:sz w:val="22"/>
                <w:szCs w:val="20"/>
              </w:rPr>
            </w:pPr>
            <w:r>
              <w:rPr>
                <w:noProof/>
                <w:sz w:val="22"/>
                <w:szCs w:val="20"/>
              </w:rPr>
              <w:drawing>
                <wp:inline distT="0" distB="0" distL="0" distR="0" wp14:anchorId="237E5E5B" wp14:editId="6D5C6A16">
                  <wp:extent cx="3021330" cy="841375"/>
                  <wp:effectExtent l="0" t="0" r="0" b="0"/>
                  <wp:docPr id="6" name="Picture 6" descr="Exit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it confirmation message"/>
                          <pic:cNvPicPr>
                            <a:picLocks noChangeAspect="1" noChangeArrowheads="1"/>
                          </pic:cNvPicPr>
                        </pic:nvPicPr>
                        <pic:blipFill>
                          <a:blip r:embed="rId17">
                            <a:extLst>
                              <a:ext uri="{28A0092B-C50C-407E-A947-70E740481C1C}">
                                <a14:useLocalDpi xmlns:a14="http://schemas.microsoft.com/office/drawing/2010/main" val="0"/>
                              </a:ext>
                            </a:extLst>
                          </a:blip>
                          <a:srcRect b="10229"/>
                          <a:stretch>
                            <a:fillRect/>
                          </a:stretch>
                        </pic:blipFill>
                        <pic:spPr bwMode="auto">
                          <a:xfrm>
                            <a:off x="0" y="0"/>
                            <a:ext cx="3021330" cy="841375"/>
                          </a:xfrm>
                          <a:prstGeom prst="rect">
                            <a:avLst/>
                          </a:prstGeom>
                          <a:noFill/>
                          <a:ln>
                            <a:noFill/>
                          </a:ln>
                        </pic:spPr>
                      </pic:pic>
                    </a:graphicData>
                  </a:graphic>
                </wp:inline>
              </w:drawing>
            </w:r>
          </w:p>
        </w:tc>
      </w:tr>
      <w:bookmarkEnd w:id="311"/>
    </w:tbl>
    <w:p w14:paraId="22A24C55" w14:textId="77777777" w:rsidR="001546C0" w:rsidRPr="001546C0" w:rsidRDefault="001546C0" w:rsidP="001546C0">
      <w:pPr>
        <w:pBdr>
          <w:top w:val="single" w:sz="6" w:space="1" w:color="auto"/>
          <w:between w:val="single" w:sz="6" w:space="1" w:color="auto"/>
        </w:pBdr>
        <w:spacing w:before="240"/>
        <w:ind w:left="1700"/>
        <w:rPr>
          <w:sz w:val="16"/>
          <w:szCs w:val="20"/>
        </w:rPr>
      </w:pPr>
    </w:p>
    <w:p w14:paraId="47571C04" w14:textId="77777777" w:rsidR="001546C0" w:rsidRPr="001546C0" w:rsidRDefault="001546C0" w:rsidP="00934023">
      <w:pPr>
        <w:pStyle w:val="Heading3"/>
      </w:pPr>
      <w:bookmarkStart w:id="312" w:name="_Hlk177553432"/>
      <w:r w:rsidRPr="001546C0">
        <w:br w:type="page"/>
      </w:r>
      <w:bookmarkStart w:id="313" w:name="_Toc42397895"/>
      <w:bookmarkStart w:id="314" w:name="_Toc163546930"/>
      <w:bookmarkStart w:id="315" w:name="_Toc177550887"/>
      <w:r w:rsidRPr="001546C0">
        <w:lastRenderedPageBreak/>
        <w:t>Connect to the System (Only necessary for multiple sites)</w:t>
      </w:r>
      <w:bookmarkEnd w:id="313"/>
      <w:bookmarkEnd w:id="314"/>
      <w:bookmarkEnd w:id="315"/>
    </w:p>
    <w:bookmarkEnd w:id="312"/>
    <w:p w14:paraId="73DA95B3" w14:textId="77777777" w:rsidR="001546C0" w:rsidRPr="001546C0" w:rsidRDefault="001546C0" w:rsidP="001546C0">
      <w:pPr>
        <w:pBdr>
          <w:top w:val="single" w:sz="6" w:space="1" w:color="auto"/>
          <w:between w:val="single" w:sz="6" w:space="1" w:color="auto"/>
        </w:pBdr>
        <w:spacing w:before="240"/>
        <w:ind w:left="1700"/>
        <w:rPr>
          <w:sz w:val="20"/>
          <w:szCs w:val="20"/>
        </w:rPr>
      </w:pPr>
    </w:p>
    <w:tbl>
      <w:tblPr>
        <w:tblW w:w="0" w:type="auto"/>
        <w:tblLayout w:type="fixed"/>
        <w:tblLook w:val="0000" w:firstRow="0" w:lastRow="0" w:firstColumn="0" w:lastColumn="0" w:noHBand="0" w:noVBand="0"/>
      </w:tblPr>
      <w:tblGrid>
        <w:gridCol w:w="1728"/>
        <w:gridCol w:w="7740"/>
      </w:tblGrid>
      <w:tr w:rsidR="001546C0" w:rsidRPr="001546C0" w14:paraId="4F2DADD2" w14:textId="77777777" w:rsidTr="00BF5D40">
        <w:trPr>
          <w:cantSplit/>
        </w:trPr>
        <w:tc>
          <w:tcPr>
            <w:tcW w:w="1728" w:type="dxa"/>
          </w:tcPr>
          <w:p w14:paraId="23ADE279" w14:textId="77777777" w:rsidR="001546C0" w:rsidRPr="001546C0" w:rsidRDefault="001546C0" w:rsidP="001546C0">
            <w:pPr>
              <w:outlineLvl w:val="4"/>
              <w:rPr>
                <w:b/>
                <w:sz w:val="22"/>
                <w:szCs w:val="20"/>
              </w:rPr>
            </w:pPr>
            <w:bookmarkStart w:id="316" w:name="_Hlk177547613"/>
            <w:r w:rsidRPr="001546C0">
              <w:rPr>
                <w:b/>
                <w:sz w:val="22"/>
                <w:szCs w:val="20"/>
              </w:rPr>
              <w:t>Prosthetics Main Menu window</w:t>
            </w:r>
          </w:p>
        </w:tc>
        <w:tc>
          <w:tcPr>
            <w:tcW w:w="7740" w:type="dxa"/>
          </w:tcPr>
          <w:p w14:paraId="60D60BE7" w14:textId="77777777" w:rsidR="001546C0" w:rsidRPr="001546C0" w:rsidRDefault="001546C0" w:rsidP="001546C0">
            <w:pPr>
              <w:rPr>
                <w:sz w:val="22"/>
                <w:szCs w:val="20"/>
              </w:rPr>
            </w:pPr>
            <w:bookmarkStart w:id="317" w:name="_Hlk177553433"/>
            <w:r w:rsidRPr="001546C0">
              <w:rPr>
                <w:sz w:val="22"/>
                <w:szCs w:val="20"/>
              </w:rPr>
              <w:t xml:space="preserve">After you click the </w:t>
            </w:r>
            <w:r w:rsidRPr="001546C0">
              <w:rPr>
                <w:b/>
                <w:bCs/>
                <w:sz w:val="22"/>
                <w:szCs w:val="20"/>
              </w:rPr>
              <w:t>VISTA Sign-on</w:t>
            </w:r>
            <w:r w:rsidRPr="001546C0">
              <w:rPr>
                <w:sz w:val="22"/>
                <w:szCs w:val="20"/>
              </w:rPr>
              <w:t xml:space="preserve"> button and click </w:t>
            </w:r>
            <w:r w:rsidRPr="001546C0">
              <w:rPr>
                <w:b/>
                <w:sz w:val="22"/>
                <w:szCs w:val="20"/>
              </w:rPr>
              <w:t>Yes</w:t>
            </w:r>
            <w:r w:rsidRPr="001546C0">
              <w:rPr>
                <w:sz w:val="22"/>
                <w:szCs w:val="20"/>
              </w:rPr>
              <w:t xml:space="preserve"> at the Confirm window (as described above), the </w:t>
            </w:r>
            <w:r w:rsidRPr="001546C0">
              <w:rPr>
                <w:b/>
                <w:bCs/>
                <w:sz w:val="22"/>
                <w:szCs w:val="20"/>
              </w:rPr>
              <w:t>Connect To</w:t>
            </w:r>
            <w:r w:rsidRPr="001546C0">
              <w:rPr>
                <w:sz w:val="22"/>
                <w:szCs w:val="20"/>
              </w:rPr>
              <w:t xml:space="preserve"> dialog box displays as shown below </w:t>
            </w:r>
            <w:r w:rsidRPr="001546C0">
              <w:rPr>
                <w:sz w:val="22"/>
                <w:szCs w:val="20"/>
                <w:u w:val="single"/>
              </w:rPr>
              <w:t>ONLY if you are connected to multiple sites/systems</w:t>
            </w:r>
            <w:r w:rsidRPr="001546C0">
              <w:rPr>
                <w:sz w:val="22"/>
                <w:szCs w:val="20"/>
              </w:rPr>
              <w:t>.</w:t>
            </w:r>
          </w:p>
          <w:bookmarkEnd w:id="317"/>
          <w:p w14:paraId="0E9395DB" w14:textId="77777777" w:rsidR="001546C0" w:rsidRPr="001546C0" w:rsidRDefault="001546C0" w:rsidP="001546C0">
            <w:pPr>
              <w:rPr>
                <w:sz w:val="22"/>
                <w:szCs w:val="20"/>
              </w:rPr>
            </w:pPr>
          </w:p>
          <w:p w14:paraId="4EE8AC7A" w14:textId="27F3693E" w:rsidR="001546C0" w:rsidRPr="001546C0" w:rsidRDefault="001546C0" w:rsidP="001546C0">
            <w:pPr>
              <w:rPr>
                <w:sz w:val="22"/>
                <w:szCs w:val="20"/>
              </w:rPr>
            </w:pPr>
            <w:r w:rsidRPr="001546C0">
              <w:rPr>
                <w:sz w:val="22"/>
                <w:szCs w:val="20"/>
              </w:rPr>
              <w:t>Workstations are typically configured to sign-on to a single system.</w:t>
            </w:r>
            <w:r w:rsidR="00FD2460">
              <w:rPr>
                <w:sz w:val="22"/>
                <w:szCs w:val="20"/>
              </w:rPr>
              <w:t xml:space="preserve"> </w:t>
            </w:r>
            <w:r w:rsidRPr="001546C0">
              <w:rPr>
                <w:sz w:val="22"/>
                <w:szCs w:val="20"/>
              </w:rPr>
              <w:t xml:space="preserve">However, if your workstation is configured to sign-on to more than one system (see example below), you will see the </w:t>
            </w:r>
            <w:r w:rsidRPr="001546C0">
              <w:rPr>
                <w:b/>
                <w:bCs/>
                <w:sz w:val="22"/>
                <w:szCs w:val="20"/>
              </w:rPr>
              <w:t>Connect To</w:t>
            </w:r>
            <w:r w:rsidRPr="001546C0">
              <w:rPr>
                <w:sz w:val="22"/>
                <w:szCs w:val="20"/>
              </w:rPr>
              <w:t xml:space="preserve"> window whenever you try to establish a connection.</w:t>
            </w:r>
            <w:r w:rsidR="00FD2460">
              <w:rPr>
                <w:sz w:val="22"/>
                <w:szCs w:val="20"/>
              </w:rPr>
              <w:t xml:space="preserve"> </w:t>
            </w:r>
          </w:p>
        </w:tc>
      </w:tr>
      <w:bookmarkEnd w:id="316"/>
    </w:tbl>
    <w:p w14:paraId="2672218A" w14:textId="77777777" w:rsidR="001546C0" w:rsidRPr="001546C0" w:rsidRDefault="001546C0" w:rsidP="001546C0">
      <w:pPr>
        <w:pBdr>
          <w:top w:val="single" w:sz="6" w:space="1" w:color="auto"/>
          <w:between w:val="single" w:sz="6" w:space="1" w:color="auto"/>
        </w:pBdr>
        <w:spacing w:before="240"/>
        <w:ind w:left="1700"/>
        <w:rPr>
          <w:szCs w:val="20"/>
        </w:rPr>
      </w:pPr>
    </w:p>
    <w:tbl>
      <w:tblPr>
        <w:tblW w:w="0" w:type="auto"/>
        <w:tblLayout w:type="fixed"/>
        <w:tblLook w:val="0000" w:firstRow="0" w:lastRow="0" w:firstColumn="0" w:lastColumn="0" w:noHBand="0" w:noVBand="0"/>
      </w:tblPr>
      <w:tblGrid>
        <w:gridCol w:w="1728"/>
        <w:gridCol w:w="7740"/>
      </w:tblGrid>
      <w:tr w:rsidR="001546C0" w:rsidRPr="001546C0" w14:paraId="3A24C14B" w14:textId="77777777" w:rsidTr="00BF5D40">
        <w:trPr>
          <w:cantSplit/>
        </w:trPr>
        <w:tc>
          <w:tcPr>
            <w:tcW w:w="1728" w:type="dxa"/>
          </w:tcPr>
          <w:p w14:paraId="037D7338" w14:textId="77777777" w:rsidR="001546C0" w:rsidRPr="001546C0" w:rsidRDefault="001546C0" w:rsidP="001546C0">
            <w:pPr>
              <w:outlineLvl w:val="4"/>
              <w:rPr>
                <w:b/>
                <w:sz w:val="22"/>
                <w:szCs w:val="20"/>
              </w:rPr>
            </w:pPr>
            <w:bookmarkStart w:id="318" w:name="_Hlk177547614"/>
            <w:r w:rsidRPr="001546C0">
              <w:rPr>
                <w:b/>
                <w:sz w:val="22"/>
                <w:szCs w:val="20"/>
              </w:rPr>
              <w:t>Connect To window</w:t>
            </w:r>
          </w:p>
        </w:tc>
        <w:tc>
          <w:tcPr>
            <w:tcW w:w="7740" w:type="dxa"/>
          </w:tcPr>
          <w:p w14:paraId="7EB9D4C7" w14:textId="02511FCA" w:rsidR="001546C0" w:rsidRPr="001546C0" w:rsidRDefault="0048066A" w:rsidP="001546C0">
            <w:pPr>
              <w:rPr>
                <w:sz w:val="22"/>
                <w:szCs w:val="20"/>
              </w:rPr>
            </w:pPr>
            <w:r>
              <w:rPr>
                <w:noProof/>
                <w:sz w:val="22"/>
                <w:szCs w:val="20"/>
              </w:rPr>
              <w:drawing>
                <wp:inline distT="0" distB="0" distL="0" distR="0" wp14:anchorId="41F67B7C" wp14:editId="0A4B3587">
                  <wp:extent cx="3840480" cy="1733550"/>
                  <wp:effectExtent l="0" t="0" r="0" b="0"/>
                  <wp:docPr id="7" name="Picture 7" descr="Connect To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nect To windo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0480" cy="1733550"/>
                          </a:xfrm>
                          <a:prstGeom prst="rect">
                            <a:avLst/>
                          </a:prstGeom>
                          <a:noFill/>
                          <a:ln>
                            <a:noFill/>
                          </a:ln>
                        </pic:spPr>
                      </pic:pic>
                    </a:graphicData>
                  </a:graphic>
                </wp:inline>
              </w:drawing>
            </w:r>
          </w:p>
        </w:tc>
      </w:tr>
      <w:bookmarkEnd w:id="318"/>
    </w:tbl>
    <w:p w14:paraId="2F181C69" w14:textId="77777777" w:rsidR="001546C0" w:rsidRPr="001546C0" w:rsidRDefault="001546C0" w:rsidP="001546C0">
      <w:pPr>
        <w:pBdr>
          <w:top w:val="single" w:sz="6" w:space="0" w:color="auto"/>
          <w:between w:val="single" w:sz="6" w:space="1" w:color="auto"/>
        </w:pBdr>
        <w:spacing w:before="240"/>
        <w:ind w:left="1700"/>
        <w:rPr>
          <w:sz w:val="16"/>
          <w:szCs w:val="20"/>
        </w:rPr>
      </w:pPr>
    </w:p>
    <w:tbl>
      <w:tblPr>
        <w:tblW w:w="0" w:type="auto"/>
        <w:tblLayout w:type="fixed"/>
        <w:tblLook w:val="0000" w:firstRow="0" w:lastRow="0" w:firstColumn="0" w:lastColumn="0" w:noHBand="0" w:noVBand="0"/>
      </w:tblPr>
      <w:tblGrid>
        <w:gridCol w:w="1728"/>
        <w:gridCol w:w="7740"/>
      </w:tblGrid>
      <w:tr w:rsidR="001546C0" w:rsidRPr="001546C0" w14:paraId="0E466FF6" w14:textId="77777777" w:rsidTr="00BF5D40">
        <w:trPr>
          <w:cantSplit/>
        </w:trPr>
        <w:tc>
          <w:tcPr>
            <w:tcW w:w="1728" w:type="dxa"/>
          </w:tcPr>
          <w:p w14:paraId="4B06AA88" w14:textId="77777777" w:rsidR="001546C0" w:rsidRPr="001546C0" w:rsidRDefault="001546C0" w:rsidP="001546C0">
            <w:pPr>
              <w:outlineLvl w:val="4"/>
              <w:rPr>
                <w:b/>
                <w:sz w:val="22"/>
                <w:szCs w:val="20"/>
              </w:rPr>
            </w:pPr>
            <w:bookmarkStart w:id="319" w:name="_Hlk177547615"/>
            <w:r w:rsidRPr="001546C0">
              <w:rPr>
                <w:b/>
                <w:sz w:val="22"/>
                <w:szCs w:val="20"/>
              </w:rPr>
              <w:t xml:space="preserve">Steps </w:t>
            </w:r>
          </w:p>
        </w:tc>
        <w:tc>
          <w:tcPr>
            <w:tcW w:w="7740" w:type="dxa"/>
          </w:tcPr>
          <w:p w14:paraId="59C8FAB2" w14:textId="77777777" w:rsidR="001546C0" w:rsidRPr="001546C0" w:rsidRDefault="001546C0" w:rsidP="001546C0">
            <w:pPr>
              <w:rPr>
                <w:sz w:val="22"/>
                <w:szCs w:val="20"/>
              </w:rPr>
            </w:pPr>
            <w:r w:rsidRPr="001546C0">
              <w:rPr>
                <w:sz w:val="22"/>
                <w:szCs w:val="20"/>
              </w:rPr>
              <w:t xml:space="preserve">To continue to access the </w:t>
            </w:r>
            <w:smartTag w:uri="urn:schemas-microsoft-com:office:smarttags" w:element="place">
              <w:r w:rsidRPr="001546C0">
                <w:rPr>
                  <w:sz w:val="22"/>
                  <w:szCs w:val="20"/>
                </w:rPr>
                <w:t>VistA</w:t>
              </w:r>
            </w:smartTag>
            <w:r w:rsidRPr="001546C0">
              <w:rPr>
                <w:sz w:val="22"/>
                <w:szCs w:val="20"/>
              </w:rPr>
              <w:t xml:space="preserve"> system, follow these steps:</w:t>
            </w:r>
          </w:p>
        </w:tc>
      </w:tr>
      <w:bookmarkEnd w:id="319"/>
    </w:tbl>
    <w:p w14:paraId="3F41D60E" w14:textId="77777777" w:rsidR="001546C0" w:rsidRPr="001546C0" w:rsidRDefault="001546C0" w:rsidP="001546C0">
      <w:pPr>
        <w:pBdr>
          <w:top w:val="single" w:sz="6" w:space="1" w:color="auto"/>
          <w:between w:val="single" w:sz="6" w:space="1" w:color="auto"/>
        </w:pBdr>
        <w:spacing w:before="240"/>
        <w:ind w:left="1700"/>
        <w:rPr>
          <w:szCs w:val="20"/>
        </w:rPr>
      </w:pPr>
    </w:p>
    <w:tbl>
      <w:tblPr>
        <w:tblW w:w="0" w:type="auto"/>
        <w:tblInd w:w="1829" w:type="dxa"/>
        <w:tblLayout w:type="fixed"/>
        <w:tblLook w:val="0000" w:firstRow="0" w:lastRow="0" w:firstColumn="0" w:lastColumn="0" w:noHBand="0" w:noVBand="0"/>
      </w:tblPr>
      <w:tblGrid>
        <w:gridCol w:w="878"/>
        <w:gridCol w:w="6670"/>
      </w:tblGrid>
      <w:tr w:rsidR="001546C0" w:rsidRPr="001546C0" w14:paraId="18A5C983" w14:textId="77777777" w:rsidTr="00BF5D40">
        <w:trPr>
          <w:cantSplit/>
        </w:trPr>
        <w:tc>
          <w:tcPr>
            <w:tcW w:w="878" w:type="dxa"/>
            <w:tcBorders>
              <w:top w:val="single" w:sz="6" w:space="0" w:color="auto"/>
              <w:left w:val="single" w:sz="6" w:space="0" w:color="auto"/>
              <w:bottom w:val="single" w:sz="6" w:space="0" w:color="auto"/>
              <w:right w:val="single" w:sz="6" w:space="0" w:color="auto"/>
            </w:tcBorders>
            <w:shd w:val="clear" w:color="auto" w:fill="E0E0E0"/>
          </w:tcPr>
          <w:p w14:paraId="5BBDBEEF" w14:textId="77777777" w:rsidR="001546C0" w:rsidRPr="001546C0" w:rsidRDefault="001546C0" w:rsidP="001546C0">
            <w:pPr>
              <w:jc w:val="center"/>
              <w:rPr>
                <w:b/>
                <w:sz w:val="22"/>
                <w:szCs w:val="20"/>
              </w:rPr>
            </w:pPr>
            <w:bookmarkStart w:id="320" w:name="_Hlk177553434"/>
            <w:bookmarkStart w:id="321" w:name="_Hlk177547616"/>
            <w:r w:rsidRPr="001546C0">
              <w:rPr>
                <w:b/>
                <w:sz w:val="22"/>
                <w:szCs w:val="20"/>
              </w:rPr>
              <w:t>Step</w:t>
            </w:r>
          </w:p>
        </w:tc>
        <w:tc>
          <w:tcPr>
            <w:tcW w:w="6670" w:type="dxa"/>
            <w:tcBorders>
              <w:top w:val="single" w:sz="6" w:space="0" w:color="auto"/>
              <w:bottom w:val="single" w:sz="6" w:space="0" w:color="auto"/>
              <w:right w:val="single" w:sz="6" w:space="0" w:color="auto"/>
            </w:tcBorders>
            <w:shd w:val="clear" w:color="auto" w:fill="E0E0E0"/>
          </w:tcPr>
          <w:p w14:paraId="1952CD97" w14:textId="77777777" w:rsidR="001546C0" w:rsidRPr="001546C0" w:rsidRDefault="001546C0" w:rsidP="001546C0">
            <w:pPr>
              <w:jc w:val="center"/>
              <w:rPr>
                <w:b/>
                <w:sz w:val="22"/>
                <w:szCs w:val="20"/>
              </w:rPr>
            </w:pPr>
            <w:r w:rsidRPr="001546C0">
              <w:rPr>
                <w:b/>
                <w:sz w:val="22"/>
                <w:szCs w:val="20"/>
              </w:rPr>
              <w:t>Action</w:t>
            </w:r>
          </w:p>
        </w:tc>
      </w:tr>
      <w:tr w:rsidR="001546C0" w:rsidRPr="001546C0" w14:paraId="6AAFABEB" w14:textId="77777777" w:rsidTr="00BF5D40">
        <w:trPr>
          <w:cantSplit/>
        </w:trPr>
        <w:tc>
          <w:tcPr>
            <w:tcW w:w="878" w:type="dxa"/>
            <w:tcBorders>
              <w:top w:val="single" w:sz="6" w:space="0" w:color="auto"/>
              <w:left w:val="single" w:sz="6" w:space="0" w:color="auto"/>
              <w:bottom w:val="single" w:sz="6" w:space="0" w:color="auto"/>
              <w:right w:val="single" w:sz="6" w:space="0" w:color="auto"/>
            </w:tcBorders>
          </w:tcPr>
          <w:p w14:paraId="2B306E26" w14:textId="77777777" w:rsidR="001546C0" w:rsidRPr="001546C0" w:rsidRDefault="001546C0" w:rsidP="001546C0">
            <w:pPr>
              <w:jc w:val="center"/>
              <w:rPr>
                <w:sz w:val="22"/>
                <w:szCs w:val="20"/>
              </w:rPr>
            </w:pPr>
            <w:bookmarkStart w:id="322" w:name="_Hlk177553435"/>
            <w:bookmarkEnd w:id="320"/>
            <w:r w:rsidRPr="001546C0">
              <w:rPr>
                <w:sz w:val="22"/>
                <w:szCs w:val="20"/>
              </w:rPr>
              <w:t>1</w:t>
            </w:r>
          </w:p>
        </w:tc>
        <w:tc>
          <w:tcPr>
            <w:tcW w:w="6670" w:type="dxa"/>
            <w:tcBorders>
              <w:top w:val="single" w:sz="6" w:space="0" w:color="auto"/>
              <w:bottom w:val="single" w:sz="6" w:space="0" w:color="auto"/>
              <w:right w:val="single" w:sz="6" w:space="0" w:color="auto"/>
            </w:tcBorders>
          </w:tcPr>
          <w:p w14:paraId="7BFE6D2F" w14:textId="23F2740A" w:rsidR="001546C0" w:rsidRPr="001546C0" w:rsidRDefault="001546C0" w:rsidP="001546C0">
            <w:pPr>
              <w:rPr>
                <w:sz w:val="22"/>
                <w:szCs w:val="20"/>
              </w:rPr>
            </w:pPr>
            <w:r w:rsidRPr="001546C0">
              <w:rPr>
                <w:sz w:val="22"/>
                <w:szCs w:val="20"/>
              </w:rPr>
              <w:t xml:space="preserve">Click the drop-down arrow in the </w:t>
            </w:r>
            <w:r w:rsidRPr="001546C0">
              <w:rPr>
                <w:b/>
                <w:bCs/>
                <w:sz w:val="22"/>
                <w:szCs w:val="20"/>
              </w:rPr>
              <w:t>Connect To</w:t>
            </w:r>
            <w:r w:rsidRPr="001546C0">
              <w:rPr>
                <w:sz w:val="22"/>
                <w:szCs w:val="20"/>
              </w:rPr>
              <w:t xml:space="preserve"> dialog box to display the list of systems or press &lt;</w:t>
            </w:r>
            <w:r w:rsidRPr="001546C0">
              <w:rPr>
                <w:b/>
                <w:bCs/>
                <w:sz w:val="22"/>
                <w:szCs w:val="20"/>
              </w:rPr>
              <w:t>Enter</w:t>
            </w:r>
            <w:r w:rsidRPr="001546C0">
              <w:rPr>
                <w:sz w:val="22"/>
                <w:szCs w:val="20"/>
              </w:rPr>
              <w:t>&gt; for the default system (displayed).</w:t>
            </w:r>
            <w:r w:rsidR="00FD2460">
              <w:rPr>
                <w:sz w:val="22"/>
                <w:szCs w:val="20"/>
              </w:rPr>
              <w:t xml:space="preserve"> </w:t>
            </w:r>
          </w:p>
        </w:tc>
      </w:tr>
      <w:tr w:rsidR="001546C0" w:rsidRPr="001546C0" w14:paraId="1D264790" w14:textId="77777777" w:rsidTr="00BF5D40">
        <w:trPr>
          <w:cantSplit/>
        </w:trPr>
        <w:tc>
          <w:tcPr>
            <w:tcW w:w="878" w:type="dxa"/>
            <w:tcBorders>
              <w:top w:val="single" w:sz="6" w:space="0" w:color="auto"/>
              <w:left w:val="single" w:sz="6" w:space="0" w:color="auto"/>
              <w:bottom w:val="single" w:sz="6" w:space="0" w:color="auto"/>
              <w:right w:val="single" w:sz="6" w:space="0" w:color="auto"/>
            </w:tcBorders>
          </w:tcPr>
          <w:p w14:paraId="70633C59" w14:textId="77777777" w:rsidR="001546C0" w:rsidRPr="001546C0" w:rsidRDefault="001546C0" w:rsidP="001546C0">
            <w:pPr>
              <w:jc w:val="center"/>
              <w:rPr>
                <w:sz w:val="22"/>
                <w:szCs w:val="20"/>
              </w:rPr>
            </w:pPr>
            <w:bookmarkStart w:id="323" w:name="_Hlk177553436"/>
            <w:bookmarkEnd w:id="322"/>
            <w:r w:rsidRPr="001546C0">
              <w:rPr>
                <w:sz w:val="22"/>
                <w:szCs w:val="20"/>
              </w:rPr>
              <w:t>2</w:t>
            </w:r>
          </w:p>
        </w:tc>
        <w:tc>
          <w:tcPr>
            <w:tcW w:w="6670" w:type="dxa"/>
            <w:tcBorders>
              <w:top w:val="single" w:sz="6" w:space="0" w:color="auto"/>
              <w:bottom w:val="single" w:sz="6" w:space="0" w:color="auto"/>
              <w:right w:val="single" w:sz="6" w:space="0" w:color="auto"/>
            </w:tcBorders>
          </w:tcPr>
          <w:p w14:paraId="2A0F0457" w14:textId="51566D20" w:rsidR="001546C0" w:rsidRPr="001546C0" w:rsidRDefault="001546C0" w:rsidP="001546C0">
            <w:pPr>
              <w:rPr>
                <w:sz w:val="22"/>
                <w:szCs w:val="20"/>
              </w:rPr>
            </w:pPr>
            <w:r w:rsidRPr="001546C0">
              <w:rPr>
                <w:sz w:val="22"/>
                <w:szCs w:val="20"/>
              </w:rPr>
              <w:t>In that list, click the connection you need.</w:t>
            </w:r>
            <w:r w:rsidR="00FD2460">
              <w:rPr>
                <w:sz w:val="22"/>
                <w:szCs w:val="20"/>
              </w:rPr>
              <w:t xml:space="preserve"> </w:t>
            </w:r>
          </w:p>
        </w:tc>
      </w:tr>
      <w:tr w:rsidR="001546C0" w:rsidRPr="001546C0" w14:paraId="0C0195D8" w14:textId="77777777" w:rsidTr="00BF5D40">
        <w:trPr>
          <w:cantSplit/>
        </w:trPr>
        <w:tc>
          <w:tcPr>
            <w:tcW w:w="878" w:type="dxa"/>
            <w:tcBorders>
              <w:top w:val="single" w:sz="6" w:space="0" w:color="auto"/>
              <w:left w:val="single" w:sz="6" w:space="0" w:color="auto"/>
              <w:bottom w:val="single" w:sz="6" w:space="0" w:color="auto"/>
              <w:right w:val="single" w:sz="6" w:space="0" w:color="auto"/>
            </w:tcBorders>
          </w:tcPr>
          <w:p w14:paraId="60941D80" w14:textId="77777777" w:rsidR="001546C0" w:rsidRPr="001546C0" w:rsidRDefault="001546C0" w:rsidP="001546C0">
            <w:pPr>
              <w:jc w:val="center"/>
              <w:rPr>
                <w:sz w:val="22"/>
                <w:szCs w:val="20"/>
              </w:rPr>
            </w:pPr>
            <w:bookmarkStart w:id="324" w:name="_Hlk177553437"/>
            <w:bookmarkEnd w:id="323"/>
            <w:r w:rsidRPr="001546C0">
              <w:rPr>
                <w:sz w:val="22"/>
                <w:szCs w:val="20"/>
              </w:rPr>
              <w:t>3</w:t>
            </w:r>
          </w:p>
        </w:tc>
        <w:tc>
          <w:tcPr>
            <w:tcW w:w="6670" w:type="dxa"/>
            <w:tcBorders>
              <w:top w:val="single" w:sz="6" w:space="0" w:color="auto"/>
              <w:bottom w:val="single" w:sz="6" w:space="0" w:color="auto"/>
              <w:right w:val="single" w:sz="6" w:space="0" w:color="auto"/>
            </w:tcBorders>
          </w:tcPr>
          <w:p w14:paraId="2D3CAE90" w14:textId="77777777" w:rsidR="001546C0" w:rsidRPr="001546C0" w:rsidRDefault="001546C0" w:rsidP="001546C0">
            <w:pPr>
              <w:rPr>
                <w:sz w:val="22"/>
                <w:szCs w:val="20"/>
              </w:rPr>
            </w:pPr>
            <w:r w:rsidRPr="001546C0">
              <w:rPr>
                <w:sz w:val="22"/>
                <w:szCs w:val="20"/>
              </w:rPr>
              <w:t xml:space="preserve">Then click </w:t>
            </w:r>
            <w:r w:rsidRPr="001546C0">
              <w:rPr>
                <w:b/>
                <w:bCs/>
                <w:sz w:val="22"/>
                <w:szCs w:val="20"/>
              </w:rPr>
              <w:t>OK</w:t>
            </w:r>
            <w:r w:rsidRPr="001546C0">
              <w:rPr>
                <w:sz w:val="22"/>
                <w:szCs w:val="20"/>
              </w:rPr>
              <w:t xml:space="preserve"> or press </w:t>
            </w:r>
            <w:r w:rsidRPr="001546C0">
              <w:rPr>
                <w:b/>
                <w:bCs/>
                <w:sz w:val="22"/>
                <w:szCs w:val="20"/>
              </w:rPr>
              <w:t>&lt;Enter&gt;</w:t>
            </w:r>
            <w:r w:rsidRPr="001546C0">
              <w:rPr>
                <w:sz w:val="22"/>
                <w:szCs w:val="20"/>
              </w:rPr>
              <w:t xml:space="preserve"> to sign-on to that system.</w:t>
            </w:r>
          </w:p>
        </w:tc>
      </w:tr>
      <w:bookmarkEnd w:id="321"/>
      <w:bookmarkEnd w:id="324"/>
    </w:tbl>
    <w:p w14:paraId="33DE368B" w14:textId="5A28F96F" w:rsidR="001546C0" w:rsidRPr="001546C0" w:rsidRDefault="001546C0" w:rsidP="001546C0">
      <w:pPr>
        <w:pBdr>
          <w:top w:val="single" w:sz="6" w:space="1" w:color="auto"/>
          <w:between w:val="single" w:sz="6" w:space="1" w:color="auto"/>
        </w:pBdr>
        <w:spacing w:before="240"/>
        <w:ind w:left="1700"/>
        <w:rPr>
          <w:sz w:val="20"/>
          <w:szCs w:val="20"/>
        </w:rPr>
      </w:pPr>
    </w:p>
    <w:tbl>
      <w:tblPr>
        <w:tblW w:w="0" w:type="auto"/>
        <w:tblLayout w:type="fixed"/>
        <w:tblLook w:val="0000" w:firstRow="0" w:lastRow="0" w:firstColumn="0" w:lastColumn="0" w:noHBand="0" w:noVBand="0"/>
      </w:tblPr>
      <w:tblGrid>
        <w:gridCol w:w="1728"/>
        <w:gridCol w:w="7740"/>
      </w:tblGrid>
      <w:tr w:rsidR="001546C0" w:rsidRPr="001546C0" w14:paraId="24A685DA" w14:textId="77777777" w:rsidTr="00BF5D40">
        <w:trPr>
          <w:cantSplit/>
        </w:trPr>
        <w:tc>
          <w:tcPr>
            <w:tcW w:w="1728" w:type="dxa"/>
          </w:tcPr>
          <w:p w14:paraId="6EDF3960" w14:textId="77777777" w:rsidR="001546C0" w:rsidRPr="001546C0" w:rsidRDefault="001546C0" w:rsidP="001546C0">
            <w:pPr>
              <w:outlineLvl w:val="4"/>
              <w:rPr>
                <w:b/>
                <w:sz w:val="22"/>
                <w:szCs w:val="20"/>
              </w:rPr>
            </w:pPr>
            <w:bookmarkStart w:id="325" w:name="_Hlk177547617"/>
            <w:r w:rsidRPr="001546C0">
              <w:rPr>
                <w:b/>
                <w:sz w:val="22"/>
                <w:szCs w:val="20"/>
              </w:rPr>
              <w:t>Cancel Button</w:t>
            </w:r>
          </w:p>
        </w:tc>
        <w:tc>
          <w:tcPr>
            <w:tcW w:w="7740" w:type="dxa"/>
          </w:tcPr>
          <w:p w14:paraId="04A911A3" w14:textId="0EE9BAEE" w:rsidR="001546C0" w:rsidRPr="001546C0" w:rsidRDefault="001546C0" w:rsidP="001546C0">
            <w:pPr>
              <w:rPr>
                <w:sz w:val="22"/>
                <w:szCs w:val="20"/>
              </w:rPr>
            </w:pPr>
            <w:bookmarkStart w:id="326" w:name="_Hlk177553438"/>
            <w:r w:rsidRPr="001546C0">
              <w:rPr>
                <w:sz w:val="22"/>
                <w:szCs w:val="20"/>
              </w:rPr>
              <w:t xml:space="preserve">You can click the </w:t>
            </w:r>
            <w:r w:rsidRPr="001546C0">
              <w:rPr>
                <w:b/>
                <w:bCs/>
                <w:sz w:val="22"/>
                <w:szCs w:val="20"/>
              </w:rPr>
              <w:t>Cancel</w:t>
            </w:r>
            <w:r w:rsidRPr="001546C0">
              <w:rPr>
                <w:sz w:val="22"/>
                <w:szCs w:val="20"/>
              </w:rPr>
              <w:t xml:space="preserve"> button to exit the </w:t>
            </w:r>
            <w:r w:rsidRPr="001546C0">
              <w:rPr>
                <w:b/>
                <w:bCs/>
                <w:sz w:val="22"/>
                <w:szCs w:val="20"/>
              </w:rPr>
              <w:t>Connect To</w:t>
            </w:r>
            <w:r w:rsidRPr="001546C0">
              <w:rPr>
                <w:sz w:val="22"/>
                <w:szCs w:val="20"/>
              </w:rPr>
              <w:t xml:space="preserve"> dialog box.</w:t>
            </w:r>
            <w:r w:rsidR="00FD2460">
              <w:rPr>
                <w:sz w:val="22"/>
                <w:szCs w:val="20"/>
              </w:rPr>
              <w:t xml:space="preserve"> </w:t>
            </w:r>
          </w:p>
          <w:bookmarkEnd w:id="326"/>
          <w:p w14:paraId="65165422" w14:textId="33BBD7FB" w:rsidR="001546C0" w:rsidRPr="001546C0" w:rsidRDefault="001546C0" w:rsidP="001546C0">
            <w:pPr>
              <w:rPr>
                <w:sz w:val="22"/>
                <w:szCs w:val="20"/>
              </w:rPr>
            </w:pPr>
            <w:r w:rsidRPr="001546C0">
              <w:rPr>
                <w:b/>
                <w:bCs/>
                <w:sz w:val="22"/>
                <w:szCs w:val="20"/>
                <w:u w:val="single"/>
              </w:rPr>
              <w:t>Shortcut</w:t>
            </w:r>
            <w:r w:rsidRPr="001546C0">
              <w:rPr>
                <w:b/>
                <w:bCs/>
                <w:sz w:val="22"/>
                <w:szCs w:val="20"/>
              </w:rPr>
              <w:t>:</w:t>
            </w:r>
            <w:r w:rsidR="00FD2460">
              <w:rPr>
                <w:sz w:val="22"/>
                <w:szCs w:val="20"/>
              </w:rPr>
              <w:t xml:space="preserve"> </w:t>
            </w:r>
            <w:r w:rsidRPr="001546C0">
              <w:rPr>
                <w:sz w:val="22"/>
                <w:szCs w:val="20"/>
              </w:rPr>
              <w:t xml:space="preserve">Press the </w:t>
            </w:r>
            <w:r w:rsidRPr="001546C0">
              <w:rPr>
                <w:b/>
                <w:bCs/>
                <w:sz w:val="22"/>
                <w:szCs w:val="20"/>
              </w:rPr>
              <w:t>&lt;Alt&gt;</w:t>
            </w:r>
            <w:r w:rsidRPr="001546C0">
              <w:rPr>
                <w:sz w:val="22"/>
                <w:szCs w:val="20"/>
              </w:rPr>
              <w:t xml:space="preserve"> key + </w:t>
            </w:r>
            <w:r w:rsidRPr="001546C0">
              <w:rPr>
                <w:b/>
                <w:bCs/>
                <w:sz w:val="22"/>
                <w:szCs w:val="20"/>
              </w:rPr>
              <w:t>&lt;C&gt;</w:t>
            </w:r>
            <w:r w:rsidRPr="001546C0">
              <w:rPr>
                <w:sz w:val="22"/>
                <w:szCs w:val="20"/>
              </w:rPr>
              <w:t xml:space="preserve"> key to cancel.</w:t>
            </w:r>
          </w:p>
        </w:tc>
      </w:tr>
      <w:bookmarkEnd w:id="325"/>
    </w:tbl>
    <w:p w14:paraId="2369CC72" w14:textId="77777777" w:rsidR="001546C0" w:rsidRPr="001546C0" w:rsidRDefault="001546C0" w:rsidP="001546C0">
      <w:pPr>
        <w:pBdr>
          <w:top w:val="single" w:sz="6" w:space="1" w:color="auto"/>
          <w:between w:val="single" w:sz="6" w:space="1" w:color="auto"/>
        </w:pBdr>
        <w:spacing w:before="240"/>
        <w:ind w:left="1700"/>
        <w:rPr>
          <w:sz w:val="20"/>
          <w:szCs w:val="20"/>
        </w:rPr>
      </w:pPr>
    </w:p>
    <w:tbl>
      <w:tblPr>
        <w:tblW w:w="0" w:type="auto"/>
        <w:tblLayout w:type="fixed"/>
        <w:tblLook w:val="0000" w:firstRow="0" w:lastRow="0" w:firstColumn="0" w:lastColumn="0" w:noHBand="0" w:noVBand="0"/>
      </w:tblPr>
      <w:tblGrid>
        <w:gridCol w:w="1728"/>
        <w:gridCol w:w="7740"/>
      </w:tblGrid>
      <w:tr w:rsidR="001546C0" w:rsidRPr="001546C0" w14:paraId="65B857D2" w14:textId="77777777" w:rsidTr="00BF5D40">
        <w:trPr>
          <w:cantSplit/>
        </w:trPr>
        <w:tc>
          <w:tcPr>
            <w:tcW w:w="1728" w:type="dxa"/>
          </w:tcPr>
          <w:p w14:paraId="2CD4F97F" w14:textId="77777777" w:rsidR="001546C0" w:rsidRPr="001546C0" w:rsidRDefault="001546C0" w:rsidP="001546C0">
            <w:pPr>
              <w:outlineLvl w:val="4"/>
              <w:rPr>
                <w:b/>
                <w:sz w:val="22"/>
                <w:szCs w:val="20"/>
              </w:rPr>
            </w:pPr>
            <w:bookmarkStart w:id="327" w:name="_Hlk177547618"/>
            <w:r w:rsidRPr="001546C0">
              <w:rPr>
                <w:b/>
                <w:sz w:val="22"/>
                <w:szCs w:val="20"/>
              </w:rPr>
              <w:t>Help Button</w:t>
            </w:r>
          </w:p>
        </w:tc>
        <w:tc>
          <w:tcPr>
            <w:tcW w:w="7740" w:type="dxa"/>
          </w:tcPr>
          <w:p w14:paraId="01744CF1" w14:textId="2DEAD15F" w:rsidR="001546C0" w:rsidRPr="001546C0" w:rsidRDefault="001546C0" w:rsidP="001546C0">
            <w:pPr>
              <w:rPr>
                <w:sz w:val="22"/>
                <w:szCs w:val="20"/>
              </w:rPr>
            </w:pPr>
            <w:r w:rsidRPr="001546C0">
              <w:rPr>
                <w:sz w:val="22"/>
                <w:szCs w:val="20"/>
              </w:rPr>
              <w:t xml:space="preserve">The </w:t>
            </w:r>
            <w:r w:rsidRPr="001546C0">
              <w:rPr>
                <w:b/>
                <w:bCs/>
                <w:sz w:val="22"/>
                <w:szCs w:val="20"/>
              </w:rPr>
              <w:t>Help</w:t>
            </w:r>
            <w:r w:rsidRPr="001546C0">
              <w:rPr>
                <w:sz w:val="22"/>
                <w:szCs w:val="20"/>
              </w:rPr>
              <w:t xml:space="preserve"> button displays online help regarding the dialog box that is currently displayed.</w:t>
            </w:r>
            <w:r w:rsidR="00FD2460">
              <w:rPr>
                <w:sz w:val="22"/>
                <w:szCs w:val="20"/>
              </w:rPr>
              <w:t xml:space="preserve"> </w:t>
            </w:r>
            <w:r w:rsidRPr="001546C0">
              <w:rPr>
                <w:sz w:val="22"/>
                <w:szCs w:val="20"/>
              </w:rPr>
              <w:t xml:space="preserve">You can also press the </w:t>
            </w:r>
            <w:r w:rsidRPr="001546C0">
              <w:rPr>
                <w:b/>
                <w:bCs/>
                <w:sz w:val="22"/>
                <w:szCs w:val="20"/>
              </w:rPr>
              <w:t>&lt;F1&gt;</w:t>
            </w:r>
            <w:r w:rsidRPr="001546C0">
              <w:rPr>
                <w:sz w:val="22"/>
                <w:szCs w:val="20"/>
              </w:rPr>
              <w:t xml:space="preserve"> key to display online help.</w:t>
            </w:r>
          </w:p>
        </w:tc>
      </w:tr>
      <w:bookmarkEnd w:id="327"/>
    </w:tbl>
    <w:p w14:paraId="6C0DFBD0" w14:textId="77777777" w:rsidR="001546C0" w:rsidRPr="001546C0" w:rsidRDefault="001546C0" w:rsidP="001546C0">
      <w:pPr>
        <w:pBdr>
          <w:top w:val="single" w:sz="6" w:space="1" w:color="auto"/>
          <w:between w:val="single" w:sz="6" w:space="1" w:color="auto"/>
        </w:pBdr>
        <w:spacing w:before="240"/>
        <w:ind w:left="1700"/>
        <w:rPr>
          <w:sz w:val="20"/>
          <w:szCs w:val="20"/>
        </w:rPr>
      </w:pPr>
    </w:p>
    <w:p w14:paraId="6F824EC6" w14:textId="77777777" w:rsidR="001546C0" w:rsidRPr="001546C0" w:rsidRDefault="001546C0" w:rsidP="001546C0">
      <w:pPr>
        <w:spacing w:after="240"/>
        <w:outlineLvl w:val="3"/>
        <w:rPr>
          <w:rFonts w:ascii="Arial" w:hAnsi="Arial"/>
          <w:b/>
          <w:sz w:val="32"/>
          <w:szCs w:val="20"/>
        </w:rPr>
      </w:pPr>
      <w:bookmarkStart w:id="328" w:name="_Hlk177553439"/>
      <w:r w:rsidRPr="001546C0">
        <w:rPr>
          <w:rFonts w:ascii="Arial" w:hAnsi="Arial"/>
          <w:b/>
          <w:sz w:val="32"/>
          <w:szCs w:val="20"/>
        </w:rPr>
        <w:br w:type="page"/>
      </w:r>
      <w:bookmarkStart w:id="329" w:name="_Toc42397896"/>
      <w:bookmarkStart w:id="330" w:name="_Toc163546931"/>
      <w:r w:rsidRPr="001546C0">
        <w:rPr>
          <w:rFonts w:ascii="Arial" w:hAnsi="Arial"/>
          <w:b/>
          <w:sz w:val="32"/>
          <w:szCs w:val="20"/>
        </w:rPr>
        <w:lastRenderedPageBreak/>
        <w:t xml:space="preserve">Sign-On to </w:t>
      </w:r>
      <w:smartTag w:uri="urn:schemas-microsoft-com:office:smarttags" w:element="place">
        <w:r w:rsidRPr="001546C0">
          <w:rPr>
            <w:rFonts w:ascii="Arial" w:hAnsi="Arial"/>
            <w:b/>
            <w:sz w:val="32"/>
            <w:szCs w:val="20"/>
          </w:rPr>
          <w:t>V</w:t>
        </w:r>
        <w:bookmarkEnd w:id="329"/>
        <w:r w:rsidRPr="001546C0">
          <w:rPr>
            <w:rFonts w:ascii="Arial" w:hAnsi="Arial"/>
            <w:b/>
            <w:sz w:val="32"/>
            <w:szCs w:val="20"/>
          </w:rPr>
          <w:t>istA</w:t>
        </w:r>
      </w:smartTag>
      <w:bookmarkEnd w:id="330"/>
    </w:p>
    <w:bookmarkEnd w:id="328"/>
    <w:p w14:paraId="7514F7A4" w14:textId="70F60637" w:rsidR="001546C0" w:rsidRPr="001546C0" w:rsidRDefault="001546C0" w:rsidP="001546C0">
      <w:pPr>
        <w:pBdr>
          <w:top w:val="single" w:sz="6" w:space="1" w:color="auto"/>
          <w:between w:val="single" w:sz="6" w:space="1" w:color="auto"/>
        </w:pBdr>
        <w:spacing w:before="240"/>
        <w:ind w:left="1700"/>
        <w:rPr>
          <w:sz w:val="20"/>
          <w:szCs w:val="20"/>
        </w:rPr>
      </w:pPr>
    </w:p>
    <w:tbl>
      <w:tblPr>
        <w:tblW w:w="0" w:type="auto"/>
        <w:tblLayout w:type="fixed"/>
        <w:tblLook w:val="0000" w:firstRow="0" w:lastRow="0" w:firstColumn="0" w:lastColumn="0" w:noHBand="0" w:noVBand="0"/>
      </w:tblPr>
      <w:tblGrid>
        <w:gridCol w:w="1728"/>
        <w:gridCol w:w="7740"/>
      </w:tblGrid>
      <w:tr w:rsidR="001546C0" w:rsidRPr="001546C0" w14:paraId="367C7727" w14:textId="77777777" w:rsidTr="00BF5D40">
        <w:trPr>
          <w:cantSplit/>
        </w:trPr>
        <w:tc>
          <w:tcPr>
            <w:tcW w:w="1728" w:type="dxa"/>
          </w:tcPr>
          <w:p w14:paraId="406D3634" w14:textId="77777777" w:rsidR="001546C0" w:rsidRPr="001546C0" w:rsidRDefault="001546C0" w:rsidP="001546C0">
            <w:pPr>
              <w:outlineLvl w:val="4"/>
              <w:rPr>
                <w:b/>
                <w:sz w:val="22"/>
                <w:szCs w:val="20"/>
              </w:rPr>
            </w:pPr>
            <w:bookmarkStart w:id="331" w:name="_Hlk177547619"/>
            <w:r w:rsidRPr="001546C0">
              <w:rPr>
                <w:b/>
                <w:sz w:val="22"/>
                <w:szCs w:val="20"/>
              </w:rPr>
              <w:t>Introduction</w:t>
            </w:r>
          </w:p>
        </w:tc>
        <w:tc>
          <w:tcPr>
            <w:tcW w:w="7740" w:type="dxa"/>
          </w:tcPr>
          <w:p w14:paraId="38C54AD3" w14:textId="75A92FC9" w:rsidR="001546C0" w:rsidRPr="001546C0" w:rsidRDefault="001546C0" w:rsidP="001546C0">
            <w:pPr>
              <w:rPr>
                <w:sz w:val="22"/>
                <w:szCs w:val="20"/>
              </w:rPr>
            </w:pPr>
            <w:bookmarkStart w:id="332" w:name="_Hlk177553440"/>
            <w:r w:rsidRPr="001546C0">
              <w:rPr>
                <w:sz w:val="22"/>
                <w:szCs w:val="20"/>
              </w:rPr>
              <w:t>The</w:t>
            </w:r>
            <w:r w:rsidRPr="001546C0">
              <w:rPr>
                <w:b/>
                <w:bCs/>
                <w:sz w:val="22"/>
                <w:szCs w:val="20"/>
              </w:rPr>
              <w:t xml:space="preserve"> </w:t>
            </w:r>
            <w:smartTag w:uri="urn:schemas-microsoft-com:office:smarttags" w:element="place">
              <w:r w:rsidRPr="001546C0">
                <w:rPr>
                  <w:b/>
                  <w:bCs/>
                  <w:sz w:val="22"/>
                  <w:szCs w:val="20"/>
                </w:rPr>
                <w:t>VISTA</w:t>
              </w:r>
            </w:smartTag>
            <w:r w:rsidRPr="001546C0">
              <w:rPr>
                <w:b/>
                <w:bCs/>
                <w:sz w:val="22"/>
                <w:szCs w:val="20"/>
              </w:rPr>
              <w:t xml:space="preserve"> Sign-on</w:t>
            </w:r>
            <w:r w:rsidRPr="001546C0">
              <w:rPr>
                <w:sz w:val="22"/>
                <w:szCs w:val="20"/>
              </w:rPr>
              <w:t xml:space="preserve"> window is the main sign-on window for all VistA GUI applications.</w:t>
            </w:r>
            <w:r w:rsidR="00FD2460">
              <w:rPr>
                <w:sz w:val="22"/>
                <w:szCs w:val="20"/>
              </w:rPr>
              <w:t xml:space="preserve"> </w:t>
            </w:r>
            <w:r w:rsidRPr="001546C0">
              <w:rPr>
                <w:sz w:val="22"/>
                <w:szCs w:val="20"/>
              </w:rPr>
              <w:t>It displays the current system introductory messages, and lets you sign on to the system using your Access and Verify codes.</w:t>
            </w:r>
            <w:r w:rsidR="00FD2460">
              <w:rPr>
                <w:sz w:val="22"/>
                <w:szCs w:val="20"/>
              </w:rPr>
              <w:t xml:space="preserve"> </w:t>
            </w:r>
          </w:p>
          <w:bookmarkEnd w:id="332"/>
          <w:p w14:paraId="03D443A4" w14:textId="77777777" w:rsidR="001546C0" w:rsidRPr="001546C0" w:rsidRDefault="001546C0" w:rsidP="001546C0">
            <w:pPr>
              <w:rPr>
                <w:sz w:val="22"/>
                <w:szCs w:val="20"/>
              </w:rPr>
            </w:pPr>
          </w:p>
          <w:p w14:paraId="0133ACE5" w14:textId="3705B2F1" w:rsidR="001546C0" w:rsidRPr="001546C0" w:rsidRDefault="001546C0" w:rsidP="001546C0">
            <w:pPr>
              <w:rPr>
                <w:sz w:val="22"/>
                <w:szCs w:val="20"/>
              </w:rPr>
            </w:pPr>
            <w:r w:rsidRPr="001546C0">
              <w:rPr>
                <w:b/>
                <w:bCs/>
                <w:sz w:val="22"/>
                <w:szCs w:val="20"/>
                <w:u w:val="single"/>
              </w:rPr>
              <w:t>Note</w:t>
            </w:r>
            <w:r w:rsidRPr="001546C0">
              <w:rPr>
                <w:b/>
                <w:bCs/>
                <w:sz w:val="22"/>
                <w:szCs w:val="20"/>
              </w:rPr>
              <w:t>:</w:t>
            </w:r>
            <w:r w:rsidR="00FD2460">
              <w:rPr>
                <w:sz w:val="22"/>
                <w:szCs w:val="20"/>
              </w:rPr>
              <w:t xml:space="preserve"> </w:t>
            </w:r>
            <w:r w:rsidRPr="001546C0">
              <w:rPr>
                <w:sz w:val="22"/>
                <w:szCs w:val="20"/>
              </w:rPr>
              <w:t>This is the first window if you have only one system to sign-on to; otherwise, see the previous page.</w:t>
            </w:r>
          </w:p>
        </w:tc>
      </w:tr>
      <w:bookmarkEnd w:id="331"/>
    </w:tbl>
    <w:p w14:paraId="5FF3E238" w14:textId="77777777" w:rsidR="001546C0" w:rsidRPr="001546C0" w:rsidRDefault="001546C0" w:rsidP="001546C0">
      <w:pPr>
        <w:pBdr>
          <w:top w:val="single" w:sz="6" w:space="1" w:color="auto"/>
          <w:between w:val="single" w:sz="6" w:space="1" w:color="auto"/>
        </w:pBdr>
        <w:spacing w:before="240"/>
        <w:ind w:left="1700"/>
        <w:rPr>
          <w:sz w:val="20"/>
          <w:szCs w:val="20"/>
        </w:rPr>
      </w:pPr>
    </w:p>
    <w:tbl>
      <w:tblPr>
        <w:tblW w:w="0" w:type="auto"/>
        <w:tblLayout w:type="fixed"/>
        <w:tblLook w:val="0000" w:firstRow="0" w:lastRow="0" w:firstColumn="0" w:lastColumn="0" w:noHBand="0" w:noVBand="0"/>
      </w:tblPr>
      <w:tblGrid>
        <w:gridCol w:w="1728"/>
        <w:gridCol w:w="7740"/>
      </w:tblGrid>
      <w:tr w:rsidR="001546C0" w:rsidRPr="001546C0" w14:paraId="44E898B6" w14:textId="77777777" w:rsidTr="00BF5D40">
        <w:trPr>
          <w:cantSplit/>
        </w:trPr>
        <w:tc>
          <w:tcPr>
            <w:tcW w:w="1728" w:type="dxa"/>
          </w:tcPr>
          <w:p w14:paraId="2A3A557D" w14:textId="77777777" w:rsidR="001546C0" w:rsidRPr="001546C0" w:rsidRDefault="001546C0" w:rsidP="001546C0">
            <w:pPr>
              <w:outlineLvl w:val="4"/>
              <w:rPr>
                <w:b/>
                <w:sz w:val="22"/>
                <w:szCs w:val="20"/>
              </w:rPr>
            </w:pPr>
            <w:bookmarkStart w:id="333" w:name="_Hlk177547620"/>
            <w:smartTag w:uri="urn:schemas-microsoft-com:office:smarttags" w:element="place">
              <w:r w:rsidRPr="001546C0">
                <w:rPr>
                  <w:b/>
                  <w:sz w:val="22"/>
                  <w:szCs w:val="20"/>
                </w:rPr>
                <w:t>VISTA</w:t>
              </w:r>
            </w:smartTag>
            <w:r w:rsidRPr="001546C0">
              <w:rPr>
                <w:b/>
                <w:sz w:val="22"/>
                <w:szCs w:val="20"/>
              </w:rPr>
              <w:t xml:space="preserve"> Sign-on</w:t>
            </w:r>
          </w:p>
        </w:tc>
        <w:tc>
          <w:tcPr>
            <w:tcW w:w="7740" w:type="dxa"/>
          </w:tcPr>
          <w:p w14:paraId="1AEE5968" w14:textId="77777777" w:rsidR="001546C0" w:rsidRPr="001546C0" w:rsidRDefault="001546C0" w:rsidP="001546C0">
            <w:pPr>
              <w:rPr>
                <w:sz w:val="22"/>
                <w:szCs w:val="20"/>
              </w:rPr>
            </w:pPr>
            <w:r w:rsidRPr="001546C0">
              <w:rPr>
                <w:sz w:val="22"/>
                <w:szCs w:val="20"/>
              </w:rPr>
              <w:t xml:space="preserve">To continue to sign on to the </w:t>
            </w:r>
            <w:smartTag w:uri="urn:schemas-microsoft-com:office:smarttags" w:element="place">
              <w:r w:rsidRPr="001546C0">
                <w:rPr>
                  <w:sz w:val="22"/>
                  <w:szCs w:val="20"/>
                </w:rPr>
                <w:t>VistA</w:t>
              </w:r>
            </w:smartTag>
            <w:r w:rsidRPr="001546C0">
              <w:rPr>
                <w:sz w:val="22"/>
                <w:szCs w:val="20"/>
              </w:rPr>
              <w:t xml:space="preserve"> system, follow these steps:</w:t>
            </w:r>
          </w:p>
        </w:tc>
      </w:tr>
      <w:bookmarkEnd w:id="333"/>
    </w:tbl>
    <w:p w14:paraId="2A376538" w14:textId="77777777" w:rsidR="001546C0" w:rsidRPr="001546C0" w:rsidRDefault="001546C0" w:rsidP="001546C0">
      <w:pPr>
        <w:pBdr>
          <w:top w:val="single" w:sz="6" w:space="1" w:color="auto"/>
          <w:between w:val="single" w:sz="6" w:space="1" w:color="auto"/>
        </w:pBdr>
        <w:spacing w:before="240"/>
        <w:ind w:left="1700"/>
        <w:rPr>
          <w:szCs w:val="20"/>
        </w:rPr>
      </w:pPr>
    </w:p>
    <w:tbl>
      <w:tblPr>
        <w:tblW w:w="0" w:type="auto"/>
        <w:tblInd w:w="1829" w:type="dxa"/>
        <w:tblLayout w:type="fixed"/>
        <w:tblLook w:val="0000" w:firstRow="0" w:lastRow="0" w:firstColumn="0" w:lastColumn="0" w:noHBand="0" w:noVBand="0"/>
      </w:tblPr>
      <w:tblGrid>
        <w:gridCol w:w="878"/>
        <w:gridCol w:w="6670"/>
      </w:tblGrid>
      <w:tr w:rsidR="001546C0" w:rsidRPr="001546C0" w14:paraId="28ABCF47" w14:textId="77777777" w:rsidTr="00BF5D40">
        <w:trPr>
          <w:cantSplit/>
        </w:trPr>
        <w:tc>
          <w:tcPr>
            <w:tcW w:w="878" w:type="dxa"/>
            <w:tcBorders>
              <w:top w:val="single" w:sz="6" w:space="0" w:color="auto"/>
              <w:left w:val="single" w:sz="6" w:space="0" w:color="auto"/>
              <w:bottom w:val="single" w:sz="6" w:space="0" w:color="auto"/>
              <w:right w:val="single" w:sz="6" w:space="0" w:color="auto"/>
            </w:tcBorders>
            <w:shd w:val="clear" w:color="auto" w:fill="E0E0E0"/>
          </w:tcPr>
          <w:p w14:paraId="2A32ECC9" w14:textId="77777777" w:rsidR="001546C0" w:rsidRPr="001546C0" w:rsidRDefault="001546C0" w:rsidP="001546C0">
            <w:pPr>
              <w:jc w:val="center"/>
              <w:rPr>
                <w:b/>
                <w:sz w:val="22"/>
                <w:szCs w:val="20"/>
              </w:rPr>
            </w:pPr>
            <w:bookmarkStart w:id="334" w:name="_Hlk177553441"/>
            <w:bookmarkStart w:id="335" w:name="_Hlk177547621"/>
            <w:r w:rsidRPr="001546C0">
              <w:rPr>
                <w:b/>
                <w:sz w:val="22"/>
                <w:szCs w:val="20"/>
              </w:rPr>
              <w:t>Step</w:t>
            </w:r>
          </w:p>
        </w:tc>
        <w:tc>
          <w:tcPr>
            <w:tcW w:w="6670" w:type="dxa"/>
            <w:tcBorders>
              <w:top w:val="single" w:sz="6" w:space="0" w:color="auto"/>
              <w:bottom w:val="single" w:sz="6" w:space="0" w:color="auto"/>
              <w:right w:val="single" w:sz="6" w:space="0" w:color="auto"/>
            </w:tcBorders>
            <w:shd w:val="clear" w:color="auto" w:fill="E0E0E0"/>
          </w:tcPr>
          <w:p w14:paraId="7EB2B3E2" w14:textId="77777777" w:rsidR="001546C0" w:rsidRPr="001546C0" w:rsidRDefault="001546C0" w:rsidP="001546C0">
            <w:pPr>
              <w:jc w:val="center"/>
              <w:rPr>
                <w:b/>
                <w:sz w:val="22"/>
                <w:szCs w:val="20"/>
              </w:rPr>
            </w:pPr>
            <w:r w:rsidRPr="001546C0">
              <w:rPr>
                <w:b/>
                <w:sz w:val="22"/>
                <w:szCs w:val="20"/>
              </w:rPr>
              <w:t>Action</w:t>
            </w:r>
          </w:p>
        </w:tc>
      </w:tr>
      <w:tr w:rsidR="001546C0" w:rsidRPr="001546C0" w14:paraId="3899F467" w14:textId="77777777" w:rsidTr="00BF5D40">
        <w:trPr>
          <w:cantSplit/>
        </w:trPr>
        <w:tc>
          <w:tcPr>
            <w:tcW w:w="878" w:type="dxa"/>
            <w:tcBorders>
              <w:top w:val="single" w:sz="6" w:space="0" w:color="auto"/>
              <w:left w:val="single" w:sz="6" w:space="0" w:color="auto"/>
              <w:bottom w:val="single" w:sz="6" w:space="0" w:color="auto"/>
              <w:right w:val="single" w:sz="6" w:space="0" w:color="auto"/>
            </w:tcBorders>
          </w:tcPr>
          <w:p w14:paraId="623B991A" w14:textId="77777777" w:rsidR="001546C0" w:rsidRPr="001546C0" w:rsidRDefault="001546C0" w:rsidP="001546C0">
            <w:pPr>
              <w:jc w:val="center"/>
              <w:rPr>
                <w:sz w:val="22"/>
                <w:szCs w:val="20"/>
              </w:rPr>
            </w:pPr>
            <w:bookmarkStart w:id="336" w:name="_Hlk177553442"/>
            <w:bookmarkEnd w:id="334"/>
            <w:r w:rsidRPr="001546C0">
              <w:rPr>
                <w:sz w:val="22"/>
                <w:szCs w:val="20"/>
              </w:rPr>
              <w:t>1</w:t>
            </w:r>
          </w:p>
        </w:tc>
        <w:tc>
          <w:tcPr>
            <w:tcW w:w="6670" w:type="dxa"/>
            <w:tcBorders>
              <w:top w:val="single" w:sz="6" w:space="0" w:color="auto"/>
              <w:bottom w:val="single" w:sz="6" w:space="0" w:color="auto"/>
              <w:right w:val="single" w:sz="6" w:space="0" w:color="auto"/>
            </w:tcBorders>
          </w:tcPr>
          <w:p w14:paraId="236D7122" w14:textId="77777777" w:rsidR="001546C0" w:rsidRPr="001546C0" w:rsidRDefault="001546C0" w:rsidP="001546C0">
            <w:pPr>
              <w:rPr>
                <w:sz w:val="22"/>
                <w:szCs w:val="20"/>
              </w:rPr>
            </w:pPr>
            <w:r w:rsidRPr="001546C0">
              <w:rPr>
                <w:sz w:val="22"/>
                <w:szCs w:val="20"/>
              </w:rPr>
              <w:t xml:space="preserve">In the </w:t>
            </w:r>
            <w:r w:rsidRPr="001546C0">
              <w:rPr>
                <w:b/>
                <w:bCs/>
                <w:sz w:val="22"/>
                <w:szCs w:val="20"/>
              </w:rPr>
              <w:t>Access Code</w:t>
            </w:r>
            <w:r w:rsidRPr="001546C0">
              <w:rPr>
                <w:sz w:val="22"/>
                <w:szCs w:val="20"/>
              </w:rPr>
              <w:t xml:space="preserve"> box on the </w:t>
            </w:r>
            <w:smartTag w:uri="urn:schemas-microsoft-com:office:smarttags" w:element="place">
              <w:r w:rsidRPr="001546C0">
                <w:rPr>
                  <w:b/>
                  <w:bCs/>
                  <w:sz w:val="22"/>
                  <w:szCs w:val="20"/>
                </w:rPr>
                <w:t>VISTA</w:t>
              </w:r>
            </w:smartTag>
            <w:r w:rsidRPr="001546C0">
              <w:rPr>
                <w:b/>
                <w:bCs/>
                <w:sz w:val="22"/>
                <w:szCs w:val="20"/>
              </w:rPr>
              <w:t xml:space="preserve"> Sign-on</w:t>
            </w:r>
            <w:r w:rsidRPr="001546C0">
              <w:rPr>
                <w:sz w:val="22"/>
                <w:szCs w:val="20"/>
              </w:rPr>
              <w:t xml:space="preserve"> window, enter your access code.</w:t>
            </w:r>
          </w:p>
        </w:tc>
      </w:tr>
      <w:tr w:rsidR="001546C0" w:rsidRPr="001546C0" w14:paraId="0703625D" w14:textId="77777777" w:rsidTr="00BF5D40">
        <w:trPr>
          <w:cantSplit/>
        </w:trPr>
        <w:tc>
          <w:tcPr>
            <w:tcW w:w="878" w:type="dxa"/>
            <w:tcBorders>
              <w:top w:val="single" w:sz="6" w:space="0" w:color="auto"/>
              <w:left w:val="single" w:sz="6" w:space="0" w:color="auto"/>
              <w:bottom w:val="single" w:sz="6" w:space="0" w:color="auto"/>
              <w:right w:val="single" w:sz="6" w:space="0" w:color="auto"/>
            </w:tcBorders>
          </w:tcPr>
          <w:p w14:paraId="0541DF19" w14:textId="77777777" w:rsidR="001546C0" w:rsidRPr="001546C0" w:rsidRDefault="001546C0" w:rsidP="001546C0">
            <w:pPr>
              <w:jc w:val="center"/>
              <w:rPr>
                <w:sz w:val="22"/>
                <w:szCs w:val="20"/>
              </w:rPr>
            </w:pPr>
            <w:bookmarkStart w:id="337" w:name="_Hlk177553443"/>
            <w:bookmarkEnd w:id="336"/>
            <w:r w:rsidRPr="001546C0">
              <w:rPr>
                <w:sz w:val="22"/>
                <w:szCs w:val="20"/>
              </w:rPr>
              <w:t>2</w:t>
            </w:r>
          </w:p>
        </w:tc>
        <w:tc>
          <w:tcPr>
            <w:tcW w:w="6670" w:type="dxa"/>
            <w:tcBorders>
              <w:top w:val="single" w:sz="6" w:space="0" w:color="auto"/>
              <w:bottom w:val="single" w:sz="6" w:space="0" w:color="auto"/>
              <w:right w:val="single" w:sz="6" w:space="0" w:color="auto"/>
            </w:tcBorders>
          </w:tcPr>
          <w:p w14:paraId="4B188717" w14:textId="77777777" w:rsidR="001546C0" w:rsidRPr="001546C0" w:rsidRDefault="001546C0" w:rsidP="001546C0">
            <w:pPr>
              <w:rPr>
                <w:sz w:val="22"/>
                <w:szCs w:val="20"/>
              </w:rPr>
            </w:pPr>
            <w:r w:rsidRPr="001546C0">
              <w:rPr>
                <w:sz w:val="22"/>
                <w:szCs w:val="20"/>
              </w:rPr>
              <w:t xml:space="preserve">Press the </w:t>
            </w:r>
            <w:r w:rsidRPr="001546C0">
              <w:rPr>
                <w:b/>
                <w:bCs/>
                <w:sz w:val="22"/>
                <w:szCs w:val="20"/>
              </w:rPr>
              <w:t>&lt;Tab</w:t>
            </w:r>
            <w:r w:rsidRPr="001546C0">
              <w:rPr>
                <w:sz w:val="22"/>
                <w:szCs w:val="20"/>
              </w:rPr>
              <w:t xml:space="preserve">&gt; key to jump to the </w:t>
            </w:r>
            <w:r w:rsidRPr="001546C0">
              <w:rPr>
                <w:b/>
                <w:bCs/>
                <w:sz w:val="22"/>
                <w:szCs w:val="20"/>
              </w:rPr>
              <w:t>Verify Code</w:t>
            </w:r>
            <w:r w:rsidRPr="001546C0">
              <w:rPr>
                <w:sz w:val="22"/>
                <w:szCs w:val="20"/>
              </w:rPr>
              <w:t xml:space="preserve"> box.</w:t>
            </w:r>
          </w:p>
        </w:tc>
      </w:tr>
      <w:tr w:rsidR="001546C0" w:rsidRPr="001546C0" w14:paraId="36FDADCA" w14:textId="77777777" w:rsidTr="00BF5D40">
        <w:trPr>
          <w:cantSplit/>
        </w:trPr>
        <w:tc>
          <w:tcPr>
            <w:tcW w:w="878" w:type="dxa"/>
            <w:tcBorders>
              <w:top w:val="single" w:sz="6" w:space="0" w:color="auto"/>
              <w:left w:val="single" w:sz="6" w:space="0" w:color="auto"/>
              <w:bottom w:val="single" w:sz="6" w:space="0" w:color="auto"/>
              <w:right w:val="single" w:sz="6" w:space="0" w:color="auto"/>
            </w:tcBorders>
          </w:tcPr>
          <w:p w14:paraId="27E13791" w14:textId="77777777" w:rsidR="001546C0" w:rsidRPr="001546C0" w:rsidRDefault="001546C0" w:rsidP="001546C0">
            <w:pPr>
              <w:jc w:val="center"/>
              <w:rPr>
                <w:sz w:val="22"/>
                <w:szCs w:val="20"/>
              </w:rPr>
            </w:pPr>
            <w:bookmarkStart w:id="338" w:name="_Hlk177553444"/>
            <w:bookmarkEnd w:id="337"/>
            <w:r w:rsidRPr="001546C0">
              <w:rPr>
                <w:sz w:val="22"/>
                <w:szCs w:val="20"/>
              </w:rPr>
              <w:t>3</w:t>
            </w:r>
          </w:p>
        </w:tc>
        <w:tc>
          <w:tcPr>
            <w:tcW w:w="6670" w:type="dxa"/>
            <w:tcBorders>
              <w:top w:val="single" w:sz="6" w:space="0" w:color="auto"/>
              <w:bottom w:val="single" w:sz="6" w:space="0" w:color="auto"/>
              <w:right w:val="single" w:sz="6" w:space="0" w:color="auto"/>
            </w:tcBorders>
          </w:tcPr>
          <w:p w14:paraId="061D8ED8" w14:textId="77777777" w:rsidR="001546C0" w:rsidRPr="001546C0" w:rsidRDefault="001546C0" w:rsidP="001546C0">
            <w:pPr>
              <w:rPr>
                <w:sz w:val="22"/>
                <w:szCs w:val="20"/>
              </w:rPr>
            </w:pPr>
            <w:r w:rsidRPr="001546C0">
              <w:rPr>
                <w:sz w:val="22"/>
                <w:szCs w:val="20"/>
              </w:rPr>
              <w:t xml:space="preserve">In the </w:t>
            </w:r>
            <w:r w:rsidRPr="001546C0">
              <w:rPr>
                <w:b/>
                <w:bCs/>
                <w:sz w:val="22"/>
                <w:szCs w:val="20"/>
              </w:rPr>
              <w:t>Verify Code</w:t>
            </w:r>
            <w:r w:rsidRPr="001546C0">
              <w:rPr>
                <w:sz w:val="22"/>
                <w:szCs w:val="20"/>
              </w:rPr>
              <w:t xml:space="preserve"> box, enter your verify code.</w:t>
            </w:r>
          </w:p>
        </w:tc>
      </w:tr>
      <w:tr w:rsidR="001546C0" w:rsidRPr="001546C0" w14:paraId="5A0D0324" w14:textId="77777777" w:rsidTr="00BF5D40">
        <w:trPr>
          <w:cantSplit/>
        </w:trPr>
        <w:tc>
          <w:tcPr>
            <w:tcW w:w="878" w:type="dxa"/>
            <w:tcBorders>
              <w:top w:val="single" w:sz="6" w:space="0" w:color="auto"/>
              <w:left w:val="single" w:sz="6" w:space="0" w:color="auto"/>
              <w:bottom w:val="single" w:sz="6" w:space="0" w:color="auto"/>
              <w:right w:val="single" w:sz="6" w:space="0" w:color="auto"/>
            </w:tcBorders>
          </w:tcPr>
          <w:p w14:paraId="3D00F680" w14:textId="77777777" w:rsidR="001546C0" w:rsidRPr="001546C0" w:rsidRDefault="001546C0" w:rsidP="001546C0">
            <w:pPr>
              <w:jc w:val="center"/>
              <w:rPr>
                <w:sz w:val="22"/>
                <w:szCs w:val="20"/>
              </w:rPr>
            </w:pPr>
            <w:bookmarkStart w:id="339" w:name="_Hlk177553445"/>
            <w:bookmarkEnd w:id="338"/>
            <w:r w:rsidRPr="001546C0">
              <w:rPr>
                <w:sz w:val="22"/>
                <w:szCs w:val="20"/>
              </w:rPr>
              <w:t>4</w:t>
            </w:r>
          </w:p>
        </w:tc>
        <w:tc>
          <w:tcPr>
            <w:tcW w:w="6670" w:type="dxa"/>
            <w:tcBorders>
              <w:top w:val="single" w:sz="6" w:space="0" w:color="auto"/>
              <w:bottom w:val="single" w:sz="6" w:space="0" w:color="auto"/>
              <w:right w:val="single" w:sz="6" w:space="0" w:color="auto"/>
            </w:tcBorders>
          </w:tcPr>
          <w:p w14:paraId="68FD575A" w14:textId="77777777" w:rsidR="001546C0" w:rsidRPr="001546C0" w:rsidRDefault="001546C0" w:rsidP="001546C0">
            <w:pPr>
              <w:rPr>
                <w:sz w:val="22"/>
                <w:szCs w:val="20"/>
              </w:rPr>
            </w:pPr>
            <w:r w:rsidRPr="001546C0">
              <w:rPr>
                <w:sz w:val="22"/>
                <w:szCs w:val="20"/>
              </w:rPr>
              <w:t xml:space="preserve">Press </w:t>
            </w:r>
            <w:r w:rsidRPr="001546C0">
              <w:rPr>
                <w:b/>
                <w:bCs/>
                <w:sz w:val="22"/>
                <w:szCs w:val="20"/>
              </w:rPr>
              <w:t>&lt;Enter&gt;</w:t>
            </w:r>
            <w:r w:rsidRPr="001546C0">
              <w:rPr>
                <w:sz w:val="22"/>
                <w:szCs w:val="20"/>
              </w:rPr>
              <w:t xml:space="preserve"> or click </w:t>
            </w:r>
            <w:r w:rsidRPr="001546C0">
              <w:rPr>
                <w:b/>
                <w:bCs/>
                <w:sz w:val="22"/>
                <w:szCs w:val="20"/>
              </w:rPr>
              <w:t>OK</w:t>
            </w:r>
            <w:r w:rsidRPr="001546C0">
              <w:rPr>
                <w:sz w:val="22"/>
                <w:szCs w:val="20"/>
              </w:rPr>
              <w:t xml:space="preserve"> to sign on.</w:t>
            </w:r>
          </w:p>
        </w:tc>
      </w:tr>
      <w:bookmarkEnd w:id="335"/>
      <w:bookmarkEnd w:id="339"/>
    </w:tbl>
    <w:p w14:paraId="403E680D" w14:textId="77777777" w:rsidR="001546C0" w:rsidRPr="001546C0" w:rsidRDefault="001546C0" w:rsidP="001546C0">
      <w:pPr>
        <w:pBdr>
          <w:top w:val="single" w:sz="6" w:space="1" w:color="auto"/>
          <w:between w:val="single" w:sz="6" w:space="1" w:color="auto"/>
        </w:pBdr>
        <w:spacing w:before="240"/>
        <w:ind w:left="1700"/>
        <w:rPr>
          <w:szCs w:val="20"/>
        </w:rPr>
      </w:pPr>
    </w:p>
    <w:tbl>
      <w:tblPr>
        <w:tblW w:w="0" w:type="auto"/>
        <w:tblLayout w:type="fixed"/>
        <w:tblLook w:val="0000" w:firstRow="0" w:lastRow="0" w:firstColumn="0" w:lastColumn="0" w:noHBand="0" w:noVBand="0"/>
      </w:tblPr>
      <w:tblGrid>
        <w:gridCol w:w="1728"/>
        <w:gridCol w:w="7740"/>
      </w:tblGrid>
      <w:tr w:rsidR="001546C0" w:rsidRPr="001546C0" w14:paraId="3D595243" w14:textId="77777777" w:rsidTr="00BF5D40">
        <w:trPr>
          <w:cantSplit/>
        </w:trPr>
        <w:tc>
          <w:tcPr>
            <w:tcW w:w="1728" w:type="dxa"/>
          </w:tcPr>
          <w:p w14:paraId="352A8ABF" w14:textId="77777777" w:rsidR="001546C0" w:rsidRPr="001546C0" w:rsidRDefault="001546C0" w:rsidP="001546C0">
            <w:pPr>
              <w:outlineLvl w:val="4"/>
              <w:rPr>
                <w:b/>
                <w:sz w:val="22"/>
                <w:szCs w:val="20"/>
              </w:rPr>
            </w:pPr>
            <w:bookmarkStart w:id="340" w:name="_Hlk177547622"/>
            <w:smartTag w:uri="urn:schemas-microsoft-com:office:smarttags" w:element="place">
              <w:r w:rsidRPr="001546C0">
                <w:rPr>
                  <w:b/>
                  <w:sz w:val="22"/>
                  <w:szCs w:val="20"/>
                </w:rPr>
                <w:t>VistA</w:t>
              </w:r>
            </w:smartTag>
            <w:r w:rsidRPr="001546C0">
              <w:rPr>
                <w:b/>
                <w:sz w:val="22"/>
                <w:szCs w:val="20"/>
              </w:rPr>
              <w:t xml:space="preserve"> Sign-on window</w:t>
            </w:r>
          </w:p>
        </w:tc>
        <w:tc>
          <w:tcPr>
            <w:tcW w:w="7740" w:type="dxa"/>
          </w:tcPr>
          <w:p w14:paraId="3C199AED" w14:textId="563747EC" w:rsidR="001546C0" w:rsidRPr="001546C0" w:rsidRDefault="0048066A" w:rsidP="001546C0">
            <w:pPr>
              <w:rPr>
                <w:sz w:val="22"/>
                <w:szCs w:val="20"/>
              </w:rPr>
            </w:pPr>
            <w:r>
              <w:rPr>
                <w:noProof/>
                <w:sz w:val="22"/>
                <w:szCs w:val="20"/>
              </w:rPr>
              <w:drawing>
                <wp:inline distT="0" distB="0" distL="0" distR="0" wp14:anchorId="27EC2741" wp14:editId="5E1B3E70">
                  <wp:extent cx="4777105" cy="2597150"/>
                  <wp:effectExtent l="0" t="0" r="0" b="0"/>
                  <wp:docPr id="8" name="Picture 8" descr="VistA Sign-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stA Sign-on windo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7105" cy="2597150"/>
                          </a:xfrm>
                          <a:prstGeom prst="rect">
                            <a:avLst/>
                          </a:prstGeom>
                          <a:noFill/>
                          <a:ln>
                            <a:noFill/>
                          </a:ln>
                        </pic:spPr>
                      </pic:pic>
                    </a:graphicData>
                  </a:graphic>
                </wp:inline>
              </w:drawing>
            </w:r>
          </w:p>
        </w:tc>
      </w:tr>
      <w:bookmarkEnd w:id="340"/>
    </w:tbl>
    <w:p w14:paraId="26B597DA" w14:textId="77777777" w:rsidR="001546C0" w:rsidRPr="001546C0" w:rsidRDefault="001546C0" w:rsidP="001546C0">
      <w:pPr>
        <w:pBdr>
          <w:top w:val="single" w:sz="6" w:space="1" w:color="auto"/>
          <w:between w:val="single" w:sz="6" w:space="1" w:color="auto"/>
        </w:pBdr>
        <w:spacing w:before="240"/>
        <w:ind w:left="1700"/>
        <w:rPr>
          <w:szCs w:val="20"/>
        </w:rPr>
      </w:pPr>
    </w:p>
    <w:tbl>
      <w:tblPr>
        <w:tblW w:w="0" w:type="auto"/>
        <w:tblLayout w:type="fixed"/>
        <w:tblLook w:val="0000" w:firstRow="0" w:lastRow="0" w:firstColumn="0" w:lastColumn="0" w:noHBand="0" w:noVBand="0"/>
      </w:tblPr>
      <w:tblGrid>
        <w:gridCol w:w="1728"/>
        <w:gridCol w:w="7740"/>
      </w:tblGrid>
      <w:tr w:rsidR="001546C0" w:rsidRPr="001546C0" w14:paraId="68E23612" w14:textId="77777777" w:rsidTr="00BF5D40">
        <w:trPr>
          <w:cantSplit/>
        </w:trPr>
        <w:tc>
          <w:tcPr>
            <w:tcW w:w="1728" w:type="dxa"/>
          </w:tcPr>
          <w:p w14:paraId="1F8F52ED" w14:textId="77777777" w:rsidR="001546C0" w:rsidRPr="001546C0" w:rsidRDefault="001546C0" w:rsidP="001546C0">
            <w:pPr>
              <w:outlineLvl w:val="4"/>
              <w:rPr>
                <w:b/>
                <w:sz w:val="22"/>
                <w:szCs w:val="20"/>
              </w:rPr>
            </w:pPr>
            <w:bookmarkStart w:id="341" w:name="_Hlk177547623"/>
            <w:r w:rsidRPr="001546C0">
              <w:rPr>
                <w:b/>
                <w:sz w:val="22"/>
                <w:szCs w:val="20"/>
              </w:rPr>
              <w:t>Time-saving Tip</w:t>
            </w:r>
          </w:p>
        </w:tc>
        <w:tc>
          <w:tcPr>
            <w:tcW w:w="7740" w:type="dxa"/>
          </w:tcPr>
          <w:p w14:paraId="586D0192" w14:textId="772A42B8" w:rsidR="001546C0" w:rsidRPr="001546C0" w:rsidRDefault="001546C0" w:rsidP="001546C0">
            <w:pPr>
              <w:rPr>
                <w:sz w:val="22"/>
                <w:szCs w:val="20"/>
              </w:rPr>
            </w:pPr>
            <w:r w:rsidRPr="001546C0">
              <w:rPr>
                <w:sz w:val="22"/>
                <w:szCs w:val="20"/>
              </w:rPr>
              <w:t>Alternatively, in the access code box you can enter your access code, a semicolon, and your verify code all at once.</w:t>
            </w:r>
            <w:r w:rsidR="00FD2460">
              <w:rPr>
                <w:sz w:val="22"/>
                <w:szCs w:val="20"/>
              </w:rPr>
              <w:t xml:space="preserve"> </w:t>
            </w:r>
            <w:r w:rsidRPr="001546C0">
              <w:rPr>
                <w:sz w:val="22"/>
                <w:szCs w:val="20"/>
              </w:rPr>
              <w:t>Then press &lt;</w:t>
            </w:r>
            <w:r w:rsidRPr="001546C0">
              <w:rPr>
                <w:b/>
                <w:bCs/>
                <w:sz w:val="22"/>
                <w:szCs w:val="20"/>
              </w:rPr>
              <w:t>Enter&gt;</w:t>
            </w:r>
            <w:r w:rsidRPr="001546C0">
              <w:rPr>
                <w:sz w:val="22"/>
                <w:szCs w:val="20"/>
              </w:rPr>
              <w:t xml:space="preserve"> or click </w:t>
            </w:r>
            <w:r w:rsidRPr="001546C0">
              <w:rPr>
                <w:b/>
                <w:bCs/>
                <w:sz w:val="22"/>
                <w:szCs w:val="20"/>
              </w:rPr>
              <w:t>OK</w:t>
            </w:r>
            <w:r w:rsidRPr="001546C0">
              <w:rPr>
                <w:sz w:val="22"/>
                <w:szCs w:val="20"/>
              </w:rPr>
              <w:t xml:space="preserve"> to sign on.</w:t>
            </w:r>
          </w:p>
        </w:tc>
      </w:tr>
      <w:bookmarkEnd w:id="341"/>
    </w:tbl>
    <w:p w14:paraId="4941504B" w14:textId="77777777" w:rsidR="001546C0" w:rsidRPr="001546C0" w:rsidRDefault="001546C0" w:rsidP="001546C0">
      <w:pPr>
        <w:rPr>
          <w:szCs w:val="20"/>
        </w:rPr>
      </w:pPr>
    </w:p>
    <w:p w14:paraId="69B21B78" w14:textId="77777777" w:rsidR="001546C0" w:rsidRPr="001546C0" w:rsidRDefault="001546C0" w:rsidP="001546C0">
      <w:pPr>
        <w:pBdr>
          <w:top w:val="single" w:sz="6" w:space="1" w:color="auto"/>
          <w:between w:val="single" w:sz="6" w:space="1" w:color="auto"/>
        </w:pBdr>
        <w:ind w:left="1699"/>
        <w:jc w:val="right"/>
        <w:rPr>
          <w:i/>
          <w:sz w:val="20"/>
          <w:szCs w:val="20"/>
        </w:rPr>
      </w:pPr>
    </w:p>
    <w:p w14:paraId="70D4BCB5" w14:textId="10DA87A3" w:rsidR="001546C0" w:rsidRPr="001546C0" w:rsidRDefault="001546C0" w:rsidP="001546C0">
      <w:pPr>
        <w:spacing w:after="240"/>
        <w:rPr>
          <w:rFonts w:ascii="Arial" w:hAnsi="Arial"/>
          <w:szCs w:val="20"/>
        </w:rPr>
      </w:pPr>
      <w:bookmarkStart w:id="342" w:name="_Hlk177553447"/>
      <w:r w:rsidRPr="001546C0">
        <w:rPr>
          <w:rFonts w:ascii="Arial" w:hAnsi="Arial"/>
          <w:b/>
          <w:sz w:val="32"/>
          <w:szCs w:val="20"/>
        </w:rPr>
        <w:br w:type="page"/>
      </w:r>
      <w:bookmarkStart w:id="343" w:name="_Hlk177553446"/>
      <w:r w:rsidR="00360B76" w:rsidRPr="00360B76">
        <w:rPr>
          <w:rStyle w:val="continuedChar"/>
        </w:rPr>
        <w:lastRenderedPageBreak/>
        <w:t>Sign-On to VistA</w:t>
      </w:r>
      <w:r w:rsidRPr="00360B76">
        <w:rPr>
          <w:rStyle w:val="continuedChar"/>
        </w:rPr>
        <w:fldChar w:fldCharType="begin"/>
      </w:r>
      <w:r w:rsidRPr="00360B76">
        <w:rPr>
          <w:rStyle w:val="continuedChar"/>
        </w:rPr>
        <w:instrText xml:space="preserve"> STYLEREF "Map Title" </w:instrText>
      </w:r>
      <w:r w:rsidRPr="00360B76">
        <w:rPr>
          <w:rStyle w:val="continuedChar"/>
        </w:rPr>
        <w:fldChar w:fldCharType="end"/>
      </w:r>
      <w:r w:rsidRPr="00360B76">
        <w:rPr>
          <w:rStyle w:val="continuedChar"/>
        </w:rPr>
        <w:t>,</w:t>
      </w:r>
      <w:r w:rsidRPr="001546C0">
        <w:rPr>
          <w:rFonts w:ascii="Arial" w:hAnsi="Arial"/>
          <w:b/>
          <w:sz w:val="32"/>
          <w:szCs w:val="20"/>
        </w:rPr>
        <w:t xml:space="preserve"> </w:t>
      </w:r>
      <w:r w:rsidRPr="001546C0">
        <w:rPr>
          <w:rFonts w:ascii="Arial" w:hAnsi="Arial"/>
          <w:szCs w:val="20"/>
        </w:rPr>
        <w:t>Continued</w:t>
      </w:r>
      <w:bookmarkEnd w:id="343"/>
    </w:p>
    <w:bookmarkEnd w:id="342"/>
    <w:p w14:paraId="2C585E19" w14:textId="77777777" w:rsidR="001546C0" w:rsidRPr="001546C0" w:rsidRDefault="001546C0" w:rsidP="001546C0">
      <w:pPr>
        <w:pBdr>
          <w:top w:val="single" w:sz="6" w:space="0" w:color="auto"/>
          <w:between w:val="single" w:sz="6" w:space="1" w:color="auto"/>
        </w:pBdr>
        <w:spacing w:before="240"/>
        <w:ind w:left="1700"/>
        <w:rPr>
          <w:szCs w:val="20"/>
        </w:rPr>
      </w:pPr>
    </w:p>
    <w:tbl>
      <w:tblPr>
        <w:tblW w:w="0" w:type="auto"/>
        <w:tblLayout w:type="fixed"/>
        <w:tblLook w:val="0000" w:firstRow="0" w:lastRow="0" w:firstColumn="0" w:lastColumn="0" w:noHBand="0" w:noVBand="0"/>
      </w:tblPr>
      <w:tblGrid>
        <w:gridCol w:w="1728"/>
        <w:gridCol w:w="7740"/>
      </w:tblGrid>
      <w:tr w:rsidR="001546C0" w:rsidRPr="001546C0" w14:paraId="39949DA8" w14:textId="77777777" w:rsidTr="00BF5D40">
        <w:trPr>
          <w:cantSplit/>
        </w:trPr>
        <w:tc>
          <w:tcPr>
            <w:tcW w:w="1728" w:type="dxa"/>
          </w:tcPr>
          <w:p w14:paraId="551E9FC0" w14:textId="77777777" w:rsidR="001546C0" w:rsidRPr="001546C0" w:rsidRDefault="001546C0" w:rsidP="001546C0">
            <w:pPr>
              <w:outlineLvl w:val="4"/>
              <w:rPr>
                <w:b/>
                <w:sz w:val="22"/>
                <w:szCs w:val="20"/>
              </w:rPr>
            </w:pPr>
            <w:bookmarkStart w:id="344" w:name="_Hlk177547624"/>
            <w:r w:rsidRPr="001546C0">
              <w:rPr>
                <w:b/>
                <w:sz w:val="22"/>
                <w:szCs w:val="20"/>
              </w:rPr>
              <w:t>Menu Button</w:t>
            </w:r>
          </w:p>
        </w:tc>
        <w:tc>
          <w:tcPr>
            <w:tcW w:w="7740" w:type="dxa"/>
          </w:tcPr>
          <w:p w14:paraId="12E36B35" w14:textId="77777777" w:rsidR="001546C0" w:rsidRPr="001546C0" w:rsidRDefault="001546C0" w:rsidP="001546C0">
            <w:pPr>
              <w:rPr>
                <w:sz w:val="22"/>
                <w:szCs w:val="20"/>
              </w:rPr>
            </w:pPr>
            <w:r w:rsidRPr="001546C0">
              <w:rPr>
                <w:sz w:val="22"/>
                <w:szCs w:val="20"/>
              </w:rPr>
              <w:t xml:space="preserve">Once you have accessed the </w:t>
            </w:r>
            <w:r w:rsidRPr="001546C0">
              <w:rPr>
                <w:b/>
                <w:bCs/>
                <w:sz w:val="22"/>
                <w:szCs w:val="20"/>
              </w:rPr>
              <w:t>DOR</w:t>
            </w:r>
            <w:r w:rsidRPr="001546C0">
              <w:rPr>
                <w:sz w:val="22"/>
                <w:szCs w:val="20"/>
              </w:rPr>
              <w:t xml:space="preserve"> window, the </w:t>
            </w:r>
            <w:r w:rsidRPr="001546C0">
              <w:rPr>
                <w:b/>
                <w:bCs/>
                <w:sz w:val="22"/>
                <w:szCs w:val="20"/>
              </w:rPr>
              <w:t>NPPD Detail Display</w:t>
            </w:r>
            <w:r w:rsidRPr="001546C0">
              <w:rPr>
                <w:sz w:val="22"/>
                <w:szCs w:val="20"/>
              </w:rPr>
              <w:t xml:space="preserve"> window, or the </w:t>
            </w:r>
            <w:r w:rsidRPr="001546C0">
              <w:rPr>
                <w:b/>
                <w:sz w:val="22"/>
                <w:szCs w:val="20"/>
              </w:rPr>
              <w:t>View Prosthetic Billing Information</w:t>
            </w:r>
            <w:r w:rsidRPr="001546C0">
              <w:rPr>
                <w:sz w:val="22"/>
                <w:szCs w:val="20"/>
              </w:rPr>
              <w:t xml:space="preserve"> window, you can return to the </w:t>
            </w:r>
            <w:r w:rsidRPr="001546C0">
              <w:rPr>
                <w:b/>
                <w:bCs/>
                <w:sz w:val="22"/>
                <w:szCs w:val="20"/>
              </w:rPr>
              <w:t>Prosthetics Main Menu</w:t>
            </w:r>
            <w:r w:rsidRPr="001546C0">
              <w:rPr>
                <w:sz w:val="22"/>
                <w:szCs w:val="20"/>
              </w:rPr>
              <w:t xml:space="preserve"> by clicking the </w:t>
            </w:r>
            <w:r w:rsidRPr="001546C0">
              <w:rPr>
                <w:b/>
                <w:bCs/>
                <w:sz w:val="22"/>
                <w:szCs w:val="20"/>
              </w:rPr>
              <w:t>Menu</w:t>
            </w:r>
            <w:r w:rsidRPr="001546C0">
              <w:rPr>
                <w:sz w:val="22"/>
                <w:szCs w:val="20"/>
              </w:rPr>
              <w:t xml:space="preserve"> button. </w:t>
            </w:r>
          </w:p>
        </w:tc>
      </w:tr>
      <w:bookmarkEnd w:id="344"/>
    </w:tbl>
    <w:p w14:paraId="157101DD" w14:textId="77777777" w:rsidR="001546C0" w:rsidRPr="001546C0" w:rsidRDefault="001546C0" w:rsidP="001546C0">
      <w:pPr>
        <w:pBdr>
          <w:top w:val="single" w:sz="6" w:space="0" w:color="auto"/>
          <w:between w:val="single" w:sz="6" w:space="1" w:color="auto"/>
        </w:pBdr>
        <w:spacing w:before="240"/>
        <w:ind w:left="1700"/>
        <w:rPr>
          <w:szCs w:val="20"/>
        </w:rPr>
      </w:pPr>
    </w:p>
    <w:tbl>
      <w:tblPr>
        <w:tblW w:w="0" w:type="auto"/>
        <w:tblLayout w:type="fixed"/>
        <w:tblLook w:val="0000" w:firstRow="0" w:lastRow="0" w:firstColumn="0" w:lastColumn="0" w:noHBand="0" w:noVBand="0"/>
      </w:tblPr>
      <w:tblGrid>
        <w:gridCol w:w="1728"/>
        <w:gridCol w:w="7740"/>
      </w:tblGrid>
      <w:tr w:rsidR="001546C0" w:rsidRPr="001546C0" w14:paraId="5228FB14" w14:textId="77777777" w:rsidTr="00BF5D40">
        <w:trPr>
          <w:cantSplit/>
        </w:trPr>
        <w:tc>
          <w:tcPr>
            <w:tcW w:w="1728" w:type="dxa"/>
          </w:tcPr>
          <w:p w14:paraId="2B6127DE" w14:textId="77777777" w:rsidR="001546C0" w:rsidRPr="001546C0" w:rsidRDefault="001546C0" w:rsidP="001546C0">
            <w:pPr>
              <w:outlineLvl w:val="4"/>
              <w:rPr>
                <w:b/>
                <w:sz w:val="22"/>
                <w:szCs w:val="20"/>
              </w:rPr>
            </w:pPr>
            <w:bookmarkStart w:id="345" w:name="_Hlk177547625"/>
            <w:r w:rsidRPr="001546C0">
              <w:rPr>
                <w:b/>
                <w:sz w:val="22"/>
                <w:szCs w:val="20"/>
              </w:rPr>
              <w:t>Multiple Windows Open</w:t>
            </w:r>
          </w:p>
        </w:tc>
        <w:tc>
          <w:tcPr>
            <w:tcW w:w="7740" w:type="dxa"/>
          </w:tcPr>
          <w:p w14:paraId="49434C69" w14:textId="00324F5A" w:rsidR="001546C0" w:rsidRPr="001546C0" w:rsidRDefault="001546C0" w:rsidP="001546C0">
            <w:pPr>
              <w:rPr>
                <w:sz w:val="22"/>
                <w:szCs w:val="20"/>
              </w:rPr>
            </w:pPr>
            <w:bookmarkStart w:id="346" w:name="_Hlk177553448"/>
            <w:r w:rsidRPr="001546C0">
              <w:rPr>
                <w:sz w:val="22"/>
                <w:szCs w:val="20"/>
              </w:rPr>
              <w:t>After you log on, you can access multiple applications, and you can switch between open applications without having to re-log on and without losing displayed data.</w:t>
            </w:r>
            <w:r w:rsidR="00FD2460">
              <w:rPr>
                <w:sz w:val="22"/>
                <w:szCs w:val="20"/>
              </w:rPr>
              <w:t xml:space="preserve"> </w:t>
            </w:r>
          </w:p>
          <w:bookmarkEnd w:id="346"/>
          <w:p w14:paraId="35D72D0A" w14:textId="77777777" w:rsidR="001546C0" w:rsidRPr="001546C0" w:rsidRDefault="001546C0" w:rsidP="001546C0">
            <w:pPr>
              <w:rPr>
                <w:sz w:val="22"/>
                <w:szCs w:val="20"/>
              </w:rPr>
            </w:pPr>
          </w:p>
          <w:p w14:paraId="1AE7AAC2" w14:textId="11F492E5" w:rsidR="001546C0" w:rsidRPr="001546C0" w:rsidRDefault="001546C0" w:rsidP="001546C0">
            <w:pPr>
              <w:rPr>
                <w:sz w:val="22"/>
                <w:szCs w:val="20"/>
              </w:rPr>
            </w:pPr>
            <w:bookmarkStart w:id="347" w:name="_Hlk177553449"/>
            <w:r w:rsidRPr="001546C0">
              <w:rPr>
                <w:sz w:val="22"/>
                <w:szCs w:val="20"/>
              </w:rPr>
              <w:t xml:space="preserve">You can keep a window open (any Prosthetics GUI application) by clicking the </w:t>
            </w:r>
            <w:r w:rsidRPr="001546C0">
              <w:rPr>
                <w:b/>
                <w:bCs/>
                <w:sz w:val="22"/>
                <w:szCs w:val="20"/>
              </w:rPr>
              <w:t>Menu</w:t>
            </w:r>
            <w:r w:rsidRPr="001546C0">
              <w:rPr>
                <w:sz w:val="22"/>
                <w:szCs w:val="20"/>
              </w:rPr>
              <w:t xml:space="preserve"> button, returning to the </w:t>
            </w:r>
            <w:r w:rsidRPr="001546C0">
              <w:rPr>
                <w:b/>
                <w:bCs/>
                <w:sz w:val="22"/>
                <w:szCs w:val="20"/>
              </w:rPr>
              <w:t>Prosthetics Main Menu</w:t>
            </w:r>
            <w:r w:rsidRPr="001546C0">
              <w:rPr>
                <w:sz w:val="22"/>
                <w:szCs w:val="20"/>
              </w:rPr>
              <w:t xml:space="preserve"> window and opening another application.</w:t>
            </w:r>
            <w:r w:rsidR="00FD2460">
              <w:rPr>
                <w:sz w:val="22"/>
                <w:szCs w:val="20"/>
              </w:rPr>
              <w:t xml:space="preserve"> </w:t>
            </w:r>
            <w:r w:rsidRPr="001546C0">
              <w:rPr>
                <w:sz w:val="22"/>
                <w:szCs w:val="20"/>
              </w:rPr>
              <w:t>Once you have multiple programs open, you can switch back and forth between them and not lose any data.</w:t>
            </w:r>
          </w:p>
          <w:bookmarkEnd w:id="347"/>
          <w:p w14:paraId="448E8AF3" w14:textId="77777777" w:rsidR="001546C0" w:rsidRPr="001546C0" w:rsidRDefault="001546C0" w:rsidP="001546C0">
            <w:pPr>
              <w:rPr>
                <w:sz w:val="22"/>
                <w:szCs w:val="20"/>
              </w:rPr>
            </w:pPr>
          </w:p>
          <w:p w14:paraId="2B756824" w14:textId="0F91C60B" w:rsidR="001546C0" w:rsidRPr="001546C0" w:rsidRDefault="001546C0" w:rsidP="001546C0">
            <w:pPr>
              <w:rPr>
                <w:sz w:val="22"/>
                <w:szCs w:val="20"/>
              </w:rPr>
            </w:pPr>
            <w:r w:rsidRPr="001546C0">
              <w:rPr>
                <w:b/>
                <w:sz w:val="22"/>
                <w:szCs w:val="20"/>
              </w:rPr>
              <w:t>Warning:</w:t>
            </w:r>
            <w:r w:rsidR="00FD2460">
              <w:rPr>
                <w:b/>
                <w:sz w:val="22"/>
                <w:szCs w:val="20"/>
              </w:rPr>
              <w:t xml:space="preserve"> </w:t>
            </w:r>
            <w:r w:rsidRPr="001546C0">
              <w:rPr>
                <w:sz w:val="22"/>
                <w:szCs w:val="20"/>
              </w:rPr>
              <w:t>If you change servers that you are logged into, then you will lose the data displayed in all open windows.</w:t>
            </w:r>
          </w:p>
        </w:tc>
      </w:tr>
      <w:bookmarkEnd w:id="345"/>
    </w:tbl>
    <w:p w14:paraId="09350B7B" w14:textId="77777777" w:rsidR="001546C0" w:rsidRPr="001546C0" w:rsidRDefault="001546C0" w:rsidP="001546C0">
      <w:pPr>
        <w:pBdr>
          <w:top w:val="single" w:sz="6" w:space="1" w:color="auto"/>
          <w:between w:val="single" w:sz="6" w:space="1" w:color="auto"/>
        </w:pBdr>
        <w:spacing w:before="240"/>
        <w:ind w:left="1700"/>
        <w:rPr>
          <w:szCs w:val="20"/>
        </w:rPr>
      </w:pPr>
    </w:p>
    <w:p w14:paraId="53061FA9" w14:textId="77777777" w:rsidR="008E655E" w:rsidRPr="00D90F7D" w:rsidRDefault="001546C0" w:rsidP="00934023">
      <w:pPr>
        <w:pStyle w:val="Heading3"/>
        <w:rPr>
          <w:sz w:val="24"/>
        </w:rPr>
      </w:pPr>
      <w:bookmarkStart w:id="348" w:name="_Toc177550888"/>
      <w:bookmarkStart w:id="349" w:name="_Hlk177553450"/>
      <w:r w:rsidRPr="00D90F7D">
        <w:t>Logging Off</w:t>
      </w:r>
      <w:bookmarkEnd w:id="348"/>
    </w:p>
    <w:bookmarkEnd w:id="349"/>
    <w:p w14:paraId="2CF97628" w14:textId="29596597" w:rsidR="008E655E" w:rsidRDefault="008E655E" w:rsidP="008E655E">
      <w:pPr>
        <w:pStyle w:val="BlockLine"/>
      </w:pPr>
    </w:p>
    <w:tbl>
      <w:tblPr>
        <w:tblW w:w="0" w:type="auto"/>
        <w:tblLayout w:type="fixed"/>
        <w:tblLook w:val="0000" w:firstRow="0" w:lastRow="0" w:firstColumn="0" w:lastColumn="0" w:noHBand="0" w:noVBand="0"/>
      </w:tblPr>
      <w:tblGrid>
        <w:gridCol w:w="1728"/>
        <w:gridCol w:w="7740"/>
      </w:tblGrid>
      <w:tr w:rsidR="008E655E" w14:paraId="6CBC0CCA" w14:textId="77777777">
        <w:trPr>
          <w:cantSplit/>
        </w:trPr>
        <w:tc>
          <w:tcPr>
            <w:tcW w:w="1728" w:type="dxa"/>
          </w:tcPr>
          <w:p w14:paraId="79369540" w14:textId="77777777" w:rsidR="008E655E" w:rsidRDefault="008E655E" w:rsidP="00EA58F5">
            <w:pPr>
              <w:pStyle w:val="BlockLabel"/>
            </w:pPr>
            <w:bookmarkStart w:id="350" w:name="_Hlk177547626"/>
            <w:r>
              <w:t>Log Off</w:t>
            </w:r>
          </w:p>
        </w:tc>
        <w:tc>
          <w:tcPr>
            <w:tcW w:w="7740" w:type="dxa"/>
          </w:tcPr>
          <w:p w14:paraId="3E08A559" w14:textId="22E8C1BC" w:rsidR="008E655E" w:rsidRDefault="008E655E" w:rsidP="00EA58F5">
            <w:pPr>
              <w:pStyle w:val="BlockText"/>
            </w:pPr>
            <w:r>
              <w:t xml:space="preserve">You can also sign off the </w:t>
            </w:r>
            <w:r w:rsidR="00394829" w:rsidRPr="00394829">
              <w:rPr>
                <w:b/>
              </w:rPr>
              <w:t>Prosthetics VistA Suite</w:t>
            </w:r>
            <w:r w:rsidR="00394829">
              <w:t xml:space="preserve"> </w:t>
            </w:r>
            <w:r w:rsidR="00981B76">
              <w:t>screen</w:t>
            </w:r>
            <w:r>
              <w:t xml:space="preserve"> by clicking the </w:t>
            </w:r>
            <w:r w:rsidR="00394829">
              <w:rPr>
                <w:b/>
                <w:bCs/>
              </w:rPr>
              <w:t>Close</w:t>
            </w:r>
            <w:r>
              <w:rPr>
                <w:b/>
                <w:bCs/>
              </w:rPr>
              <w:t xml:space="preserve"> </w:t>
            </w:r>
            <w:r>
              <w:t>Menu.</w:t>
            </w:r>
            <w:r w:rsidR="00FD2460">
              <w:t xml:space="preserve"> </w:t>
            </w:r>
            <w:r>
              <w:t xml:space="preserve">The following message displays for you to click </w:t>
            </w:r>
            <w:r w:rsidR="00394829">
              <w:rPr>
                <w:b/>
                <w:bCs/>
              </w:rPr>
              <w:t>OK</w:t>
            </w:r>
            <w:r>
              <w:t xml:space="preserve"> to continue or </w:t>
            </w:r>
            <w:r w:rsidR="00394829">
              <w:rPr>
                <w:b/>
                <w:bCs/>
              </w:rPr>
              <w:t>Cancel</w:t>
            </w:r>
            <w:r>
              <w:t xml:space="preserve"> to cancel the log off procedure.</w:t>
            </w:r>
          </w:p>
        </w:tc>
      </w:tr>
      <w:bookmarkEnd w:id="350"/>
    </w:tbl>
    <w:p w14:paraId="054389D6" w14:textId="77777777" w:rsidR="008E655E" w:rsidRDefault="008E655E" w:rsidP="008E655E">
      <w:pPr>
        <w:pStyle w:val="BlockLine"/>
      </w:pPr>
    </w:p>
    <w:tbl>
      <w:tblPr>
        <w:tblW w:w="0" w:type="auto"/>
        <w:tblLayout w:type="fixed"/>
        <w:tblLook w:val="0000" w:firstRow="0" w:lastRow="0" w:firstColumn="0" w:lastColumn="0" w:noHBand="0" w:noVBand="0"/>
      </w:tblPr>
      <w:tblGrid>
        <w:gridCol w:w="1728"/>
        <w:gridCol w:w="7740"/>
      </w:tblGrid>
      <w:tr w:rsidR="008E655E" w14:paraId="446C1709" w14:textId="77777777">
        <w:trPr>
          <w:cantSplit/>
        </w:trPr>
        <w:tc>
          <w:tcPr>
            <w:tcW w:w="1728" w:type="dxa"/>
          </w:tcPr>
          <w:p w14:paraId="0B0B9250" w14:textId="77777777" w:rsidR="008E655E" w:rsidRDefault="008E655E" w:rsidP="00EA58F5">
            <w:pPr>
              <w:pStyle w:val="BlockLabel"/>
            </w:pPr>
            <w:bookmarkStart w:id="351" w:name="_Hlk177547627"/>
            <w:r>
              <w:t>Confirmation Message</w:t>
            </w:r>
          </w:p>
        </w:tc>
        <w:tc>
          <w:tcPr>
            <w:tcW w:w="7740" w:type="dxa"/>
          </w:tcPr>
          <w:p w14:paraId="55F8CA0C" w14:textId="505799F4" w:rsidR="008E655E" w:rsidRDefault="0048066A" w:rsidP="00EA58F5">
            <w:pPr>
              <w:pStyle w:val="BlockText"/>
            </w:pPr>
            <w:r>
              <w:rPr>
                <w:noProof/>
              </w:rPr>
              <w:drawing>
                <wp:inline distT="0" distB="0" distL="0" distR="0" wp14:anchorId="29AAAEF9" wp14:editId="605FA55C">
                  <wp:extent cx="3679825" cy="1163320"/>
                  <wp:effectExtent l="0" t="0" r="0" b="0"/>
                  <wp:docPr id="9" name="Picture 9" descr="Are you sure you want to EXIT the Prosthetics Application 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e you sure you want to EXIT the Prosthetics Application Sui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9825" cy="1163320"/>
                          </a:xfrm>
                          <a:prstGeom prst="rect">
                            <a:avLst/>
                          </a:prstGeom>
                          <a:noFill/>
                          <a:ln>
                            <a:noFill/>
                          </a:ln>
                        </pic:spPr>
                      </pic:pic>
                    </a:graphicData>
                  </a:graphic>
                </wp:inline>
              </w:drawing>
            </w:r>
          </w:p>
        </w:tc>
      </w:tr>
      <w:bookmarkEnd w:id="351"/>
    </w:tbl>
    <w:p w14:paraId="01BC8499" w14:textId="659B2433" w:rsidR="008E655E" w:rsidRDefault="008E655E" w:rsidP="008E655E">
      <w:pPr>
        <w:pStyle w:val="BlockLine"/>
      </w:pPr>
    </w:p>
    <w:p w14:paraId="38378A45" w14:textId="77777777" w:rsidR="008E655E" w:rsidRPr="00D90F7D" w:rsidRDefault="008E655E" w:rsidP="00934023">
      <w:pPr>
        <w:pStyle w:val="Heading3"/>
      </w:pPr>
      <w:bookmarkStart w:id="352" w:name="_Hlk177553451"/>
      <w:r w:rsidRPr="00D90F7D">
        <w:br w:type="page"/>
      </w:r>
      <w:bookmarkStart w:id="353" w:name="_Toc24938076"/>
      <w:bookmarkStart w:id="354" w:name="_Toc172537297"/>
      <w:bookmarkStart w:id="355" w:name="_Toc177550889"/>
      <w:r w:rsidRPr="00D90F7D">
        <w:lastRenderedPageBreak/>
        <w:t>Sign-On Properties (Optional)</w:t>
      </w:r>
      <w:bookmarkEnd w:id="353"/>
      <w:bookmarkEnd w:id="354"/>
      <w:bookmarkEnd w:id="355"/>
    </w:p>
    <w:bookmarkEnd w:id="352"/>
    <w:p w14:paraId="45C044BF" w14:textId="77777777" w:rsidR="008E655E" w:rsidRDefault="008E655E" w:rsidP="008E655E">
      <w:pPr>
        <w:pStyle w:val="BlockLine"/>
        <w:rPr>
          <w:sz w:val="16"/>
        </w:rPr>
      </w:pPr>
    </w:p>
    <w:tbl>
      <w:tblPr>
        <w:tblW w:w="0" w:type="auto"/>
        <w:tblLayout w:type="fixed"/>
        <w:tblLook w:val="0000" w:firstRow="0" w:lastRow="0" w:firstColumn="0" w:lastColumn="0" w:noHBand="0" w:noVBand="0"/>
      </w:tblPr>
      <w:tblGrid>
        <w:gridCol w:w="1728"/>
        <w:gridCol w:w="7740"/>
      </w:tblGrid>
      <w:tr w:rsidR="008E655E" w14:paraId="5CA460CA" w14:textId="77777777">
        <w:trPr>
          <w:cantSplit/>
        </w:trPr>
        <w:tc>
          <w:tcPr>
            <w:tcW w:w="1728" w:type="dxa"/>
          </w:tcPr>
          <w:p w14:paraId="7C1A2F65" w14:textId="77777777" w:rsidR="008E655E" w:rsidRDefault="008E655E" w:rsidP="00EA58F5">
            <w:pPr>
              <w:pStyle w:val="BlockLabel"/>
            </w:pPr>
            <w:bookmarkStart w:id="356" w:name="_Hlk177547628"/>
            <w:r>
              <w:t>Sign-on Properties</w:t>
            </w:r>
          </w:p>
        </w:tc>
        <w:tc>
          <w:tcPr>
            <w:tcW w:w="7740" w:type="dxa"/>
          </w:tcPr>
          <w:p w14:paraId="139937FF" w14:textId="77777777" w:rsidR="008E655E" w:rsidRDefault="008E655E" w:rsidP="00EA58F5">
            <w:pPr>
              <w:pStyle w:val="BlockText"/>
            </w:pPr>
            <w:bookmarkStart w:id="357" w:name="_Hlk177553452"/>
            <w:r>
              <w:t xml:space="preserve">From the </w:t>
            </w:r>
            <w:r>
              <w:rPr>
                <w:b/>
                <w:bCs/>
              </w:rPr>
              <w:t>Sign-on</w:t>
            </w:r>
            <w:r w:rsidR="0049005B">
              <w:t xml:space="preserve"> window</w:t>
            </w:r>
            <w:r>
              <w:t xml:space="preserve">, you can also set </w:t>
            </w:r>
            <w:r>
              <w:rPr>
                <w:b/>
                <w:bCs/>
              </w:rPr>
              <w:t>Sign-on Properties</w:t>
            </w:r>
            <w:r>
              <w:t xml:space="preserve"> as shown below.</w:t>
            </w:r>
          </w:p>
          <w:bookmarkEnd w:id="357"/>
          <w:p w14:paraId="7805E050" w14:textId="77777777" w:rsidR="008E655E" w:rsidRDefault="008E655E" w:rsidP="00EA58F5">
            <w:pPr>
              <w:pStyle w:val="BlockText"/>
              <w:rPr>
                <w:b/>
                <w:bCs/>
                <w:u w:val="single"/>
              </w:rPr>
            </w:pPr>
          </w:p>
          <w:p w14:paraId="147B637D" w14:textId="071DB646" w:rsidR="008E655E" w:rsidRDefault="008E655E" w:rsidP="00EA58F5">
            <w:pPr>
              <w:pStyle w:val="BlockText"/>
            </w:pPr>
            <w:r>
              <w:rPr>
                <w:b/>
                <w:bCs/>
                <w:u w:val="single"/>
              </w:rPr>
              <w:t>Recommendation</w:t>
            </w:r>
            <w:r>
              <w:rPr>
                <w:b/>
                <w:bCs/>
              </w:rPr>
              <w:t>:</w:t>
            </w:r>
            <w:r w:rsidR="00FD2460">
              <w:t xml:space="preserve"> </w:t>
            </w:r>
            <w:r>
              <w:t>Do not change the settings.</w:t>
            </w:r>
            <w:r w:rsidR="00FD2460">
              <w:t xml:space="preserve"> </w:t>
            </w:r>
            <w:r>
              <w:t>Use this option only if necessary.</w:t>
            </w:r>
          </w:p>
        </w:tc>
      </w:tr>
      <w:bookmarkEnd w:id="356"/>
    </w:tbl>
    <w:p w14:paraId="29220FEF" w14:textId="77777777" w:rsidR="008E655E" w:rsidRDefault="008E655E" w:rsidP="008E655E">
      <w:pPr>
        <w:pStyle w:val="BlockLine"/>
        <w:rPr>
          <w:sz w:val="16"/>
        </w:rPr>
      </w:pPr>
    </w:p>
    <w:tbl>
      <w:tblPr>
        <w:tblW w:w="0" w:type="auto"/>
        <w:tblLayout w:type="fixed"/>
        <w:tblLook w:val="0000" w:firstRow="0" w:lastRow="0" w:firstColumn="0" w:lastColumn="0" w:noHBand="0" w:noVBand="0"/>
      </w:tblPr>
      <w:tblGrid>
        <w:gridCol w:w="1728"/>
        <w:gridCol w:w="7740"/>
      </w:tblGrid>
      <w:tr w:rsidR="008E655E" w14:paraId="1AB09CEF" w14:textId="77777777">
        <w:trPr>
          <w:cantSplit/>
        </w:trPr>
        <w:tc>
          <w:tcPr>
            <w:tcW w:w="1728" w:type="dxa"/>
          </w:tcPr>
          <w:p w14:paraId="1ACA028B" w14:textId="77777777" w:rsidR="008E655E" w:rsidRDefault="008E655E" w:rsidP="00EA58F5">
            <w:pPr>
              <w:pStyle w:val="BlockLabel"/>
            </w:pPr>
            <w:bookmarkStart w:id="358" w:name="_Hlk177547629"/>
            <w:r>
              <w:t>Steps</w:t>
            </w:r>
          </w:p>
        </w:tc>
        <w:tc>
          <w:tcPr>
            <w:tcW w:w="7740" w:type="dxa"/>
          </w:tcPr>
          <w:p w14:paraId="52D0433F" w14:textId="77777777" w:rsidR="008E655E" w:rsidRDefault="008E655E" w:rsidP="00EA58F5">
            <w:pPr>
              <w:pStyle w:val="BlockText"/>
            </w:pPr>
            <w:r>
              <w:t>To set sign-on properties, follow these steps:</w:t>
            </w:r>
          </w:p>
        </w:tc>
      </w:tr>
      <w:bookmarkEnd w:id="358"/>
    </w:tbl>
    <w:p w14:paraId="04813686" w14:textId="77777777" w:rsidR="008E655E" w:rsidRDefault="008E655E" w:rsidP="008E655E">
      <w:pPr>
        <w:pStyle w:val="BlockLine"/>
      </w:pPr>
    </w:p>
    <w:tbl>
      <w:tblPr>
        <w:tblW w:w="0" w:type="auto"/>
        <w:tblInd w:w="1829" w:type="dxa"/>
        <w:tblLayout w:type="fixed"/>
        <w:tblLook w:val="0000" w:firstRow="0" w:lastRow="0" w:firstColumn="0" w:lastColumn="0" w:noHBand="0" w:noVBand="0"/>
      </w:tblPr>
      <w:tblGrid>
        <w:gridCol w:w="878"/>
        <w:gridCol w:w="6670"/>
      </w:tblGrid>
      <w:tr w:rsidR="008E655E" w14:paraId="57A455EF" w14:textId="77777777">
        <w:trPr>
          <w:cantSplit/>
        </w:trPr>
        <w:tc>
          <w:tcPr>
            <w:tcW w:w="878" w:type="dxa"/>
            <w:tcBorders>
              <w:top w:val="single" w:sz="6" w:space="0" w:color="auto"/>
              <w:left w:val="single" w:sz="6" w:space="0" w:color="auto"/>
              <w:bottom w:val="single" w:sz="6" w:space="0" w:color="auto"/>
              <w:right w:val="single" w:sz="6" w:space="0" w:color="auto"/>
            </w:tcBorders>
            <w:shd w:val="clear" w:color="auto" w:fill="E0E0E0"/>
          </w:tcPr>
          <w:p w14:paraId="6C1560E8" w14:textId="77777777" w:rsidR="008E655E" w:rsidRDefault="008E655E" w:rsidP="00EA58F5">
            <w:pPr>
              <w:pStyle w:val="TableHeaderText"/>
            </w:pPr>
            <w:bookmarkStart w:id="359" w:name="_Hlk177553453"/>
            <w:bookmarkStart w:id="360" w:name="_Hlk177547630"/>
            <w:r>
              <w:t>Step</w:t>
            </w:r>
          </w:p>
        </w:tc>
        <w:tc>
          <w:tcPr>
            <w:tcW w:w="6670" w:type="dxa"/>
            <w:tcBorders>
              <w:top w:val="single" w:sz="6" w:space="0" w:color="auto"/>
              <w:bottom w:val="single" w:sz="6" w:space="0" w:color="auto"/>
              <w:right w:val="single" w:sz="6" w:space="0" w:color="auto"/>
            </w:tcBorders>
            <w:shd w:val="clear" w:color="auto" w:fill="E0E0E0"/>
          </w:tcPr>
          <w:p w14:paraId="0B33A742" w14:textId="77777777" w:rsidR="008E655E" w:rsidRDefault="008E655E" w:rsidP="00EA58F5">
            <w:pPr>
              <w:pStyle w:val="TableHeaderText"/>
            </w:pPr>
            <w:r>
              <w:t>Action</w:t>
            </w:r>
          </w:p>
        </w:tc>
      </w:tr>
      <w:tr w:rsidR="008E655E" w14:paraId="6F6A9C95" w14:textId="77777777">
        <w:trPr>
          <w:cantSplit/>
        </w:trPr>
        <w:tc>
          <w:tcPr>
            <w:tcW w:w="878" w:type="dxa"/>
            <w:tcBorders>
              <w:top w:val="single" w:sz="6" w:space="0" w:color="auto"/>
              <w:left w:val="single" w:sz="6" w:space="0" w:color="auto"/>
              <w:bottom w:val="single" w:sz="6" w:space="0" w:color="auto"/>
              <w:right w:val="single" w:sz="6" w:space="0" w:color="auto"/>
            </w:tcBorders>
          </w:tcPr>
          <w:p w14:paraId="56818C30" w14:textId="77777777" w:rsidR="008E655E" w:rsidRDefault="008E655E" w:rsidP="00EA58F5">
            <w:pPr>
              <w:pStyle w:val="TableText"/>
              <w:jc w:val="center"/>
            </w:pPr>
            <w:bookmarkStart w:id="361" w:name="_Hlk177553454"/>
            <w:bookmarkEnd w:id="359"/>
            <w:r>
              <w:t>1</w:t>
            </w:r>
          </w:p>
        </w:tc>
        <w:tc>
          <w:tcPr>
            <w:tcW w:w="6670" w:type="dxa"/>
            <w:tcBorders>
              <w:top w:val="single" w:sz="6" w:space="0" w:color="auto"/>
              <w:bottom w:val="single" w:sz="6" w:space="0" w:color="auto"/>
              <w:right w:val="single" w:sz="6" w:space="0" w:color="auto"/>
            </w:tcBorders>
          </w:tcPr>
          <w:p w14:paraId="42EBE986" w14:textId="1ACE21FF" w:rsidR="008E655E" w:rsidRDefault="008E655E" w:rsidP="00EA58F5">
            <w:pPr>
              <w:pStyle w:val="TableText"/>
            </w:pPr>
            <w:bookmarkStart w:id="362" w:name="_Hlk177553455"/>
            <w:r>
              <w:t xml:space="preserve">From the </w:t>
            </w:r>
            <w:smartTag w:uri="urn:schemas-microsoft-com:office:smarttags" w:element="place">
              <w:r>
                <w:rPr>
                  <w:b/>
                  <w:bCs/>
                </w:rPr>
                <w:t>V</w:t>
              </w:r>
              <w:r w:rsidR="00AB5C65">
                <w:rPr>
                  <w:b/>
                  <w:bCs/>
                </w:rPr>
                <w:t>ist</w:t>
              </w:r>
              <w:r>
                <w:rPr>
                  <w:b/>
                  <w:bCs/>
                </w:rPr>
                <w:t>A</w:t>
              </w:r>
            </w:smartTag>
            <w:r>
              <w:t xml:space="preserve"> </w:t>
            </w:r>
            <w:r>
              <w:rPr>
                <w:b/>
                <w:bCs/>
              </w:rPr>
              <w:t>Sign-on</w:t>
            </w:r>
            <w:r>
              <w:t xml:space="preserve"> window, click the</w:t>
            </w:r>
            <w:r w:rsidR="00DC0206">
              <w:t xml:space="preserve"> </w:t>
            </w:r>
            <w:bookmarkEnd w:id="362"/>
            <w:r w:rsidR="0048066A">
              <w:rPr>
                <w:noProof/>
              </w:rPr>
              <w:drawing>
                <wp:inline distT="0" distB="0" distL="0" distR="0" wp14:anchorId="14074F71" wp14:editId="4A903F03">
                  <wp:extent cx="248920" cy="205105"/>
                  <wp:effectExtent l="0" t="0" r="0" b="0"/>
                  <wp:docPr id="10" name="Picture 10" descr="Medicine Bag title b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dicine Bag title bar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920" cy="205105"/>
                          </a:xfrm>
                          <a:prstGeom prst="rect">
                            <a:avLst/>
                          </a:prstGeom>
                          <a:noFill/>
                          <a:ln>
                            <a:noFill/>
                          </a:ln>
                        </pic:spPr>
                      </pic:pic>
                    </a:graphicData>
                  </a:graphic>
                </wp:inline>
              </w:drawing>
            </w:r>
            <w:r>
              <w:t xml:space="preserve"> icon at the top left corner (to the left of the window title name).</w:t>
            </w:r>
          </w:p>
        </w:tc>
      </w:tr>
      <w:tr w:rsidR="008E655E" w14:paraId="331D76D2" w14:textId="77777777">
        <w:trPr>
          <w:cantSplit/>
        </w:trPr>
        <w:tc>
          <w:tcPr>
            <w:tcW w:w="878" w:type="dxa"/>
            <w:tcBorders>
              <w:top w:val="single" w:sz="6" w:space="0" w:color="auto"/>
              <w:left w:val="single" w:sz="6" w:space="0" w:color="auto"/>
              <w:bottom w:val="single" w:sz="6" w:space="0" w:color="auto"/>
              <w:right w:val="single" w:sz="6" w:space="0" w:color="auto"/>
            </w:tcBorders>
          </w:tcPr>
          <w:p w14:paraId="6805F756" w14:textId="77777777" w:rsidR="008E655E" w:rsidRDefault="008E655E" w:rsidP="00EA58F5">
            <w:pPr>
              <w:pStyle w:val="TableText"/>
              <w:jc w:val="center"/>
            </w:pPr>
            <w:bookmarkStart w:id="363" w:name="_Hlk177553456"/>
            <w:bookmarkEnd w:id="361"/>
            <w:r>
              <w:t>2</w:t>
            </w:r>
          </w:p>
        </w:tc>
        <w:tc>
          <w:tcPr>
            <w:tcW w:w="6670" w:type="dxa"/>
            <w:tcBorders>
              <w:top w:val="single" w:sz="6" w:space="0" w:color="auto"/>
              <w:bottom w:val="single" w:sz="6" w:space="0" w:color="auto"/>
              <w:right w:val="single" w:sz="6" w:space="0" w:color="auto"/>
            </w:tcBorders>
          </w:tcPr>
          <w:p w14:paraId="47EE9E25" w14:textId="337F2B2E" w:rsidR="008E655E" w:rsidRDefault="008E655E" w:rsidP="00EA58F5">
            <w:pPr>
              <w:pStyle w:val="TableText"/>
            </w:pPr>
            <w:bookmarkStart w:id="364" w:name="_Hlk177553457"/>
            <w:r>
              <w:t xml:space="preserve">From the </w:t>
            </w:r>
            <w:smartTag w:uri="urn:schemas-microsoft-com:office:smarttags" w:element="place">
              <w:r>
                <w:rPr>
                  <w:b/>
                  <w:bCs/>
                </w:rPr>
                <w:t>V</w:t>
              </w:r>
              <w:r w:rsidR="00AB5C65">
                <w:rPr>
                  <w:b/>
                  <w:bCs/>
                </w:rPr>
                <w:t>ist</w:t>
              </w:r>
              <w:r>
                <w:rPr>
                  <w:b/>
                  <w:bCs/>
                </w:rPr>
                <w:t>A</w:t>
              </w:r>
            </w:smartTag>
            <w:r>
              <w:rPr>
                <w:b/>
                <w:bCs/>
              </w:rPr>
              <w:t xml:space="preserve"> Sign-on</w:t>
            </w:r>
            <w:r>
              <w:t xml:space="preserve"> window menu, choose the </w:t>
            </w:r>
            <w:r>
              <w:rPr>
                <w:b/>
                <w:bCs/>
              </w:rPr>
              <w:t xml:space="preserve">Properties </w:t>
            </w:r>
            <w:r>
              <w:t>option.</w:t>
            </w:r>
            <w:r w:rsidR="00FD2460">
              <w:t xml:space="preserve"> </w:t>
            </w:r>
          </w:p>
          <w:bookmarkEnd w:id="364"/>
          <w:p w14:paraId="2835CD9B" w14:textId="288E4031" w:rsidR="008E655E" w:rsidRDefault="0048066A" w:rsidP="00EA58F5">
            <w:pPr>
              <w:pStyle w:val="TableText"/>
            </w:pPr>
            <w:r>
              <w:rPr>
                <w:noProof/>
              </w:rPr>
              <w:drawing>
                <wp:inline distT="0" distB="0" distL="0" distR="0" wp14:anchorId="777F5260" wp14:editId="1563966B">
                  <wp:extent cx="1631315" cy="1770380"/>
                  <wp:effectExtent l="0" t="0" r="0" b="0"/>
                  <wp:docPr id="11" name="Picture 11" descr="VistA Sign-on window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stA Sign-on window men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1315" cy="1770380"/>
                          </a:xfrm>
                          <a:prstGeom prst="rect">
                            <a:avLst/>
                          </a:prstGeom>
                          <a:noFill/>
                          <a:ln>
                            <a:noFill/>
                          </a:ln>
                        </pic:spPr>
                      </pic:pic>
                    </a:graphicData>
                  </a:graphic>
                </wp:inline>
              </w:drawing>
            </w:r>
          </w:p>
        </w:tc>
      </w:tr>
      <w:tr w:rsidR="008E655E" w14:paraId="338350EB" w14:textId="77777777">
        <w:trPr>
          <w:cantSplit/>
        </w:trPr>
        <w:tc>
          <w:tcPr>
            <w:tcW w:w="878" w:type="dxa"/>
            <w:tcBorders>
              <w:top w:val="single" w:sz="6" w:space="0" w:color="auto"/>
              <w:left w:val="single" w:sz="6" w:space="0" w:color="auto"/>
              <w:bottom w:val="single" w:sz="6" w:space="0" w:color="auto"/>
              <w:right w:val="single" w:sz="6" w:space="0" w:color="auto"/>
            </w:tcBorders>
          </w:tcPr>
          <w:p w14:paraId="0C642305" w14:textId="77777777" w:rsidR="008E655E" w:rsidRDefault="008E655E" w:rsidP="00EA58F5">
            <w:pPr>
              <w:pStyle w:val="TableText"/>
              <w:jc w:val="center"/>
            </w:pPr>
            <w:bookmarkStart w:id="365" w:name="_Hlk177553458"/>
            <w:bookmarkEnd w:id="363"/>
            <w:r>
              <w:t>3</w:t>
            </w:r>
          </w:p>
        </w:tc>
        <w:tc>
          <w:tcPr>
            <w:tcW w:w="6670" w:type="dxa"/>
            <w:tcBorders>
              <w:top w:val="single" w:sz="6" w:space="0" w:color="auto"/>
              <w:bottom w:val="single" w:sz="6" w:space="0" w:color="auto"/>
              <w:right w:val="single" w:sz="6" w:space="0" w:color="auto"/>
            </w:tcBorders>
          </w:tcPr>
          <w:p w14:paraId="78A02A4A" w14:textId="77777777" w:rsidR="008E655E" w:rsidRDefault="008E655E" w:rsidP="00EA58F5">
            <w:pPr>
              <w:pStyle w:val="TableText"/>
            </w:pPr>
            <w:r>
              <w:t xml:space="preserve">Set any individual properties you want to change on the </w:t>
            </w:r>
            <w:r>
              <w:rPr>
                <w:b/>
                <w:bCs/>
              </w:rPr>
              <w:t>Sign-on Properties</w:t>
            </w:r>
            <w:r>
              <w:t xml:space="preserve"> dialog box, and click </w:t>
            </w:r>
            <w:r>
              <w:rPr>
                <w:b/>
                <w:bCs/>
              </w:rPr>
              <w:t>OK</w:t>
            </w:r>
            <w:r>
              <w:t xml:space="preserve"> to save those changes.</w:t>
            </w:r>
          </w:p>
        </w:tc>
      </w:tr>
      <w:tr w:rsidR="008E655E" w14:paraId="5F87D6B5" w14:textId="77777777">
        <w:trPr>
          <w:cantSplit/>
        </w:trPr>
        <w:tc>
          <w:tcPr>
            <w:tcW w:w="878" w:type="dxa"/>
            <w:tcBorders>
              <w:top w:val="single" w:sz="6" w:space="0" w:color="auto"/>
              <w:left w:val="single" w:sz="6" w:space="0" w:color="auto"/>
              <w:bottom w:val="single" w:sz="6" w:space="0" w:color="auto"/>
              <w:right w:val="single" w:sz="6" w:space="0" w:color="auto"/>
            </w:tcBorders>
          </w:tcPr>
          <w:p w14:paraId="4FC420E9" w14:textId="77777777" w:rsidR="008E655E" w:rsidRDefault="008E655E" w:rsidP="00EA58F5">
            <w:pPr>
              <w:pStyle w:val="TableText"/>
              <w:jc w:val="center"/>
            </w:pPr>
            <w:bookmarkStart w:id="366" w:name="_Hlk177553459"/>
            <w:bookmarkEnd w:id="365"/>
            <w:r>
              <w:t>4</w:t>
            </w:r>
          </w:p>
        </w:tc>
        <w:tc>
          <w:tcPr>
            <w:tcW w:w="6670" w:type="dxa"/>
            <w:tcBorders>
              <w:top w:val="single" w:sz="6" w:space="0" w:color="auto"/>
              <w:bottom w:val="single" w:sz="6" w:space="0" w:color="auto"/>
              <w:right w:val="single" w:sz="6" w:space="0" w:color="auto"/>
            </w:tcBorders>
          </w:tcPr>
          <w:p w14:paraId="322F66CF" w14:textId="77777777" w:rsidR="008E655E" w:rsidRDefault="008E655E" w:rsidP="00EA58F5">
            <w:pPr>
              <w:pStyle w:val="TableText"/>
            </w:pPr>
            <w:r>
              <w:t xml:space="preserve">To return the properties to their default values, click the </w:t>
            </w:r>
            <w:r>
              <w:rPr>
                <w:b/>
                <w:bCs/>
              </w:rPr>
              <w:t>Defaults</w:t>
            </w:r>
            <w:r>
              <w:t xml:space="preserve"> button, and then click </w:t>
            </w:r>
            <w:r>
              <w:rPr>
                <w:b/>
                <w:bCs/>
              </w:rPr>
              <w:t>OK</w:t>
            </w:r>
            <w:r>
              <w:t xml:space="preserve"> to save that change.</w:t>
            </w:r>
          </w:p>
        </w:tc>
      </w:tr>
      <w:bookmarkEnd w:id="360"/>
      <w:bookmarkEnd w:id="366"/>
    </w:tbl>
    <w:p w14:paraId="7944D0D7" w14:textId="72821A2F" w:rsidR="008E655E" w:rsidRDefault="008E655E" w:rsidP="008E655E">
      <w:pPr>
        <w:pStyle w:val="BlockLine"/>
        <w:rPr>
          <w:sz w:val="16"/>
        </w:rPr>
      </w:pPr>
    </w:p>
    <w:tbl>
      <w:tblPr>
        <w:tblW w:w="0" w:type="auto"/>
        <w:tblLayout w:type="fixed"/>
        <w:tblLook w:val="0000" w:firstRow="0" w:lastRow="0" w:firstColumn="0" w:lastColumn="0" w:noHBand="0" w:noVBand="0"/>
      </w:tblPr>
      <w:tblGrid>
        <w:gridCol w:w="1728"/>
        <w:gridCol w:w="7740"/>
      </w:tblGrid>
      <w:tr w:rsidR="008E655E" w14:paraId="2DB405C6" w14:textId="77777777">
        <w:trPr>
          <w:cantSplit/>
        </w:trPr>
        <w:tc>
          <w:tcPr>
            <w:tcW w:w="1728" w:type="dxa"/>
            <w:tcBorders>
              <w:right w:val="single" w:sz="6" w:space="0" w:color="auto"/>
            </w:tcBorders>
          </w:tcPr>
          <w:p w14:paraId="600CC84E" w14:textId="77777777" w:rsidR="008E655E" w:rsidRDefault="008E655E" w:rsidP="00EA58F5">
            <w:pPr>
              <w:pStyle w:val="BlockLabel"/>
            </w:pPr>
            <w:bookmarkStart w:id="367" w:name="_Hlk177547631"/>
            <w:r>
              <w:lastRenderedPageBreak/>
              <w:t>Sign-on Properties window</w:t>
            </w:r>
          </w:p>
        </w:tc>
        <w:tc>
          <w:tcPr>
            <w:tcW w:w="7740" w:type="dxa"/>
            <w:tcBorders>
              <w:top w:val="single" w:sz="6" w:space="0" w:color="auto"/>
              <w:left w:val="single" w:sz="6" w:space="0" w:color="auto"/>
              <w:bottom w:val="single" w:sz="6" w:space="0" w:color="auto"/>
              <w:right w:val="single" w:sz="6" w:space="0" w:color="auto"/>
            </w:tcBorders>
          </w:tcPr>
          <w:p w14:paraId="656D5072" w14:textId="43C7D53B" w:rsidR="008E655E" w:rsidRDefault="0048066A" w:rsidP="00EA58F5">
            <w:pPr>
              <w:pStyle w:val="BlockText"/>
            </w:pPr>
            <w:r>
              <w:rPr>
                <w:noProof/>
              </w:rPr>
              <w:drawing>
                <wp:inline distT="0" distB="0" distL="0" distR="0" wp14:anchorId="6A883325" wp14:editId="620DBAE5">
                  <wp:extent cx="3175000" cy="2260600"/>
                  <wp:effectExtent l="0" t="0" r="0" b="0"/>
                  <wp:docPr id="12" name="Picture 12" descr="Sign-on Properti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gn-on Properties windo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75000" cy="2260600"/>
                          </a:xfrm>
                          <a:prstGeom prst="rect">
                            <a:avLst/>
                          </a:prstGeom>
                          <a:noFill/>
                          <a:ln>
                            <a:noFill/>
                          </a:ln>
                        </pic:spPr>
                      </pic:pic>
                    </a:graphicData>
                  </a:graphic>
                </wp:inline>
              </w:drawing>
            </w:r>
          </w:p>
        </w:tc>
      </w:tr>
      <w:bookmarkEnd w:id="367"/>
    </w:tbl>
    <w:p w14:paraId="6E4E4708" w14:textId="04336CCC" w:rsidR="008E655E" w:rsidRDefault="008E655E" w:rsidP="008E655E">
      <w:pPr>
        <w:pStyle w:val="BlockLine"/>
        <w:rPr>
          <w:sz w:val="16"/>
        </w:rPr>
      </w:pPr>
    </w:p>
    <w:tbl>
      <w:tblPr>
        <w:tblW w:w="0" w:type="auto"/>
        <w:tblLayout w:type="fixed"/>
        <w:tblLook w:val="0000" w:firstRow="0" w:lastRow="0" w:firstColumn="0" w:lastColumn="0" w:noHBand="0" w:noVBand="0"/>
      </w:tblPr>
      <w:tblGrid>
        <w:gridCol w:w="1728"/>
        <w:gridCol w:w="7740"/>
      </w:tblGrid>
      <w:tr w:rsidR="008E655E" w14:paraId="3D440ADE" w14:textId="77777777">
        <w:trPr>
          <w:cantSplit/>
        </w:trPr>
        <w:tc>
          <w:tcPr>
            <w:tcW w:w="1728" w:type="dxa"/>
          </w:tcPr>
          <w:p w14:paraId="4C07F065" w14:textId="77777777" w:rsidR="008E655E" w:rsidRDefault="008E655E" w:rsidP="00EA58F5">
            <w:pPr>
              <w:pStyle w:val="BlockLabel"/>
            </w:pPr>
            <w:bookmarkStart w:id="368" w:name="_Hlk177547632"/>
            <w:r>
              <w:t>Note</w:t>
            </w:r>
          </w:p>
        </w:tc>
        <w:tc>
          <w:tcPr>
            <w:tcW w:w="7740" w:type="dxa"/>
          </w:tcPr>
          <w:p w14:paraId="679E4182" w14:textId="77777777" w:rsidR="008E655E" w:rsidRDefault="008E655E" w:rsidP="00EA58F5">
            <w:pPr>
              <w:pStyle w:val="BlockText"/>
            </w:pPr>
            <w:r>
              <w:t>Sign-on properties that you save will be used for subsequent sign-ons using this workstation.</w:t>
            </w:r>
          </w:p>
        </w:tc>
      </w:tr>
      <w:bookmarkEnd w:id="368"/>
    </w:tbl>
    <w:p w14:paraId="7661BD0A" w14:textId="77777777" w:rsidR="008E655E" w:rsidRDefault="008E655E" w:rsidP="008E655E">
      <w:pPr>
        <w:rPr>
          <w:sz w:val="16"/>
        </w:rPr>
      </w:pPr>
    </w:p>
    <w:p w14:paraId="1E9E1309" w14:textId="77777777" w:rsidR="008E655E" w:rsidRDefault="008E655E" w:rsidP="008E655E">
      <w:pPr>
        <w:pStyle w:val="ContinuedOnNextPa"/>
      </w:pPr>
      <w:bookmarkStart w:id="369" w:name="_Hlk177553460"/>
      <w:r>
        <w:t>Continued on next page</w:t>
      </w:r>
    </w:p>
    <w:p w14:paraId="314CF10D" w14:textId="6AD309FE" w:rsidR="008E655E" w:rsidRPr="00D90F7D" w:rsidRDefault="008E655E" w:rsidP="008E655E">
      <w:pPr>
        <w:pStyle w:val="MapTitleContinued"/>
        <w:rPr>
          <w:b w:val="0"/>
          <w:sz w:val="24"/>
        </w:rPr>
      </w:pPr>
      <w:bookmarkStart w:id="370" w:name="_Hlk177553462"/>
      <w:bookmarkEnd w:id="369"/>
      <w:r w:rsidRPr="00D90F7D">
        <w:br w:type="page"/>
      </w:r>
      <w:bookmarkStart w:id="371" w:name="_Hlk177553461"/>
      <w:r w:rsidR="00360B76" w:rsidRPr="00360B76">
        <w:rPr>
          <w:rStyle w:val="continuedChar"/>
          <w:b/>
          <w:bCs w:val="0"/>
        </w:rPr>
        <w:lastRenderedPageBreak/>
        <w:t>Sign-On Properties (Optional)</w:t>
      </w:r>
      <w:r w:rsidRPr="00360B76">
        <w:rPr>
          <w:rStyle w:val="continuedChar"/>
          <w:b/>
          <w:bCs w:val="0"/>
        </w:rPr>
        <w:fldChar w:fldCharType="begin"/>
      </w:r>
      <w:r w:rsidRPr="00360B76">
        <w:rPr>
          <w:rStyle w:val="continuedChar"/>
          <w:b/>
          <w:bCs w:val="0"/>
        </w:rPr>
        <w:instrText xml:space="preserve"> STYLEREF "Map Title" </w:instrText>
      </w:r>
      <w:r w:rsidRPr="00360B76">
        <w:rPr>
          <w:rStyle w:val="continuedChar"/>
          <w:b/>
          <w:bCs w:val="0"/>
        </w:rPr>
        <w:fldChar w:fldCharType="end"/>
      </w:r>
      <w:r w:rsidRPr="00360B76">
        <w:rPr>
          <w:rStyle w:val="continuedChar"/>
          <w:b/>
          <w:bCs w:val="0"/>
        </w:rPr>
        <w:t>,</w:t>
      </w:r>
      <w:r w:rsidRPr="00D90F7D">
        <w:t xml:space="preserve"> </w:t>
      </w:r>
      <w:r w:rsidRPr="00D90F7D">
        <w:rPr>
          <w:b w:val="0"/>
          <w:sz w:val="24"/>
        </w:rPr>
        <w:t>Continued</w:t>
      </w:r>
      <w:bookmarkEnd w:id="371"/>
    </w:p>
    <w:bookmarkEnd w:id="370"/>
    <w:p w14:paraId="6FC83CB6" w14:textId="2018D912" w:rsidR="008E655E" w:rsidRDefault="008E655E" w:rsidP="008E655E">
      <w:pPr>
        <w:pStyle w:val="BlockLine"/>
      </w:pPr>
    </w:p>
    <w:tbl>
      <w:tblPr>
        <w:tblW w:w="0" w:type="auto"/>
        <w:tblLayout w:type="fixed"/>
        <w:tblLook w:val="0000" w:firstRow="0" w:lastRow="0" w:firstColumn="0" w:lastColumn="0" w:noHBand="0" w:noVBand="0"/>
      </w:tblPr>
      <w:tblGrid>
        <w:gridCol w:w="1728"/>
        <w:gridCol w:w="7740"/>
      </w:tblGrid>
      <w:tr w:rsidR="008E655E" w14:paraId="26FDBD4C" w14:textId="77777777">
        <w:trPr>
          <w:cantSplit/>
        </w:trPr>
        <w:tc>
          <w:tcPr>
            <w:tcW w:w="1728" w:type="dxa"/>
          </w:tcPr>
          <w:p w14:paraId="6FCE0CC6" w14:textId="77777777" w:rsidR="008E655E" w:rsidRDefault="008E655E" w:rsidP="00EA58F5">
            <w:pPr>
              <w:pStyle w:val="BlockLabel"/>
            </w:pPr>
            <w:bookmarkStart w:id="372" w:name="_Hlk177547633"/>
            <w:r>
              <w:t>Window Position</w:t>
            </w:r>
          </w:p>
        </w:tc>
        <w:tc>
          <w:tcPr>
            <w:tcW w:w="7740" w:type="dxa"/>
          </w:tcPr>
          <w:p w14:paraId="4ECCEF1B" w14:textId="77777777" w:rsidR="008E655E" w:rsidRDefault="008E655E" w:rsidP="00EA58F5">
            <w:pPr>
              <w:pStyle w:val="BlockText"/>
            </w:pPr>
            <w:r>
              <w:t>Below are the window positions as they appear on your desktop.</w:t>
            </w:r>
          </w:p>
        </w:tc>
      </w:tr>
      <w:bookmarkEnd w:id="372"/>
    </w:tbl>
    <w:p w14:paraId="6F53C1F5" w14:textId="0BC8AA46" w:rsidR="008E655E" w:rsidRDefault="008E655E" w:rsidP="008E655E">
      <w:pPr>
        <w:pStyle w:val="BlockLine"/>
      </w:pPr>
    </w:p>
    <w:tbl>
      <w:tblPr>
        <w:tblW w:w="0" w:type="auto"/>
        <w:tblInd w:w="1800" w:type="dxa"/>
        <w:tblLayout w:type="fixed"/>
        <w:tblCellMar>
          <w:left w:w="80" w:type="dxa"/>
          <w:right w:w="80" w:type="dxa"/>
        </w:tblCellMar>
        <w:tblLook w:val="0000" w:firstRow="0" w:lastRow="0" w:firstColumn="0" w:lastColumn="0" w:noHBand="0" w:noVBand="0"/>
      </w:tblPr>
      <w:tblGrid>
        <w:gridCol w:w="1880"/>
        <w:gridCol w:w="5670"/>
      </w:tblGrid>
      <w:tr w:rsidR="008E655E" w14:paraId="1D79E10C" w14:textId="77777777">
        <w:trPr>
          <w:cantSplit/>
        </w:trPr>
        <w:tc>
          <w:tcPr>
            <w:tcW w:w="1880" w:type="dxa"/>
            <w:tcBorders>
              <w:top w:val="single" w:sz="6" w:space="0" w:color="auto"/>
              <w:left w:val="single" w:sz="6" w:space="0" w:color="auto"/>
              <w:bottom w:val="single" w:sz="6" w:space="0" w:color="auto"/>
              <w:right w:val="single" w:sz="6" w:space="0" w:color="auto"/>
            </w:tcBorders>
            <w:shd w:val="clear" w:color="auto" w:fill="E0E0E0"/>
          </w:tcPr>
          <w:p w14:paraId="7B44BA6D" w14:textId="77777777" w:rsidR="008E655E" w:rsidRDefault="008E655E" w:rsidP="00EA58F5">
            <w:pPr>
              <w:pStyle w:val="TableHeaderText"/>
            </w:pPr>
            <w:bookmarkStart w:id="373" w:name="_Hlk177553463"/>
            <w:bookmarkStart w:id="374" w:name="_Hlk177547634"/>
            <w:r>
              <w:t>Part</w:t>
            </w:r>
          </w:p>
        </w:tc>
        <w:tc>
          <w:tcPr>
            <w:tcW w:w="5670" w:type="dxa"/>
            <w:tcBorders>
              <w:top w:val="single" w:sz="6" w:space="0" w:color="auto"/>
              <w:left w:val="single" w:sz="6" w:space="0" w:color="auto"/>
              <w:bottom w:val="single" w:sz="6" w:space="0" w:color="auto"/>
              <w:right w:val="single" w:sz="6" w:space="0" w:color="auto"/>
            </w:tcBorders>
            <w:shd w:val="clear" w:color="auto" w:fill="E0E0E0"/>
          </w:tcPr>
          <w:p w14:paraId="16B0F37E" w14:textId="77777777" w:rsidR="008E655E" w:rsidRDefault="008E655E" w:rsidP="00EA58F5">
            <w:pPr>
              <w:pStyle w:val="TableHeaderText"/>
            </w:pPr>
            <w:r>
              <w:t>Function</w:t>
            </w:r>
          </w:p>
        </w:tc>
      </w:tr>
      <w:tr w:rsidR="008E655E" w14:paraId="797495D3" w14:textId="77777777">
        <w:trPr>
          <w:cantSplit/>
        </w:trPr>
        <w:tc>
          <w:tcPr>
            <w:tcW w:w="1880" w:type="dxa"/>
            <w:tcBorders>
              <w:top w:val="single" w:sz="6" w:space="0" w:color="auto"/>
              <w:left w:val="single" w:sz="6" w:space="0" w:color="auto"/>
              <w:bottom w:val="single" w:sz="6" w:space="0" w:color="auto"/>
              <w:right w:val="single" w:sz="6" w:space="0" w:color="auto"/>
            </w:tcBorders>
          </w:tcPr>
          <w:p w14:paraId="67BB4CA5" w14:textId="77777777" w:rsidR="008E655E" w:rsidRDefault="008E655E" w:rsidP="00EA58F5">
            <w:pPr>
              <w:pStyle w:val="TableText"/>
            </w:pPr>
            <w:bookmarkStart w:id="375" w:name="_Hlk177553464"/>
            <w:bookmarkEnd w:id="373"/>
            <w:r>
              <w:rPr>
                <w:b/>
                <w:bCs/>
              </w:rPr>
              <w:t>Center (default)</w:t>
            </w:r>
          </w:p>
        </w:tc>
        <w:tc>
          <w:tcPr>
            <w:tcW w:w="5670" w:type="dxa"/>
            <w:tcBorders>
              <w:top w:val="single" w:sz="6" w:space="0" w:color="auto"/>
              <w:left w:val="single" w:sz="6" w:space="0" w:color="auto"/>
              <w:bottom w:val="single" w:sz="6" w:space="0" w:color="auto"/>
              <w:right w:val="single" w:sz="6" w:space="0" w:color="auto"/>
            </w:tcBorders>
          </w:tcPr>
          <w:p w14:paraId="17783421" w14:textId="77777777" w:rsidR="008E655E" w:rsidRDefault="008E655E" w:rsidP="00EA58F5">
            <w:pPr>
              <w:pStyle w:val="TableText"/>
            </w:pPr>
            <w:r>
              <w:t>The window will always appear in the center of the screen.</w:t>
            </w:r>
          </w:p>
        </w:tc>
      </w:tr>
      <w:tr w:rsidR="008E655E" w14:paraId="42207440" w14:textId="77777777">
        <w:trPr>
          <w:cantSplit/>
        </w:trPr>
        <w:tc>
          <w:tcPr>
            <w:tcW w:w="1880" w:type="dxa"/>
            <w:tcBorders>
              <w:top w:val="single" w:sz="6" w:space="0" w:color="auto"/>
              <w:left w:val="single" w:sz="6" w:space="0" w:color="auto"/>
              <w:bottom w:val="single" w:sz="6" w:space="0" w:color="auto"/>
              <w:right w:val="single" w:sz="6" w:space="0" w:color="auto"/>
            </w:tcBorders>
          </w:tcPr>
          <w:p w14:paraId="08A4B691" w14:textId="77777777" w:rsidR="008E655E" w:rsidRDefault="008E655E" w:rsidP="00EA58F5">
            <w:pPr>
              <w:pStyle w:val="TableText"/>
              <w:rPr>
                <w:b/>
                <w:bCs/>
              </w:rPr>
            </w:pPr>
            <w:bookmarkStart w:id="376" w:name="_Hlk177553465"/>
            <w:bookmarkEnd w:id="375"/>
            <w:r>
              <w:rPr>
                <w:b/>
                <w:bCs/>
              </w:rPr>
              <w:t>Current</w:t>
            </w:r>
          </w:p>
        </w:tc>
        <w:tc>
          <w:tcPr>
            <w:tcW w:w="5670" w:type="dxa"/>
            <w:tcBorders>
              <w:top w:val="single" w:sz="6" w:space="0" w:color="auto"/>
              <w:left w:val="single" w:sz="6" w:space="0" w:color="auto"/>
              <w:bottom w:val="single" w:sz="6" w:space="0" w:color="auto"/>
              <w:right w:val="single" w:sz="6" w:space="0" w:color="auto"/>
            </w:tcBorders>
          </w:tcPr>
          <w:p w14:paraId="31FC9658" w14:textId="77777777" w:rsidR="008E655E" w:rsidRDefault="008E655E" w:rsidP="00EA58F5">
            <w:pPr>
              <w:pStyle w:val="TableText"/>
            </w:pPr>
            <w:r>
              <w:t>The current position of the window will be saved and used in the future.</w:t>
            </w:r>
          </w:p>
        </w:tc>
      </w:tr>
      <w:tr w:rsidR="008E655E" w14:paraId="51B8D5B8" w14:textId="77777777">
        <w:trPr>
          <w:cantSplit/>
        </w:trPr>
        <w:tc>
          <w:tcPr>
            <w:tcW w:w="1880" w:type="dxa"/>
            <w:tcBorders>
              <w:top w:val="single" w:sz="6" w:space="0" w:color="auto"/>
              <w:left w:val="single" w:sz="6" w:space="0" w:color="auto"/>
              <w:bottom w:val="single" w:sz="6" w:space="0" w:color="auto"/>
              <w:right w:val="single" w:sz="6" w:space="0" w:color="auto"/>
            </w:tcBorders>
          </w:tcPr>
          <w:p w14:paraId="7218A39F" w14:textId="77777777" w:rsidR="008E655E" w:rsidRDefault="008E655E" w:rsidP="00EA58F5">
            <w:pPr>
              <w:pStyle w:val="TableText"/>
              <w:rPr>
                <w:b/>
                <w:bCs/>
              </w:rPr>
            </w:pPr>
            <w:bookmarkStart w:id="377" w:name="_Hlk177553466"/>
            <w:bookmarkEnd w:id="376"/>
            <w:r>
              <w:rPr>
                <w:b/>
                <w:bCs/>
              </w:rPr>
              <w:t>Remember</w:t>
            </w:r>
          </w:p>
        </w:tc>
        <w:tc>
          <w:tcPr>
            <w:tcW w:w="5670" w:type="dxa"/>
            <w:tcBorders>
              <w:top w:val="single" w:sz="6" w:space="0" w:color="auto"/>
              <w:left w:val="single" w:sz="6" w:space="0" w:color="auto"/>
              <w:bottom w:val="single" w:sz="6" w:space="0" w:color="auto"/>
              <w:right w:val="single" w:sz="6" w:space="0" w:color="auto"/>
            </w:tcBorders>
          </w:tcPr>
          <w:p w14:paraId="364A0BF0" w14:textId="77777777" w:rsidR="008E655E" w:rsidRDefault="008E655E" w:rsidP="00EA58F5">
            <w:pPr>
              <w:pStyle w:val="TableText"/>
            </w:pPr>
            <w:r>
              <w:t>Each time the window is used and closed, it will record its position and open in that same place the next time it is used.</w:t>
            </w:r>
          </w:p>
        </w:tc>
      </w:tr>
      <w:bookmarkEnd w:id="374"/>
      <w:bookmarkEnd w:id="377"/>
    </w:tbl>
    <w:p w14:paraId="3AEBE463" w14:textId="77777777" w:rsidR="008E655E" w:rsidRDefault="008E655E" w:rsidP="008E655E">
      <w:pPr>
        <w:pStyle w:val="BlockLine"/>
      </w:pPr>
    </w:p>
    <w:tbl>
      <w:tblPr>
        <w:tblW w:w="0" w:type="auto"/>
        <w:tblLayout w:type="fixed"/>
        <w:tblLook w:val="0000" w:firstRow="0" w:lastRow="0" w:firstColumn="0" w:lastColumn="0" w:noHBand="0" w:noVBand="0"/>
      </w:tblPr>
      <w:tblGrid>
        <w:gridCol w:w="1728"/>
        <w:gridCol w:w="7740"/>
      </w:tblGrid>
      <w:tr w:rsidR="008E655E" w14:paraId="5808E575" w14:textId="77777777">
        <w:trPr>
          <w:cantSplit/>
        </w:trPr>
        <w:tc>
          <w:tcPr>
            <w:tcW w:w="1728" w:type="dxa"/>
          </w:tcPr>
          <w:p w14:paraId="06A57D10" w14:textId="77777777" w:rsidR="008E655E" w:rsidRDefault="008E655E" w:rsidP="00EA58F5">
            <w:pPr>
              <w:pStyle w:val="BlockLabel"/>
            </w:pPr>
            <w:bookmarkStart w:id="378" w:name="_Hlk177547635"/>
            <w:r>
              <w:t>Window Size</w:t>
            </w:r>
          </w:p>
        </w:tc>
        <w:tc>
          <w:tcPr>
            <w:tcW w:w="7740" w:type="dxa"/>
          </w:tcPr>
          <w:p w14:paraId="15BB9326" w14:textId="77777777" w:rsidR="008E655E" w:rsidRDefault="008E655E" w:rsidP="00EA58F5">
            <w:pPr>
              <w:pStyle w:val="BlockText"/>
            </w:pPr>
            <w:r>
              <w:t>Below are the window sizes as they appear on your desktop.</w:t>
            </w:r>
          </w:p>
        </w:tc>
      </w:tr>
      <w:bookmarkEnd w:id="378"/>
    </w:tbl>
    <w:p w14:paraId="68578C5F" w14:textId="77777777" w:rsidR="008E655E" w:rsidRDefault="008E655E" w:rsidP="008E655E">
      <w:pPr>
        <w:pStyle w:val="BlockLine"/>
      </w:pPr>
    </w:p>
    <w:tbl>
      <w:tblPr>
        <w:tblW w:w="0" w:type="auto"/>
        <w:tblInd w:w="1800" w:type="dxa"/>
        <w:tblLayout w:type="fixed"/>
        <w:tblCellMar>
          <w:left w:w="80" w:type="dxa"/>
          <w:right w:w="80" w:type="dxa"/>
        </w:tblCellMar>
        <w:tblLook w:val="0000" w:firstRow="0" w:lastRow="0" w:firstColumn="0" w:lastColumn="0" w:noHBand="0" w:noVBand="0"/>
      </w:tblPr>
      <w:tblGrid>
        <w:gridCol w:w="1880"/>
        <w:gridCol w:w="5670"/>
      </w:tblGrid>
      <w:tr w:rsidR="008E655E" w14:paraId="29CEB977" w14:textId="77777777">
        <w:trPr>
          <w:cantSplit/>
        </w:trPr>
        <w:tc>
          <w:tcPr>
            <w:tcW w:w="1880" w:type="dxa"/>
            <w:tcBorders>
              <w:top w:val="single" w:sz="6" w:space="0" w:color="auto"/>
              <w:left w:val="single" w:sz="6" w:space="0" w:color="auto"/>
              <w:bottom w:val="single" w:sz="6" w:space="0" w:color="auto"/>
              <w:right w:val="single" w:sz="6" w:space="0" w:color="auto"/>
            </w:tcBorders>
            <w:shd w:val="clear" w:color="auto" w:fill="E0E0E0"/>
          </w:tcPr>
          <w:p w14:paraId="01B114AC" w14:textId="77777777" w:rsidR="008E655E" w:rsidRDefault="008E655E" w:rsidP="00EA58F5">
            <w:pPr>
              <w:pStyle w:val="TableHeaderText"/>
            </w:pPr>
            <w:bookmarkStart w:id="379" w:name="_Hlk177553467"/>
            <w:bookmarkStart w:id="380" w:name="_Hlk177547636"/>
            <w:r>
              <w:t>Part</w:t>
            </w:r>
          </w:p>
        </w:tc>
        <w:tc>
          <w:tcPr>
            <w:tcW w:w="5670" w:type="dxa"/>
            <w:tcBorders>
              <w:top w:val="single" w:sz="6" w:space="0" w:color="auto"/>
              <w:left w:val="single" w:sz="6" w:space="0" w:color="auto"/>
              <w:bottom w:val="single" w:sz="6" w:space="0" w:color="auto"/>
              <w:right w:val="single" w:sz="6" w:space="0" w:color="auto"/>
            </w:tcBorders>
            <w:shd w:val="clear" w:color="auto" w:fill="E0E0E0"/>
          </w:tcPr>
          <w:p w14:paraId="0172BD24" w14:textId="77777777" w:rsidR="008E655E" w:rsidRDefault="008E655E" w:rsidP="00EA58F5">
            <w:pPr>
              <w:pStyle w:val="TableHeaderText"/>
            </w:pPr>
            <w:r>
              <w:t>Function</w:t>
            </w:r>
          </w:p>
        </w:tc>
      </w:tr>
      <w:tr w:rsidR="008E655E" w14:paraId="3018ED48" w14:textId="77777777">
        <w:trPr>
          <w:cantSplit/>
        </w:trPr>
        <w:tc>
          <w:tcPr>
            <w:tcW w:w="1880" w:type="dxa"/>
            <w:tcBorders>
              <w:top w:val="single" w:sz="6" w:space="0" w:color="auto"/>
              <w:left w:val="single" w:sz="6" w:space="0" w:color="auto"/>
              <w:bottom w:val="single" w:sz="6" w:space="0" w:color="auto"/>
              <w:right w:val="single" w:sz="6" w:space="0" w:color="auto"/>
            </w:tcBorders>
          </w:tcPr>
          <w:p w14:paraId="7AADDB38" w14:textId="77777777" w:rsidR="008E655E" w:rsidRDefault="008E655E" w:rsidP="00EA58F5">
            <w:pPr>
              <w:pStyle w:val="TableText"/>
            </w:pPr>
            <w:bookmarkStart w:id="381" w:name="_Hlk177553468"/>
            <w:bookmarkEnd w:id="379"/>
            <w:smartTag w:uri="urn:schemas-microsoft-com:office:smarttags" w:element="place">
              <w:smartTag w:uri="urn:schemas-microsoft-com:office:smarttags" w:element="City">
                <w:r>
                  <w:rPr>
                    <w:b/>
                    <w:bCs/>
                  </w:rPr>
                  <w:t>Normal</w:t>
                </w:r>
              </w:smartTag>
            </w:smartTag>
            <w:r>
              <w:rPr>
                <w:b/>
                <w:bCs/>
              </w:rPr>
              <w:t xml:space="preserve"> (default)</w:t>
            </w:r>
          </w:p>
        </w:tc>
        <w:tc>
          <w:tcPr>
            <w:tcW w:w="5670" w:type="dxa"/>
            <w:tcBorders>
              <w:top w:val="single" w:sz="6" w:space="0" w:color="auto"/>
              <w:left w:val="single" w:sz="6" w:space="0" w:color="auto"/>
              <w:bottom w:val="single" w:sz="6" w:space="0" w:color="auto"/>
              <w:right w:val="single" w:sz="6" w:space="0" w:color="auto"/>
            </w:tcBorders>
          </w:tcPr>
          <w:p w14:paraId="7ABFEDF6" w14:textId="4253E759" w:rsidR="008E655E" w:rsidRDefault="008E655E" w:rsidP="00EA58F5">
            <w:pPr>
              <w:pStyle w:val="TableText"/>
            </w:pPr>
            <w:r>
              <w:t>The size of the window as it was designed.</w:t>
            </w:r>
            <w:r w:rsidR="00FD2460">
              <w:t xml:space="preserve"> </w:t>
            </w:r>
            <w:r>
              <w:t>Typically, this is 500 pixels wide by 300 pixels high.</w:t>
            </w:r>
          </w:p>
        </w:tc>
      </w:tr>
      <w:tr w:rsidR="008E655E" w14:paraId="2EF1AD33" w14:textId="77777777">
        <w:trPr>
          <w:cantSplit/>
        </w:trPr>
        <w:tc>
          <w:tcPr>
            <w:tcW w:w="1880" w:type="dxa"/>
            <w:tcBorders>
              <w:top w:val="single" w:sz="6" w:space="0" w:color="auto"/>
              <w:left w:val="single" w:sz="6" w:space="0" w:color="auto"/>
              <w:bottom w:val="single" w:sz="6" w:space="0" w:color="auto"/>
              <w:right w:val="single" w:sz="6" w:space="0" w:color="auto"/>
            </w:tcBorders>
          </w:tcPr>
          <w:p w14:paraId="4753A0D2" w14:textId="77777777" w:rsidR="008E655E" w:rsidRDefault="008E655E" w:rsidP="00EA58F5">
            <w:pPr>
              <w:pStyle w:val="TableText"/>
              <w:rPr>
                <w:b/>
                <w:bCs/>
              </w:rPr>
            </w:pPr>
            <w:bookmarkStart w:id="382" w:name="_Hlk177553469"/>
            <w:bookmarkEnd w:id="381"/>
            <w:r>
              <w:rPr>
                <w:b/>
                <w:bCs/>
              </w:rPr>
              <w:t>Current</w:t>
            </w:r>
          </w:p>
        </w:tc>
        <w:tc>
          <w:tcPr>
            <w:tcW w:w="5670" w:type="dxa"/>
            <w:tcBorders>
              <w:top w:val="single" w:sz="6" w:space="0" w:color="auto"/>
              <w:left w:val="single" w:sz="6" w:space="0" w:color="auto"/>
              <w:bottom w:val="single" w:sz="6" w:space="0" w:color="auto"/>
              <w:right w:val="single" w:sz="6" w:space="0" w:color="auto"/>
            </w:tcBorders>
          </w:tcPr>
          <w:p w14:paraId="6E4D84EF" w14:textId="77777777" w:rsidR="008E655E" w:rsidRDefault="008E655E" w:rsidP="00EA58F5">
            <w:pPr>
              <w:pStyle w:val="TableText"/>
            </w:pPr>
            <w:r>
              <w:t>The current size of the window will be saved and used in the future.</w:t>
            </w:r>
          </w:p>
        </w:tc>
      </w:tr>
      <w:tr w:rsidR="008E655E" w14:paraId="31135626" w14:textId="77777777">
        <w:trPr>
          <w:cantSplit/>
        </w:trPr>
        <w:tc>
          <w:tcPr>
            <w:tcW w:w="1880" w:type="dxa"/>
            <w:tcBorders>
              <w:top w:val="single" w:sz="6" w:space="0" w:color="auto"/>
              <w:left w:val="single" w:sz="6" w:space="0" w:color="auto"/>
              <w:bottom w:val="single" w:sz="6" w:space="0" w:color="auto"/>
              <w:right w:val="single" w:sz="6" w:space="0" w:color="auto"/>
            </w:tcBorders>
          </w:tcPr>
          <w:p w14:paraId="088E586B" w14:textId="77777777" w:rsidR="008E655E" w:rsidRDefault="008E655E" w:rsidP="00EA58F5">
            <w:pPr>
              <w:pStyle w:val="TableText"/>
              <w:rPr>
                <w:b/>
                <w:bCs/>
              </w:rPr>
            </w:pPr>
            <w:bookmarkStart w:id="383" w:name="_Hlk177553470"/>
            <w:bookmarkEnd w:id="382"/>
            <w:r>
              <w:rPr>
                <w:b/>
                <w:bCs/>
              </w:rPr>
              <w:t>Remember</w:t>
            </w:r>
          </w:p>
        </w:tc>
        <w:tc>
          <w:tcPr>
            <w:tcW w:w="5670" w:type="dxa"/>
            <w:tcBorders>
              <w:top w:val="single" w:sz="6" w:space="0" w:color="auto"/>
              <w:left w:val="single" w:sz="6" w:space="0" w:color="auto"/>
              <w:bottom w:val="single" w:sz="6" w:space="0" w:color="auto"/>
              <w:right w:val="single" w:sz="6" w:space="0" w:color="auto"/>
            </w:tcBorders>
          </w:tcPr>
          <w:p w14:paraId="57E2C102" w14:textId="77777777" w:rsidR="008E655E" w:rsidRDefault="008E655E" w:rsidP="00EA58F5">
            <w:pPr>
              <w:pStyle w:val="TableText"/>
            </w:pPr>
            <w:r>
              <w:t>Each time the window is used and closed, it will record its size and open with the same size the next time it is used.</w:t>
            </w:r>
          </w:p>
        </w:tc>
      </w:tr>
      <w:bookmarkEnd w:id="380"/>
      <w:bookmarkEnd w:id="383"/>
    </w:tbl>
    <w:p w14:paraId="4DDCC346" w14:textId="744C53F7" w:rsidR="008E655E" w:rsidRDefault="008E655E" w:rsidP="008E655E">
      <w:pPr>
        <w:pStyle w:val="BlockLine"/>
      </w:pPr>
    </w:p>
    <w:tbl>
      <w:tblPr>
        <w:tblW w:w="0" w:type="auto"/>
        <w:tblLayout w:type="fixed"/>
        <w:tblLook w:val="0000" w:firstRow="0" w:lastRow="0" w:firstColumn="0" w:lastColumn="0" w:noHBand="0" w:noVBand="0"/>
      </w:tblPr>
      <w:tblGrid>
        <w:gridCol w:w="1728"/>
        <w:gridCol w:w="7740"/>
      </w:tblGrid>
      <w:tr w:rsidR="008E655E" w14:paraId="2FAE7297" w14:textId="77777777">
        <w:trPr>
          <w:cantSplit/>
        </w:trPr>
        <w:tc>
          <w:tcPr>
            <w:tcW w:w="1728" w:type="dxa"/>
          </w:tcPr>
          <w:p w14:paraId="293C3B9C" w14:textId="77777777" w:rsidR="008E655E" w:rsidRDefault="008E655E" w:rsidP="00EA58F5">
            <w:pPr>
              <w:pStyle w:val="BlockLabel"/>
            </w:pPr>
            <w:bookmarkStart w:id="384" w:name="_Hlk177547638"/>
            <w:r>
              <w:t>Color and Font</w:t>
            </w:r>
          </w:p>
        </w:tc>
        <w:tc>
          <w:tcPr>
            <w:tcW w:w="7740" w:type="dxa"/>
          </w:tcPr>
          <w:p w14:paraId="06C787B9" w14:textId="77777777" w:rsidR="008E655E" w:rsidRDefault="008E655E" w:rsidP="00EA58F5">
            <w:pPr>
              <w:pStyle w:val="BlockText"/>
            </w:pPr>
            <w:r>
              <w:t>Below are the text background colors and fonts.</w:t>
            </w:r>
          </w:p>
        </w:tc>
      </w:tr>
      <w:bookmarkEnd w:id="384"/>
    </w:tbl>
    <w:p w14:paraId="526ECF0A" w14:textId="2F3E0F10" w:rsidR="008E655E" w:rsidRDefault="008E655E" w:rsidP="008E655E">
      <w:pPr>
        <w:pStyle w:val="BlockLine"/>
      </w:pPr>
    </w:p>
    <w:tbl>
      <w:tblPr>
        <w:tblW w:w="0" w:type="auto"/>
        <w:tblInd w:w="1800" w:type="dxa"/>
        <w:tblLayout w:type="fixed"/>
        <w:tblCellMar>
          <w:left w:w="80" w:type="dxa"/>
          <w:right w:w="80" w:type="dxa"/>
        </w:tblCellMar>
        <w:tblLook w:val="0000" w:firstRow="0" w:lastRow="0" w:firstColumn="0" w:lastColumn="0" w:noHBand="0" w:noVBand="0"/>
      </w:tblPr>
      <w:tblGrid>
        <w:gridCol w:w="1880"/>
        <w:gridCol w:w="5670"/>
      </w:tblGrid>
      <w:tr w:rsidR="008E655E" w14:paraId="3292387B" w14:textId="77777777">
        <w:trPr>
          <w:cantSplit/>
        </w:trPr>
        <w:tc>
          <w:tcPr>
            <w:tcW w:w="1880" w:type="dxa"/>
            <w:tcBorders>
              <w:top w:val="single" w:sz="6" w:space="0" w:color="auto"/>
              <w:left w:val="single" w:sz="6" w:space="0" w:color="auto"/>
              <w:bottom w:val="single" w:sz="6" w:space="0" w:color="auto"/>
              <w:right w:val="single" w:sz="6" w:space="0" w:color="auto"/>
            </w:tcBorders>
            <w:shd w:val="clear" w:color="auto" w:fill="E0E0E0"/>
          </w:tcPr>
          <w:p w14:paraId="000997B7" w14:textId="77777777" w:rsidR="008E655E" w:rsidRDefault="008E655E" w:rsidP="00EA58F5">
            <w:pPr>
              <w:pStyle w:val="TableHeaderText"/>
            </w:pPr>
            <w:bookmarkStart w:id="385" w:name="_Hlk177553471"/>
            <w:bookmarkStart w:id="386" w:name="_Hlk177547639"/>
            <w:r>
              <w:t>Part</w:t>
            </w:r>
          </w:p>
        </w:tc>
        <w:tc>
          <w:tcPr>
            <w:tcW w:w="5670" w:type="dxa"/>
            <w:tcBorders>
              <w:top w:val="single" w:sz="6" w:space="0" w:color="auto"/>
              <w:left w:val="single" w:sz="6" w:space="0" w:color="auto"/>
              <w:bottom w:val="single" w:sz="6" w:space="0" w:color="auto"/>
              <w:right w:val="single" w:sz="6" w:space="0" w:color="auto"/>
            </w:tcBorders>
            <w:shd w:val="clear" w:color="auto" w:fill="E0E0E0"/>
          </w:tcPr>
          <w:p w14:paraId="0B0DFC3C" w14:textId="77777777" w:rsidR="008E655E" w:rsidRDefault="008E655E" w:rsidP="00EA58F5">
            <w:pPr>
              <w:pStyle w:val="TableHeaderText"/>
            </w:pPr>
            <w:r>
              <w:t>Function</w:t>
            </w:r>
          </w:p>
        </w:tc>
      </w:tr>
      <w:tr w:rsidR="008E655E" w14:paraId="0A253B99" w14:textId="77777777">
        <w:trPr>
          <w:cantSplit/>
        </w:trPr>
        <w:tc>
          <w:tcPr>
            <w:tcW w:w="1880" w:type="dxa"/>
            <w:tcBorders>
              <w:top w:val="single" w:sz="6" w:space="0" w:color="auto"/>
              <w:left w:val="single" w:sz="6" w:space="0" w:color="auto"/>
              <w:bottom w:val="single" w:sz="6" w:space="0" w:color="auto"/>
              <w:right w:val="single" w:sz="6" w:space="0" w:color="auto"/>
            </w:tcBorders>
          </w:tcPr>
          <w:p w14:paraId="2E8D8E09" w14:textId="77777777" w:rsidR="008E655E" w:rsidRDefault="008E655E" w:rsidP="00EA58F5">
            <w:pPr>
              <w:pStyle w:val="TableText"/>
            </w:pPr>
            <w:bookmarkStart w:id="387" w:name="_Hlk177553472"/>
            <w:bookmarkEnd w:id="385"/>
            <w:r>
              <w:rPr>
                <w:b/>
                <w:bCs/>
              </w:rPr>
              <w:t>Background Color</w:t>
            </w:r>
          </w:p>
        </w:tc>
        <w:tc>
          <w:tcPr>
            <w:tcW w:w="5670" w:type="dxa"/>
            <w:tcBorders>
              <w:top w:val="single" w:sz="6" w:space="0" w:color="auto"/>
              <w:left w:val="single" w:sz="6" w:space="0" w:color="auto"/>
              <w:bottom w:val="single" w:sz="6" w:space="0" w:color="auto"/>
              <w:right w:val="single" w:sz="6" w:space="0" w:color="auto"/>
            </w:tcBorders>
          </w:tcPr>
          <w:p w14:paraId="078EBE3F" w14:textId="77777777" w:rsidR="008E655E" w:rsidRDefault="008E655E" w:rsidP="00EA58F5">
            <w:pPr>
              <w:pStyle w:val="TableText"/>
            </w:pPr>
            <w:r>
              <w:t>You can set the background color to Cream or White.</w:t>
            </w:r>
          </w:p>
        </w:tc>
      </w:tr>
      <w:tr w:rsidR="008E655E" w14:paraId="4F36C60D" w14:textId="77777777">
        <w:trPr>
          <w:cantSplit/>
        </w:trPr>
        <w:tc>
          <w:tcPr>
            <w:tcW w:w="1880" w:type="dxa"/>
            <w:tcBorders>
              <w:top w:val="single" w:sz="6" w:space="0" w:color="auto"/>
              <w:left w:val="single" w:sz="6" w:space="0" w:color="auto"/>
              <w:bottom w:val="single" w:sz="6" w:space="0" w:color="auto"/>
              <w:right w:val="single" w:sz="6" w:space="0" w:color="auto"/>
            </w:tcBorders>
          </w:tcPr>
          <w:p w14:paraId="516C25B6" w14:textId="77777777" w:rsidR="008E655E" w:rsidRDefault="008E655E" w:rsidP="00EA58F5">
            <w:pPr>
              <w:pStyle w:val="TableText"/>
              <w:rPr>
                <w:b/>
                <w:bCs/>
              </w:rPr>
            </w:pPr>
            <w:bookmarkStart w:id="388" w:name="_Hlk177553473"/>
            <w:bookmarkEnd w:id="387"/>
            <w:r>
              <w:rPr>
                <w:b/>
                <w:bCs/>
              </w:rPr>
              <w:t>Font</w:t>
            </w:r>
          </w:p>
        </w:tc>
        <w:tc>
          <w:tcPr>
            <w:tcW w:w="5670" w:type="dxa"/>
            <w:tcBorders>
              <w:top w:val="single" w:sz="6" w:space="0" w:color="auto"/>
              <w:left w:val="single" w:sz="6" w:space="0" w:color="auto"/>
              <w:bottom w:val="single" w:sz="6" w:space="0" w:color="auto"/>
              <w:right w:val="single" w:sz="6" w:space="0" w:color="auto"/>
            </w:tcBorders>
          </w:tcPr>
          <w:p w14:paraId="3CEF9BBF" w14:textId="77777777" w:rsidR="008E655E" w:rsidRDefault="008E655E" w:rsidP="00EA58F5">
            <w:pPr>
              <w:pStyle w:val="TableText"/>
            </w:pPr>
            <w:r>
              <w:t>You can choose any font on your system to use for the Introductory Text.</w:t>
            </w:r>
          </w:p>
        </w:tc>
      </w:tr>
      <w:bookmarkEnd w:id="386"/>
      <w:bookmarkEnd w:id="388"/>
    </w:tbl>
    <w:p w14:paraId="0358CE7F" w14:textId="7AD494AD" w:rsidR="008E655E" w:rsidRDefault="008E655E" w:rsidP="00377F11">
      <w:pPr>
        <w:pStyle w:val="BlockLine"/>
      </w:pPr>
    </w:p>
    <w:p w14:paraId="00F69596" w14:textId="77777777" w:rsidR="00F72BF9" w:rsidRPr="00D90F7D" w:rsidRDefault="00F72BF9" w:rsidP="00377F11">
      <w:pPr>
        <w:pStyle w:val="ChapterTitle"/>
        <w:sectPr w:rsidR="00F72BF9" w:rsidRPr="00D90F7D" w:rsidSect="00494BFD">
          <w:footerReference w:type="first" r:id="rId24"/>
          <w:type w:val="oddPage"/>
          <w:pgSz w:w="12240" w:h="15840" w:code="1"/>
          <w:pgMar w:top="1440" w:right="1440" w:bottom="1440" w:left="1440" w:header="720" w:footer="720" w:gutter="0"/>
          <w:pgNumType w:start="1"/>
          <w:cols w:space="720"/>
          <w:titlePg/>
        </w:sectPr>
      </w:pPr>
    </w:p>
    <w:p w14:paraId="0ED55EDB" w14:textId="77777777" w:rsidR="007E182E" w:rsidRPr="00D90F7D" w:rsidRDefault="00C65CDF" w:rsidP="00440634">
      <w:pPr>
        <w:pStyle w:val="Heading2"/>
        <w:jc w:val="center"/>
      </w:pPr>
      <w:bookmarkStart w:id="389" w:name="_Toc172537298"/>
      <w:bookmarkStart w:id="390" w:name="_Toc177550890"/>
      <w:bookmarkStart w:id="391" w:name="_Hlk177553474"/>
      <w:r w:rsidRPr="00D90F7D">
        <w:lastRenderedPageBreak/>
        <w:t>Chapter 3</w:t>
      </w:r>
      <w:r w:rsidR="007E182E" w:rsidRPr="00D90F7D">
        <w:t xml:space="preserve"> – Purchase Ordering</w:t>
      </w:r>
      <w:bookmarkEnd w:id="389"/>
      <w:bookmarkEnd w:id="390"/>
    </w:p>
    <w:p w14:paraId="2AA4B65A" w14:textId="77777777" w:rsidR="00245215" w:rsidRPr="00D90F7D" w:rsidRDefault="00245215" w:rsidP="00440634">
      <w:pPr>
        <w:pStyle w:val="Heading3"/>
      </w:pPr>
      <w:bookmarkStart w:id="392" w:name="_Toc172537299"/>
      <w:bookmarkStart w:id="393" w:name="_Toc177550891"/>
      <w:bookmarkStart w:id="394" w:name="_Hlk177553475"/>
      <w:bookmarkEnd w:id="391"/>
      <w:r w:rsidRPr="00D90F7D">
        <w:t>The Purchase Order Control Window</w:t>
      </w:r>
      <w:bookmarkEnd w:id="392"/>
      <w:bookmarkEnd w:id="393"/>
    </w:p>
    <w:bookmarkEnd w:id="394"/>
    <w:p w14:paraId="0BF461EB" w14:textId="3E85103B" w:rsidR="00245215" w:rsidRDefault="00245215" w:rsidP="00245215">
      <w:pPr>
        <w:pStyle w:val="BlockLine"/>
      </w:pPr>
    </w:p>
    <w:tbl>
      <w:tblPr>
        <w:tblW w:w="0" w:type="auto"/>
        <w:tblLayout w:type="fixed"/>
        <w:tblLook w:val="0000" w:firstRow="0" w:lastRow="0" w:firstColumn="0" w:lastColumn="0" w:noHBand="0" w:noVBand="0"/>
      </w:tblPr>
      <w:tblGrid>
        <w:gridCol w:w="1728"/>
        <w:gridCol w:w="7740"/>
      </w:tblGrid>
      <w:tr w:rsidR="00245215" w14:paraId="623DB688" w14:textId="77777777">
        <w:trPr>
          <w:cantSplit/>
        </w:trPr>
        <w:tc>
          <w:tcPr>
            <w:tcW w:w="1728" w:type="dxa"/>
          </w:tcPr>
          <w:p w14:paraId="395D2D94" w14:textId="77777777" w:rsidR="00245215" w:rsidRDefault="00245215" w:rsidP="00F5342E">
            <w:pPr>
              <w:pStyle w:val="BlockLabel"/>
            </w:pPr>
            <w:bookmarkStart w:id="395" w:name="_Hlk177547641"/>
            <w:r>
              <w:t>Display data</w:t>
            </w:r>
          </w:p>
        </w:tc>
        <w:tc>
          <w:tcPr>
            <w:tcW w:w="7740" w:type="dxa"/>
          </w:tcPr>
          <w:p w14:paraId="46AA679C" w14:textId="359AF33A" w:rsidR="00245215" w:rsidRDefault="007672D8" w:rsidP="00F5342E">
            <w:pPr>
              <w:pStyle w:val="BlockText"/>
            </w:pPr>
            <w:bookmarkStart w:id="396" w:name="_Hlk177553476"/>
            <w:r>
              <w:t xml:space="preserve">The </w:t>
            </w:r>
            <w:r w:rsidRPr="007672D8">
              <w:rPr>
                <w:b/>
              </w:rPr>
              <w:t xml:space="preserve">Purchase Order Control </w:t>
            </w:r>
            <w:r>
              <w:t>window shown below will display consults from the Suspense module that have been entered through CPRS or entered manually.</w:t>
            </w:r>
            <w:r w:rsidR="00FD2460">
              <w:t xml:space="preserve"> </w:t>
            </w:r>
            <w:r w:rsidRPr="007672D8">
              <w:rPr>
                <w:b/>
              </w:rPr>
              <w:t>Open</w:t>
            </w:r>
            <w:r>
              <w:t xml:space="preserve"> and </w:t>
            </w:r>
            <w:r w:rsidRPr="007672D8">
              <w:rPr>
                <w:b/>
              </w:rPr>
              <w:t>Pending</w:t>
            </w:r>
            <w:r>
              <w:t xml:space="preserve"> consults display here for one site or </w:t>
            </w:r>
            <w:r w:rsidRPr="007672D8">
              <w:rPr>
                <w:b/>
              </w:rPr>
              <w:t>“All Sites</w:t>
            </w:r>
            <w:r>
              <w:t>” as well as a Purchasing Agent’s responsible SSN range for patients.</w:t>
            </w:r>
          </w:p>
          <w:bookmarkEnd w:id="396"/>
          <w:p w14:paraId="1255AFEE" w14:textId="77777777" w:rsidR="00DE7A01" w:rsidRDefault="00DE7A01" w:rsidP="00F5342E">
            <w:pPr>
              <w:pStyle w:val="BlockText"/>
            </w:pPr>
          </w:p>
          <w:p w14:paraId="7C4AF248" w14:textId="77777777" w:rsidR="00526580" w:rsidRPr="00526580" w:rsidRDefault="00526580" w:rsidP="00F5342E">
            <w:pPr>
              <w:pStyle w:val="BlockText"/>
            </w:pPr>
            <w:r>
              <w:t xml:space="preserve">To access the Purchase Order Control window, click the </w:t>
            </w:r>
            <w:r>
              <w:rPr>
                <w:b/>
              </w:rPr>
              <w:t>Processing</w:t>
            </w:r>
            <w:r>
              <w:t xml:space="preserve"> button on the Main Menu. </w:t>
            </w:r>
          </w:p>
        </w:tc>
      </w:tr>
      <w:bookmarkEnd w:id="395"/>
    </w:tbl>
    <w:p w14:paraId="74905B57" w14:textId="77777777" w:rsidR="00245215" w:rsidRDefault="00245215" w:rsidP="00245215">
      <w:pPr>
        <w:pStyle w:val="BlockLine"/>
      </w:pPr>
    </w:p>
    <w:tbl>
      <w:tblPr>
        <w:tblW w:w="0" w:type="auto"/>
        <w:tblLayout w:type="fixed"/>
        <w:tblLook w:val="0000" w:firstRow="0" w:lastRow="0" w:firstColumn="0" w:lastColumn="0" w:noHBand="0" w:noVBand="0"/>
      </w:tblPr>
      <w:tblGrid>
        <w:gridCol w:w="1728"/>
        <w:gridCol w:w="7740"/>
      </w:tblGrid>
      <w:tr w:rsidR="00245215" w14:paraId="4203B740" w14:textId="77777777">
        <w:trPr>
          <w:cantSplit/>
        </w:trPr>
        <w:tc>
          <w:tcPr>
            <w:tcW w:w="1728" w:type="dxa"/>
          </w:tcPr>
          <w:p w14:paraId="610D13F0" w14:textId="77777777" w:rsidR="00245215" w:rsidRDefault="00245215" w:rsidP="00F5342E">
            <w:pPr>
              <w:pStyle w:val="BlockLabel"/>
            </w:pPr>
            <w:bookmarkStart w:id="397" w:name="_Hlk177547642"/>
            <w:r>
              <w:t>Purchase Order Control window</w:t>
            </w:r>
          </w:p>
        </w:tc>
        <w:tc>
          <w:tcPr>
            <w:tcW w:w="7740" w:type="dxa"/>
          </w:tcPr>
          <w:p w14:paraId="4DC2B76D" w14:textId="0762B13F" w:rsidR="00245215" w:rsidRDefault="0048066A" w:rsidP="00F5342E">
            <w:pPr>
              <w:pStyle w:val="BlockText"/>
            </w:pPr>
            <w:r>
              <w:rPr>
                <w:noProof/>
              </w:rPr>
              <w:drawing>
                <wp:inline distT="0" distB="0" distL="0" distR="0" wp14:anchorId="061EFF77" wp14:editId="3ED18832">
                  <wp:extent cx="4769485" cy="3211195"/>
                  <wp:effectExtent l="0" t="0" r="0" b="0"/>
                  <wp:docPr id="13" name="Picture 13" descr="Purchase Order Contro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urchase Order Control Windo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9485" cy="3211195"/>
                          </a:xfrm>
                          <a:prstGeom prst="rect">
                            <a:avLst/>
                          </a:prstGeom>
                          <a:noFill/>
                          <a:ln>
                            <a:noFill/>
                          </a:ln>
                        </pic:spPr>
                      </pic:pic>
                    </a:graphicData>
                  </a:graphic>
                </wp:inline>
              </w:drawing>
            </w:r>
          </w:p>
        </w:tc>
      </w:tr>
      <w:bookmarkEnd w:id="397"/>
    </w:tbl>
    <w:p w14:paraId="2399E63F" w14:textId="77777777" w:rsidR="00245215" w:rsidRDefault="00245215" w:rsidP="00245215">
      <w:pPr>
        <w:pStyle w:val="BlockLine"/>
      </w:pPr>
    </w:p>
    <w:tbl>
      <w:tblPr>
        <w:tblW w:w="0" w:type="auto"/>
        <w:tblLayout w:type="fixed"/>
        <w:tblLook w:val="0000" w:firstRow="0" w:lastRow="0" w:firstColumn="0" w:lastColumn="0" w:noHBand="0" w:noVBand="0"/>
      </w:tblPr>
      <w:tblGrid>
        <w:gridCol w:w="1728"/>
        <w:gridCol w:w="7740"/>
      </w:tblGrid>
      <w:tr w:rsidR="00182D48" w14:paraId="7255603B" w14:textId="77777777">
        <w:trPr>
          <w:cantSplit/>
        </w:trPr>
        <w:tc>
          <w:tcPr>
            <w:tcW w:w="1728" w:type="dxa"/>
          </w:tcPr>
          <w:p w14:paraId="6222CA1D" w14:textId="77777777" w:rsidR="00182D48" w:rsidRDefault="00182D48" w:rsidP="00111F2C">
            <w:pPr>
              <w:pStyle w:val="BlockLabel"/>
            </w:pPr>
            <w:bookmarkStart w:id="398" w:name="_Hlk177547643"/>
            <w:r>
              <w:t>Manager Notes</w:t>
            </w:r>
          </w:p>
        </w:tc>
        <w:tc>
          <w:tcPr>
            <w:tcW w:w="7740" w:type="dxa"/>
          </w:tcPr>
          <w:p w14:paraId="6BB0A275" w14:textId="77777777" w:rsidR="00182D48" w:rsidRDefault="00182D48" w:rsidP="00111F2C">
            <w:pPr>
              <w:pStyle w:val="BlockText"/>
            </w:pPr>
            <w:r>
              <w:t>The</w:t>
            </w:r>
            <w:r w:rsidR="00930F5B">
              <w:t xml:space="preserve"> new feature,</w:t>
            </w:r>
            <w:r>
              <w:t xml:space="preserve"> </w:t>
            </w:r>
            <w:r w:rsidRPr="00CF4CB2">
              <w:rPr>
                <w:b/>
              </w:rPr>
              <w:t>Manager Notes</w:t>
            </w:r>
            <w:r>
              <w:t xml:space="preserve"> window</w:t>
            </w:r>
            <w:r w:rsidR="00930F5B">
              <w:t>,</w:t>
            </w:r>
            <w:r>
              <w:t xml:space="preserve"> displays text-entered notes from a manager that can be displayed to all Purchasing Agents in their group.</w:t>
            </w:r>
          </w:p>
        </w:tc>
      </w:tr>
      <w:bookmarkEnd w:id="398"/>
    </w:tbl>
    <w:p w14:paraId="5059AFD8" w14:textId="77777777" w:rsidR="00467E74" w:rsidRDefault="00467E74" w:rsidP="00467E74">
      <w:pPr>
        <w:pStyle w:val="BlockLine"/>
      </w:pPr>
    </w:p>
    <w:tbl>
      <w:tblPr>
        <w:tblW w:w="0" w:type="auto"/>
        <w:tblLayout w:type="fixed"/>
        <w:tblLook w:val="0000" w:firstRow="0" w:lastRow="0" w:firstColumn="0" w:lastColumn="0" w:noHBand="0" w:noVBand="0"/>
      </w:tblPr>
      <w:tblGrid>
        <w:gridCol w:w="1728"/>
        <w:gridCol w:w="7740"/>
      </w:tblGrid>
      <w:tr w:rsidR="00467E74" w14:paraId="1603FE97" w14:textId="77777777">
        <w:trPr>
          <w:cantSplit/>
        </w:trPr>
        <w:tc>
          <w:tcPr>
            <w:tcW w:w="1728" w:type="dxa"/>
          </w:tcPr>
          <w:p w14:paraId="1BBBC76A" w14:textId="77777777" w:rsidR="00467E74" w:rsidRDefault="00467E74" w:rsidP="00111F2C">
            <w:pPr>
              <w:pStyle w:val="BlockLabel"/>
            </w:pPr>
            <w:bookmarkStart w:id="399" w:name="_Hlk177547644"/>
            <w:r>
              <w:t>Create P.O.</w:t>
            </w:r>
          </w:p>
        </w:tc>
        <w:tc>
          <w:tcPr>
            <w:tcW w:w="7740" w:type="dxa"/>
          </w:tcPr>
          <w:p w14:paraId="0DDDEE19" w14:textId="6A8C4BF9" w:rsidR="00467E74" w:rsidRDefault="00467E74" w:rsidP="00111F2C">
            <w:pPr>
              <w:pStyle w:val="BlockText"/>
            </w:pPr>
            <w:r>
              <w:t xml:space="preserve">You will create a </w:t>
            </w:r>
            <w:smartTag w:uri="urn:schemas-microsoft-com:office:smarttags" w:element="place">
              <w:r>
                <w:t>PO</w:t>
              </w:r>
            </w:smartTag>
            <w:r>
              <w:t xml:space="preserve"> from this window for a specific patient.</w:t>
            </w:r>
            <w:r w:rsidR="00FD2460">
              <w:t xml:space="preserve"> </w:t>
            </w:r>
          </w:p>
        </w:tc>
      </w:tr>
      <w:bookmarkEnd w:id="399"/>
    </w:tbl>
    <w:p w14:paraId="324AA19A" w14:textId="11CC86E5" w:rsidR="00467E74" w:rsidRPr="00467E74" w:rsidRDefault="00467E74" w:rsidP="00467E74">
      <w:pPr>
        <w:pStyle w:val="BlockLine"/>
      </w:pPr>
    </w:p>
    <w:p w14:paraId="74265401" w14:textId="77777777" w:rsidR="00C934A3" w:rsidRPr="00D90F7D" w:rsidRDefault="00245215" w:rsidP="00440634">
      <w:pPr>
        <w:pStyle w:val="Heading3"/>
      </w:pPr>
      <w:bookmarkStart w:id="400" w:name="_Hlk177553477"/>
      <w:r w:rsidRPr="00D90F7D">
        <w:br w:type="page"/>
      </w:r>
      <w:bookmarkStart w:id="401" w:name="_Toc172537300"/>
      <w:bookmarkStart w:id="402" w:name="_Toc177550892"/>
      <w:r w:rsidR="00C934A3" w:rsidRPr="00D90F7D">
        <w:lastRenderedPageBreak/>
        <w:t>Select a Site</w:t>
      </w:r>
      <w:r w:rsidR="00534B26" w:rsidRPr="00D90F7D">
        <w:t xml:space="preserve"> and </w:t>
      </w:r>
      <w:r w:rsidR="003A049D" w:rsidRPr="00D90F7D">
        <w:t>Status</w:t>
      </w:r>
      <w:bookmarkEnd w:id="401"/>
      <w:bookmarkEnd w:id="402"/>
    </w:p>
    <w:tbl>
      <w:tblPr>
        <w:tblW w:w="9468" w:type="dxa"/>
        <w:tblLayout w:type="fixed"/>
        <w:tblLook w:val="0000" w:firstRow="0" w:lastRow="0" w:firstColumn="0" w:lastColumn="0" w:noHBand="0" w:noVBand="0"/>
      </w:tblPr>
      <w:tblGrid>
        <w:gridCol w:w="1728"/>
        <w:gridCol w:w="7740"/>
      </w:tblGrid>
      <w:tr w:rsidR="00C934A3" w14:paraId="48AD95EF" w14:textId="77777777" w:rsidTr="00E72EC6">
        <w:trPr>
          <w:cantSplit/>
        </w:trPr>
        <w:tc>
          <w:tcPr>
            <w:tcW w:w="1728" w:type="dxa"/>
          </w:tcPr>
          <w:p w14:paraId="0A2E0B15" w14:textId="77777777" w:rsidR="00C934A3" w:rsidRDefault="00452197" w:rsidP="005E3C85">
            <w:pPr>
              <w:pStyle w:val="BlockLabel"/>
              <w:spacing w:before="240"/>
            </w:pPr>
            <w:bookmarkStart w:id="403" w:name="_Hlk177547645"/>
            <w:bookmarkEnd w:id="400"/>
            <w:r>
              <w:t>Site field</w:t>
            </w:r>
          </w:p>
        </w:tc>
        <w:tc>
          <w:tcPr>
            <w:tcW w:w="7740" w:type="dxa"/>
            <w:tcBorders>
              <w:top w:val="single" w:sz="4" w:space="0" w:color="auto"/>
            </w:tcBorders>
          </w:tcPr>
          <w:p w14:paraId="236BDBB4" w14:textId="58244534" w:rsidR="00017A4B" w:rsidRPr="00017A4B" w:rsidRDefault="00534B26" w:rsidP="005E3C85">
            <w:pPr>
              <w:pStyle w:val="BlockText"/>
              <w:spacing w:before="240"/>
            </w:pPr>
            <w:bookmarkStart w:id="404" w:name="_Hlk177553478"/>
            <w:r>
              <w:t>The first step to view purchasing transactions is to select a Site</w:t>
            </w:r>
            <w:r w:rsidR="004D7FEE">
              <w:t>.</w:t>
            </w:r>
            <w:r w:rsidR="00FD2460">
              <w:t xml:space="preserve"> </w:t>
            </w:r>
            <w:r w:rsidR="004D7FEE">
              <w:t xml:space="preserve">There is a drop down list </w:t>
            </w:r>
            <w:r>
              <w:t xml:space="preserve">to select a specific site </w:t>
            </w:r>
            <w:r w:rsidR="004D7FEE">
              <w:t xml:space="preserve">or </w:t>
            </w:r>
            <w:r w:rsidR="008768BF">
              <w:t xml:space="preserve">you can select the </w:t>
            </w:r>
            <w:r w:rsidR="004D7FEE" w:rsidRPr="004D7FEE">
              <w:rPr>
                <w:b/>
              </w:rPr>
              <w:t>All Sites</w:t>
            </w:r>
            <w:r w:rsidR="004D7FEE">
              <w:t xml:space="preserve"> checkbox </w:t>
            </w:r>
            <w:r w:rsidR="00182D48">
              <w:t>(which is the default setting)</w:t>
            </w:r>
            <w:r w:rsidR="004D7FEE">
              <w:t>.</w:t>
            </w:r>
            <w:r w:rsidR="00FD2460">
              <w:t xml:space="preserve"> </w:t>
            </w:r>
            <w:r w:rsidR="0024678D">
              <w:t>T</w:t>
            </w:r>
            <w:r w:rsidR="00017A4B" w:rsidRPr="00017A4B">
              <w:t xml:space="preserve">he </w:t>
            </w:r>
            <w:r w:rsidR="00017A4B" w:rsidRPr="00017A4B">
              <w:rPr>
                <w:b/>
              </w:rPr>
              <w:t>Site</w:t>
            </w:r>
            <w:r w:rsidR="00017A4B" w:rsidRPr="00017A4B">
              <w:t xml:space="preserve"> drop-down</w:t>
            </w:r>
            <w:r w:rsidR="00017A4B">
              <w:t xml:space="preserve"> arrow</w:t>
            </w:r>
            <w:r w:rsidR="00017A4B" w:rsidRPr="00017A4B">
              <w:t xml:space="preserve"> </w:t>
            </w:r>
            <w:r w:rsidR="0024678D">
              <w:t xml:space="preserve">may </w:t>
            </w:r>
            <w:r w:rsidR="00017A4B" w:rsidRPr="00017A4B">
              <w:t>display</w:t>
            </w:r>
            <w:r w:rsidR="008768BF">
              <w:t xml:space="preserve"> a list of multiple</w:t>
            </w:r>
            <w:r w:rsidR="00017A4B" w:rsidRPr="00017A4B">
              <w:t xml:space="preserve"> sit</w:t>
            </w:r>
            <w:r w:rsidR="008768BF">
              <w:t>es fo</w:t>
            </w:r>
            <w:r w:rsidR="00017A4B" w:rsidRPr="00017A4B">
              <w:t>r you to select</w:t>
            </w:r>
            <w:r>
              <w:t xml:space="preserve"> </w:t>
            </w:r>
            <w:r w:rsidR="008768BF">
              <w:t>one</w:t>
            </w:r>
            <w:r w:rsidR="00017A4B" w:rsidRPr="00017A4B">
              <w:t>.</w:t>
            </w:r>
            <w:r w:rsidR="00FD2460">
              <w:t xml:space="preserve"> </w:t>
            </w:r>
            <w:r w:rsidR="00017A4B" w:rsidRPr="00017A4B">
              <w:t>When you click th</w:t>
            </w:r>
            <w:r w:rsidR="0024678D">
              <w:t>e drop down arrow</w:t>
            </w:r>
            <w:r w:rsidR="00017A4B" w:rsidRPr="00017A4B">
              <w:t xml:space="preserve">, the checkmark from the </w:t>
            </w:r>
            <w:r w:rsidR="00017A4B" w:rsidRPr="00017A4B">
              <w:rPr>
                <w:b/>
              </w:rPr>
              <w:t xml:space="preserve">All Sites </w:t>
            </w:r>
            <w:r w:rsidR="00017A4B" w:rsidRPr="00017A4B">
              <w:t>checkbox disappears automatically.</w:t>
            </w:r>
          </w:p>
          <w:bookmarkEnd w:id="404"/>
          <w:p w14:paraId="7BD84F45" w14:textId="77777777" w:rsidR="00017A4B" w:rsidRPr="00017A4B" w:rsidRDefault="00017A4B" w:rsidP="00017A4B">
            <w:pPr>
              <w:autoSpaceDE w:val="0"/>
              <w:autoSpaceDN w:val="0"/>
              <w:adjustRightInd w:val="0"/>
              <w:rPr>
                <w:sz w:val="22"/>
              </w:rPr>
            </w:pPr>
          </w:p>
          <w:p w14:paraId="346603D3" w14:textId="774385EC" w:rsidR="00017A4B" w:rsidRDefault="00017A4B">
            <w:pPr>
              <w:pStyle w:val="BlockText"/>
            </w:pPr>
            <w:r w:rsidRPr="00017A4B">
              <w:rPr>
                <w:b/>
              </w:rPr>
              <w:t>Recommendation:</w:t>
            </w:r>
            <w:r w:rsidR="00FD2460">
              <w:t xml:space="preserve"> </w:t>
            </w:r>
            <w:r w:rsidRPr="00017A4B">
              <w:t>It is strongly reco</w:t>
            </w:r>
            <w:r w:rsidR="00D96572">
              <w:t xml:space="preserve">mmended that you </w:t>
            </w:r>
            <w:r w:rsidR="00D96572" w:rsidRPr="00D96572">
              <w:rPr>
                <w:u w:val="single"/>
              </w:rPr>
              <w:t>always</w:t>
            </w:r>
            <w:r w:rsidR="00D96572">
              <w:t xml:space="preserve"> select </w:t>
            </w:r>
            <w:r w:rsidRPr="004D7FEE">
              <w:rPr>
                <w:b/>
              </w:rPr>
              <w:t>All Sites</w:t>
            </w:r>
            <w:r>
              <w:t xml:space="preserve"> so a consult</w:t>
            </w:r>
            <w:r w:rsidRPr="00017A4B">
              <w:t xml:space="preserve"> </w:t>
            </w:r>
            <w:r>
              <w:t>does not</w:t>
            </w:r>
            <w:r w:rsidRPr="00017A4B">
              <w:t xml:space="preserve"> get </w:t>
            </w:r>
            <w:r>
              <w:t>overlooked</w:t>
            </w:r>
            <w:r w:rsidRPr="00017A4B">
              <w:t>.</w:t>
            </w:r>
          </w:p>
        </w:tc>
      </w:tr>
      <w:bookmarkEnd w:id="403"/>
    </w:tbl>
    <w:p w14:paraId="465DDB53" w14:textId="2E528662" w:rsidR="00C934A3" w:rsidRPr="00534B26" w:rsidRDefault="00C934A3" w:rsidP="00C934A3">
      <w:pPr>
        <w:pStyle w:val="BlockLine"/>
        <w:rPr>
          <w:sz w:val="22"/>
          <w:szCs w:val="22"/>
        </w:rPr>
      </w:pPr>
    </w:p>
    <w:tbl>
      <w:tblPr>
        <w:tblW w:w="9468" w:type="dxa"/>
        <w:tblLayout w:type="fixed"/>
        <w:tblLook w:val="0000" w:firstRow="0" w:lastRow="0" w:firstColumn="0" w:lastColumn="0" w:noHBand="0" w:noVBand="0"/>
      </w:tblPr>
      <w:tblGrid>
        <w:gridCol w:w="1728"/>
        <w:gridCol w:w="7740"/>
      </w:tblGrid>
      <w:tr w:rsidR="00C934A3" w14:paraId="038A804D" w14:textId="77777777" w:rsidTr="005E3C85">
        <w:trPr>
          <w:cantSplit/>
          <w:trHeight w:val="5193"/>
        </w:trPr>
        <w:tc>
          <w:tcPr>
            <w:tcW w:w="1728" w:type="dxa"/>
          </w:tcPr>
          <w:p w14:paraId="19B3CF67" w14:textId="77777777" w:rsidR="00C934A3" w:rsidRDefault="00452197">
            <w:pPr>
              <w:pStyle w:val="BlockLabel"/>
            </w:pPr>
            <w:bookmarkStart w:id="405" w:name="_Hlk177553479"/>
            <w:bookmarkStart w:id="406" w:name="_Hlk177547646"/>
            <w:r>
              <w:t>Purchase Order Control window</w:t>
            </w:r>
          </w:p>
        </w:tc>
        <w:tc>
          <w:tcPr>
            <w:tcW w:w="7740" w:type="dxa"/>
            <w:tcBorders>
              <w:bottom w:val="single" w:sz="4" w:space="0" w:color="auto"/>
            </w:tcBorders>
          </w:tcPr>
          <w:p w14:paraId="22286A80" w14:textId="744E6E0E" w:rsidR="00C934A3" w:rsidRDefault="0048066A">
            <w:pPr>
              <w:pStyle w:val="BlockText"/>
            </w:pPr>
            <w:r>
              <w:rPr>
                <w:noProof/>
              </w:rPr>
              <w:drawing>
                <wp:inline distT="0" distB="0" distL="0" distR="0" wp14:anchorId="6E3B36B8" wp14:editId="11F4B848">
                  <wp:extent cx="4769485" cy="3211195"/>
                  <wp:effectExtent l="0" t="0" r="0" b="0"/>
                  <wp:docPr id="14" name="Picture 14" descr="Purchase Order Contro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urchase Order Control Windo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9485" cy="3211195"/>
                          </a:xfrm>
                          <a:prstGeom prst="rect">
                            <a:avLst/>
                          </a:prstGeom>
                          <a:noFill/>
                          <a:ln>
                            <a:noFill/>
                          </a:ln>
                        </pic:spPr>
                      </pic:pic>
                    </a:graphicData>
                  </a:graphic>
                </wp:inline>
              </w:drawing>
            </w:r>
          </w:p>
        </w:tc>
      </w:tr>
      <w:tr w:rsidR="004C1435" w14:paraId="684A6526" w14:textId="77777777" w:rsidTr="005E3C85">
        <w:trPr>
          <w:cantSplit/>
        </w:trPr>
        <w:tc>
          <w:tcPr>
            <w:tcW w:w="1728" w:type="dxa"/>
          </w:tcPr>
          <w:p w14:paraId="16CAF8D6" w14:textId="77777777" w:rsidR="004C1435" w:rsidRDefault="004C1435" w:rsidP="005E3C85">
            <w:pPr>
              <w:pStyle w:val="BlockLabel"/>
              <w:spacing w:before="240"/>
            </w:pPr>
            <w:bookmarkStart w:id="407" w:name="_Hlk177553480"/>
            <w:bookmarkEnd w:id="405"/>
            <w:r>
              <w:t>CBOC data</w:t>
            </w:r>
          </w:p>
        </w:tc>
        <w:tc>
          <w:tcPr>
            <w:tcW w:w="7740" w:type="dxa"/>
            <w:tcBorders>
              <w:top w:val="single" w:sz="4" w:space="0" w:color="auto"/>
            </w:tcBorders>
          </w:tcPr>
          <w:p w14:paraId="03B8EC35" w14:textId="117FBC85" w:rsidR="004C1435" w:rsidRDefault="004C1435" w:rsidP="005E3C85">
            <w:pPr>
              <w:pStyle w:val="BlockText"/>
              <w:spacing w:before="240"/>
            </w:pPr>
            <w:r>
              <w:t>If you want to view all available suspense entries/electronic consult orders including Community Based Outpatient Clinics (CBOC) data, click the</w:t>
            </w:r>
            <w:r>
              <w:rPr>
                <w:b/>
                <w:bCs/>
              </w:rPr>
              <w:t xml:space="preserve"> All Sites</w:t>
            </w:r>
            <w:r>
              <w:t xml:space="preserve"> checkbox instead of selecting your specific site from the</w:t>
            </w:r>
            <w:r>
              <w:rPr>
                <w:b/>
                <w:bCs/>
              </w:rPr>
              <w:t xml:space="preserve"> Site</w:t>
            </w:r>
            <w:r>
              <w:t xml:space="preserve"> drop-down list box.</w:t>
            </w:r>
            <w:r w:rsidR="00FD2460">
              <w:t xml:space="preserve"> </w:t>
            </w:r>
            <w:r>
              <w:t>This ensures that the display will include all sites.</w:t>
            </w:r>
            <w:r w:rsidR="00FD2460">
              <w:t xml:space="preserve"> </w:t>
            </w:r>
            <w:r>
              <w:t xml:space="preserve">For example, the </w:t>
            </w:r>
            <w:smartTag w:uri="urn:schemas-microsoft-com:office:smarttags" w:element="City">
              <w:r>
                <w:t>Kenosha</w:t>
              </w:r>
            </w:smartTag>
            <w:r>
              <w:t xml:space="preserve">, Wisconsin CBOC will not display when the </w:t>
            </w:r>
            <w:smartTag w:uri="urn:schemas-microsoft-com:office:smarttags" w:element="place">
              <w:smartTag w:uri="urn:schemas-microsoft-com:office:smarttags" w:element="City">
                <w:r>
                  <w:t>Milwaukee</w:t>
                </w:r>
              </w:smartTag>
            </w:smartTag>
            <w:r>
              <w:t xml:space="preserve"> site is selected only.</w:t>
            </w:r>
            <w:r w:rsidR="00FD2460">
              <w:t xml:space="preserve"> </w:t>
            </w:r>
            <w:r>
              <w:t>These records display when the</w:t>
            </w:r>
            <w:r>
              <w:rPr>
                <w:b/>
                <w:bCs/>
              </w:rPr>
              <w:t xml:space="preserve"> All Sites</w:t>
            </w:r>
            <w:r>
              <w:t xml:space="preserve"> checkbox is selected.</w:t>
            </w:r>
          </w:p>
        </w:tc>
      </w:tr>
      <w:bookmarkEnd w:id="406"/>
      <w:bookmarkEnd w:id="407"/>
    </w:tbl>
    <w:p w14:paraId="09174FFB" w14:textId="16DC5E7D" w:rsidR="004C1435" w:rsidRPr="004C1435" w:rsidRDefault="004C1435" w:rsidP="004C1435">
      <w:pPr>
        <w:pStyle w:val="BlockLine"/>
      </w:pPr>
    </w:p>
    <w:tbl>
      <w:tblPr>
        <w:tblW w:w="9450" w:type="dxa"/>
        <w:tblLayout w:type="fixed"/>
        <w:tblLook w:val="0000" w:firstRow="0" w:lastRow="0" w:firstColumn="0" w:lastColumn="0" w:noHBand="0" w:noVBand="0"/>
      </w:tblPr>
      <w:tblGrid>
        <w:gridCol w:w="1728"/>
        <w:gridCol w:w="7722"/>
      </w:tblGrid>
      <w:tr w:rsidR="003A049D" w14:paraId="35EA2723" w14:textId="77777777" w:rsidTr="00E72EC6">
        <w:trPr>
          <w:cantSplit/>
          <w:trHeight w:val="720"/>
        </w:trPr>
        <w:tc>
          <w:tcPr>
            <w:tcW w:w="1728" w:type="dxa"/>
          </w:tcPr>
          <w:p w14:paraId="5E63F63F" w14:textId="77777777" w:rsidR="003A049D" w:rsidRDefault="003A049D">
            <w:pPr>
              <w:pStyle w:val="BlockLabel"/>
            </w:pPr>
            <w:bookmarkStart w:id="408" w:name="_Hlk177547647"/>
            <w:r>
              <w:t>Status options</w:t>
            </w:r>
          </w:p>
        </w:tc>
        <w:tc>
          <w:tcPr>
            <w:tcW w:w="7722" w:type="dxa"/>
            <w:tcBorders>
              <w:bottom w:val="single" w:sz="4" w:space="0" w:color="auto"/>
            </w:tcBorders>
          </w:tcPr>
          <w:p w14:paraId="3BEAB337" w14:textId="20273235" w:rsidR="003A049D" w:rsidRDefault="003A049D">
            <w:pPr>
              <w:pStyle w:val="BlockText"/>
            </w:pPr>
            <w:r>
              <w:t xml:space="preserve">The status selections are </w:t>
            </w:r>
            <w:r w:rsidRPr="00581B5F">
              <w:rPr>
                <w:b/>
              </w:rPr>
              <w:t>Open</w:t>
            </w:r>
            <w:r>
              <w:t xml:space="preserve"> </w:t>
            </w:r>
            <w:r w:rsidR="00182D48">
              <w:t xml:space="preserve">transactions </w:t>
            </w:r>
            <w:r>
              <w:t xml:space="preserve">and </w:t>
            </w:r>
            <w:r w:rsidRPr="00581B5F">
              <w:rPr>
                <w:b/>
              </w:rPr>
              <w:t>Pending</w:t>
            </w:r>
            <w:r w:rsidR="00182D48">
              <w:rPr>
                <w:b/>
              </w:rPr>
              <w:t xml:space="preserve"> </w:t>
            </w:r>
            <w:r w:rsidR="00182D48" w:rsidRPr="00182D48">
              <w:t>transactions</w:t>
            </w:r>
            <w:r>
              <w:t>.</w:t>
            </w:r>
            <w:r w:rsidR="00FD2460">
              <w:t xml:space="preserve"> </w:t>
            </w:r>
            <w:r>
              <w:t>They are both checked by default, but you can deselect one by clicking on it.</w:t>
            </w:r>
          </w:p>
        </w:tc>
      </w:tr>
    </w:tbl>
    <w:p w14:paraId="6C9DB39E" w14:textId="77777777" w:rsidR="00534B26" w:rsidRPr="00D90F7D" w:rsidRDefault="00534B26" w:rsidP="00887D14">
      <w:pPr>
        <w:pStyle w:val="Heading3"/>
      </w:pPr>
      <w:bookmarkStart w:id="409" w:name="_Hlk177553481"/>
      <w:bookmarkEnd w:id="408"/>
      <w:r w:rsidRPr="00D90F7D">
        <w:br w:type="page"/>
      </w:r>
      <w:bookmarkStart w:id="410" w:name="_Toc172537301"/>
      <w:bookmarkStart w:id="411" w:name="_Toc177550893"/>
      <w:r w:rsidRPr="00D90F7D">
        <w:lastRenderedPageBreak/>
        <w:t xml:space="preserve">Select an </w:t>
      </w:r>
      <w:smartTag w:uri="urn:schemas-microsoft-com:office:smarttags" w:element="place">
        <w:smartTag w:uri="urn:schemas-microsoft-com:office:smarttags" w:element="PlaceName">
          <w:r w:rsidRPr="00D90F7D">
            <w:t>SSN</w:t>
          </w:r>
        </w:smartTag>
        <w:r w:rsidRPr="00D90F7D">
          <w:t xml:space="preserve"> </w:t>
        </w:r>
        <w:smartTag w:uri="urn:schemas-microsoft-com:office:smarttags" w:element="PlaceType">
          <w:r w:rsidRPr="00D90F7D">
            <w:t>Range</w:t>
          </w:r>
        </w:smartTag>
      </w:smartTag>
      <w:bookmarkEnd w:id="410"/>
      <w:bookmarkEnd w:id="411"/>
    </w:p>
    <w:bookmarkEnd w:id="409"/>
    <w:p w14:paraId="7900AC35" w14:textId="27AE87EC" w:rsidR="00534B26" w:rsidRDefault="00534B26" w:rsidP="00534B26">
      <w:pPr>
        <w:pStyle w:val="BlockLine"/>
      </w:pPr>
    </w:p>
    <w:tbl>
      <w:tblPr>
        <w:tblW w:w="0" w:type="auto"/>
        <w:tblLayout w:type="fixed"/>
        <w:tblLook w:val="0000" w:firstRow="0" w:lastRow="0" w:firstColumn="0" w:lastColumn="0" w:noHBand="0" w:noVBand="0"/>
      </w:tblPr>
      <w:tblGrid>
        <w:gridCol w:w="1728"/>
        <w:gridCol w:w="7740"/>
      </w:tblGrid>
      <w:tr w:rsidR="003A049D" w:rsidRPr="00930EF9" w14:paraId="2D792A33" w14:textId="77777777">
        <w:trPr>
          <w:cantSplit/>
        </w:trPr>
        <w:tc>
          <w:tcPr>
            <w:tcW w:w="1728" w:type="dxa"/>
          </w:tcPr>
          <w:p w14:paraId="29DB582E" w14:textId="77777777" w:rsidR="003A049D" w:rsidRPr="00182D48" w:rsidRDefault="003A049D">
            <w:pPr>
              <w:pStyle w:val="BlockLabel"/>
              <w:rPr>
                <w:szCs w:val="22"/>
              </w:rPr>
            </w:pPr>
            <w:bookmarkStart w:id="412" w:name="_Hlk177547648"/>
            <w:smartTag w:uri="urn:schemas-microsoft-com:office:smarttags" w:element="place">
              <w:smartTag w:uri="urn:schemas-microsoft-com:office:smarttags" w:element="PlaceName">
                <w:r w:rsidRPr="00182D48">
                  <w:rPr>
                    <w:szCs w:val="22"/>
                  </w:rPr>
                  <w:t>SSN</w:t>
                </w:r>
              </w:smartTag>
              <w:r w:rsidRPr="00182D48">
                <w:rPr>
                  <w:szCs w:val="22"/>
                </w:rPr>
                <w:t xml:space="preserve"> </w:t>
              </w:r>
              <w:smartTag w:uri="urn:schemas-microsoft-com:office:smarttags" w:element="PlaceType">
                <w:r w:rsidRPr="00182D48">
                  <w:rPr>
                    <w:szCs w:val="22"/>
                  </w:rPr>
                  <w:t>Range</w:t>
                </w:r>
              </w:smartTag>
            </w:smartTag>
          </w:p>
        </w:tc>
        <w:tc>
          <w:tcPr>
            <w:tcW w:w="7740" w:type="dxa"/>
          </w:tcPr>
          <w:p w14:paraId="5ED297FA" w14:textId="03F1F116" w:rsidR="00534B26" w:rsidRDefault="00534B26">
            <w:pPr>
              <w:pStyle w:val="BlockText"/>
            </w:pPr>
            <w:bookmarkStart w:id="413" w:name="_Hlk177553482"/>
            <w:r>
              <w:t>This is a range of patient Social Security Numbers by the last two digits entered in the Starting SSN field and the Ending SSN field.</w:t>
            </w:r>
            <w:r w:rsidR="00FD2460">
              <w:t xml:space="preserve"> </w:t>
            </w:r>
            <w:r>
              <w:t>When you enter a range, it will display electronic consults or manual suspense entries within that range.</w:t>
            </w:r>
          </w:p>
          <w:bookmarkEnd w:id="413"/>
          <w:p w14:paraId="501D45A9" w14:textId="77777777" w:rsidR="00534B26" w:rsidRDefault="00534B26">
            <w:pPr>
              <w:pStyle w:val="BlockText"/>
            </w:pPr>
          </w:p>
          <w:p w14:paraId="0E063732" w14:textId="58A83BAC" w:rsidR="00534B26" w:rsidRDefault="00182D48">
            <w:pPr>
              <w:pStyle w:val="BlockText"/>
              <w:rPr>
                <w:szCs w:val="22"/>
              </w:rPr>
            </w:pPr>
            <w:bookmarkStart w:id="414" w:name="_Hlk177553483"/>
            <w:r>
              <w:rPr>
                <w:szCs w:val="22"/>
              </w:rPr>
              <w:t>A Purchasing Agent has two choices</w:t>
            </w:r>
            <w:r w:rsidR="0024678D">
              <w:rPr>
                <w:szCs w:val="22"/>
              </w:rPr>
              <w:t xml:space="preserve"> when entering SSN ranges</w:t>
            </w:r>
            <w:r>
              <w:rPr>
                <w:szCs w:val="22"/>
              </w:rPr>
              <w:t>:</w:t>
            </w:r>
          </w:p>
          <w:bookmarkEnd w:id="414"/>
          <w:p w14:paraId="1F8021A1" w14:textId="77777777" w:rsidR="00534B26" w:rsidRDefault="00534B26">
            <w:pPr>
              <w:pStyle w:val="BlockText"/>
              <w:rPr>
                <w:szCs w:val="22"/>
              </w:rPr>
            </w:pPr>
          </w:p>
          <w:p w14:paraId="1196D444" w14:textId="77777777" w:rsidR="00534B26" w:rsidRDefault="006C3AB6" w:rsidP="006C3AB6">
            <w:pPr>
              <w:pStyle w:val="BlockText"/>
              <w:numPr>
                <w:ilvl w:val="0"/>
                <w:numId w:val="12"/>
              </w:numPr>
              <w:rPr>
                <w:szCs w:val="22"/>
              </w:rPr>
            </w:pPr>
            <w:bookmarkStart w:id="415" w:name="_Hlk177553484"/>
            <w:r>
              <w:rPr>
                <w:szCs w:val="22"/>
              </w:rPr>
              <w:t>E</w:t>
            </w:r>
            <w:r w:rsidR="0024678D">
              <w:rPr>
                <w:szCs w:val="22"/>
              </w:rPr>
              <w:t xml:space="preserve">nter a specific SSN range within your responsible range by entering the Starting SSN and Ending SSN, </w:t>
            </w:r>
            <w:r w:rsidR="00182D48">
              <w:rPr>
                <w:szCs w:val="22"/>
              </w:rPr>
              <w:t xml:space="preserve">or </w:t>
            </w:r>
          </w:p>
          <w:bookmarkEnd w:id="415"/>
          <w:p w14:paraId="6259DFB6" w14:textId="77777777" w:rsidR="00534B26" w:rsidRDefault="00534B26">
            <w:pPr>
              <w:pStyle w:val="BlockText"/>
              <w:rPr>
                <w:szCs w:val="22"/>
              </w:rPr>
            </w:pPr>
          </w:p>
          <w:p w14:paraId="2CE82D00" w14:textId="0997C88B" w:rsidR="00182D48" w:rsidRDefault="006C3AB6" w:rsidP="006C3AB6">
            <w:pPr>
              <w:pStyle w:val="BlockText"/>
              <w:numPr>
                <w:ilvl w:val="0"/>
                <w:numId w:val="12"/>
              </w:numPr>
              <w:rPr>
                <w:szCs w:val="22"/>
              </w:rPr>
            </w:pPr>
            <w:bookmarkStart w:id="416" w:name="_Hlk177553485"/>
            <w:r>
              <w:rPr>
                <w:szCs w:val="22"/>
              </w:rPr>
              <w:t>K</w:t>
            </w:r>
            <w:r w:rsidR="0024678D">
              <w:rPr>
                <w:szCs w:val="22"/>
              </w:rPr>
              <w:t>eep the “Or…your assigned SSN range” checkbox checked (which is the default setting)</w:t>
            </w:r>
            <w:r w:rsidR="00182D48">
              <w:rPr>
                <w:szCs w:val="22"/>
              </w:rPr>
              <w:t>.</w:t>
            </w:r>
          </w:p>
          <w:bookmarkEnd w:id="416"/>
          <w:p w14:paraId="62131158" w14:textId="77777777" w:rsidR="00182D48" w:rsidRDefault="00182D48">
            <w:pPr>
              <w:pStyle w:val="BlockText"/>
              <w:rPr>
                <w:szCs w:val="22"/>
              </w:rPr>
            </w:pPr>
          </w:p>
          <w:p w14:paraId="108D4D97" w14:textId="5BF1FC57" w:rsidR="00534B26" w:rsidRDefault="00182D48">
            <w:pPr>
              <w:pStyle w:val="BlockText"/>
              <w:rPr>
                <w:szCs w:val="22"/>
              </w:rPr>
            </w:pPr>
            <w:bookmarkStart w:id="417" w:name="_Hlk177553486"/>
            <w:r>
              <w:rPr>
                <w:szCs w:val="22"/>
              </w:rPr>
              <w:t>The SSN range has been entered in the Site Parameters file</w:t>
            </w:r>
            <w:r w:rsidR="00142CA9">
              <w:rPr>
                <w:szCs w:val="22"/>
              </w:rPr>
              <w:t xml:space="preserve"> by employee name</w:t>
            </w:r>
            <w:r>
              <w:rPr>
                <w:szCs w:val="22"/>
              </w:rPr>
              <w:t>.</w:t>
            </w:r>
            <w:r w:rsidR="00FD2460">
              <w:rPr>
                <w:szCs w:val="22"/>
              </w:rPr>
              <w:t xml:space="preserve"> </w:t>
            </w:r>
            <w:r w:rsidR="00142CA9" w:rsidRPr="008D517D">
              <w:rPr>
                <w:szCs w:val="22"/>
              </w:rPr>
              <w:t xml:space="preserve">(See </w:t>
            </w:r>
            <w:r w:rsidR="00664779" w:rsidRPr="008D517D">
              <w:rPr>
                <w:szCs w:val="22"/>
              </w:rPr>
              <w:t>Chapter 1:</w:t>
            </w:r>
            <w:r w:rsidR="00FD2460">
              <w:rPr>
                <w:szCs w:val="22"/>
              </w:rPr>
              <w:t xml:space="preserve"> </w:t>
            </w:r>
            <w:r w:rsidR="003A3A22" w:rsidRPr="008D517D">
              <w:rPr>
                <w:szCs w:val="22"/>
              </w:rPr>
              <w:t xml:space="preserve">Utilities Menu - </w:t>
            </w:r>
            <w:r w:rsidR="00142CA9" w:rsidRPr="008D517D">
              <w:rPr>
                <w:szCs w:val="22"/>
              </w:rPr>
              <w:t>Site Parameters</w:t>
            </w:r>
            <w:r w:rsidR="003A3A22" w:rsidRPr="008D517D">
              <w:rPr>
                <w:szCs w:val="22"/>
              </w:rPr>
              <w:t xml:space="preserve"> File</w:t>
            </w:r>
            <w:r w:rsidR="007B01FA" w:rsidRPr="008D517D">
              <w:rPr>
                <w:szCs w:val="22"/>
              </w:rPr>
              <w:t xml:space="preserve"> for more information</w:t>
            </w:r>
            <w:r w:rsidR="00142CA9" w:rsidRPr="008D517D">
              <w:rPr>
                <w:szCs w:val="22"/>
              </w:rPr>
              <w:t>.)</w:t>
            </w:r>
          </w:p>
          <w:bookmarkEnd w:id="417"/>
          <w:p w14:paraId="17E64D8F" w14:textId="77777777" w:rsidR="00142CA9" w:rsidRDefault="00142CA9">
            <w:pPr>
              <w:pStyle w:val="BlockText"/>
              <w:rPr>
                <w:szCs w:val="22"/>
              </w:rPr>
            </w:pPr>
          </w:p>
          <w:p w14:paraId="793A2729" w14:textId="77777777" w:rsidR="00534B26" w:rsidRDefault="00534B26" w:rsidP="00534B26">
            <w:pPr>
              <w:pStyle w:val="BlockText"/>
            </w:pPr>
            <w:bookmarkStart w:id="418" w:name="_Hlk177553487"/>
            <w:r>
              <w:t>If your workload is categorized by the SSN for a specific Purchasing Agent, then you can display entries that are assigned by one Purchasing Agent at a time.</w:t>
            </w:r>
          </w:p>
          <w:bookmarkEnd w:id="418"/>
          <w:p w14:paraId="46FD4349" w14:textId="77777777" w:rsidR="00534B26" w:rsidRDefault="00534B26" w:rsidP="00534B26">
            <w:pPr>
              <w:pStyle w:val="BlockText"/>
            </w:pPr>
          </w:p>
          <w:p w14:paraId="7D0B16DD" w14:textId="2775F7C3" w:rsidR="00534B26" w:rsidRPr="00182D48" w:rsidRDefault="00534B26" w:rsidP="00534B26">
            <w:pPr>
              <w:pStyle w:val="BlockText"/>
              <w:rPr>
                <w:szCs w:val="22"/>
              </w:rPr>
            </w:pPr>
            <w:r>
              <w:rPr>
                <w:b/>
                <w:bCs/>
              </w:rPr>
              <w:t>Note:</w:t>
            </w:r>
            <w:r w:rsidR="00FD2460">
              <w:t xml:space="preserve"> </w:t>
            </w:r>
            <w:r>
              <w:t>Enter a range of 00 to 99 to view all Purchasing Agents’ SSNs for all patients.</w:t>
            </w:r>
          </w:p>
        </w:tc>
      </w:tr>
      <w:bookmarkEnd w:id="412"/>
    </w:tbl>
    <w:p w14:paraId="1C54C191" w14:textId="77777777" w:rsidR="006C3AB6" w:rsidRDefault="006C3AB6" w:rsidP="006C3AB6">
      <w:pPr>
        <w:pStyle w:val="BlockLine"/>
      </w:pPr>
    </w:p>
    <w:tbl>
      <w:tblPr>
        <w:tblW w:w="0" w:type="auto"/>
        <w:tblLayout w:type="fixed"/>
        <w:tblLook w:val="0000" w:firstRow="0" w:lastRow="0" w:firstColumn="0" w:lastColumn="0" w:noHBand="0" w:noVBand="0"/>
      </w:tblPr>
      <w:tblGrid>
        <w:gridCol w:w="1728"/>
        <w:gridCol w:w="7740"/>
      </w:tblGrid>
      <w:tr w:rsidR="006C3AB6" w14:paraId="445D70C1" w14:textId="77777777">
        <w:trPr>
          <w:cantSplit/>
        </w:trPr>
        <w:tc>
          <w:tcPr>
            <w:tcW w:w="1728" w:type="dxa"/>
          </w:tcPr>
          <w:p w14:paraId="7A92A5BF" w14:textId="77777777" w:rsidR="006C3AB6" w:rsidRDefault="006C3AB6">
            <w:pPr>
              <w:pStyle w:val="BlockLabel"/>
            </w:pPr>
            <w:bookmarkStart w:id="419" w:name="_Hlk177547649"/>
            <w:smartTag w:uri="urn:schemas-microsoft-com:office:smarttags" w:element="PlaceName">
              <w:r>
                <w:t>SSN</w:t>
              </w:r>
            </w:smartTag>
            <w:r>
              <w:t xml:space="preserve"> </w:t>
            </w:r>
            <w:smartTag w:uri="urn:schemas-microsoft-com:office:smarttags" w:element="PlaceType">
              <w:r>
                <w:t>Range</w:t>
              </w:r>
            </w:smartTag>
            <w:r>
              <w:t xml:space="preserve"> or </w:t>
            </w:r>
            <w:smartTag w:uri="urn:schemas-microsoft-com:office:smarttags" w:element="place">
              <w:smartTag w:uri="urn:schemas-microsoft-com:office:smarttags" w:element="PlaceName">
                <w:r>
                  <w:t>Assigned</w:t>
                </w:r>
              </w:smartTag>
              <w:r>
                <w:t xml:space="preserve"> </w:t>
              </w:r>
              <w:smartTag w:uri="urn:schemas-microsoft-com:office:smarttags" w:element="PlaceName">
                <w:r>
                  <w:t>SSN</w:t>
                </w:r>
              </w:smartTag>
              <w:r>
                <w:t xml:space="preserve"> </w:t>
              </w:r>
              <w:smartTag w:uri="urn:schemas-microsoft-com:office:smarttags" w:element="PlaceType">
                <w:r>
                  <w:t>Range</w:t>
                </w:r>
              </w:smartTag>
            </w:smartTag>
            <w:r>
              <w:t xml:space="preserve"> checkboxes</w:t>
            </w:r>
          </w:p>
        </w:tc>
        <w:tc>
          <w:tcPr>
            <w:tcW w:w="7740" w:type="dxa"/>
          </w:tcPr>
          <w:p w14:paraId="66ED9AED" w14:textId="665AD8DC" w:rsidR="006C3AB6" w:rsidRDefault="0048066A">
            <w:pPr>
              <w:pStyle w:val="BlockText"/>
            </w:pPr>
            <w:r>
              <w:rPr>
                <w:noProof/>
              </w:rPr>
              <w:drawing>
                <wp:inline distT="0" distB="0" distL="0" distR="0" wp14:anchorId="70AF1D6A" wp14:editId="74F14116">
                  <wp:extent cx="4769485" cy="723900"/>
                  <wp:effectExtent l="0" t="0" r="0" b="0"/>
                  <wp:docPr id="15" name="Picture 15" descr="SSN Range or Assigned SSN Range check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SN Range or Assigned SSN Range checkbox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9485" cy="723900"/>
                          </a:xfrm>
                          <a:prstGeom prst="rect">
                            <a:avLst/>
                          </a:prstGeom>
                          <a:noFill/>
                          <a:ln>
                            <a:noFill/>
                          </a:ln>
                        </pic:spPr>
                      </pic:pic>
                    </a:graphicData>
                  </a:graphic>
                </wp:inline>
              </w:drawing>
            </w:r>
          </w:p>
        </w:tc>
      </w:tr>
      <w:bookmarkEnd w:id="419"/>
    </w:tbl>
    <w:p w14:paraId="4FBB8337" w14:textId="00012285" w:rsidR="006C3AB6" w:rsidRPr="006C3AB6" w:rsidRDefault="006C3AB6" w:rsidP="006C3AB6">
      <w:pPr>
        <w:pStyle w:val="BlockLine"/>
      </w:pPr>
    </w:p>
    <w:p w14:paraId="67A5AC6B" w14:textId="77777777" w:rsidR="00C934A3" w:rsidRPr="00D90F7D" w:rsidRDefault="00C934A3" w:rsidP="00C934A3">
      <w:pPr>
        <w:pStyle w:val="MapTitle"/>
      </w:pPr>
      <w:r w:rsidRPr="00D90F7D">
        <w:br w:type="page"/>
      </w:r>
    </w:p>
    <w:p w14:paraId="59D48419" w14:textId="4695ECF5" w:rsidR="00C934A3" w:rsidRPr="00A378CA" w:rsidRDefault="00C934A3" w:rsidP="00C934A3">
      <w:pPr>
        <w:pStyle w:val="BlockLine"/>
        <w:rPr>
          <w:sz w:val="16"/>
          <w:szCs w:val="16"/>
        </w:rPr>
      </w:pPr>
      <w:bookmarkStart w:id="420" w:name="_Hlk177553488"/>
    </w:p>
    <w:tbl>
      <w:tblPr>
        <w:tblW w:w="0" w:type="auto"/>
        <w:tblLayout w:type="fixed"/>
        <w:tblLook w:val="0000" w:firstRow="0" w:lastRow="0" w:firstColumn="0" w:lastColumn="0" w:noHBand="0" w:noVBand="0"/>
      </w:tblPr>
      <w:tblGrid>
        <w:gridCol w:w="1728"/>
        <w:gridCol w:w="7740"/>
      </w:tblGrid>
      <w:tr w:rsidR="00C934A3" w14:paraId="07139A57" w14:textId="77777777">
        <w:trPr>
          <w:cantSplit/>
        </w:trPr>
        <w:tc>
          <w:tcPr>
            <w:tcW w:w="1728" w:type="dxa"/>
          </w:tcPr>
          <w:p w14:paraId="48DC9D41" w14:textId="77777777" w:rsidR="00C934A3" w:rsidRDefault="00452197">
            <w:pPr>
              <w:pStyle w:val="BlockLabel"/>
            </w:pPr>
            <w:bookmarkStart w:id="421" w:name="_Hlk177547650"/>
            <w:bookmarkEnd w:id="420"/>
            <w:r>
              <w:t>Display button</w:t>
            </w:r>
          </w:p>
        </w:tc>
        <w:tc>
          <w:tcPr>
            <w:tcW w:w="7740" w:type="dxa"/>
          </w:tcPr>
          <w:p w14:paraId="5289AF36" w14:textId="0EA61C7B" w:rsidR="00C934A3" w:rsidRDefault="00452197">
            <w:pPr>
              <w:pStyle w:val="BlockText"/>
            </w:pPr>
            <w:r>
              <w:t xml:space="preserve">Click the </w:t>
            </w:r>
            <w:r w:rsidRPr="00DA2965">
              <w:rPr>
                <w:b/>
              </w:rPr>
              <w:t>Display</w:t>
            </w:r>
            <w:r w:rsidR="009A24AD">
              <w:rPr>
                <w:b/>
              </w:rPr>
              <w:t>/Refresh</w:t>
            </w:r>
            <w:r>
              <w:t xml:space="preserve"> b</w:t>
            </w:r>
            <w:r w:rsidR="00C826FF">
              <w:t>utton once you have selected a S</w:t>
            </w:r>
            <w:r>
              <w:t>ite(s)</w:t>
            </w:r>
            <w:r w:rsidR="00C826FF">
              <w:t>, S</w:t>
            </w:r>
            <w:r w:rsidR="003A049D">
              <w:t>tatus</w:t>
            </w:r>
            <w:r>
              <w:t xml:space="preserve"> and an SSN range.</w:t>
            </w:r>
            <w:r w:rsidR="00FD2460">
              <w:t xml:space="preserve"> </w:t>
            </w:r>
            <w:r w:rsidR="00AE72CF">
              <w:t xml:space="preserve">The </w:t>
            </w:r>
            <w:r w:rsidR="00922DE5">
              <w:t>transactions displayed depend</w:t>
            </w:r>
            <w:r w:rsidR="00AE72CF">
              <w:t xml:space="preserve"> upon what site was selected, whether you have selected </w:t>
            </w:r>
            <w:r w:rsidR="00AE72CF" w:rsidRPr="00AE72CF">
              <w:rPr>
                <w:b/>
              </w:rPr>
              <w:t>Open</w:t>
            </w:r>
            <w:r w:rsidR="00AE72CF">
              <w:t xml:space="preserve"> or </w:t>
            </w:r>
            <w:r w:rsidR="00AE72CF" w:rsidRPr="00AE72CF">
              <w:rPr>
                <w:b/>
              </w:rPr>
              <w:t>Pending</w:t>
            </w:r>
            <w:r w:rsidR="00AE72CF">
              <w:t xml:space="preserve"> or both statuses as well as the SSN range for the Purchasing Agent.</w:t>
            </w:r>
          </w:p>
        </w:tc>
      </w:tr>
      <w:bookmarkEnd w:id="421"/>
    </w:tbl>
    <w:p w14:paraId="1614A86A" w14:textId="77777777" w:rsidR="009F7BB5" w:rsidRPr="00A378CA" w:rsidRDefault="009F7BB5" w:rsidP="009F7BB5">
      <w:pPr>
        <w:pStyle w:val="BlockLine"/>
        <w:rPr>
          <w:sz w:val="16"/>
          <w:szCs w:val="16"/>
        </w:rPr>
      </w:pPr>
    </w:p>
    <w:tbl>
      <w:tblPr>
        <w:tblW w:w="0" w:type="auto"/>
        <w:tblLayout w:type="fixed"/>
        <w:tblLook w:val="0000" w:firstRow="0" w:lastRow="0" w:firstColumn="0" w:lastColumn="0" w:noHBand="0" w:noVBand="0"/>
      </w:tblPr>
      <w:tblGrid>
        <w:gridCol w:w="1728"/>
        <w:gridCol w:w="7740"/>
      </w:tblGrid>
      <w:tr w:rsidR="009F7BB5" w14:paraId="59348647" w14:textId="77777777">
        <w:trPr>
          <w:cantSplit/>
        </w:trPr>
        <w:tc>
          <w:tcPr>
            <w:tcW w:w="1728" w:type="dxa"/>
          </w:tcPr>
          <w:p w14:paraId="318DB5D0" w14:textId="77777777" w:rsidR="009F7BB5" w:rsidRDefault="009F7BB5">
            <w:pPr>
              <w:pStyle w:val="BlockLabel"/>
            </w:pPr>
            <w:bookmarkStart w:id="422" w:name="_Hlk177547651"/>
            <w:r>
              <w:t>Data</w:t>
            </w:r>
          </w:p>
        </w:tc>
        <w:tc>
          <w:tcPr>
            <w:tcW w:w="7740" w:type="dxa"/>
          </w:tcPr>
          <w:p w14:paraId="2484B518" w14:textId="77777777" w:rsidR="009F7BB5" w:rsidRDefault="009F7BB5">
            <w:pPr>
              <w:pStyle w:val="BlockText"/>
            </w:pPr>
            <w:bookmarkStart w:id="423" w:name="_Hlk177553489"/>
            <w:r>
              <w:t>The data that is displayed includes the following:</w:t>
            </w:r>
          </w:p>
          <w:bookmarkEnd w:id="423"/>
          <w:p w14:paraId="12242CF8" w14:textId="77777777" w:rsidR="009F7BB5" w:rsidRDefault="009F7BB5">
            <w:pPr>
              <w:pStyle w:val="BlockText"/>
            </w:pPr>
          </w:p>
          <w:p w14:paraId="10DDD201" w14:textId="77777777" w:rsidR="00503834" w:rsidRDefault="00503834" w:rsidP="009F7BB5">
            <w:pPr>
              <w:pStyle w:val="BlockText"/>
              <w:numPr>
                <w:ilvl w:val="0"/>
                <w:numId w:val="2"/>
              </w:numPr>
            </w:pPr>
            <w:bookmarkStart w:id="424" w:name="_Hlk177553490"/>
            <w:r>
              <w:t>Done</w:t>
            </w:r>
          </w:p>
          <w:p w14:paraId="28CE34C6" w14:textId="77777777" w:rsidR="009F7BB5" w:rsidRDefault="009F7BB5" w:rsidP="009F7BB5">
            <w:pPr>
              <w:pStyle w:val="BlockText"/>
              <w:numPr>
                <w:ilvl w:val="0"/>
                <w:numId w:val="2"/>
              </w:numPr>
            </w:pPr>
            <w:bookmarkStart w:id="425" w:name="_Hlk177553491"/>
            <w:bookmarkEnd w:id="424"/>
            <w:r>
              <w:t>Type (Routine, Eyeglass, Manual</w:t>
            </w:r>
            <w:r w:rsidR="00C96B9A">
              <w:t>, Contact Lens</w:t>
            </w:r>
            <w:r>
              <w:t xml:space="preserve"> and </w:t>
            </w:r>
            <w:r w:rsidR="00C96B9A">
              <w:t>Clone)</w:t>
            </w:r>
          </w:p>
          <w:p w14:paraId="09CB638E" w14:textId="77777777" w:rsidR="00503834" w:rsidRDefault="00503834" w:rsidP="009F7BB5">
            <w:pPr>
              <w:pStyle w:val="BlockText"/>
              <w:numPr>
                <w:ilvl w:val="0"/>
                <w:numId w:val="2"/>
              </w:numPr>
            </w:pPr>
            <w:bookmarkStart w:id="426" w:name="_Hlk177553492"/>
            <w:bookmarkEnd w:id="425"/>
            <w:r>
              <w:t>Station</w:t>
            </w:r>
          </w:p>
          <w:p w14:paraId="5AB6E6F9" w14:textId="77777777" w:rsidR="009F7BB5" w:rsidRDefault="009F7BB5" w:rsidP="009F7BB5">
            <w:pPr>
              <w:pStyle w:val="BlockText"/>
              <w:numPr>
                <w:ilvl w:val="0"/>
                <w:numId w:val="2"/>
              </w:numPr>
            </w:pPr>
            <w:bookmarkStart w:id="427" w:name="_Hlk177553493"/>
            <w:bookmarkEnd w:id="426"/>
            <w:r>
              <w:t>Date (Create date</w:t>
            </w:r>
            <w:r w:rsidR="00534B26">
              <w:t xml:space="preserve"> of Suspense entry</w:t>
            </w:r>
            <w:r>
              <w:t>)</w:t>
            </w:r>
          </w:p>
          <w:p w14:paraId="35C7B4A0" w14:textId="77777777" w:rsidR="009F7BB5" w:rsidRDefault="009F7BB5" w:rsidP="009F7BB5">
            <w:pPr>
              <w:pStyle w:val="BlockText"/>
              <w:numPr>
                <w:ilvl w:val="0"/>
                <w:numId w:val="2"/>
              </w:numPr>
            </w:pPr>
            <w:bookmarkStart w:id="428" w:name="_Hlk177553494"/>
            <w:bookmarkEnd w:id="427"/>
            <w:r>
              <w:t>Days (Number of days the transaction has rem</w:t>
            </w:r>
            <w:r w:rsidR="00542C4A">
              <w:t>ained in Open or Pending status)</w:t>
            </w:r>
          </w:p>
          <w:p w14:paraId="4969339E" w14:textId="77777777" w:rsidR="00E951BD" w:rsidRDefault="00AE72CF" w:rsidP="009F7BB5">
            <w:pPr>
              <w:pStyle w:val="BlockText"/>
              <w:numPr>
                <w:ilvl w:val="0"/>
                <w:numId w:val="2"/>
              </w:numPr>
            </w:pPr>
            <w:bookmarkStart w:id="429" w:name="_Hlk177553495"/>
            <w:bookmarkEnd w:id="428"/>
            <w:r>
              <w:t>Patient</w:t>
            </w:r>
          </w:p>
          <w:p w14:paraId="63EE17E7" w14:textId="77777777" w:rsidR="009F7BB5" w:rsidRDefault="009F7BB5" w:rsidP="009F7BB5">
            <w:pPr>
              <w:pStyle w:val="BlockText"/>
              <w:numPr>
                <w:ilvl w:val="0"/>
                <w:numId w:val="2"/>
              </w:numPr>
            </w:pPr>
            <w:bookmarkStart w:id="430" w:name="_Hlk177553496"/>
            <w:bookmarkEnd w:id="429"/>
            <w:r>
              <w:t>SSN</w:t>
            </w:r>
          </w:p>
          <w:p w14:paraId="4017DB26" w14:textId="77777777" w:rsidR="009F7BB5" w:rsidRDefault="009F7BB5" w:rsidP="009F7BB5">
            <w:pPr>
              <w:pStyle w:val="BlockText"/>
              <w:numPr>
                <w:ilvl w:val="0"/>
                <w:numId w:val="2"/>
              </w:numPr>
            </w:pPr>
            <w:bookmarkStart w:id="431" w:name="_Hlk177553497"/>
            <w:bookmarkEnd w:id="430"/>
            <w:r>
              <w:t xml:space="preserve">Description </w:t>
            </w:r>
            <w:r w:rsidR="00E951BD">
              <w:t>(</w:t>
            </w:r>
            <w:r>
              <w:t>of the transaction</w:t>
            </w:r>
            <w:r w:rsidR="00E951BD">
              <w:t>)</w:t>
            </w:r>
          </w:p>
          <w:p w14:paraId="6E3F1FA9" w14:textId="77777777" w:rsidR="009F7BB5" w:rsidRDefault="00542C4A" w:rsidP="00DA2965">
            <w:pPr>
              <w:pStyle w:val="BlockText"/>
              <w:numPr>
                <w:ilvl w:val="0"/>
                <w:numId w:val="2"/>
              </w:numPr>
            </w:pPr>
            <w:bookmarkStart w:id="432" w:name="_Hlk177553498"/>
            <w:bookmarkEnd w:id="431"/>
            <w:r>
              <w:t>Status (Open or</w:t>
            </w:r>
            <w:r w:rsidR="009F7BB5">
              <w:t xml:space="preserve"> Pending)</w:t>
            </w:r>
          </w:p>
          <w:p w14:paraId="06AE94F4" w14:textId="77777777" w:rsidR="00420A1E" w:rsidRDefault="00420A1E" w:rsidP="00DA2965">
            <w:pPr>
              <w:pStyle w:val="BlockText"/>
              <w:numPr>
                <w:ilvl w:val="0"/>
                <w:numId w:val="2"/>
              </w:numPr>
            </w:pPr>
            <w:bookmarkStart w:id="433" w:name="_Hlk177553499"/>
            <w:bookmarkEnd w:id="432"/>
            <w:r>
              <w:t>IEN 668</w:t>
            </w:r>
          </w:p>
          <w:bookmarkEnd w:id="433"/>
          <w:p w14:paraId="7295002C" w14:textId="77777777" w:rsidR="00420A1E" w:rsidRDefault="00420A1E" w:rsidP="00DA2965">
            <w:pPr>
              <w:pStyle w:val="BlockText"/>
              <w:numPr>
                <w:ilvl w:val="0"/>
                <w:numId w:val="2"/>
              </w:numPr>
            </w:pPr>
            <w:r>
              <w:t>Pt IEN</w:t>
            </w:r>
          </w:p>
        </w:tc>
      </w:tr>
    </w:tbl>
    <w:bookmarkEnd w:id="422"/>
    <w:p w14:paraId="4F103A05" w14:textId="77777777" w:rsidR="009F7BB5" w:rsidRPr="00A378CA" w:rsidRDefault="009F7BB5" w:rsidP="009F7BB5">
      <w:pPr>
        <w:pStyle w:val="BlockLine"/>
        <w:rPr>
          <w:sz w:val="16"/>
          <w:szCs w:val="16"/>
        </w:rPr>
      </w:pPr>
      <w:r w:rsidRPr="00A378CA">
        <w:rPr>
          <w:sz w:val="16"/>
          <w:szCs w:val="16"/>
        </w:rPr>
        <w:t xml:space="preserve"> </w:t>
      </w:r>
    </w:p>
    <w:tbl>
      <w:tblPr>
        <w:tblW w:w="0" w:type="auto"/>
        <w:tblLayout w:type="fixed"/>
        <w:tblLook w:val="0000" w:firstRow="0" w:lastRow="0" w:firstColumn="0" w:lastColumn="0" w:noHBand="0" w:noVBand="0"/>
      </w:tblPr>
      <w:tblGrid>
        <w:gridCol w:w="1728"/>
        <w:gridCol w:w="7740"/>
      </w:tblGrid>
      <w:tr w:rsidR="00C934A3" w14:paraId="0B56CCB3" w14:textId="77777777">
        <w:trPr>
          <w:cantSplit/>
        </w:trPr>
        <w:tc>
          <w:tcPr>
            <w:tcW w:w="1728" w:type="dxa"/>
          </w:tcPr>
          <w:p w14:paraId="3C8E9EB2" w14:textId="77777777" w:rsidR="00C934A3" w:rsidRDefault="00452197">
            <w:pPr>
              <w:pStyle w:val="BlockLabel"/>
            </w:pPr>
            <w:bookmarkStart w:id="434" w:name="_Hlk177547652"/>
            <w:r>
              <w:t>Purchase Order Control</w:t>
            </w:r>
            <w:r w:rsidR="009F7BB5">
              <w:t xml:space="preserve"> list</w:t>
            </w:r>
          </w:p>
        </w:tc>
        <w:tc>
          <w:tcPr>
            <w:tcW w:w="7740" w:type="dxa"/>
          </w:tcPr>
          <w:p w14:paraId="466AD414" w14:textId="19575269" w:rsidR="00C934A3" w:rsidRDefault="0048066A">
            <w:pPr>
              <w:pStyle w:val="BlockText"/>
            </w:pPr>
            <w:r>
              <w:rPr>
                <w:noProof/>
              </w:rPr>
              <w:drawing>
                <wp:inline distT="0" distB="0" distL="0" distR="0" wp14:anchorId="09084CFE" wp14:editId="2B774323">
                  <wp:extent cx="4777105" cy="3248025"/>
                  <wp:effectExtent l="0" t="0" r="0" b="0"/>
                  <wp:docPr id="16" name="Picture 16" descr="Purchase Order Contro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urchase Order Control windo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7105" cy="3248025"/>
                          </a:xfrm>
                          <a:prstGeom prst="rect">
                            <a:avLst/>
                          </a:prstGeom>
                          <a:noFill/>
                          <a:ln>
                            <a:noFill/>
                          </a:ln>
                        </pic:spPr>
                      </pic:pic>
                    </a:graphicData>
                  </a:graphic>
                </wp:inline>
              </w:drawing>
            </w:r>
          </w:p>
        </w:tc>
      </w:tr>
      <w:bookmarkEnd w:id="434"/>
    </w:tbl>
    <w:p w14:paraId="1BF7A2CE" w14:textId="77777777" w:rsidR="00AE72CF" w:rsidRPr="00A378CA" w:rsidRDefault="00AE72CF" w:rsidP="00AE72CF">
      <w:pPr>
        <w:pStyle w:val="BlockLine"/>
        <w:rPr>
          <w:sz w:val="16"/>
          <w:szCs w:val="16"/>
        </w:rPr>
      </w:pPr>
    </w:p>
    <w:p w14:paraId="062D8006" w14:textId="77777777" w:rsidR="00D46E2B" w:rsidRPr="00D90F7D" w:rsidRDefault="00D46E2B" w:rsidP="0011786F">
      <w:pPr>
        <w:pStyle w:val="Heading3"/>
      </w:pPr>
      <w:bookmarkStart w:id="435" w:name="_Hlk177553500"/>
      <w:r w:rsidRPr="00D90F7D">
        <w:br w:type="page"/>
      </w:r>
      <w:bookmarkStart w:id="436" w:name="_Toc89754782"/>
      <w:bookmarkStart w:id="437" w:name="_Toc172537302"/>
      <w:bookmarkStart w:id="438" w:name="_Toc177550894"/>
      <w:r w:rsidRPr="00D90F7D">
        <w:lastRenderedPageBreak/>
        <w:t>Change Data Display</w:t>
      </w:r>
      <w:bookmarkEnd w:id="436"/>
      <w:bookmarkEnd w:id="437"/>
      <w:bookmarkEnd w:id="438"/>
    </w:p>
    <w:bookmarkEnd w:id="435"/>
    <w:p w14:paraId="1A9508B9" w14:textId="77777777" w:rsidR="005C15DB" w:rsidRDefault="005C15DB" w:rsidP="005C15DB">
      <w:pPr>
        <w:pStyle w:val="BlockLine"/>
        <w:rPr>
          <w:sz w:val="16"/>
        </w:rPr>
      </w:pPr>
    </w:p>
    <w:tbl>
      <w:tblPr>
        <w:tblW w:w="0" w:type="auto"/>
        <w:tblLayout w:type="fixed"/>
        <w:tblLook w:val="0000" w:firstRow="0" w:lastRow="0" w:firstColumn="0" w:lastColumn="0" w:noHBand="0" w:noVBand="0"/>
      </w:tblPr>
      <w:tblGrid>
        <w:gridCol w:w="1728"/>
        <w:gridCol w:w="7740"/>
      </w:tblGrid>
      <w:tr w:rsidR="005C15DB" w14:paraId="733B2E0E" w14:textId="77777777">
        <w:trPr>
          <w:cantSplit/>
        </w:trPr>
        <w:tc>
          <w:tcPr>
            <w:tcW w:w="1728" w:type="dxa"/>
          </w:tcPr>
          <w:p w14:paraId="627C70EE" w14:textId="77777777" w:rsidR="005C15DB" w:rsidRDefault="005C15DB" w:rsidP="005C15DB">
            <w:pPr>
              <w:pStyle w:val="BlockLabel"/>
            </w:pPr>
            <w:bookmarkStart w:id="439" w:name="_Hlk177547653"/>
            <w:r>
              <w:t>Sizing columns</w:t>
            </w:r>
          </w:p>
        </w:tc>
        <w:tc>
          <w:tcPr>
            <w:tcW w:w="7740" w:type="dxa"/>
          </w:tcPr>
          <w:p w14:paraId="5B053E7D" w14:textId="24E955C9" w:rsidR="005C15DB" w:rsidRDefault="005C15DB" w:rsidP="00111F2C">
            <w:pPr>
              <w:pStyle w:val="BlockText"/>
            </w:pPr>
            <w:r>
              <w:t>Columns are sizable on this window, but not movable.</w:t>
            </w:r>
            <w:r w:rsidR="00FD2460">
              <w:t xml:space="preserve"> </w:t>
            </w:r>
            <w:r>
              <w:t>To resize a column, you can place the cursor on the column header borderline until you can view the double-headed arrow.</w:t>
            </w:r>
            <w:r w:rsidR="00FD2460">
              <w:t xml:space="preserve"> </w:t>
            </w:r>
            <w:r>
              <w:t>Then click and drag the column until it is the size you want.</w:t>
            </w:r>
            <w:r w:rsidR="00FD2460">
              <w:t xml:space="preserve"> </w:t>
            </w:r>
          </w:p>
        </w:tc>
      </w:tr>
      <w:bookmarkEnd w:id="439"/>
    </w:tbl>
    <w:p w14:paraId="4062B776" w14:textId="77777777" w:rsidR="00D46E2B" w:rsidRDefault="00D46E2B" w:rsidP="00D46E2B">
      <w:pPr>
        <w:pStyle w:val="BlockLine"/>
      </w:pPr>
    </w:p>
    <w:tbl>
      <w:tblPr>
        <w:tblW w:w="0" w:type="auto"/>
        <w:tblLayout w:type="fixed"/>
        <w:tblLook w:val="0000" w:firstRow="0" w:lastRow="0" w:firstColumn="0" w:lastColumn="0" w:noHBand="0" w:noVBand="0"/>
      </w:tblPr>
      <w:tblGrid>
        <w:gridCol w:w="1728"/>
        <w:gridCol w:w="7740"/>
      </w:tblGrid>
      <w:tr w:rsidR="00D46E2B" w14:paraId="4E31B12D" w14:textId="77777777">
        <w:trPr>
          <w:cantSplit/>
        </w:trPr>
        <w:tc>
          <w:tcPr>
            <w:tcW w:w="1728" w:type="dxa"/>
          </w:tcPr>
          <w:p w14:paraId="262504C2" w14:textId="77777777" w:rsidR="00D46E2B" w:rsidRDefault="001639D1" w:rsidP="00A3619E">
            <w:pPr>
              <w:pStyle w:val="BlockLabel"/>
            </w:pPr>
            <w:bookmarkStart w:id="440" w:name="_Hlk177547654"/>
            <w:r>
              <w:t>Column sorting</w:t>
            </w:r>
          </w:p>
        </w:tc>
        <w:tc>
          <w:tcPr>
            <w:tcW w:w="7740" w:type="dxa"/>
          </w:tcPr>
          <w:p w14:paraId="7534469D" w14:textId="56954A43" w:rsidR="00D46E2B" w:rsidRDefault="00D46E2B" w:rsidP="00BF0009">
            <w:pPr>
              <w:pStyle w:val="BlockText"/>
            </w:pPr>
            <w:bookmarkStart w:id="441" w:name="_Hlk177553501"/>
            <w:r>
              <w:t xml:space="preserve">You can manipulate the layout of the view in the </w:t>
            </w:r>
            <w:r w:rsidR="00A3619E">
              <w:rPr>
                <w:b/>
                <w:bCs/>
              </w:rPr>
              <w:t>Purchase Order Control</w:t>
            </w:r>
            <w:r>
              <w:rPr>
                <w:b/>
                <w:bCs/>
              </w:rPr>
              <w:t xml:space="preserve"> </w:t>
            </w:r>
            <w:r>
              <w:t xml:space="preserve">window for </w:t>
            </w:r>
            <w:r w:rsidR="001639D1">
              <w:t>display purposes</w:t>
            </w:r>
            <w:r>
              <w:t>.</w:t>
            </w:r>
            <w:r w:rsidR="00FD2460">
              <w:t xml:space="preserve"> </w:t>
            </w:r>
            <w:r w:rsidR="001639D1">
              <w:t>The following can be done for column sorting features:</w:t>
            </w:r>
            <w:r w:rsidR="00FD2460">
              <w:t xml:space="preserve"> </w:t>
            </w:r>
          </w:p>
          <w:bookmarkEnd w:id="441"/>
          <w:p w14:paraId="7185E174" w14:textId="77777777" w:rsidR="00D46E2B" w:rsidRDefault="00D46E2B" w:rsidP="00BF0009">
            <w:pPr>
              <w:pStyle w:val="BlockText"/>
            </w:pPr>
          </w:p>
          <w:p w14:paraId="3827190D" w14:textId="77777777" w:rsidR="00D46E2B" w:rsidRPr="00FE5177" w:rsidRDefault="00D46E2B" w:rsidP="00BF0009">
            <w:pPr>
              <w:pStyle w:val="BulletText1"/>
              <w:numPr>
                <w:ilvl w:val="0"/>
                <w:numId w:val="5"/>
              </w:numPr>
              <w:rPr>
                <w:sz w:val="22"/>
                <w:szCs w:val="22"/>
              </w:rPr>
            </w:pPr>
            <w:bookmarkStart w:id="442" w:name="_Hlk177553502"/>
            <w:r w:rsidRPr="00FE5177">
              <w:rPr>
                <w:sz w:val="22"/>
                <w:szCs w:val="22"/>
              </w:rPr>
              <w:t>To enlarge a column, click and drag a cell border.</w:t>
            </w:r>
          </w:p>
          <w:p w14:paraId="4EF8CF94" w14:textId="77777777" w:rsidR="00D46E2B" w:rsidRPr="00FE5177" w:rsidRDefault="00D46E2B" w:rsidP="00E93C13">
            <w:pPr>
              <w:pStyle w:val="BulletText1"/>
              <w:numPr>
                <w:ilvl w:val="0"/>
                <w:numId w:val="28"/>
              </w:numPr>
              <w:rPr>
                <w:sz w:val="22"/>
                <w:szCs w:val="22"/>
              </w:rPr>
            </w:pPr>
            <w:bookmarkStart w:id="443" w:name="_Hlk177553503"/>
            <w:bookmarkEnd w:id="442"/>
            <w:r w:rsidRPr="00FE5177">
              <w:rPr>
                <w:sz w:val="22"/>
                <w:szCs w:val="22"/>
              </w:rPr>
              <w:t xml:space="preserve">To sort on any column, click on the header to sort it in </w:t>
            </w:r>
            <w:r w:rsidRPr="00FE5177">
              <w:rPr>
                <w:sz w:val="22"/>
                <w:szCs w:val="22"/>
                <w:u w:val="single"/>
              </w:rPr>
              <w:t>ascending order</w:t>
            </w:r>
            <w:r w:rsidRPr="00FE5177">
              <w:rPr>
                <w:sz w:val="22"/>
                <w:szCs w:val="22"/>
              </w:rPr>
              <w:t xml:space="preserve">. </w:t>
            </w:r>
          </w:p>
          <w:bookmarkEnd w:id="443"/>
          <w:p w14:paraId="3A404206" w14:textId="77777777" w:rsidR="00D46E2B" w:rsidRDefault="00D46E2B" w:rsidP="00E93C13">
            <w:pPr>
              <w:pStyle w:val="BulletText1"/>
              <w:numPr>
                <w:ilvl w:val="0"/>
                <w:numId w:val="27"/>
              </w:numPr>
            </w:pPr>
            <w:r w:rsidRPr="00FE5177">
              <w:rPr>
                <w:sz w:val="22"/>
                <w:szCs w:val="22"/>
              </w:rPr>
              <w:t xml:space="preserve">If you click on the same column again, it will sort it in </w:t>
            </w:r>
            <w:r w:rsidRPr="00FE5177">
              <w:rPr>
                <w:sz w:val="22"/>
                <w:szCs w:val="22"/>
                <w:u w:val="single"/>
              </w:rPr>
              <w:t>descending order</w:t>
            </w:r>
            <w:r w:rsidRPr="00FE5177">
              <w:rPr>
                <w:sz w:val="22"/>
                <w:szCs w:val="22"/>
              </w:rPr>
              <w:t>.</w:t>
            </w:r>
          </w:p>
        </w:tc>
      </w:tr>
      <w:bookmarkEnd w:id="440"/>
    </w:tbl>
    <w:p w14:paraId="6366F2BF" w14:textId="77777777" w:rsidR="00D46E2B" w:rsidRPr="00655626" w:rsidRDefault="00D46E2B" w:rsidP="00D46E2B">
      <w:pPr>
        <w:pStyle w:val="BlockLine"/>
      </w:pPr>
    </w:p>
    <w:tbl>
      <w:tblPr>
        <w:tblW w:w="0" w:type="auto"/>
        <w:tblLayout w:type="fixed"/>
        <w:tblLook w:val="0000" w:firstRow="0" w:lastRow="0" w:firstColumn="0" w:lastColumn="0" w:noHBand="0" w:noVBand="0"/>
      </w:tblPr>
      <w:tblGrid>
        <w:gridCol w:w="1728"/>
        <w:gridCol w:w="7740"/>
      </w:tblGrid>
      <w:tr w:rsidR="00D46E2B" w14:paraId="2971BC2A" w14:textId="77777777">
        <w:trPr>
          <w:cantSplit/>
        </w:trPr>
        <w:tc>
          <w:tcPr>
            <w:tcW w:w="1728" w:type="dxa"/>
          </w:tcPr>
          <w:p w14:paraId="7F7B7CB3" w14:textId="77777777" w:rsidR="00D46E2B" w:rsidRPr="00C46211" w:rsidRDefault="00D46E2B" w:rsidP="00A3619E">
            <w:pPr>
              <w:pStyle w:val="BlockLabel"/>
            </w:pPr>
            <w:bookmarkStart w:id="444" w:name="_Hlk177547655"/>
            <w:r w:rsidRPr="00C46211">
              <w:t>Refresh data</w:t>
            </w:r>
          </w:p>
        </w:tc>
        <w:tc>
          <w:tcPr>
            <w:tcW w:w="7740" w:type="dxa"/>
          </w:tcPr>
          <w:p w14:paraId="3F6BCDC6" w14:textId="77777777" w:rsidR="00467E74" w:rsidRDefault="00467E74" w:rsidP="00BF0009">
            <w:pPr>
              <w:pStyle w:val="BlockText"/>
            </w:pPr>
            <w:bookmarkStart w:id="445" w:name="_Hlk177553504"/>
            <w:r>
              <w:t xml:space="preserve">You can click the </w:t>
            </w:r>
            <w:r w:rsidRPr="00C46211">
              <w:rPr>
                <w:b/>
                <w:bCs/>
              </w:rPr>
              <w:t>Display</w:t>
            </w:r>
            <w:r>
              <w:rPr>
                <w:b/>
                <w:bCs/>
              </w:rPr>
              <w:t>/Refresh</w:t>
            </w:r>
            <w:r w:rsidRPr="00C46211">
              <w:t xml:space="preserve"> button</w:t>
            </w:r>
            <w:r>
              <w:t xml:space="preserve"> to update your window with any new transactions that may have been added into Suspense.</w:t>
            </w:r>
          </w:p>
          <w:bookmarkEnd w:id="445"/>
          <w:p w14:paraId="25C1EA64" w14:textId="77777777" w:rsidR="00467E74" w:rsidRDefault="00467E74" w:rsidP="00BF0009">
            <w:pPr>
              <w:pStyle w:val="BlockText"/>
            </w:pPr>
          </w:p>
          <w:p w14:paraId="1B49C06B" w14:textId="4015CFE5" w:rsidR="00D46E2B" w:rsidRPr="00C46211" w:rsidRDefault="00D46E2B" w:rsidP="00BF0009">
            <w:pPr>
              <w:pStyle w:val="BlockText"/>
            </w:pPr>
            <w:bookmarkStart w:id="446" w:name="_Hlk177553505"/>
            <w:r w:rsidRPr="00C46211">
              <w:t xml:space="preserve">If you have changed the sort order, you can refresh your data by clicking the </w:t>
            </w:r>
            <w:r w:rsidR="00C46211" w:rsidRPr="00C46211">
              <w:rPr>
                <w:b/>
                <w:bCs/>
              </w:rPr>
              <w:t>D</w:t>
            </w:r>
            <w:r w:rsidRPr="00C46211">
              <w:rPr>
                <w:b/>
                <w:bCs/>
              </w:rPr>
              <w:t>isplay</w:t>
            </w:r>
            <w:r w:rsidR="00467E74">
              <w:rPr>
                <w:b/>
                <w:bCs/>
              </w:rPr>
              <w:t>/Refresh</w:t>
            </w:r>
            <w:r w:rsidRPr="00C46211">
              <w:t xml:space="preserve"> button again.</w:t>
            </w:r>
            <w:r w:rsidR="00FD2460">
              <w:t xml:space="preserve"> </w:t>
            </w:r>
          </w:p>
          <w:bookmarkEnd w:id="446"/>
          <w:p w14:paraId="77678449" w14:textId="77777777" w:rsidR="00D46E2B" w:rsidRPr="00C46211" w:rsidRDefault="00D46E2B" w:rsidP="00BF0009">
            <w:pPr>
              <w:pStyle w:val="BlockText"/>
            </w:pPr>
          </w:p>
          <w:p w14:paraId="594AE64B" w14:textId="54ED2874" w:rsidR="00D46E2B" w:rsidRDefault="00D46E2B" w:rsidP="00BF0009">
            <w:pPr>
              <w:pStyle w:val="BlockText"/>
            </w:pPr>
            <w:r w:rsidRPr="00C46211">
              <w:rPr>
                <w:b/>
                <w:u w:val="single"/>
              </w:rPr>
              <w:t>Note</w:t>
            </w:r>
            <w:r w:rsidRPr="00C46211">
              <w:rPr>
                <w:b/>
              </w:rPr>
              <w:t>:</w:t>
            </w:r>
            <w:r w:rsidR="00FD2460">
              <w:t xml:space="preserve"> </w:t>
            </w:r>
            <w:r w:rsidRPr="00C46211">
              <w:t>Refresh does not reset any column resizing that has been done.</w:t>
            </w:r>
          </w:p>
        </w:tc>
      </w:tr>
      <w:bookmarkEnd w:id="444"/>
    </w:tbl>
    <w:p w14:paraId="0B4C66D6" w14:textId="77777777" w:rsidR="007672D8" w:rsidRDefault="007672D8" w:rsidP="007672D8">
      <w:pPr>
        <w:pStyle w:val="BlockLine"/>
      </w:pPr>
    </w:p>
    <w:tbl>
      <w:tblPr>
        <w:tblW w:w="0" w:type="auto"/>
        <w:tblLayout w:type="fixed"/>
        <w:tblLook w:val="0000" w:firstRow="0" w:lastRow="0" w:firstColumn="0" w:lastColumn="0" w:noHBand="0" w:noVBand="0"/>
      </w:tblPr>
      <w:tblGrid>
        <w:gridCol w:w="1728"/>
        <w:gridCol w:w="7740"/>
      </w:tblGrid>
      <w:tr w:rsidR="007921F3" w14:paraId="66CB0D4F" w14:textId="77777777">
        <w:trPr>
          <w:cantSplit/>
        </w:trPr>
        <w:tc>
          <w:tcPr>
            <w:tcW w:w="1728" w:type="dxa"/>
          </w:tcPr>
          <w:p w14:paraId="0D11CF7A" w14:textId="77777777" w:rsidR="007921F3" w:rsidRDefault="007921F3" w:rsidP="007921F3">
            <w:pPr>
              <w:pStyle w:val="BlockLabel"/>
            </w:pPr>
            <w:bookmarkStart w:id="447" w:name="_Hlk177547656"/>
            <w:r>
              <w:t>Clear button</w:t>
            </w:r>
          </w:p>
        </w:tc>
        <w:tc>
          <w:tcPr>
            <w:tcW w:w="7740" w:type="dxa"/>
          </w:tcPr>
          <w:p w14:paraId="7F51237A" w14:textId="0D89F2EC" w:rsidR="007921F3" w:rsidRDefault="007921F3" w:rsidP="00111F2C">
            <w:pPr>
              <w:pStyle w:val="BlockText"/>
            </w:pPr>
            <w:r>
              <w:t xml:space="preserve">You can use the </w:t>
            </w:r>
            <w:r>
              <w:rPr>
                <w:b/>
                <w:bCs/>
              </w:rPr>
              <w:t>Clear</w:t>
            </w:r>
            <w:r>
              <w:t xml:space="preserve"> button to blank out the window and start over with new display criteria.</w:t>
            </w:r>
            <w:r w:rsidR="00FD2460">
              <w:t xml:space="preserve"> </w:t>
            </w:r>
          </w:p>
        </w:tc>
      </w:tr>
      <w:bookmarkEnd w:id="447"/>
    </w:tbl>
    <w:p w14:paraId="16CA71A2" w14:textId="77777777" w:rsidR="007921F3" w:rsidRDefault="007921F3" w:rsidP="007921F3">
      <w:pPr>
        <w:pStyle w:val="BlockLine"/>
      </w:pPr>
    </w:p>
    <w:tbl>
      <w:tblPr>
        <w:tblW w:w="0" w:type="auto"/>
        <w:tblLayout w:type="fixed"/>
        <w:tblLook w:val="0000" w:firstRow="0" w:lastRow="0" w:firstColumn="0" w:lastColumn="0" w:noHBand="0" w:noVBand="0"/>
      </w:tblPr>
      <w:tblGrid>
        <w:gridCol w:w="1728"/>
        <w:gridCol w:w="7740"/>
      </w:tblGrid>
      <w:tr w:rsidR="007921F3" w14:paraId="4384F145" w14:textId="77777777">
        <w:trPr>
          <w:cantSplit/>
        </w:trPr>
        <w:tc>
          <w:tcPr>
            <w:tcW w:w="1728" w:type="dxa"/>
          </w:tcPr>
          <w:p w14:paraId="6F7616D6" w14:textId="77777777" w:rsidR="007921F3" w:rsidRDefault="009A24AD">
            <w:pPr>
              <w:pStyle w:val="BlockLabel"/>
            </w:pPr>
            <w:bookmarkStart w:id="448" w:name="_Hlk177547657"/>
            <w:r>
              <w:t>Menu</w:t>
            </w:r>
            <w:r w:rsidR="007921F3">
              <w:t xml:space="preserve"> button</w:t>
            </w:r>
          </w:p>
        </w:tc>
        <w:tc>
          <w:tcPr>
            <w:tcW w:w="7740" w:type="dxa"/>
          </w:tcPr>
          <w:p w14:paraId="2056F86B" w14:textId="77777777" w:rsidR="007921F3" w:rsidRDefault="007921F3">
            <w:pPr>
              <w:pStyle w:val="BlockText"/>
            </w:pPr>
            <w:r>
              <w:t xml:space="preserve">The </w:t>
            </w:r>
            <w:r w:rsidR="009A24AD">
              <w:rPr>
                <w:b/>
                <w:bCs/>
              </w:rPr>
              <w:t>Menu</w:t>
            </w:r>
            <w:r>
              <w:t xml:space="preserve"> button returns you to the </w:t>
            </w:r>
            <w:r>
              <w:rPr>
                <w:b/>
                <w:bCs/>
              </w:rPr>
              <w:t>Prosthetics Main Menu</w:t>
            </w:r>
            <w:r>
              <w:t xml:space="preserve"> window where you can open additional applications at the same time.</w:t>
            </w:r>
          </w:p>
        </w:tc>
      </w:tr>
      <w:bookmarkEnd w:id="448"/>
    </w:tbl>
    <w:p w14:paraId="5E28BA15" w14:textId="7AD04DD0" w:rsidR="007921F3" w:rsidRPr="007921F3" w:rsidRDefault="007921F3" w:rsidP="007921F3">
      <w:pPr>
        <w:pStyle w:val="BlockLine"/>
      </w:pPr>
    </w:p>
    <w:tbl>
      <w:tblPr>
        <w:tblW w:w="0" w:type="auto"/>
        <w:tblLayout w:type="fixed"/>
        <w:tblLook w:val="0000" w:firstRow="0" w:lastRow="0" w:firstColumn="0" w:lastColumn="0" w:noHBand="0" w:noVBand="0"/>
      </w:tblPr>
      <w:tblGrid>
        <w:gridCol w:w="1728"/>
        <w:gridCol w:w="7740"/>
      </w:tblGrid>
      <w:tr w:rsidR="007672D8" w14:paraId="3F5A36CA" w14:textId="77777777">
        <w:trPr>
          <w:cantSplit/>
        </w:trPr>
        <w:tc>
          <w:tcPr>
            <w:tcW w:w="1728" w:type="dxa"/>
          </w:tcPr>
          <w:p w14:paraId="5B77A58C" w14:textId="77777777" w:rsidR="007672D8" w:rsidRDefault="006B1423" w:rsidP="00111F2C">
            <w:pPr>
              <w:pStyle w:val="BlockLabel"/>
            </w:pPr>
            <w:bookmarkStart w:id="449" w:name="_Hlk177547658"/>
            <w:r>
              <w:t>2319 button</w:t>
            </w:r>
          </w:p>
        </w:tc>
        <w:tc>
          <w:tcPr>
            <w:tcW w:w="7740" w:type="dxa"/>
          </w:tcPr>
          <w:p w14:paraId="1816D79C" w14:textId="241B8306" w:rsidR="007672D8" w:rsidRDefault="007672D8" w:rsidP="00111F2C">
            <w:pPr>
              <w:pStyle w:val="BlockText"/>
            </w:pPr>
            <w:r>
              <w:t xml:space="preserve">You can display all eight </w:t>
            </w:r>
            <w:r w:rsidR="00922DE5">
              <w:t>tabs</w:t>
            </w:r>
            <w:r>
              <w:t xml:space="preserve"> of 2319 data for a patient from this </w:t>
            </w:r>
            <w:r w:rsidR="006B1423">
              <w:t>button</w:t>
            </w:r>
            <w:r>
              <w:t>.</w:t>
            </w:r>
            <w:r w:rsidR="00FD2460">
              <w:t xml:space="preserve"> </w:t>
            </w:r>
          </w:p>
        </w:tc>
      </w:tr>
      <w:bookmarkEnd w:id="449"/>
    </w:tbl>
    <w:p w14:paraId="02F4C94A" w14:textId="77777777" w:rsidR="006B1423" w:rsidRDefault="006B1423" w:rsidP="006B1423">
      <w:pPr>
        <w:pStyle w:val="BlockLine"/>
      </w:pPr>
    </w:p>
    <w:tbl>
      <w:tblPr>
        <w:tblW w:w="0" w:type="auto"/>
        <w:tblLayout w:type="fixed"/>
        <w:tblLook w:val="0000" w:firstRow="0" w:lastRow="0" w:firstColumn="0" w:lastColumn="0" w:noHBand="0" w:noVBand="0"/>
      </w:tblPr>
      <w:tblGrid>
        <w:gridCol w:w="1728"/>
        <w:gridCol w:w="7740"/>
      </w:tblGrid>
      <w:tr w:rsidR="006B1423" w14:paraId="4DC2FD5A" w14:textId="77777777">
        <w:trPr>
          <w:cantSplit/>
        </w:trPr>
        <w:tc>
          <w:tcPr>
            <w:tcW w:w="1728" w:type="dxa"/>
          </w:tcPr>
          <w:p w14:paraId="03DAD090" w14:textId="77777777" w:rsidR="006B1423" w:rsidRDefault="006B1423">
            <w:pPr>
              <w:pStyle w:val="BlockLabel"/>
            </w:pPr>
            <w:bookmarkStart w:id="450" w:name="_Hlk177547659"/>
            <w:r>
              <w:t>CPRS button</w:t>
            </w:r>
          </w:p>
        </w:tc>
        <w:tc>
          <w:tcPr>
            <w:tcW w:w="7740" w:type="dxa"/>
          </w:tcPr>
          <w:p w14:paraId="7C7FCC06" w14:textId="5F506136" w:rsidR="006B1423" w:rsidRDefault="006B1423">
            <w:pPr>
              <w:pStyle w:val="BlockText"/>
            </w:pPr>
            <w:r>
              <w:t>You can view a CPRS record for a patient from this button.</w:t>
            </w:r>
            <w:r w:rsidR="00FD2460">
              <w:t xml:space="preserve"> </w:t>
            </w:r>
            <w:r>
              <w:t xml:space="preserve"> </w:t>
            </w:r>
          </w:p>
        </w:tc>
      </w:tr>
      <w:bookmarkEnd w:id="450"/>
    </w:tbl>
    <w:p w14:paraId="4C7E4813" w14:textId="24462D29" w:rsidR="006B1423" w:rsidRDefault="006B1423" w:rsidP="006B1423">
      <w:pPr>
        <w:pStyle w:val="BlockLine"/>
      </w:pPr>
    </w:p>
    <w:tbl>
      <w:tblPr>
        <w:tblW w:w="0" w:type="auto"/>
        <w:tblLayout w:type="fixed"/>
        <w:tblLook w:val="0000" w:firstRow="0" w:lastRow="0" w:firstColumn="0" w:lastColumn="0" w:noHBand="0" w:noVBand="0"/>
      </w:tblPr>
      <w:tblGrid>
        <w:gridCol w:w="1728"/>
        <w:gridCol w:w="7740"/>
      </w:tblGrid>
      <w:tr w:rsidR="006B1423" w14:paraId="382E3864" w14:textId="77777777">
        <w:trPr>
          <w:cantSplit/>
        </w:trPr>
        <w:tc>
          <w:tcPr>
            <w:tcW w:w="1728" w:type="dxa"/>
          </w:tcPr>
          <w:p w14:paraId="239FEDB3" w14:textId="77777777" w:rsidR="006B1423" w:rsidRDefault="006B1423">
            <w:pPr>
              <w:pStyle w:val="BlockLabel"/>
            </w:pPr>
            <w:bookmarkStart w:id="451" w:name="_Hlk177547660"/>
            <w:r>
              <w:t>Request button</w:t>
            </w:r>
          </w:p>
        </w:tc>
        <w:tc>
          <w:tcPr>
            <w:tcW w:w="7740" w:type="dxa"/>
          </w:tcPr>
          <w:p w14:paraId="496EBBFA" w14:textId="77777777" w:rsidR="006B1423" w:rsidRDefault="006B1423">
            <w:pPr>
              <w:pStyle w:val="BlockText"/>
            </w:pPr>
            <w:r>
              <w:t>You can view a Request (if information is available for that patient) from this button.</w:t>
            </w:r>
          </w:p>
        </w:tc>
      </w:tr>
    </w:tbl>
    <w:p w14:paraId="1A8D2E2C" w14:textId="77777777" w:rsidR="004A2EE0" w:rsidRPr="00D90F7D" w:rsidRDefault="004A2EE0" w:rsidP="0011786F">
      <w:pPr>
        <w:pStyle w:val="Heading3"/>
      </w:pPr>
      <w:bookmarkStart w:id="452" w:name="_Hlk177553506"/>
      <w:bookmarkEnd w:id="451"/>
      <w:r w:rsidRPr="00D90F7D">
        <w:br w:type="page"/>
      </w:r>
      <w:bookmarkStart w:id="453" w:name="_Toc89754783"/>
      <w:bookmarkStart w:id="454" w:name="_Toc172537303"/>
      <w:bookmarkStart w:id="455" w:name="_Toc177550895"/>
      <w:r w:rsidRPr="00D90F7D">
        <w:lastRenderedPageBreak/>
        <w:t>View Column Descriptions</w:t>
      </w:r>
      <w:bookmarkEnd w:id="453"/>
      <w:bookmarkEnd w:id="454"/>
      <w:bookmarkEnd w:id="455"/>
    </w:p>
    <w:bookmarkEnd w:id="452"/>
    <w:p w14:paraId="35311E3C" w14:textId="333F3677" w:rsidR="00A378CA" w:rsidRDefault="00A378CA" w:rsidP="00A378CA">
      <w:pPr>
        <w:pStyle w:val="BlockLine"/>
      </w:pPr>
    </w:p>
    <w:tbl>
      <w:tblPr>
        <w:tblW w:w="0" w:type="auto"/>
        <w:tblLayout w:type="fixed"/>
        <w:tblLook w:val="0000" w:firstRow="0" w:lastRow="0" w:firstColumn="0" w:lastColumn="0" w:noHBand="0" w:noVBand="0"/>
      </w:tblPr>
      <w:tblGrid>
        <w:gridCol w:w="1728"/>
        <w:gridCol w:w="7740"/>
      </w:tblGrid>
      <w:tr w:rsidR="00A378CA" w14:paraId="5800C0C4" w14:textId="77777777">
        <w:trPr>
          <w:cantSplit/>
        </w:trPr>
        <w:tc>
          <w:tcPr>
            <w:tcW w:w="1728" w:type="dxa"/>
          </w:tcPr>
          <w:p w14:paraId="3861ABE1" w14:textId="77777777" w:rsidR="00A378CA" w:rsidRDefault="00A378CA">
            <w:pPr>
              <w:pStyle w:val="BlockLabel"/>
            </w:pPr>
            <w:bookmarkStart w:id="456" w:name="_Hlk177547661"/>
            <w:r w:rsidRPr="00E50E6A">
              <w:t>Done</w:t>
            </w:r>
          </w:p>
        </w:tc>
        <w:tc>
          <w:tcPr>
            <w:tcW w:w="7740" w:type="dxa"/>
          </w:tcPr>
          <w:p w14:paraId="160BA68A" w14:textId="1AF3E7C6" w:rsidR="00A378CA" w:rsidRDefault="00E50E6A">
            <w:pPr>
              <w:pStyle w:val="BlockText"/>
            </w:pPr>
            <w:r>
              <w:t xml:space="preserve">The Done column displays a </w:t>
            </w:r>
            <w:r w:rsidRPr="00E50E6A">
              <w:rPr>
                <w:b/>
              </w:rPr>
              <w:t>Yes</w:t>
            </w:r>
            <w:r>
              <w:t xml:space="preserve"> after you have created a purchase order with one or more items on it.</w:t>
            </w:r>
            <w:r w:rsidR="00FD2460">
              <w:t xml:space="preserve"> </w:t>
            </w:r>
          </w:p>
        </w:tc>
      </w:tr>
      <w:bookmarkEnd w:id="456"/>
    </w:tbl>
    <w:p w14:paraId="2FF007BB" w14:textId="1B195264" w:rsidR="004A2EE0" w:rsidRDefault="004A2EE0" w:rsidP="004A2EE0">
      <w:pPr>
        <w:pStyle w:val="BlockLine"/>
      </w:pPr>
    </w:p>
    <w:tbl>
      <w:tblPr>
        <w:tblW w:w="0" w:type="auto"/>
        <w:tblLayout w:type="fixed"/>
        <w:tblLook w:val="0000" w:firstRow="0" w:lastRow="0" w:firstColumn="0" w:lastColumn="0" w:noHBand="0" w:noVBand="0"/>
      </w:tblPr>
      <w:tblGrid>
        <w:gridCol w:w="1728"/>
        <w:gridCol w:w="7740"/>
      </w:tblGrid>
      <w:tr w:rsidR="004A2EE0" w14:paraId="0EEC188F" w14:textId="77777777">
        <w:trPr>
          <w:cantSplit/>
        </w:trPr>
        <w:tc>
          <w:tcPr>
            <w:tcW w:w="1728" w:type="dxa"/>
          </w:tcPr>
          <w:p w14:paraId="26655352" w14:textId="77777777" w:rsidR="004A2EE0" w:rsidRDefault="002171BB" w:rsidP="00BF0009">
            <w:pPr>
              <w:pStyle w:val="BlockLabel"/>
            </w:pPr>
            <w:bookmarkStart w:id="457" w:name="_Hlk177547662"/>
            <w:r>
              <w:t>Type</w:t>
            </w:r>
          </w:p>
        </w:tc>
        <w:tc>
          <w:tcPr>
            <w:tcW w:w="7740" w:type="dxa"/>
          </w:tcPr>
          <w:p w14:paraId="183A4815" w14:textId="0837E03E" w:rsidR="00111F2C" w:rsidRDefault="00C46211" w:rsidP="00BF0009">
            <w:pPr>
              <w:pStyle w:val="BlockText"/>
            </w:pPr>
            <w:r>
              <w:t xml:space="preserve">The </w:t>
            </w:r>
            <w:r w:rsidRPr="00C46211">
              <w:rPr>
                <w:b/>
              </w:rPr>
              <w:t>Type</w:t>
            </w:r>
            <w:r>
              <w:t xml:space="preserve"> column displays one of the following </w:t>
            </w:r>
            <w:r w:rsidR="00365F77">
              <w:t xml:space="preserve">record types </w:t>
            </w:r>
            <w:r>
              <w:t>for the Purchase Order transaction:</w:t>
            </w:r>
            <w:r w:rsidR="00FD2460">
              <w:t xml:space="preserve"> </w:t>
            </w:r>
            <w:r w:rsidR="00111F2C">
              <w:t>Manual Suspense entry or Routine Consult (electronic orders via CPRS including Eyeglass, Contact Lens and Home Oxygen orders).</w:t>
            </w:r>
            <w:r w:rsidR="00FD2460">
              <w:t xml:space="preserve"> </w:t>
            </w:r>
            <w:r w:rsidR="00111F2C">
              <w:t xml:space="preserve">Clone is also a type of record that may display. </w:t>
            </w:r>
          </w:p>
        </w:tc>
      </w:tr>
      <w:bookmarkEnd w:id="457"/>
    </w:tbl>
    <w:p w14:paraId="1276F201" w14:textId="77777777" w:rsidR="00A378CA" w:rsidRDefault="00A378CA" w:rsidP="00A378CA">
      <w:pPr>
        <w:pStyle w:val="BlockLine"/>
      </w:pPr>
    </w:p>
    <w:tbl>
      <w:tblPr>
        <w:tblW w:w="0" w:type="auto"/>
        <w:tblLayout w:type="fixed"/>
        <w:tblLook w:val="0000" w:firstRow="0" w:lastRow="0" w:firstColumn="0" w:lastColumn="0" w:noHBand="0" w:noVBand="0"/>
      </w:tblPr>
      <w:tblGrid>
        <w:gridCol w:w="1728"/>
        <w:gridCol w:w="7740"/>
      </w:tblGrid>
      <w:tr w:rsidR="00A378CA" w14:paraId="16FA6550" w14:textId="77777777">
        <w:trPr>
          <w:cantSplit/>
        </w:trPr>
        <w:tc>
          <w:tcPr>
            <w:tcW w:w="1728" w:type="dxa"/>
          </w:tcPr>
          <w:p w14:paraId="782ED1D9" w14:textId="77777777" w:rsidR="00A378CA" w:rsidRDefault="00A378CA">
            <w:pPr>
              <w:pStyle w:val="BlockLabel"/>
            </w:pPr>
            <w:bookmarkStart w:id="458" w:name="_Hlk177547663"/>
            <w:r w:rsidRPr="00E50E6A">
              <w:t>Station</w:t>
            </w:r>
          </w:p>
        </w:tc>
        <w:tc>
          <w:tcPr>
            <w:tcW w:w="7740" w:type="dxa"/>
          </w:tcPr>
          <w:p w14:paraId="37356898" w14:textId="77777777" w:rsidR="00A378CA" w:rsidRDefault="00E50E6A">
            <w:pPr>
              <w:pStyle w:val="BlockText"/>
            </w:pPr>
            <w:r>
              <w:t xml:space="preserve">The Station column displays the Station Number </w:t>
            </w:r>
            <w:r w:rsidR="00365F77">
              <w:t xml:space="preserve">of </w:t>
            </w:r>
            <w:r>
              <w:t xml:space="preserve">the </w:t>
            </w:r>
            <w:r w:rsidR="00365F77">
              <w:t xml:space="preserve">selected </w:t>
            </w:r>
            <w:r>
              <w:t>Purchasing Agent.</w:t>
            </w:r>
          </w:p>
        </w:tc>
      </w:tr>
      <w:bookmarkEnd w:id="458"/>
    </w:tbl>
    <w:p w14:paraId="1F0D7C97" w14:textId="3F63CD4E" w:rsidR="00A378CA" w:rsidRPr="00A378CA" w:rsidRDefault="00A378CA" w:rsidP="00A378CA">
      <w:pPr>
        <w:pStyle w:val="BlockLine"/>
      </w:pPr>
    </w:p>
    <w:tbl>
      <w:tblPr>
        <w:tblW w:w="0" w:type="auto"/>
        <w:tblLayout w:type="fixed"/>
        <w:tblLook w:val="0000" w:firstRow="0" w:lastRow="0" w:firstColumn="0" w:lastColumn="0" w:noHBand="0" w:noVBand="0"/>
      </w:tblPr>
      <w:tblGrid>
        <w:gridCol w:w="1728"/>
        <w:gridCol w:w="7740"/>
      </w:tblGrid>
      <w:tr w:rsidR="004A2EE0" w14:paraId="68FF0C7E" w14:textId="77777777">
        <w:trPr>
          <w:cantSplit/>
        </w:trPr>
        <w:tc>
          <w:tcPr>
            <w:tcW w:w="1728" w:type="dxa"/>
          </w:tcPr>
          <w:p w14:paraId="63716E1E" w14:textId="77777777" w:rsidR="004A2EE0" w:rsidRDefault="004A2EE0" w:rsidP="00BF0009">
            <w:pPr>
              <w:pStyle w:val="BlockLabel"/>
            </w:pPr>
            <w:bookmarkStart w:id="459" w:name="_Hlk177547664"/>
            <w:r>
              <w:t>Date</w:t>
            </w:r>
          </w:p>
        </w:tc>
        <w:tc>
          <w:tcPr>
            <w:tcW w:w="7740" w:type="dxa"/>
          </w:tcPr>
          <w:p w14:paraId="119A56C2" w14:textId="77777777" w:rsidR="004A2EE0" w:rsidRDefault="004A2EE0" w:rsidP="00BF0009">
            <w:pPr>
              <w:pStyle w:val="BlockText"/>
            </w:pPr>
            <w:r>
              <w:rPr>
                <w:szCs w:val="22"/>
              </w:rPr>
              <w:t xml:space="preserve">The </w:t>
            </w:r>
            <w:r w:rsidRPr="00652533">
              <w:rPr>
                <w:b/>
                <w:szCs w:val="22"/>
              </w:rPr>
              <w:t>Date</w:t>
            </w:r>
            <w:r>
              <w:rPr>
                <w:szCs w:val="22"/>
              </w:rPr>
              <w:t xml:space="preserve"> </w:t>
            </w:r>
            <w:r w:rsidR="00365F77">
              <w:rPr>
                <w:szCs w:val="22"/>
              </w:rPr>
              <w:t xml:space="preserve">column displays </w:t>
            </w:r>
            <w:r>
              <w:rPr>
                <w:szCs w:val="22"/>
              </w:rPr>
              <w:t xml:space="preserve">the date the </w:t>
            </w:r>
            <w:r w:rsidR="00940BED">
              <w:rPr>
                <w:szCs w:val="22"/>
              </w:rPr>
              <w:t xml:space="preserve">consult was entered into Suspense or </w:t>
            </w:r>
            <w:r w:rsidR="00365F77">
              <w:rPr>
                <w:szCs w:val="22"/>
              </w:rPr>
              <w:t xml:space="preserve">the </w:t>
            </w:r>
            <w:r w:rsidR="00940BED">
              <w:rPr>
                <w:szCs w:val="22"/>
              </w:rPr>
              <w:t xml:space="preserve">manual </w:t>
            </w:r>
            <w:r w:rsidR="00365F77">
              <w:rPr>
                <w:szCs w:val="22"/>
              </w:rPr>
              <w:t xml:space="preserve">entry </w:t>
            </w:r>
            <w:r w:rsidR="00940BED">
              <w:rPr>
                <w:szCs w:val="22"/>
              </w:rPr>
              <w:t>was created in Suspense.</w:t>
            </w:r>
          </w:p>
        </w:tc>
      </w:tr>
      <w:bookmarkEnd w:id="459"/>
    </w:tbl>
    <w:p w14:paraId="1B8F2A92" w14:textId="72C7ECB2" w:rsidR="004A2EE0" w:rsidRDefault="004A2EE0" w:rsidP="004A2EE0">
      <w:pPr>
        <w:pStyle w:val="BlockLine"/>
      </w:pPr>
    </w:p>
    <w:tbl>
      <w:tblPr>
        <w:tblW w:w="0" w:type="auto"/>
        <w:tblLayout w:type="fixed"/>
        <w:tblLook w:val="0000" w:firstRow="0" w:lastRow="0" w:firstColumn="0" w:lastColumn="0" w:noHBand="0" w:noVBand="0"/>
      </w:tblPr>
      <w:tblGrid>
        <w:gridCol w:w="1728"/>
        <w:gridCol w:w="7740"/>
      </w:tblGrid>
      <w:tr w:rsidR="004A2EE0" w14:paraId="3F3D9CF8" w14:textId="77777777">
        <w:trPr>
          <w:cantSplit/>
        </w:trPr>
        <w:tc>
          <w:tcPr>
            <w:tcW w:w="1728" w:type="dxa"/>
          </w:tcPr>
          <w:p w14:paraId="5E60F2FC" w14:textId="77777777" w:rsidR="004A2EE0" w:rsidRDefault="002171BB" w:rsidP="00BF0009">
            <w:pPr>
              <w:pStyle w:val="BlockLabel"/>
            </w:pPr>
            <w:bookmarkStart w:id="460" w:name="_Hlk177547665"/>
            <w:r>
              <w:t>Days</w:t>
            </w:r>
          </w:p>
        </w:tc>
        <w:tc>
          <w:tcPr>
            <w:tcW w:w="7740" w:type="dxa"/>
          </w:tcPr>
          <w:p w14:paraId="4856A67B" w14:textId="77777777" w:rsidR="004A2EE0" w:rsidRDefault="00C46211" w:rsidP="00BF0009">
            <w:pPr>
              <w:pStyle w:val="BlockText"/>
            </w:pPr>
            <w:r>
              <w:t xml:space="preserve">The </w:t>
            </w:r>
            <w:r w:rsidRPr="00C46211">
              <w:rPr>
                <w:b/>
              </w:rPr>
              <w:t>Days</w:t>
            </w:r>
            <w:r>
              <w:t xml:space="preserve"> column displays the number of days the transaction has remained in Open or Pending status</w:t>
            </w:r>
            <w:r w:rsidR="00773F24">
              <w:t>.</w:t>
            </w:r>
          </w:p>
        </w:tc>
      </w:tr>
      <w:bookmarkEnd w:id="460"/>
    </w:tbl>
    <w:p w14:paraId="39BB993B" w14:textId="357A9408" w:rsidR="004A2EE0" w:rsidRDefault="004A2EE0" w:rsidP="004A2EE0">
      <w:pPr>
        <w:pStyle w:val="BlockLine"/>
      </w:pPr>
    </w:p>
    <w:tbl>
      <w:tblPr>
        <w:tblW w:w="0" w:type="auto"/>
        <w:tblLayout w:type="fixed"/>
        <w:tblLook w:val="0000" w:firstRow="0" w:lastRow="0" w:firstColumn="0" w:lastColumn="0" w:noHBand="0" w:noVBand="0"/>
      </w:tblPr>
      <w:tblGrid>
        <w:gridCol w:w="1728"/>
        <w:gridCol w:w="7740"/>
      </w:tblGrid>
      <w:tr w:rsidR="004A2EE0" w14:paraId="66F475FA" w14:textId="77777777">
        <w:trPr>
          <w:cantSplit/>
        </w:trPr>
        <w:tc>
          <w:tcPr>
            <w:tcW w:w="1728" w:type="dxa"/>
          </w:tcPr>
          <w:p w14:paraId="6CF23CAE" w14:textId="77777777" w:rsidR="004A2EE0" w:rsidRDefault="004A2EE0" w:rsidP="00BF0009">
            <w:pPr>
              <w:pStyle w:val="BlockLabel"/>
            </w:pPr>
            <w:bookmarkStart w:id="461" w:name="_Hlk177547666"/>
            <w:r>
              <w:t>Patient</w:t>
            </w:r>
          </w:p>
        </w:tc>
        <w:tc>
          <w:tcPr>
            <w:tcW w:w="7740" w:type="dxa"/>
          </w:tcPr>
          <w:p w14:paraId="240ECDA8" w14:textId="75A2B6E8" w:rsidR="004A2EE0" w:rsidRPr="002171BB" w:rsidRDefault="004A2EE0" w:rsidP="00BF0009">
            <w:pPr>
              <w:pStyle w:val="BlockText"/>
              <w:rPr>
                <w:szCs w:val="22"/>
              </w:rPr>
            </w:pPr>
            <w:r>
              <w:rPr>
                <w:szCs w:val="22"/>
              </w:rPr>
              <w:t xml:space="preserve">The </w:t>
            </w:r>
            <w:r w:rsidRPr="00652533">
              <w:rPr>
                <w:b/>
                <w:szCs w:val="22"/>
              </w:rPr>
              <w:t>Patient</w:t>
            </w:r>
            <w:r>
              <w:rPr>
                <w:szCs w:val="22"/>
              </w:rPr>
              <w:t xml:space="preserve"> column contains the veteran’s </w:t>
            </w:r>
            <w:r w:rsidR="00241699">
              <w:rPr>
                <w:szCs w:val="22"/>
              </w:rPr>
              <w:t xml:space="preserve">name, </w:t>
            </w:r>
            <w:r>
              <w:rPr>
                <w:szCs w:val="22"/>
              </w:rPr>
              <w:t>last name first.</w:t>
            </w:r>
            <w:r w:rsidR="00FD2460">
              <w:rPr>
                <w:szCs w:val="22"/>
              </w:rPr>
              <w:t xml:space="preserve"> </w:t>
            </w:r>
            <w:r w:rsidRPr="00CF5DE1">
              <w:rPr>
                <w:szCs w:val="22"/>
              </w:rPr>
              <w:t xml:space="preserve">All patient transactions for the requested date range appear </w:t>
            </w:r>
            <w:r w:rsidR="002171BB">
              <w:rPr>
                <w:szCs w:val="22"/>
              </w:rPr>
              <w:t>f</w:t>
            </w:r>
            <w:r>
              <w:rPr>
                <w:szCs w:val="22"/>
              </w:rPr>
              <w:t>or Non-Service Connected (</w:t>
            </w:r>
            <w:r w:rsidRPr="00CF5DE1">
              <w:rPr>
                <w:szCs w:val="22"/>
              </w:rPr>
              <w:t>NSC)</w:t>
            </w:r>
            <w:r w:rsidR="002171BB">
              <w:rPr>
                <w:szCs w:val="22"/>
              </w:rPr>
              <w:t xml:space="preserve"> veterans</w:t>
            </w:r>
            <w:r>
              <w:rPr>
                <w:szCs w:val="22"/>
              </w:rPr>
              <w:t>.</w:t>
            </w:r>
            <w:r w:rsidR="00FD2460">
              <w:rPr>
                <w:szCs w:val="22"/>
              </w:rPr>
              <w:t xml:space="preserve"> </w:t>
            </w:r>
          </w:p>
        </w:tc>
      </w:tr>
      <w:bookmarkEnd w:id="461"/>
    </w:tbl>
    <w:p w14:paraId="4B5EF0C1" w14:textId="3A8DB83F" w:rsidR="004A2EE0" w:rsidRDefault="004A2EE0" w:rsidP="004A2EE0">
      <w:pPr>
        <w:pStyle w:val="BlockLine"/>
      </w:pPr>
    </w:p>
    <w:tbl>
      <w:tblPr>
        <w:tblW w:w="0" w:type="auto"/>
        <w:tblLayout w:type="fixed"/>
        <w:tblLook w:val="0000" w:firstRow="0" w:lastRow="0" w:firstColumn="0" w:lastColumn="0" w:noHBand="0" w:noVBand="0"/>
      </w:tblPr>
      <w:tblGrid>
        <w:gridCol w:w="1728"/>
        <w:gridCol w:w="7740"/>
      </w:tblGrid>
      <w:tr w:rsidR="004A2EE0" w14:paraId="75D4600C" w14:textId="77777777">
        <w:trPr>
          <w:cantSplit/>
        </w:trPr>
        <w:tc>
          <w:tcPr>
            <w:tcW w:w="1728" w:type="dxa"/>
          </w:tcPr>
          <w:p w14:paraId="1446FC66" w14:textId="77777777" w:rsidR="004A2EE0" w:rsidRDefault="004A2EE0" w:rsidP="00BF0009">
            <w:pPr>
              <w:pStyle w:val="BlockLabel"/>
            </w:pPr>
            <w:bookmarkStart w:id="462" w:name="_Hlk177547667"/>
            <w:r>
              <w:t>SSN</w:t>
            </w:r>
          </w:p>
        </w:tc>
        <w:tc>
          <w:tcPr>
            <w:tcW w:w="7740" w:type="dxa"/>
          </w:tcPr>
          <w:p w14:paraId="024D9832" w14:textId="77777777" w:rsidR="004A2EE0" w:rsidRDefault="004A2EE0" w:rsidP="00BF0009">
            <w:pPr>
              <w:pStyle w:val="BlockText"/>
            </w:pPr>
            <w:r>
              <w:rPr>
                <w:szCs w:val="22"/>
              </w:rPr>
              <w:t xml:space="preserve">The </w:t>
            </w:r>
            <w:r w:rsidRPr="004A2EE0">
              <w:rPr>
                <w:b/>
                <w:szCs w:val="22"/>
              </w:rPr>
              <w:t>SSN</w:t>
            </w:r>
            <w:r>
              <w:rPr>
                <w:szCs w:val="22"/>
              </w:rPr>
              <w:t xml:space="preserve"> column displays the patient’s Social Security Number (SSN).</w:t>
            </w:r>
          </w:p>
        </w:tc>
      </w:tr>
      <w:bookmarkEnd w:id="462"/>
    </w:tbl>
    <w:p w14:paraId="6F759ACE" w14:textId="77777777" w:rsidR="00312260" w:rsidRDefault="00312260" w:rsidP="00312260">
      <w:pPr>
        <w:pStyle w:val="BlockLine"/>
      </w:pPr>
    </w:p>
    <w:tbl>
      <w:tblPr>
        <w:tblW w:w="0" w:type="auto"/>
        <w:tblLayout w:type="fixed"/>
        <w:tblLook w:val="0000" w:firstRow="0" w:lastRow="0" w:firstColumn="0" w:lastColumn="0" w:noHBand="0" w:noVBand="0"/>
      </w:tblPr>
      <w:tblGrid>
        <w:gridCol w:w="1728"/>
        <w:gridCol w:w="7740"/>
      </w:tblGrid>
      <w:tr w:rsidR="00312260" w14:paraId="0C0E208E" w14:textId="77777777">
        <w:trPr>
          <w:cantSplit/>
        </w:trPr>
        <w:tc>
          <w:tcPr>
            <w:tcW w:w="1728" w:type="dxa"/>
          </w:tcPr>
          <w:p w14:paraId="0DC0B7B7" w14:textId="77777777" w:rsidR="00312260" w:rsidRDefault="00312260">
            <w:pPr>
              <w:pStyle w:val="BlockLabel"/>
            </w:pPr>
            <w:bookmarkStart w:id="463" w:name="_Hlk177547668"/>
            <w:r>
              <w:t>Description</w:t>
            </w:r>
          </w:p>
        </w:tc>
        <w:tc>
          <w:tcPr>
            <w:tcW w:w="7740" w:type="dxa"/>
          </w:tcPr>
          <w:p w14:paraId="3554AA18" w14:textId="583511DD" w:rsidR="00312260" w:rsidRDefault="00C46211">
            <w:pPr>
              <w:pStyle w:val="BlockText"/>
            </w:pPr>
            <w:r>
              <w:t xml:space="preserve">The </w:t>
            </w:r>
            <w:r w:rsidRPr="00C46211">
              <w:rPr>
                <w:b/>
              </w:rPr>
              <w:t>D</w:t>
            </w:r>
            <w:r w:rsidR="00C56ED9" w:rsidRPr="00C46211">
              <w:rPr>
                <w:b/>
              </w:rPr>
              <w:t>escription</w:t>
            </w:r>
            <w:r w:rsidR="00C56ED9">
              <w:t xml:space="preserve"> column displays the </w:t>
            </w:r>
            <w:r w:rsidR="004B12D8">
              <w:t>prescription that was entered on the consult or during the manual suspense entry.</w:t>
            </w:r>
            <w:r w:rsidR="00FD2460">
              <w:t xml:space="preserve"> </w:t>
            </w:r>
          </w:p>
        </w:tc>
      </w:tr>
      <w:bookmarkEnd w:id="463"/>
    </w:tbl>
    <w:p w14:paraId="1503A627" w14:textId="69E20B59" w:rsidR="00312260" w:rsidRDefault="00312260" w:rsidP="00312260">
      <w:pPr>
        <w:pStyle w:val="BlockLine"/>
      </w:pPr>
    </w:p>
    <w:tbl>
      <w:tblPr>
        <w:tblW w:w="0" w:type="auto"/>
        <w:tblLayout w:type="fixed"/>
        <w:tblLook w:val="0000" w:firstRow="0" w:lastRow="0" w:firstColumn="0" w:lastColumn="0" w:noHBand="0" w:noVBand="0"/>
      </w:tblPr>
      <w:tblGrid>
        <w:gridCol w:w="1728"/>
        <w:gridCol w:w="7740"/>
      </w:tblGrid>
      <w:tr w:rsidR="00312260" w14:paraId="06B220ED" w14:textId="77777777">
        <w:trPr>
          <w:cantSplit/>
        </w:trPr>
        <w:tc>
          <w:tcPr>
            <w:tcW w:w="1728" w:type="dxa"/>
          </w:tcPr>
          <w:p w14:paraId="4809F358" w14:textId="77777777" w:rsidR="00312260" w:rsidRDefault="00312260">
            <w:pPr>
              <w:pStyle w:val="BlockLabel"/>
            </w:pPr>
            <w:bookmarkStart w:id="464" w:name="_Hlk177547669"/>
            <w:r>
              <w:t>Status</w:t>
            </w:r>
          </w:p>
        </w:tc>
        <w:tc>
          <w:tcPr>
            <w:tcW w:w="7740" w:type="dxa"/>
          </w:tcPr>
          <w:p w14:paraId="40C95441" w14:textId="191E59CD" w:rsidR="00312260" w:rsidRDefault="00C56ED9">
            <w:pPr>
              <w:pStyle w:val="BlockText"/>
            </w:pPr>
            <w:r>
              <w:t xml:space="preserve">The status displays either </w:t>
            </w:r>
            <w:r w:rsidRPr="00581B5F">
              <w:rPr>
                <w:b/>
              </w:rPr>
              <w:t>Open</w:t>
            </w:r>
            <w:r>
              <w:t xml:space="preserve"> or </w:t>
            </w:r>
            <w:r w:rsidRPr="00581B5F">
              <w:rPr>
                <w:b/>
              </w:rPr>
              <w:t>Pending</w:t>
            </w:r>
            <w:r>
              <w:t>.</w:t>
            </w:r>
            <w:r w:rsidR="00FD2460">
              <w:t xml:space="preserve"> </w:t>
            </w:r>
            <w:r w:rsidR="00111F2C">
              <w:t xml:space="preserve">Records with an </w:t>
            </w:r>
            <w:r w:rsidR="00111F2C" w:rsidRPr="00111F2C">
              <w:rPr>
                <w:b/>
              </w:rPr>
              <w:t>Open</w:t>
            </w:r>
            <w:r w:rsidR="00111F2C">
              <w:t xml:space="preserve"> status are shown in blue.</w:t>
            </w:r>
            <w:r w:rsidR="00FD2460">
              <w:t xml:space="preserve"> </w:t>
            </w:r>
            <w:r w:rsidR="004B12D8">
              <w:t>Pending status transactions are shown in red.</w:t>
            </w:r>
          </w:p>
        </w:tc>
      </w:tr>
      <w:bookmarkEnd w:id="464"/>
    </w:tbl>
    <w:p w14:paraId="7AA5D95E" w14:textId="77777777" w:rsidR="00D46E2B" w:rsidRPr="004A2EE0" w:rsidRDefault="00D46E2B" w:rsidP="00937FC1">
      <w:pPr>
        <w:pStyle w:val="BlockLine"/>
      </w:pPr>
    </w:p>
    <w:p w14:paraId="4790F0F8" w14:textId="77777777" w:rsidR="00F72BF9" w:rsidRPr="00D90F7D" w:rsidRDefault="00F72BF9" w:rsidP="00DD47E4">
      <w:pPr>
        <w:pStyle w:val="ChapterTitle"/>
        <w:sectPr w:rsidR="00F72BF9" w:rsidRPr="00D90F7D" w:rsidSect="00CC20EB">
          <w:type w:val="oddPage"/>
          <w:pgSz w:w="12240" w:h="15840" w:code="1"/>
          <w:pgMar w:top="1440" w:right="1440" w:bottom="1440" w:left="1440" w:header="720" w:footer="720" w:gutter="0"/>
          <w:cols w:space="720"/>
          <w:titlePg/>
        </w:sectPr>
      </w:pPr>
    </w:p>
    <w:p w14:paraId="1E7943D2" w14:textId="77777777" w:rsidR="00C934A3" w:rsidRPr="00D90F7D" w:rsidRDefault="00C65CDF" w:rsidP="0011786F">
      <w:pPr>
        <w:pStyle w:val="Heading2"/>
        <w:jc w:val="center"/>
      </w:pPr>
      <w:bookmarkStart w:id="465" w:name="_Toc172537304"/>
      <w:bookmarkStart w:id="466" w:name="_Toc177550896"/>
      <w:bookmarkStart w:id="467" w:name="_Hlk177553507"/>
      <w:r w:rsidRPr="00D90F7D">
        <w:lastRenderedPageBreak/>
        <w:t>Chapter 4</w:t>
      </w:r>
      <w:r w:rsidR="007E182E" w:rsidRPr="00D90F7D">
        <w:t xml:space="preserve"> - </w:t>
      </w:r>
      <w:r w:rsidR="00C934A3" w:rsidRPr="00D90F7D">
        <w:t>Display the 2319</w:t>
      </w:r>
      <w:bookmarkEnd w:id="465"/>
      <w:bookmarkEnd w:id="466"/>
    </w:p>
    <w:p w14:paraId="2D2B8E15" w14:textId="77777777" w:rsidR="00DD47E4" w:rsidRPr="00D90F7D" w:rsidRDefault="00DD47E4" w:rsidP="0011786F">
      <w:pPr>
        <w:pStyle w:val="Heading3"/>
      </w:pPr>
      <w:bookmarkStart w:id="468" w:name="_Toc172537305"/>
      <w:bookmarkStart w:id="469" w:name="_Toc177550897"/>
      <w:bookmarkStart w:id="470" w:name="_Hlk177553508"/>
      <w:bookmarkEnd w:id="467"/>
      <w:r w:rsidRPr="00D90F7D">
        <w:t>2319 Button</w:t>
      </w:r>
      <w:bookmarkEnd w:id="468"/>
      <w:bookmarkEnd w:id="469"/>
    </w:p>
    <w:bookmarkEnd w:id="470"/>
    <w:p w14:paraId="7AF67758" w14:textId="13E9BF6B" w:rsidR="00C934A3" w:rsidRDefault="00C934A3" w:rsidP="00C934A3">
      <w:pPr>
        <w:pStyle w:val="BlockLine"/>
      </w:pPr>
    </w:p>
    <w:tbl>
      <w:tblPr>
        <w:tblW w:w="0" w:type="auto"/>
        <w:tblLayout w:type="fixed"/>
        <w:tblLook w:val="0000" w:firstRow="0" w:lastRow="0" w:firstColumn="0" w:lastColumn="0" w:noHBand="0" w:noVBand="0"/>
      </w:tblPr>
      <w:tblGrid>
        <w:gridCol w:w="1728"/>
        <w:gridCol w:w="7740"/>
      </w:tblGrid>
      <w:tr w:rsidR="00C934A3" w14:paraId="208647F5" w14:textId="77777777">
        <w:trPr>
          <w:cantSplit/>
        </w:trPr>
        <w:tc>
          <w:tcPr>
            <w:tcW w:w="1728" w:type="dxa"/>
          </w:tcPr>
          <w:p w14:paraId="5C4D6241" w14:textId="77777777" w:rsidR="00C934A3" w:rsidRDefault="00391D0C">
            <w:pPr>
              <w:pStyle w:val="BlockLabel"/>
            </w:pPr>
            <w:bookmarkStart w:id="471" w:name="_Hlk177547670"/>
            <w:r>
              <w:t>2319 Button</w:t>
            </w:r>
          </w:p>
        </w:tc>
        <w:tc>
          <w:tcPr>
            <w:tcW w:w="7740" w:type="dxa"/>
          </w:tcPr>
          <w:p w14:paraId="1FBF380C" w14:textId="77777777" w:rsidR="00C934A3" w:rsidRDefault="00391D0C">
            <w:pPr>
              <w:pStyle w:val="BlockText"/>
            </w:pPr>
            <w:bookmarkStart w:id="472" w:name="_Hlk177553509"/>
            <w:r>
              <w:t xml:space="preserve">You can click the </w:t>
            </w:r>
            <w:r w:rsidRPr="00A75224">
              <w:rPr>
                <w:b/>
              </w:rPr>
              <w:t>2319</w:t>
            </w:r>
            <w:r>
              <w:t xml:space="preserve"> button on the </w:t>
            </w:r>
            <w:r w:rsidRPr="00A75224">
              <w:rPr>
                <w:b/>
              </w:rPr>
              <w:t>Purchase Order Control</w:t>
            </w:r>
            <w:r>
              <w:t xml:space="preserve"> window to display the </w:t>
            </w:r>
            <w:r w:rsidR="0009373E">
              <w:t xml:space="preserve">View 2319 </w:t>
            </w:r>
            <w:r>
              <w:t>window with the following eight tabs:</w:t>
            </w:r>
          </w:p>
          <w:bookmarkEnd w:id="472"/>
          <w:p w14:paraId="05D5F570" w14:textId="77777777" w:rsidR="00391D0C" w:rsidRDefault="00391D0C">
            <w:pPr>
              <w:pStyle w:val="BlockText"/>
            </w:pPr>
          </w:p>
          <w:p w14:paraId="7C356B54" w14:textId="77777777" w:rsidR="00391D0C" w:rsidRDefault="00391D0C" w:rsidP="00391D0C">
            <w:pPr>
              <w:pStyle w:val="BlockText"/>
              <w:numPr>
                <w:ilvl w:val="0"/>
                <w:numId w:val="3"/>
              </w:numPr>
            </w:pPr>
            <w:bookmarkStart w:id="473" w:name="_Hlk177553510"/>
            <w:r>
              <w:t>Patient Demographics</w:t>
            </w:r>
          </w:p>
          <w:p w14:paraId="286364B6" w14:textId="77777777" w:rsidR="00391D0C" w:rsidRDefault="00391D0C" w:rsidP="00391D0C">
            <w:pPr>
              <w:pStyle w:val="BlockText"/>
              <w:numPr>
                <w:ilvl w:val="0"/>
                <w:numId w:val="3"/>
              </w:numPr>
            </w:pPr>
            <w:bookmarkStart w:id="474" w:name="_Hlk177553511"/>
            <w:bookmarkEnd w:id="473"/>
            <w:r>
              <w:t>Clinic Enrollments/Correspondence</w:t>
            </w:r>
          </w:p>
          <w:p w14:paraId="081B62E0" w14:textId="77777777" w:rsidR="00391D0C" w:rsidRDefault="00391D0C" w:rsidP="00391D0C">
            <w:pPr>
              <w:pStyle w:val="BlockText"/>
              <w:numPr>
                <w:ilvl w:val="0"/>
                <w:numId w:val="3"/>
              </w:numPr>
            </w:pPr>
            <w:bookmarkStart w:id="475" w:name="_Hlk177553512"/>
            <w:bookmarkEnd w:id="474"/>
            <w:r>
              <w:t>Entitlement Info</w:t>
            </w:r>
            <w:r w:rsidR="00940BED">
              <w:t xml:space="preserve"> (not available)</w:t>
            </w:r>
          </w:p>
          <w:p w14:paraId="1DACED2A" w14:textId="77777777" w:rsidR="00391D0C" w:rsidRDefault="00391D0C" w:rsidP="00391D0C">
            <w:pPr>
              <w:pStyle w:val="BlockText"/>
              <w:numPr>
                <w:ilvl w:val="0"/>
                <w:numId w:val="3"/>
              </w:numPr>
            </w:pPr>
            <w:bookmarkStart w:id="476" w:name="_Hlk177553513"/>
            <w:bookmarkEnd w:id="475"/>
            <w:r>
              <w:t>Appliance Transaction</w:t>
            </w:r>
          </w:p>
          <w:p w14:paraId="0E132A2B" w14:textId="77777777" w:rsidR="00391D0C" w:rsidRDefault="00391D0C" w:rsidP="00391D0C">
            <w:pPr>
              <w:pStyle w:val="BlockText"/>
              <w:numPr>
                <w:ilvl w:val="0"/>
                <w:numId w:val="3"/>
              </w:numPr>
            </w:pPr>
            <w:bookmarkStart w:id="477" w:name="_Hlk177553514"/>
            <w:bookmarkEnd w:id="476"/>
            <w:r>
              <w:t>Auto Adaptive Info</w:t>
            </w:r>
            <w:r w:rsidR="00940BED">
              <w:t xml:space="preserve"> (not available)</w:t>
            </w:r>
          </w:p>
          <w:p w14:paraId="10457928" w14:textId="77777777" w:rsidR="00391D0C" w:rsidRDefault="00391D0C" w:rsidP="00391D0C">
            <w:pPr>
              <w:pStyle w:val="BlockText"/>
              <w:numPr>
                <w:ilvl w:val="0"/>
                <w:numId w:val="3"/>
              </w:numPr>
            </w:pPr>
            <w:bookmarkStart w:id="478" w:name="_Hlk177553515"/>
            <w:bookmarkEnd w:id="477"/>
            <w:r>
              <w:t>Critical Comments</w:t>
            </w:r>
          </w:p>
          <w:p w14:paraId="5445BC96" w14:textId="77777777" w:rsidR="00391D0C" w:rsidRDefault="00391D0C" w:rsidP="00391D0C">
            <w:pPr>
              <w:pStyle w:val="BlockText"/>
              <w:numPr>
                <w:ilvl w:val="0"/>
                <w:numId w:val="3"/>
              </w:numPr>
            </w:pPr>
            <w:bookmarkStart w:id="479" w:name="_Hlk177553516"/>
            <w:bookmarkEnd w:id="478"/>
            <w:r>
              <w:t>HISA Information</w:t>
            </w:r>
          </w:p>
          <w:bookmarkEnd w:id="479"/>
          <w:p w14:paraId="1260A428" w14:textId="77777777" w:rsidR="00391D0C" w:rsidRDefault="00391D0C" w:rsidP="00391D0C">
            <w:pPr>
              <w:pStyle w:val="BlockText"/>
              <w:numPr>
                <w:ilvl w:val="0"/>
                <w:numId w:val="3"/>
              </w:numPr>
            </w:pPr>
            <w:r>
              <w:t>Home Oxygen</w:t>
            </w:r>
          </w:p>
        </w:tc>
      </w:tr>
      <w:bookmarkEnd w:id="471"/>
    </w:tbl>
    <w:p w14:paraId="5A834909" w14:textId="77777777" w:rsidR="009E41B1" w:rsidRDefault="009E41B1" w:rsidP="009E41B1">
      <w:pPr>
        <w:pStyle w:val="BlockLine"/>
      </w:pPr>
    </w:p>
    <w:tbl>
      <w:tblPr>
        <w:tblW w:w="0" w:type="auto"/>
        <w:tblLayout w:type="fixed"/>
        <w:tblLook w:val="0000" w:firstRow="0" w:lastRow="0" w:firstColumn="0" w:lastColumn="0" w:noHBand="0" w:noVBand="0"/>
      </w:tblPr>
      <w:tblGrid>
        <w:gridCol w:w="1728"/>
        <w:gridCol w:w="7740"/>
      </w:tblGrid>
      <w:tr w:rsidR="009E41B1" w14:paraId="51B42413" w14:textId="77777777">
        <w:trPr>
          <w:cantSplit/>
        </w:trPr>
        <w:tc>
          <w:tcPr>
            <w:tcW w:w="1728" w:type="dxa"/>
          </w:tcPr>
          <w:bookmarkStart w:id="480" w:name="_Hlk177547671"/>
          <w:p w14:paraId="7995BF99" w14:textId="1A73F4D9" w:rsidR="009E41B1" w:rsidRDefault="0048066A" w:rsidP="00C71884">
            <w:pPr>
              <w:pStyle w:val="BlockLabel"/>
            </w:pPr>
            <w:r>
              <w:rPr>
                <w:noProof/>
              </w:rPr>
              <mc:AlternateContent>
                <mc:Choice Requires="wps">
                  <w:drawing>
                    <wp:anchor distT="0" distB="0" distL="114300" distR="114300" simplePos="0" relativeHeight="251674624" behindDoc="0" locked="0" layoutInCell="1" allowOverlap="1" wp14:anchorId="1E7E6BE4" wp14:editId="4C169D74">
                      <wp:simplePos x="0" y="0"/>
                      <wp:positionH relativeFrom="column">
                        <wp:posOffset>394335</wp:posOffset>
                      </wp:positionH>
                      <wp:positionV relativeFrom="paragraph">
                        <wp:posOffset>230505</wp:posOffset>
                      </wp:positionV>
                      <wp:extent cx="762000" cy="0"/>
                      <wp:effectExtent l="0" t="0" r="0" b="0"/>
                      <wp:wrapNone/>
                      <wp:docPr id="253" name="Line 3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0"/>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223EA" id="Line 314" o:spid="_x0000_s1026" alt="&quot;&quot;"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pt,18.15pt" to="91.0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" strokeweight="2.25pt">
                      <v:stroke startarrow="block"/>
                    </v:line>
                  </w:pict>
                </mc:Fallback>
              </mc:AlternateContent>
            </w:r>
            <w:r w:rsidR="00767DB3">
              <w:t>2319</w:t>
            </w:r>
            <w:r w:rsidR="009E41B1">
              <w:t xml:space="preserve"> button</w:t>
            </w:r>
          </w:p>
        </w:tc>
        <w:tc>
          <w:tcPr>
            <w:tcW w:w="7740" w:type="dxa"/>
          </w:tcPr>
          <w:p w14:paraId="00E44EEA" w14:textId="07F0E717" w:rsidR="009E41B1" w:rsidRDefault="0048066A" w:rsidP="00C71884">
            <w:pPr>
              <w:pStyle w:val="BlockText"/>
            </w:pPr>
            <w:r>
              <w:rPr>
                <w:noProof/>
              </w:rPr>
              <w:drawing>
                <wp:inline distT="0" distB="0" distL="0" distR="0" wp14:anchorId="72FDC578" wp14:editId="556E7AA4">
                  <wp:extent cx="4769485" cy="812165"/>
                  <wp:effectExtent l="0" t="0" r="0" b="0"/>
                  <wp:docPr id="17" name="Picture 17" descr="Screenshot displaying 2319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displaying 2319 butt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9485" cy="812165"/>
                          </a:xfrm>
                          <a:prstGeom prst="rect">
                            <a:avLst/>
                          </a:prstGeom>
                          <a:noFill/>
                          <a:ln>
                            <a:noFill/>
                          </a:ln>
                        </pic:spPr>
                      </pic:pic>
                    </a:graphicData>
                  </a:graphic>
                </wp:inline>
              </w:drawing>
            </w:r>
          </w:p>
        </w:tc>
      </w:tr>
      <w:bookmarkEnd w:id="480"/>
    </w:tbl>
    <w:p w14:paraId="06D8C82C" w14:textId="09611982" w:rsidR="00C934A3" w:rsidRDefault="00C934A3" w:rsidP="00C934A3">
      <w:pPr>
        <w:pStyle w:val="BlockLine"/>
      </w:pPr>
    </w:p>
    <w:tbl>
      <w:tblPr>
        <w:tblW w:w="0" w:type="auto"/>
        <w:tblLayout w:type="fixed"/>
        <w:tblLook w:val="0000" w:firstRow="0" w:lastRow="0" w:firstColumn="0" w:lastColumn="0" w:noHBand="0" w:noVBand="0"/>
      </w:tblPr>
      <w:tblGrid>
        <w:gridCol w:w="1728"/>
        <w:gridCol w:w="7740"/>
      </w:tblGrid>
      <w:tr w:rsidR="00C934A3" w14:paraId="3106CA70" w14:textId="77777777">
        <w:trPr>
          <w:cantSplit/>
        </w:trPr>
        <w:tc>
          <w:tcPr>
            <w:tcW w:w="1728" w:type="dxa"/>
          </w:tcPr>
          <w:p w14:paraId="4583E1B4" w14:textId="77777777" w:rsidR="00C934A3" w:rsidRDefault="00391D0C">
            <w:pPr>
              <w:pStyle w:val="BlockLabel"/>
            </w:pPr>
            <w:bookmarkStart w:id="481" w:name="_Hlk177547672"/>
            <w:r>
              <w:lastRenderedPageBreak/>
              <w:t>View 2319 window</w:t>
            </w:r>
          </w:p>
        </w:tc>
        <w:tc>
          <w:tcPr>
            <w:tcW w:w="7740" w:type="dxa"/>
          </w:tcPr>
          <w:p w14:paraId="6F768630" w14:textId="7AABE8C3" w:rsidR="00C934A3" w:rsidRDefault="0048066A">
            <w:pPr>
              <w:pStyle w:val="BlockText"/>
            </w:pPr>
            <w:r>
              <w:rPr>
                <w:noProof/>
              </w:rPr>
              <w:drawing>
                <wp:inline distT="0" distB="0" distL="0" distR="0" wp14:anchorId="0C8D7CEA" wp14:editId="3C73F4DC">
                  <wp:extent cx="4769485" cy="3335655"/>
                  <wp:effectExtent l="0" t="0" r="0" b="0"/>
                  <wp:docPr id="18" name="Picture 18" descr="Screenshot of 2319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of 2319 windo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9485" cy="3335655"/>
                          </a:xfrm>
                          <a:prstGeom prst="rect">
                            <a:avLst/>
                          </a:prstGeom>
                          <a:noFill/>
                          <a:ln>
                            <a:noFill/>
                          </a:ln>
                        </pic:spPr>
                      </pic:pic>
                    </a:graphicData>
                  </a:graphic>
                </wp:inline>
              </w:drawing>
            </w:r>
          </w:p>
        </w:tc>
      </w:tr>
      <w:bookmarkEnd w:id="481"/>
    </w:tbl>
    <w:p w14:paraId="6C90ECD9" w14:textId="77777777" w:rsidR="00940BED" w:rsidRDefault="00940BED" w:rsidP="00940BED">
      <w:pPr>
        <w:pStyle w:val="BlockLine"/>
        <w:pBdr>
          <w:top w:val="single" w:sz="6" w:space="2" w:color="auto"/>
        </w:pBdr>
      </w:pPr>
    </w:p>
    <w:tbl>
      <w:tblPr>
        <w:tblW w:w="0" w:type="auto"/>
        <w:tblLayout w:type="fixed"/>
        <w:tblLook w:val="0000" w:firstRow="0" w:lastRow="0" w:firstColumn="0" w:lastColumn="0" w:noHBand="0" w:noVBand="0"/>
      </w:tblPr>
      <w:tblGrid>
        <w:gridCol w:w="1728"/>
        <w:gridCol w:w="7740"/>
      </w:tblGrid>
      <w:tr w:rsidR="00940BED" w14:paraId="3DA389E8" w14:textId="77777777">
        <w:trPr>
          <w:cantSplit/>
        </w:trPr>
        <w:tc>
          <w:tcPr>
            <w:tcW w:w="1728" w:type="dxa"/>
          </w:tcPr>
          <w:p w14:paraId="0EDB2996" w14:textId="77777777" w:rsidR="00940BED" w:rsidRDefault="00940BED" w:rsidP="00940BED">
            <w:pPr>
              <w:pStyle w:val="BlockLabel"/>
            </w:pPr>
            <w:bookmarkStart w:id="482" w:name="_Hlk177547673"/>
            <w:r>
              <w:t>Exit</w:t>
            </w:r>
          </w:p>
        </w:tc>
        <w:tc>
          <w:tcPr>
            <w:tcW w:w="7740" w:type="dxa"/>
          </w:tcPr>
          <w:p w14:paraId="08D71093" w14:textId="577821FB" w:rsidR="00940BED" w:rsidRDefault="00940BED" w:rsidP="00E34FCA">
            <w:pPr>
              <w:pStyle w:val="BlockText"/>
              <w:rPr>
                <w:b/>
                <w:bCs/>
              </w:rPr>
            </w:pPr>
            <w:bookmarkStart w:id="483" w:name="_Hlk177553517"/>
            <w:r>
              <w:t xml:space="preserve">To exit, click the </w:t>
            </w:r>
            <w:r>
              <w:rPr>
                <w:b/>
                <w:bCs/>
              </w:rPr>
              <w:t>Close</w:t>
            </w:r>
            <w:r>
              <w:t xml:space="preserve"> button or the </w:t>
            </w:r>
            <w:bookmarkEnd w:id="483"/>
            <w:r w:rsidR="0048066A">
              <w:rPr>
                <w:noProof/>
              </w:rPr>
              <w:drawing>
                <wp:inline distT="0" distB="0" distL="0" distR="0" wp14:anchorId="2AFDDB46" wp14:editId="1C3A247A">
                  <wp:extent cx="248920" cy="278130"/>
                  <wp:effectExtent l="0" t="0" r="0" b="0"/>
                  <wp:docPr id="19" name="Picture 19" descr="Close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lose button icon"/>
                          <pic:cNvPicPr>
                            <a:picLocks noChangeAspect="1" noChangeArrowheads="1"/>
                          </pic:cNvPicPr>
                        </pic:nvPicPr>
                        <pic:blipFill>
                          <a:blip r:embed="rId31">
                            <a:extLst>
                              <a:ext uri="{28A0092B-C50C-407E-A947-70E740481C1C}">
                                <a14:useLocalDpi xmlns:a14="http://schemas.microsoft.com/office/drawing/2010/main" val="0"/>
                              </a:ext>
                            </a:extLst>
                          </a:blip>
                          <a:srcRect l="97440" t="-500" b="97000"/>
                          <a:stretch>
                            <a:fillRect/>
                          </a:stretch>
                        </pic:blipFill>
                        <pic:spPr bwMode="auto">
                          <a:xfrm>
                            <a:off x="0" y="0"/>
                            <a:ext cx="248920" cy="278130"/>
                          </a:xfrm>
                          <a:prstGeom prst="rect">
                            <a:avLst/>
                          </a:prstGeom>
                          <a:noFill/>
                          <a:ln>
                            <a:noFill/>
                          </a:ln>
                        </pic:spPr>
                      </pic:pic>
                    </a:graphicData>
                  </a:graphic>
                </wp:inline>
              </w:drawing>
            </w:r>
            <w:r>
              <w:t xml:space="preserve"> button in the top right-hand corner.</w:t>
            </w:r>
          </w:p>
        </w:tc>
      </w:tr>
      <w:bookmarkEnd w:id="482"/>
    </w:tbl>
    <w:p w14:paraId="45EE4D17" w14:textId="77777777" w:rsidR="00940BED" w:rsidRDefault="00940BED" w:rsidP="00940BED">
      <w:pPr>
        <w:pStyle w:val="BlockLine"/>
        <w:pBdr>
          <w:top w:val="single" w:sz="6" w:space="2" w:color="auto"/>
        </w:pBdr>
      </w:pPr>
    </w:p>
    <w:p w14:paraId="2771A75C" w14:textId="77777777" w:rsidR="00391D0C" w:rsidRPr="00D90F7D" w:rsidRDefault="00391D0C" w:rsidP="0011786F">
      <w:pPr>
        <w:pStyle w:val="Heading3"/>
      </w:pPr>
      <w:bookmarkStart w:id="484" w:name="_Hlk177553518"/>
      <w:r w:rsidRPr="00D90F7D">
        <w:br w:type="page"/>
      </w:r>
      <w:bookmarkStart w:id="485" w:name="_Toc172537306"/>
      <w:bookmarkStart w:id="486" w:name="_Toc177550898"/>
      <w:r w:rsidR="0062297C" w:rsidRPr="00D90F7D">
        <w:lastRenderedPageBreak/>
        <w:t xml:space="preserve">View </w:t>
      </w:r>
      <w:r w:rsidRPr="00D90F7D">
        <w:t xml:space="preserve">2319 </w:t>
      </w:r>
      <w:r w:rsidR="0062297C" w:rsidRPr="00D90F7D">
        <w:t>–</w:t>
      </w:r>
      <w:r w:rsidRPr="00D90F7D">
        <w:t xml:space="preserve"> </w:t>
      </w:r>
      <w:r w:rsidR="0062297C" w:rsidRPr="00D90F7D">
        <w:t>Patient Demographics (Tab 1)</w:t>
      </w:r>
      <w:bookmarkEnd w:id="485"/>
      <w:bookmarkEnd w:id="486"/>
    </w:p>
    <w:bookmarkEnd w:id="484"/>
    <w:p w14:paraId="4E2E4797" w14:textId="1A6CDFDB" w:rsidR="00391D0C" w:rsidRDefault="00391D0C" w:rsidP="00391D0C">
      <w:pPr>
        <w:pStyle w:val="BlockLine"/>
      </w:pPr>
    </w:p>
    <w:tbl>
      <w:tblPr>
        <w:tblW w:w="0" w:type="auto"/>
        <w:tblLayout w:type="fixed"/>
        <w:tblLook w:val="0000" w:firstRow="0" w:lastRow="0" w:firstColumn="0" w:lastColumn="0" w:noHBand="0" w:noVBand="0"/>
      </w:tblPr>
      <w:tblGrid>
        <w:gridCol w:w="1728"/>
        <w:gridCol w:w="7740"/>
      </w:tblGrid>
      <w:tr w:rsidR="00391D0C" w14:paraId="09EA38DE" w14:textId="77777777">
        <w:trPr>
          <w:cantSplit/>
        </w:trPr>
        <w:tc>
          <w:tcPr>
            <w:tcW w:w="1728" w:type="dxa"/>
          </w:tcPr>
          <w:p w14:paraId="607D5D85" w14:textId="77777777" w:rsidR="00391D0C" w:rsidRDefault="00A75224">
            <w:pPr>
              <w:pStyle w:val="BlockLabel"/>
            </w:pPr>
            <w:bookmarkStart w:id="487" w:name="_Hlk177547674"/>
            <w:r>
              <w:t>Tab 1</w:t>
            </w:r>
          </w:p>
        </w:tc>
        <w:tc>
          <w:tcPr>
            <w:tcW w:w="7740" w:type="dxa"/>
          </w:tcPr>
          <w:p w14:paraId="4479A636" w14:textId="77777777" w:rsidR="00391D0C" w:rsidRDefault="00A75224">
            <w:pPr>
              <w:pStyle w:val="BlockText"/>
            </w:pPr>
            <w:r>
              <w:t xml:space="preserve">You can view the </w:t>
            </w:r>
            <w:r w:rsidRPr="00A75224">
              <w:rPr>
                <w:b/>
              </w:rPr>
              <w:t>Patient Demographics</w:t>
            </w:r>
            <w:r>
              <w:t xml:space="preserve"> </w:t>
            </w:r>
            <w:r w:rsidR="00277C63">
              <w:t xml:space="preserve">tab </w:t>
            </w:r>
            <w:r>
              <w:t xml:space="preserve">that includes </w:t>
            </w:r>
            <w:r w:rsidR="00397BE5">
              <w:t xml:space="preserve">a patient’s </w:t>
            </w:r>
            <w:r>
              <w:t xml:space="preserve">benefits, eligibility, next of kin, emergency contact info </w:t>
            </w:r>
            <w:r w:rsidR="00397BE5">
              <w:t>(</w:t>
            </w:r>
            <w:r>
              <w:t>if available</w:t>
            </w:r>
            <w:r w:rsidR="00397BE5">
              <w:t>)</w:t>
            </w:r>
            <w:r>
              <w:t>, and disabilities.</w:t>
            </w:r>
          </w:p>
        </w:tc>
      </w:tr>
      <w:bookmarkEnd w:id="487"/>
    </w:tbl>
    <w:p w14:paraId="7994488E" w14:textId="5DD490A6" w:rsidR="0062297C" w:rsidRDefault="0062297C" w:rsidP="0062297C">
      <w:pPr>
        <w:pStyle w:val="BlockLine"/>
      </w:pPr>
    </w:p>
    <w:tbl>
      <w:tblPr>
        <w:tblW w:w="0" w:type="auto"/>
        <w:tblLayout w:type="fixed"/>
        <w:tblLook w:val="0000" w:firstRow="0" w:lastRow="0" w:firstColumn="0" w:lastColumn="0" w:noHBand="0" w:noVBand="0"/>
      </w:tblPr>
      <w:tblGrid>
        <w:gridCol w:w="1728"/>
        <w:gridCol w:w="7740"/>
      </w:tblGrid>
      <w:tr w:rsidR="0062297C" w14:paraId="51F3079E" w14:textId="77777777">
        <w:trPr>
          <w:cantSplit/>
        </w:trPr>
        <w:tc>
          <w:tcPr>
            <w:tcW w:w="1728" w:type="dxa"/>
          </w:tcPr>
          <w:p w14:paraId="48B05A5C" w14:textId="77777777" w:rsidR="0062297C" w:rsidRDefault="00A75224">
            <w:pPr>
              <w:pStyle w:val="BlockLabel"/>
            </w:pPr>
            <w:bookmarkStart w:id="488" w:name="_Hlk177547675"/>
            <w:r>
              <w:t>Patient Demographics</w:t>
            </w:r>
            <w:r w:rsidR="006F11C2">
              <w:t xml:space="preserve"> tab</w:t>
            </w:r>
          </w:p>
        </w:tc>
        <w:tc>
          <w:tcPr>
            <w:tcW w:w="7740" w:type="dxa"/>
          </w:tcPr>
          <w:p w14:paraId="30874F1E" w14:textId="2B97C33F" w:rsidR="0062297C" w:rsidRDefault="0048066A">
            <w:pPr>
              <w:pStyle w:val="BlockText"/>
            </w:pPr>
            <w:r>
              <w:rPr>
                <w:noProof/>
              </w:rPr>
              <w:drawing>
                <wp:inline distT="0" distB="0" distL="0" distR="0" wp14:anchorId="67D1E418" wp14:editId="1B65CDE0">
                  <wp:extent cx="4769485" cy="3335655"/>
                  <wp:effectExtent l="0" t="0" r="0" b="0"/>
                  <wp:docPr id="20" name="Picture 20" descr="Patient Demographic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tient Demographics tab"/>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9485" cy="3335655"/>
                          </a:xfrm>
                          <a:prstGeom prst="rect">
                            <a:avLst/>
                          </a:prstGeom>
                          <a:noFill/>
                          <a:ln>
                            <a:noFill/>
                          </a:ln>
                        </pic:spPr>
                      </pic:pic>
                    </a:graphicData>
                  </a:graphic>
                </wp:inline>
              </w:drawing>
            </w:r>
          </w:p>
        </w:tc>
      </w:tr>
      <w:bookmarkEnd w:id="488"/>
    </w:tbl>
    <w:p w14:paraId="73780A71" w14:textId="77777777" w:rsidR="00A75224" w:rsidRDefault="00A75224" w:rsidP="00A75224">
      <w:pPr>
        <w:pStyle w:val="BlockLine"/>
      </w:pPr>
    </w:p>
    <w:tbl>
      <w:tblPr>
        <w:tblW w:w="0" w:type="auto"/>
        <w:tblLayout w:type="fixed"/>
        <w:tblLook w:val="0000" w:firstRow="0" w:lastRow="0" w:firstColumn="0" w:lastColumn="0" w:noHBand="0" w:noVBand="0"/>
      </w:tblPr>
      <w:tblGrid>
        <w:gridCol w:w="1728"/>
        <w:gridCol w:w="7740"/>
      </w:tblGrid>
      <w:tr w:rsidR="00A75224" w14:paraId="73116971" w14:textId="77777777">
        <w:trPr>
          <w:cantSplit/>
        </w:trPr>
        <w:tc>
          <w:tcPr>
            <w:tcW w:w="1728" w:type="dxa"/>
          </w:tcPr>
          <w:p w14:paraId="5F358D48" w14:textId="77777777" w:rsidR="00A75224" w:rsidRDefault="00A75224">
            <w:pPr>
              <w:pStyle w:val="BlockLabel"/>
            </w:pPr>
            <w:bookmarkStart w:id="489" w:name="_Hlk177547676"/>
            <w:r>
              <w:t>Close button</w:t>
            </w:r>
          </w:p>
        </w:tc>
        <w:tc>
          <w:tcPr>
            <w:tcW w:w="7740" w:type="dxa"/>
          </w:tcPr>
          <w:p w14:paraId="2479E34B" w14:textId="77777777" w:rsidR="00A75224" w:rsidRDefault="00A75224">
            <w:pPr>
              <w:pStyle w:val="BlockText"/>
            </w:pPr>
            <w:r>
              <w:t xml:space="preserve">To close this window and return to the main </w:t>
            </w:r>
            <w:r w:rsidRPr="004C624D">
              <w:rPr>
                <w:b/>
              </w:rPr>
              <w:t>Purchase Order Control</w:t>
            </w:r>
            <w:r>
              <w:t xml:space="preserve"> window, click the </w:t>
            </w:r>
            <w:r w:rsidRPr="00A75224">
              <w:rPr>
                <w:b/>
              </w:rPr>
              <w:t>Close</w:t>
            </w:r>
            <w:r>
              <w:t xml:space="preserve"> button.</w:t>
            </w:r>
          </w:p>
        </w:tc>
      </w:tr>
      <w:bookmarkEnd w:id="489"/>
    </w:tbl>
    <w:p w14:paraId="7E0712E7" w14:textId="77777777" w:rsidR="000B60CC" w:rsidRDefault="000B60CC" w:rsidP="000B60CC">
      <w:pPr>
        <w:pStyle w:val="BlockLine"/>
      </w:pPr>
    </w:p>
    <w:tbl>
      <w:tblPr>
        <w:tblW w:w="0" w:type="auto"/>
        <w:tblLayout w:type="fixed"/>
        <w:tblLook w:val="0000" w:firstRow="0" w:lastRow="0" w:firstColumn="0" w:lastColumn="0" w:noHBand="0" w:noVBand="0"/>
      </w:tblPr>
      <w:tblGrid>
        <w:gridCol w:w="1728"/>
        <w:gridCol w:w="7740"/>
      </w:tblGrid>
      <w:tr w:rsidR="000B60CC" w14:paraId="62FA4E53" w14:textId="77777777">
        <w:trPr>
          <w:cantSplit/>
        </w:trPr>
        <w:tc>
          <w:tcPr>
            <w:tcW w:w="1728" w:type="dxa"/>
          </w:tcPr>
          <w:p w14:paraId="706D15AF" w14:textId="77777777" w:rsidR="000B60CC" w:rsidRDefault="000B60CC" w:rsidP="00E34FCA">
            <w:pPr>
              <w:pStyle w:val="BlockLabel"/>
            </w:pPr>
            <w:bookmarkStart w:id="490" w:name="_Hlk177547677"/>
            <w:r>
              <w:t>Demographics data</w:t>
            </w:r>
          </w:p>
        </w:tc>
        <w:tc>
          <w:tcPr>
            <w:tcW w:w="7740" w:type="dxa"/>
          </w:tcPr>
          <w:p w14:paraId="23E5DED3" w14:textId="750E48AD" w:rsidR="000B60CC" w:rsidRDefault="000B60CC" w:rsidP="00E34FCA">
            <w:pPr>
              <w:pStyle w:val="BlockText"/>
            </w:pPr>
            <w:bookmarkStart w:id="491" w:name="_Hlk177553519"/>
            <w:r>
              <w:t>You can view the patient demographics for the veteran.</w:t>
            </w:r>
            <w:r w:rsidR="00FD2460">
              <w:t xml:space="preserve"> </w:t>
            </w:r>
          </w:p>
          <w:bookmarkEnd w:id="491"/>
          <w:p w14:paraId="44A20F0E" w14:textId="77777777" w:rsidR="000B60CC" w:rsidRDefault="000B60CC" w:rsidP="00E34FCA">
            <w:pPr>
              <w:pStyle w:val="BlockText"/>
            </w:pPr>
          </w:p>
          <w:p w14:paraId="18287417" w14:textId="6AA586B5" w:rsidR="000B60CC" w:rsidRDefault="000B60CC" w:rsidP="00E34FCA">
            <w:pPr>
              <w:pStyle w:val="BlockText"/>
            </w:pPr>
            <w:r>
              <w:t>This includes:</w:t>
            </w:r>
            <w:r w:rsidR="00FD2460">
              <w:t xml:space="preserve"> </w:t>
            </w:r>
            <w:r>
              <w:t>Name (in red if deceased</w:t>
            </w:r>
            <w:r w:rsidR="00397BE5">
              <w:t>,</w:t>
            </w:r>
            <w:r>
              <w:t xml:space="preserve"> with Date of Death listed above the Date of Birth and </w:t>
            </w:r>
            <w:r w:rsidR="00397BE5">
              <w:t xml:space="preserve">a blank </w:t>
            </w:r>
            <w:r>
              <w:t>age field), address, next of kin, emergency contact information, veteran benefits and eligibility (former Prisoner of War (highlighted in blue if “Yes”), Aid &amp; Attendance, service connected, non-service connected, etc.).</w:t>
            </w:r>
          </w:p>
        </w:tc>
      </w:tr>
      <w:bookmarkEnd w:id="490"/>
    </w:tbl>
    <w:p w14:paraId="379BBA4B" w14:textId="77777777" w:rsidR="00533EB2" w:rsidRDefault="00533EB2" w:rsidP="00533EB2">
      <w:pPr>
        <w:pStyle w:val="BlockLine"/>
      </w:pPr>
    </w:p>
    <w:p w14:paraId="6C46978D" w14:textId="77777777" w:rsidR="0062297C" w:rsidRPr="00D90F7D" w:rsidRDefault="0062297C" w:rsidP="0011786F">
      <w:pPr>
        <w:pStyle w:val="Heading3"/>
      </w:pPr>
      <w:bookmarkStart w:id="492" w:name="_Hlk177553520"/>
      <w:r w:rsidRPr="00D90F7D">
        <w:br w:type="page"/>
      </w:r>
      <w:bookmarkStart w:id="493" w:name="_Toc172537307"/>
      <w:bookmarkStart w:id="494" w:name="_Toc177550899"/>
      <w:r w:rsidRPr="00D90F7D">
        <w:lastRenderedPageBreak/>
        <w:t>View 2319 – Clinic Enrollments/Correspondence (Tab 2)</w:t>
      </w:r>
      <w:bookmarkEnd w:id="493"/>
      <w:bookmarkEnd w:id="494"/>
    </w:p>
    <w:bookmarkEnd w:id="492"/>
    <w:p w14:paraId="6B30E0ED" w14:textId="253C197C" w:rsidR="0062297C" w:rsidRDefault="0062297C" w:rsidP="0062297C">
      <w:pPr>
        <w:pStyle w:val="BlockLine"/>
      </w:pPr>
    </w:p>
    <w:tbl>
      <w:tblPr>
        <w:tblW w:w="0" w:type="auto"/>
        <w:tblLayout w:type="fixed"/>
        <w:tblLook w:val="0000" w:firstRow="0" w:lastRow="0" w:firstColumn="0" w:lastColumn="0" w:noHBand="0" w:noVBand="0"/>
      </w:tblPr>
      <w:tblGrid>
        <w:gridCol w:w="1728"/>
        <w:gridCol w:w="7740"/>
      </w:tblGrid>
      <w:tr w:rsidR="0062297C" w14:paraId="22CA3730" w14:textId="77777777">
        <w:trPr>
          <w:cantSplit/>
        </w:trPr>
        <w:tc>
          <w:tcPr>
            <w:tcW w:w="1728" w:type="dxa"/>
          </w:tcPr>
          <w:p w14:paraId="4D31C2BB" w14:textId="77777777" w:rsidR="0062297C" w:rsidRDefault="00A75224">
            <w:pPr>
              <w:pStyle w:val="BlockLabel"/>
            </w:pPr>
            <w:bookmarkStart w:id="495" w:name="_Hlk177547678"/>
            <w:r>
              <w:t>Tab 2</w:t>
            </w:r>
          </w:p>
        </w:tc>
        <w:tc>
          <w:tcPr>
            <w:tcW w:w="7740" w:type="dxa"/>
          </w:tcPr>
          <w:p w14:paraId="090869A9" w14:textId="77777777" w:rsidR="0062297C" w:rsidRDefault="00A75224">
            <w:pPr>
              <w:pStyle w:val="BlockText"/>
            </w:pPr>
            <w:r>
              <w:t xml:space="preserve">You can view the </w:t>
            </w:r>
            <w:r w:rsidRPr="004C624D">
              <w:rPr>
                <w:b/>
              </w:rPr>
              <w:t>Clinic Enrollments/Correspondence</w:t>
            </w:r>
            <w:r w:rsidRPr="00277C63">
              <w:t xml:space="preserve"> </w:t>
            </w:r>
            <w:r w:rsidR="00277C63" w:rsidRPr="00277C63">
              <w:t>tab</w:t>
            </w:r>
            <w:r>
              <w:t xml:space="preserve"> that includes last movement actions, clinic enrollments, pending appointments, and letters on file</w:t>
            </w:r>
          </w:p>
        </w:tc>
      </w:tr>
      <w:bookmarkEnd w:id="495"/>
    </w:tbl>
    <w:p w14:paraId="42B3E828" w14:textId="638A35D8" w:rsidR="0062297C" w:rsidRDefault="0062297C" w:rsidP="0062297C">
      <w:pPr>
        <w:pStyle w:val="BlockLine"/>
      </w:pPr>
    </w:p>
    <w:tbl>
      <w:tblPr>
        <w:tblW w:w="9468" w:type="dxa"/>
        <w:tblLayout w:type="fixed"/>
        <w:tblLook w:val="0000" w:firstRow="0" w:lastRow="0" w:firstColumn="0" w:lastColumn="0" w:noHBand="0" w:noVBand="0"/>
      </w:tblPr>
      <w:tblGrid>
        <w:gridCol w:w="1980"/>
        <w:gridCol w:w="7488"/>
      </w:tblGrid>
      <w:tr w:rsidR="0062297C" w14:paraId="1B47E17A" w14:textId="77777777" w:rsidTr="002A19F2">
        <w:trPr>
          <w:cantSplit/>
        </w:trPr>
        <w:tc>
          <w:tcPr>
            <w:tcW w:w="1980" w:type="dxa"/>
          </w:tcPr>
          <w:p w14:paraId="0ADE1775" w14:textId="77777777" w:rsidR="0062297C" w:rsidRDefault="00A75224">
            <w:pPr>
              <w:pStyle w:val="BlockLabel"/>
            </w:pPr>
            <w:bookmarkStart w:id="496" w:name="_Hlk177547679"/>
            <w:r>
              <w:t>Clinic Enrollments/ Correspondence</w:t>
            </w:r>
          </w:p>
        </w:tc>
        <w:tc>
          <w:tcPr>
            <w:tcW w:w="7488" w:type="dxa"/>
          </w:tcPr>
          <w:p w14:paraId="05369D94" w14:textId="728EEF47" w:rsidR="0062297C" w:rsidRDefault="0048066A">
            <w:pPr>
              <w:pStyle w:val="BlockText"/>
            </w:pPr>
            <w:r>
              <w:rPr>
                <w:noProof/>
              </w:rPr>
              <w:drawing>
                <wp:inline distT="0" distB="0" distL="0" distR="0" wp14:anchorId="7A285A7C" wp14:editId="4C1F94D3">
                  <wp:extent cx="4718050" cy="3291840"/>
                  <wp:effectExtent l="0" t="0" r="0" b="0"/>
                  <wp:docPr id="21" name="Picture 21" descr="View of 2319 ta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View of 2319 tab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18050" cy="3291840"/>
                          </a:xfrm>
                          <a:prstGeom prst="rect">
                            <a:avLst/>
                          </a:prstGeom>
                          <a:noFill/>
                          <a:ln>
                            <a:noFill/>
                          </a:ln>
                        </pic:spPr>
                      </pic:pic>
                    </a:graphicData>
                  </a:graphic>
                </wp:inline>
              </w:drawing>
            </w:r>
          </w:p>
        </w:tc>
      </w:tr>
      <w:bookmarkEnd w:id="496"/>
    </w:tbl>
    <w:p w14:paraId="2FA1CD54" w14:textId="77777777" w:rsidR="00A75224" w:rsidRDefault="00A75224" w:rsidP="00A75224">
      <w:pPr>
        <w:pStyle w:val="BlockLine"/>
      </w:pPr>
    </w:p>
    <w:tbl>
      <w:tblPr>
        <w:tblW w:w="0" w:type="auto"/>
        <w:tblLayout w:type="fixed"/>
        <w:tblLook w:val="0000" w:firstRow="0" w:lastRow="0" w:firstColumn="0" w:lastColumn="0" w:noHBand="0" w:noVBand="0"/>
      </w:tblPr>
      <w:tblGrid>
        <w:gridCol w:w="1728"/>
        <w:gridCol w:w="7740"/>
      </w:tblGrid>
      <w:tr w:rsidR="00A75224" w14:paraId="04870F39" w14:textId="77777777">
        <w:trPr>
          <w:cantSplit/>
        </w:trPr>
        <w:tc>
          <w:tcPr>
            <w:tcW w:w="1728" w:type="dxa"/>
          </w:tcPr>
          <w:p w14:paraId="6D4ED858" w14:textId="77777777" w:rsidR="00A75224" w:rsidRDefault="00A75224" w:rsidP="00631567">
            <w:pPr>
              <w:pStyle w:val="BlockLabel"/>
            </w:pPr>
            <w:bookmarkStart w:id="497" w:name="_Hlk177547680"/>
            <w:r>
              <w:t>Close button</w:t>
            </w:r>
          </w:p>
        </w:tc>
        <w:tc>
          <w:tcPr>
            <w:tcW w:w="7740" w:type="dxa"/>
          </w:tcPr>
          <w:p w14:paraId="04CE9717" w14:textId="77777777" w:rsidR="00A75224" w:rsidRDefault="00A75224" w:rsidP="00631567">
            <w:pPr>
              <w:pStyle w:val="BlockText"/>
            </w:pPr>
            <w:r>
              <w:t xml:space="preserve">To close this window and return to the main </w:t>
            </w:r>
            <w:r w:rsidRPr="004C624D">
              <w:rPr>
                <w:b/>
              </w:rPr>
              <w:t>Purchase Order Control</w:t>
            </w:r>
            <w:r>
              <w:t xml:space="preserve"> window, click the </w:t>
            </w:r>
            <w:r w:rsidRPr="00A75224">
              <w:rPr>
                <w:b/>
              </w:rPr>
              <w:t>Close</w:t>
            </w:r>
            <w:r>
              <w:t xml:space="preserve"> button.</w:t>
            </w:r>
          </w:p>
        </w:tc>
      </w:tr>
      <w:bookmarkEnd w:id="497"/>
    </w:tbl>
    <w:p w14:paraId="4C5FA438" w14:textId="77777777" w:rsidR="003E5065" w:rsidRDefault="003E5065" w:rsidP="003E5065">
      <w:pPr>
        <w:pStyle w:val="BlockLine"/>
      </w:pPr>
    </w:p>
    <w:tbl>
      <w:tblPr>
        <w:tblW w:w="0" w:type="auto"/>
        <w:tblLayout w:type="fixed"/>
        <w:tblLook w:val="0000" w:firstRow="0" w:lastRow="0" w:firstColumn="0" w:lastColumn="0" w:noHBand="0" w:noVBand="0"/>
      </w:tblPr>
      <w:tblGrid>
        <w:gridCol w:w="1728"/>
        <w:gridCol w:w="7740"/>
      </w:tblGrid>
      <w:tr w:rsidR="003E5065" w14:paraId="19A33671" w14:textId="77777777">
        <w:trPr>
          <w:cantSplit/>
        </w:trPr>
        <w:tc>
          <w:tcPr>
            <w:tcW w:w="1728" w:type="dxa"/>
          </w:tcPr>
          <w:p w14:paraId="0C2BE01F" w14:textId="77777777" w:rsidR="003E5065" w:rsidRDefault="003E5065">
            <w:pPr>
              <w:pStyle w:val="BlockLabel"/>
            </w:pPr>
            <w:bookmarkStart w:id="498" w:name="_Hlk177547681"/>
            <w:r>
              <w:t>Description</w:t>
            </w:r>
          </w:p>
        </w:tc>
        <w:tc>
          <w:tcPr>
            <w:tcW w:w="7740" w:type="dxa"/>
          </w:tcPr>
          <w:p w14:paraId="0A41CEB2" w14:textId="74E2327D" w:rsidR="003E5065" w:rsidRDefault="003E5065" w:rsidP="003E5065">
            <w:pPr>
              <w:pStyle w:val="BlockText"/>
            </w:pPr>
            <w:r>
              <w:t>This second tab details clinic enrollments and correspondence for the veteran.</w:t>
            </w:r>
            <w:r w:rsidR="00FD2460">
              <w:t xml:space="preserve"> </w:t>
            </w:r>
            <w:r>
              <w:t>This includes the following: the last movement actions (i.e., hospital admissions and discharges), clinic enrollments, pending appointments and correspondence letters.</w:t>
            </w:r>
            <w:r w:rsidR="00FD2460">
              <w:t xml:space="preserve"> </w:t>
            </w:r>
          </w:p>
        </w:tc>
      </w:tr>
      <w:bookmarkEnd w:id="498"/>
    </w:tbl>
    <w:p w14:paraId="256C543C" w14:textId="48409269" w:rsidR="003E5065" w:rsidRPr="003E5065" w:rsidRDefault="003E5065" w:rsidP="003E5065">
      <w:pPr>
        <w:pStyle w:val="BlockLine"/>
      </w:pPr>
    </w:p>
    <w:p w14:paraId="47E84AB4" w14:textId="77777777" w:rsidR="0062297C" w:rsidRPr="00D90F7D" w:rsidRDefault="0062297C" w:rsidP="0011786F">
      <w:pPr>
        <w:pStyle w:val="Heading3"/>
      </w:pPr>
      <w:bookmarkStart w:id="499" w:name="_Hlk177553521"/>
      <w:r w:rsidRPr="00D90F7D">
        <w:br w:type="page"/>
      </w:r>
      <w:bookmarkStart w:id="500" w:name="_Toc172537308"/>
      <w:bookmarkStart w:id="501" w:name="_Toc177550900"/>
      <w:r w:rsidRPr="00D90F7D">
        <w:lastRenderedPageBreak/>
        <w:t>View 2319 – Entitlement Info (Tab 3)</w:t>
      </w:r>
      <w:bookmarkEnd w:id="500"/>
      <w:bookmarkEnd w:id="501"/>
    </w:p>
    <w:bookmarkEnd w:id="499"/>
    <w:p w14:paraId="3586AB1E" w14:textId="50E72B46" w:rsidR="0062297C" w:rsidRDefault="0062297C" w:rsidP="0062297C">
      <w:pPr>
        <w:pStyle w:val="BlockLine"/>
      </w:pPr>
    </w:p>
    <w:tbl>
      <w:tblPr>
        <w:tblW w:w="0" w:type="auto"/>
        <w:tblLayout w:type="fixed"/>
        <w:tblLook w:val="0000" w:firstRow="0" w:lastRow="0" w:firstColumn="0" w:lastColumn="0" w:noHBand="0" w:noVBand="0"/>
      </w:tblPr>
      <w:tblGrid>
        <w:gridCol w:w="1728"/>
        <w:gridCol w:w="7740"/>
      </w:tblGrid>
      <w:tr w:rsidR="0062297C" w14:paraId="05C79262" w14:textId="77777777">
        <w:trPr>
          <w:cantSplit/>
        </w:trPr>
        <w:tc>
          <w:tcPr>
            <w:tcW w:w="1728" w:type="dxa"/>
          </w:tcPr>
          <w:p w14:paraId="0A5F5B91" w14:textId="77777777" w:rsidR="0062297C" w:rsidRDefault="008440C1">
            <w:pPr>
              <w:pStyle w:val="BlockLabel"/>
            </w:pPr>
            <w:bookmarkStart w:id="502" w:name="_Hlk177547682"/>
            <w:r>
              <w:t>Tab 3</w:t>
            </w:r>
          </w:p>
        </w:tc>
        <w:tc>
          <w:tcPr>
            <w:tcW w:w="7740" w:type="dxa"/>
          </w:tcPr>
          <w:p w14:paraId="07488FF6" w14:textId="03171FAF" w:rsidR="0062297C" w:rsidRDefault="008440C1">
            <w:pPr>
              <w:pStyle w:val="BlockText"/>
            </w:pPr>
            <w:r>
              <w:t xml:space="preserve">The </w:t>
            </w:r>
            <w:r w:rsidRPr="008440C1">
              <w:rPr>
                <w:b/>
              </w:rPr>
              <w:t>Entitlement Info</w:t>
            </w:r>
            <w:r>
              <w:t xml:space="preserve"> </w:t>
            </w:r>
            <w:r w:rsidR="00277C63">
              <w:t xml:space="preserve">tab </w:t>
            </w:r>
            <w:r>
              <w:t>i</w:t>
            </w:r>
            <w:r w:rsidR="00CC25C2">
              <w:t>s</w:t>
            </w:r>
            <w:r>
              <w:t xml:space="preserve"> not available in this version of the Prosthetics application.</w:t>
            </w:r>
            <w:r w:rsidR="00FD2460">
              <w:t xml:space="preserve"> </w:t>
            </w:r>
            <w:r w:rsidR="00F16390">
              <w:t>This tab details entitlement and loan information for the veteran.</w:t>
            </w:r>
            <w:r w:rsidR="00FD2460">
              <w:t xml:space="preserve"> </w:t>
            </w:r>
            <w:r w:rsidR="00F16390">
              <w:t>This includes the following:</w:t>
            </w:r>
            <w:r w:rsidR="00FD2460">
              <w:t xml:space="preserve"> </w:t>
            </w:r>
            <w:r w:rsidR="00F16390">
              <w:t>PSC Issue Card, clothing allowance, items on loan, and items returned.</w:t>
            </w:r>
          </w:p>
        </w:tc>
      </w:tr>
      <w:bookmarkEnd w:id="502"/>
    </w:tbl>
    <w:p w14:paraId="54476E0D" w14:textId="4F740627" w:rsidR="0062297C" w:rsidRDefault="0062297C" w:rsidP="0062297C">
      <w:pPr>
        <w:pStyle w:val="BlockLine"/>
      </w:pPr>
    </w:p>
    <w:tbl>
      <w:tblPr>
        <w:tblW w:w="0" w:type="auto"/>
        <w:tblLayout w:type="fixed"/>
        <w:tblLook w:val="0000" w:firstRow="0" w:lastRow="0" w:firstColumn="0" w:lastColumn="0" w:noHBand="0" w:noVBand="0"/>
      </w:tblPr>
      <w:tblGrid>
        <w:gridCol w:w="1728"/>
        <w:gridCol w:w="7740"/>
      </w:tblGrid>
      <w:tr w:rsidR="0062297C" w14:paraId="4B260FA0" w14:textId="77777777">
        <w:trPr>
          <w:cantSplit/>
        </w:trPr>
        <w:tc>
          <w:tcPr>
            <w:tcW w:w="1728" w:type="dxa"/>
          </w:tcPr>
          <w:p w14:paraId="5355C841" w14:textId="77777777" w:rsidR="0062297C" w:rsidRDefault="008440C1">
            <w:pPr>
              <w:pStyle w:val="BlockLabel"/>
            </w:pPr>
            <w:bookmarkStart w:id="503" w:name="_Hlk177547683"/>
            <w:r>
              <w:t>Entitlement Info</w:t>
            </w:r>
          </w:p>
        </w:tc>
        <w:tc>
          <w:tcPr>
            <w:tcW w:w="7740" w:type="dxa"/>
          </w:tcPr>
          <w:p w14:paraId="1CF05628" w14:textId="4DB10D0D" w:rsidR="0062297C" w:rsidRDefault="0048066A">
            <w:pPr>
              <w:pStyle w:val="BlockText"/>
            </w:pPr>
            <w:r>
              <w:rPr>
                <w:noProof/>
              </w:rPr>
              <w:drawing>
                <wp:inline distT="0" distB="0" distL="0" distR="0" wp14:anchorId="79244B38" wp14:editId="3D42FB57">
                  <wp:extent cx="4769485" cy="3335655"/>
                  <wp:effectExtent l="0" t="0" r="0" b="0"/>
                  <wp:docPr id="22" name="Picture 22" descr="Entitlement Info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ntitlement Info tab"/>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9485" cy="3335655"/>
                          </a:xfrm>
                          <a:prstGeom prst="rect">
                            <a:avLst/>
                          </a:prstGeom>
                          <a:noFill/>
                          <a:ln>
                            <a:noFill/>
                          </a:ln>
                        </pic:spPr>
                      </pic:pic>
                    </a:graphicData>
                  </a:graphic>
                </wp:inline>
              </w:drawing>
            </w:r>
          </w:p>
        </w:tc>
      </w:tr>
      <w:bookmarkEnd w:id="503"/>
    </w:tbl>
    <w:p w14:paraId="0E3257D4" w14:textId="77777777" w:rsidR="00A75224" w:rsidRDefault="00A75224" w:rsidP="00A75224">
      <w:pPr>
        <w:pStyle w:val="BlockLine"/>
      </w:pPr>
    </w:p>
    <w:tbl>
      <w:tblPr>
        <w:tblW w:w="0" w:type="auto"/>
        <w:tblLayout w:type="fixed"/>
        <w:tblLook w:val="0000" w:firstRow="0" w:lastRow="0" w:firstColumn="0" w:lastColumn="0" w:noHBand="0" w:noVBand="0"/>
      </w:tblPr>
      <w:tblGrid>
        <w:gridCol w:w="1728"/>
        <w:gridCol w:w="7740"/>
      </w:tblGrid>
      <w:tr w:rsidR="00A75224" w14:paraId="5C41140C" w14:textId="77777777">
        <w:trPr>
          <w:cantSplit/>
        </w:trPr>
        <w:tc>
          <w:tcPr>
            <w:tcW w:w="1728" w:type="dxa"/>
          </w:tcPr>
          <w:p w14:paraId="3C60064E" w14:textId="77777777" w:rsidR="00A75224" w:rsidRDefault="00A75224" w:rsidP="00631567">
            <w:pPr>
              <w:pStyle w:val="BlockLabel"/>
            </w:pPr>
            <w:bookmarkStart w:id="504" w:name="_Hlk177547684"/>
            <w:r>
              <w:t>Close button</w:t>
            </w:r>
          </w:p>
        </w:tc>
        <w:tc>
          <w:tcPr>
            <w:tcW w:w="7740" w:type="dxa"/>
          </w:tcPr>
          <w:p w14:paraId="4ADEB135" w14:textId="77777777" w:rsidR="00A75224" w:rsidRDefault="00A75224" w:rsidP="00631567">
            <w:pPr>
              <w:pStyle w:val="BlockText"/>
            </w:pPr>
            <w:r>
              <w:t xml:space="preserve">To close this window and return to the main </w:t>
            </w:r>
            <w:r w:rsidRPr="00A75224">
              <w:rPr>
                <w:b/>
              </w:rPr>
              <w:t>Purchase Order Control</w:t>
            </w:r>
            <w:r>
              <w:t xml:space="preserve"> window, click the </w:t>
            </w:r>
            <w:r w:rsidRPr="00A75224">
              <w:rPr>
                <w:b/>
              </w:rPr>
              <w:t>Close</w:t>
            </w:r>
            <w:r>
              <w:t xml:space="preserve"> button.</w:t>
            </w:r>
          </w:p>
        </w:tc>
      </w:tr>
      <w:bookmarkEnd w:id="504"/>
    </w:tbl>
    <w:p w14:paraId="47AAE960" w14:textId="311CEB53" w:rsidR="00A75224" w:rsidRPr="00A75224" w:rsidRDefault="00A75224" w:rsidP="00A75224">
      <w:pPr>
        <w:pStyle w:val="BlockLine"/>
      </w:pPr>
    </w:p>
    <w:p w14:paraId="02C7D9A0" w14:textId="77777777" w:rsidR="0062297C" w:rsidRPr="00D90F7D" w:rsidRDefault="0062297C" w:rsidP="006935DE">
      <w:pPr>
        <w:pStyle w:val="Heading3"/>
      </w:pPr>
      <w:bookmarkStart w:id="505" w:name="_Hlk177553522"/>
      <w:r w:rsidRPr="00D90F7D">
        <w:br w:type="page"/>
      </w:r>
      <w:bookmarkStart w:id="506" w:name="_Toc172537309"/>
      <w:bookmarkStart w:id="507" w:name="_Toc177550901"/>
      <w:r w:rsidRPr="00D90F7D">
        <w:lastRenderedPageBreak/>
        <w:t>View 2319 – Appliance Transactions (Tab 4)</w:t>
      </w:r>
      <w:bookmarkEnd w:id="506"/>
      <w:bookmarkEnd w:id="507"/>
    </w:p>
    <w:bookmarkEnd w:id="505"/>
    <w:p w14:paraId="47F4891F" w14:textId="5121CBC0" w:rsidR="0062297C" w:rsidRDefault="0062297C" w:rsidP="0062297C">
      <w:pPr>
        <w:pStyle w:val="BlockLine"/>
      </w:pPr>
    </w:p>
    <w:tbl>
      <w:tblPr>
        <w:tblW w:w="0" w:type="auto"/>
        <w:tblLayout w:type="fixed"/>
        <w:tblLook w:val="0000" w:firstRow="0" w:lastRow="0" w:firstColumn="0" w:lastColumn="0" w:noHBand="0" w:noVBand="0"/>
      </w:tblPr>
      <w:tblGrid>
        <w:gridCol w:w="1728"/>
        <w:gridCol w:w="7740"/>
      </w:tblGrid>
      <w:tr w:rsidR="0062297C" w14:paraId="255EB958" w14:textId="77777777">
        <w:trPr>
          <w:cantSplit/>
        </w:trPr>
        <w:tc>
          <w:tcPr>
            <w:tcW w:w="1728" w:type="dxa"/>
          </w:tcPr>
          <w:p w14:paraId="0B3D345F" w14:textId="77777777" w:rsidR="0062297C" w:rsidRDefault="008440C1">
            <w:pPr>
              <w:pStyle w:val="BlockLabel"/>
            </w:pPr>
            <w:bookmarkStart w:id="508" w:name="_Hlk177547685"/>
            <w:r>
              <w:t>Tab 4</w:t>
            </w:r>
          </w:p>
        </w:tc>
        <w:tc>
          <w:tcPr>
            <w:tcW w:w="7740" w:type="dxa"/>
          </w:tcPr>
          <w:p w14:paraId="460EDD47" w14:textId="77777777" w:rsidR="0062297C" w:rsidRDefault="008440C1">
            <w:pPr>
              <w:pStyle w:val="BlockText"/>
            </w:pPr>
            <w:bookmarkStart w:id="509" w:name="_Hlk177553523"/>
            <w:r>
              <w:t xml:space="preserve">The </w:t>
            </w:r>
            <w:r w:rsidRPr="009C6F0D">
              <w:rPr>
                <w:b/>
              </w:rPr>
              <w:t>Appliance Transactions</w:t>
            </w:r>
            <w:r>
              <w:t xml:space="preserve"> </w:t>
            </w:r>
            <w:r w:rsidR="00D803C7">
              <w:t xml:space="preserve">tab </w:t>
            </w:r>
            <w:r>
              <w:t>displays the following information:</w:t>
            </w:r>
          </w:p>
          <w:bookmarkEnd w:id="509"/>
          <w:p w14:paraId="434BD28C" w14:textId="77777777" w:rsidR="008440C1" w:rsidRDefault="008440C1">
            <w:pPr>
              <w:pStyle w:val="BlockText"/>
            </w:pPr>
          </w:p>
          <w:p w14:paraId="4ED911F6" w14:textId="5DBEE7AA" w:rsidR="008440C1" w:rsidRDefault="008440C1" w:rsidP="008440C1">
            <w:pPr>
              <w:pStyle w:val="BlockText"/>
              <w:numPr>
                <w:ilvl w:val="0"/>
                <w:numId w:val="4"/>
              </w:numPr>
            </w:pPr>
            <w:bookmarkStart w:id="510" w:name="_Hlk177553524"/>
            <w:r>
              <w:t>Date</w:t>
            </w:r>
            <w:r w:rsidR="00FD2460">
              <w:t xml:space="preserve"> </w:t>
            </w:r>
            <w:r w:rsidR="00736155">
              <w:t xml:space="preserve">(this is the date of the </w:t>
            </w:r>
            <w:smartTag w:uri="urn:schemas-microsoft-com:office:smarttags" w:element="place">
              <w:r w:rsidR="00736155">
                <w:t>PO</w:t>
              </w:r>
            </w:smartTag>
            <w:r w:rsidR="00736155">
              <w:t>)</w:t>
            </w:r>
          </w:p>
          <w:p w14:paraId="7892E0AE" w14:textId="77777777" w:rsidR="008440C1" w:rsidRDefault="008440C1" w:rsidP="008440C1">
            <w:pPr>
              <w:pStyle w:val="BlockText"/>
              <w:numPr>
                <w:ilvl w:val="0"/>
                <w:numId w:val="4"/>
              </w:numPr>
            </w:pPr>
            <w:bookmarkStart w:id="511" w:name="_Hlk177553525"/>
            <w:bookmarkEnd w:id="510"/>
            <w:r>
              <w:t>Quantity</w:t>
            </w:r>
          </w:p>
          <w:p w14:paraId="35C27D01" w14:textId="77777777" w:rsidR="008440C1" w:rsidRDefault="00D803C7" w:rsidP="008440C1">
            <w:pPr>
              <w:pStyle w:val="BlockText"/>
              <w:numPr>
                <w:ilvl w:val="0"/>
                <w:numId w:val="4"/>
              </w:numPr>
            </w:pPr>
            <w:bookmarkStart w:id="512" w:name="_Hlk177553526"/>
            <w:bookmarkEnd w:id="511"/>
            <w:r>
              <w:t xml:space="preserve">HCPC </w:t>
            </w:r>
            <w:r w:rsidR="008440C1">
              <w:t>Item</w:t>
            </w:r>
          </w:p>
          <w:p w14:paraId="01426AB4" w14:textId="77777777" w:rsidR="008440C1" w:rsidRDefault="00C96B9A" w:rsidP="008440C1">
            <w:pPr>
              <w:pStyle w:val="BlockText"/>
              <w:numPr>
                <w:ilvl w:val="0"/>
                <w:numId w:val="4"/>
              </w:numPr>
            </w:pPr>
            <w:bookmarkStart w:id="513" w:name="_Hlk177553527"/>
            <w:bookmarkEnd w:id="512"/>
            <w:r>
              <w:t>Type</w:t>
            </w:r>
          </w:p>
          <w:p w14:paraId="6C043EF9" w14:textId="77777777" w:rsidR="008440C1" w:rsidRDefault="008440C1" w:rsidP="008440C1">
            <w:pPr>
              <w:pStyle w:val="BlockText"/>
              <w:numPr>
                <w:ilvl w:val="0"/>
                <w:numId w:val="4"/>
              </w:numPr>
            </w:pPr>
            <w:bookmarkStart w:id="514" w:name="_Hlk177553528"/>
            <w:bookmarkEnd w:id="513"/>
            <w:r>
              <w:t>Vendor</w:t>
            </w:r>
          </w:p>
          <w:p w14:paraId="79F0D083" w14:textId="77777777" w:rsidR="001F312F" w:rsidRDefault="001F312F" w:rsidP="008440C1">
            <w:pPr>
              <w:pStyle w:val="BlockText"/>
              <w:numPr>
                <w:ilvl w:val="0"/>
                <w:numId w:val="4"/>
              </w:numPr>
            </w:pPr>
            <w:bookmarkStart w:id="515" w:name="_Hlk177553529"/>
            <w:bookmarkEnd w:id="514"/>
            <w:r>
              <w:t>Station</w:t>
            </w:r>
          </w:p>
          <w:p w14:paraId="267C3949" w14:textId="77777777" w:rsidR="001F312F" w:rsidRDefault="001F312F" w:rsidP="008440C1">
            <w:pPr>
              <w:pStyle w:val="BlockText"/>
              <w:numPr>
                <w:ilvl w:val="0"/>
                <w:numId w:val="4"/>
              </w:numPr>
            </w:pPr>
            <w:bookmarkStart w:id="516" w:name="_Hlk177553530"/>
            <w:bookmarkEnd w:id="515"/>
            <w:r>
              <w:t>Serial</w:t>
            </w:r>
          </w:p>
          <w:p w14:paraId="06AE7D90" w14:textId="77777777" w:rsidR="001F312F" w:rsidRDefault="001F312F" w:rsidP="008440C1">
            <w:pPr>
              <w:pStyle w:val="BlockText"/>
              <w:numPr>
                <w:ilvl w:val="0"/>
                <w:numId w:val="4"/>
              </w:numPr>
            </w:pPr>
            <w:bookmarkStart w:id="517" w:name="_Hlk177553531"/>
            <w:bookmarkEnd w:id="516"/>
            <w:r>
              <w:t>HCPC</w:t>
            </w:r>
          </w:p>
          <w:p w14:paraId="6F13C132" w14:textId="77777777" w:rsidR="001F312F" w:rsidRDefault="001F312F" w:rsidP="008440C1">
            <w:pPr>
              <w:pStyle w:val="BlockText"/>
              <w:numPr>
                <w:ilvl w:val="0"/>
                <w:numId w:val="4"/>
              </w:numPr>
            </w:pPr>
            <w:bookmarkStart w:id="518" w:name="_Hlk177553532"/>
            <w:bookmarkEnd w:id="517"/>
            <w:r>
              <w:t>Total Cost</w:t>
            </w:r>
          </w:p>
          <w:p w14:paraId="63E78ABB" w14:textId="77777777" w:rsidR="00D803C7" w:rsidRDefault="00D803C7" w:rsidP="008440C1">
            <w:pPr>
              <w:pStyle w:val="BlockText"/>
              <w:numPr>
                <w:ilvl w:val="0"/>
                <w:numId w:val="4"/>
              </w:numPr>
            </w:pPr>
            <w:bookmarkStart w:id="519" w:name="_Hlk177553533"/>
            <w:bookmarkEnd w:id="518"/>
            <w:r>
              <w:t>IEN 660</w:t>
            </w:r>
          </w:p>
          <w:bookmarkEnd w:id="519"/>
          <w:p w14:paraId="44C2139B" w14:textId="77777777" w:rsidR="001F312F" w:rsidRDefault="001F312F" w:rsidP="001F312F">
            <w:pPr>
              <w:pStyle w:val="BlockText"/>
            </w:pPr>
          </w:p>
          <w:p w14:paraId="6476FBD2" w14:textId="77777777" w:rsidR="00AC0631" w:rsidRDefault="00AC0631" w:rsidP="001F312F">
            <w:pPr>
              <w:pStyle w:val="BlockText"/>
            </w:pPr>
            <w:bookmarkStart w:id="520" w:name="_Hlk177553534"/>
            <w:r>
              <w:t>The total number of records found displays at the bottom.</w:t>
            </w:r>
          </w:p>
          <w:bookmarkEnd w:id="520"/>
          <w:p w14:paraId="43A79150" w14:textId="77777777" w:rsidR="00AC0631" w:rsidRDefault="00AC0631" w:rsidP="001F312F">
            <w:pPr>
              <w:pStyle w:val="BlockText"/>
            </w:pPr>
          </w:p>
          <w:p w14:paraId="0E7E84BB" w14:textId="103A1DF1" w:rsidR="00736155" w:rsidRDefault="001F312F" w:rsidP="001F312F">
            <w:pPr>
              <w:pStyle w:val="BlockText"/>
            </w:pPr>
            <w:bookmarkStart w:id="521" w:name="_Hlk177553535"/>
            <w:r>
              <w:t xml:space="preserve">You can click the </w:t>
            </w:r>
            <w:r w:rsidRPr="001F312F">
              <w:rPr>
                <w:b/>
              </w:rPr>
              <w:t>View Detail</w:t>
            </w:r>
            <w:r>
              <w:t xml:space="preserve"> button to display the </w:t>
            </w:r>
            <w:r w:rsidRPr="001F312F">
              <w:rPr>
                <w:b/>
              </w:rPr>
              <w:t>Appliance Transaction Detail</w:t>
            </w:r>
            <w:r>
              <w:t xml:space="preserve"> window</w:t>
            </w:r>
            <w:r w:rsidR="00AC0631">
              <w:t>,</w:t>
            </w:r>
            <w:r>
              <w:t xml:space="preserve"> </w:t>
            </w:r>
            <w:r w:rsidR="00AC0631">
              <w:t>which includes</w:t>
            </w:r>
            <w:r>
              <w:t xml:space="preserve"> Appliance Item detail, IFCAP vendor, costs, </w:t>
            </w:r>
            <w:r w:rsidR="00AC0631">
              <w:t xml:space="preserve">lab info, historical data, </w:t>
            </w:r>
            <w:r w:rsidR="00224B79">
              <w:t>and an extended description.</w:t>
            </w:r>
            <w:r w:rsidR="00FD2460">
              <w:t xml:space="preserve"> </w:t>
            </w:r>
            <w:r w:rsidR="00AC0631">
              <w:t>(</w:t>
            </w:r>
            <w:r w:rsidR="00224B79">
              <w:t xml:space="preserve">See </w:t>
            </w:r>
            <w:r w:rsidR="00AC0631">
              <w:t xml:space="preserve">the </w:t>
            </w:r>
            <w:r w:rsidR="00224B79">
              <w:t>next page</w:t>
            </w:r>
            <w:r w:rsidR="00AC0631">
              <w:t xml:space="preserve"> for more info about this window</w:t>
            </w:r>
            <w:r w:rsidR="00224B79">
              <w:t>.</w:t>
            </w:r>
            <w:r w:rsidR="00AC0631">
              <w:t xml:space="preserve">) </w:t>
            </w:r>
          </w:p>
          <w:bookmarkEnd w:id="521"/>
          <w:p w14:paraId="26B6A52B" w14:textId="77777777" w:rsidR="00736155" w:rsidRPr="00736155" w:rsidRDefault="00736155" w:rsidP="001F312F">
            <w:pPr>
              <w:pStyle w:val="BlockText"/>
              <w:rPr>
                <w:b/>
              </w:rPr>
            </w:pPr>
          </w:p>
          <w:p w14:paraId="47EB350B" w14:textId="1696589E" w:rsidR="00736155" w:rsidRDefault="00736155" w:rsidP="001F312F">
            <w:pPr>
              <w:pStyle w:val="BlockText"/>
            </w:pPr>
            <w:r w:rsidRPr="00736155">
              <w:rPr>
                <w:b/>
              </w:rPr>
              <w:t>Note:</w:t>
            </w:r>
            <w:r w:rsidR="00FD2460">
              <w:rPr>
                <w:b/>
              </w:rPr>
              <w:t xml:space="preserve"> </w:t>
            </w:r>
            <w:r>
              <w:t>Columns are resizable on this window (not movable).</w:t>
            </w:r>
            <w:r w:rsidR="00FD2460">
              <w:t xml:space="preserve"> </w:t>
            </w:r>
          </w:p>
        </w:tc>
      </w:tr>
      <w:bookmarkEnd w:id="508"/>
    </w:tbl>
    <w:p w14:paraId="3DF93059" w14:textId="77777777" w:rsidR="001F312F" w:rsidRDefault="001F312F" w:rsidP="001F312F">
      <w:pPr>
        <w:pStyle w:val="BlockLine"/>
      </w:pPr>
    </w:p>
    <w:tbl>
      <w:tblPr>
        <w:tblW w:w="0" w:type="auto"/>
        <w:tblLayout w:type="fixed"/>
        <w:tblLook w:val="0000" w:firstRow="0" w:lastRow="0" w:firstColumn="0" w:lastColumn="0" w:noHBand="0" w:noVBand="0"/>
      </w:tblPr>
      <w:tblGrid>
        <w:gridCol w:w="1728"/>
        <w:gridCol w:w="7740"/>
      </w:tblGrid>
      <w:tr w:rsidR="0062297C" w14:paraId="4131B682" w14:textId="77777777">
        <w:trPr>
          <w:cantSplit/>
        </w:trPr>
        <w:tc>
          <w:tcPr>
            <w:tcW w:w="1728" w:type="dxa"/>
          </w:tcPr>
          <w:p w14:paraId="1BC095D5" w14:textId="77777777" w:rsidR="0062297C" w:rsidRDefault="001F312F">
            <w:pPr>
              <w:pStyle w:val="BlockLabel"/>
            </w:pPr>
            <w:bookmarkStart w:id="522" w:name="_Hlk177547686"/>
            <w:r>
              <w:lastRenderedPageBreak/>
              <w:t>Appliance Transactions</w:t>
            </w:r>
          </w:p>
        </w:tc>
        <w:tc>
          <w:tcPr>
            <w:tcW w:w="7740" w:type="dxa"/>
          </w:tcPr>
          <w:p w14:paraId="4640DB81" w14:textId="1CF42AD0" w:rsidR="0062297C" w:rsidRDefault="0048066A">
            <w:pPr>
              <w:pStyle w:val="BlockText"/>
            </w:pPr>
            <w:r>
              <w:rPr>
                <w:noProof/>
              </w:rPr>
              <w:drawing>
                <wp:inline distT="0" distB="0" distL="0" distR="0" wp14:anchorId="00668D12" wp14:editId="6C4B39C5">
                  <wp:extent cx="4769485" cy="3335655"/>
                  <wp:effectExtent l="0" t="0" r="0" b="0"/>
                  <wp:docPr id="23" name="Picture 23" descr="Appliance Transaction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ppliance Transactions tab"/>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9485" cy="3335655"/>
                          </a:xfrm>
                          <a:prstGeom prst="rect">
                            <a:avLst/>
                          </a:prstGeom>
                          <a:noFill/>
                          <a:ln>
                            <a:noFill/>
                          </a:ln>
                        </pic:spPr>
                      </pic:pic>
                    </a:graphicData>
                  </a:graphic>
                </wp:inline>
              </w:drawing>
            </w:r>
          </w:p>
        </w:tc>
      </w:tr>
    </w:tbl>
    <w:p w14:paraId="2B33807B" w14:textId="77777777" w:rsidR="00CE1FB1" w:rsidRDefault="00CE1FB1" w:rsidP="00CE1FB1">
      <w:pPr>
        <w:pStyle w:val="ContinuedOnNextPa"/>
        <w:spacing w:before="240"/>
        <w:ind w:left="1699"/>
      </w:pPr>
      <w:bookmarkStart w:id="523" w:name="_Hlk177553536"/>
      <w:bookmarkEnd w:id="522"/>
      <w:r>
        <w:t>Continued on next page</w:t>
      </w:r>
    </w:p>
    <w:p w14:paraId="71D4ADB2" w14:textId="15674250" w:rsidR="00CE1FB1" w:rsidRPr="00D90F7D" w:rsidRDefault="000F3B67" w:rsidP="00CE1FB1">
      <w:pPr>
        <w:pStyle w:val="MapTitleContinued"/>
        <w:rPr>
          <w:b w:val="0"/>
          <w:sz w:val="24"/>
        </w:rPr>
      </w:pPr>
      <w:bookmarkStart w:id="524" w:name="_Hlk177553538"/>
      <w:bookmarkEnd w:id="523"/>
      <w:r w:rsidRPr="00D90F7D">
        <w:br w:type="page"/>
      </w:r>
      <w:bookmarkStart w:id="525" w:name="_Hlk177553537"/>
      <w:r w:rsidR="00360B76" w:rsidRPr="00360B76">
        <w:rPr>
          <w:rStyle w:val="continuedChar"/>
          <w:b/>
          <w:bCs w:val="0"/>
        </w:rPr>
        <w:lastRenderedPageBreak/>
        <w:t>View 2319 – Appliance Transactions (Tab 4)</w:t>
      </w:r>
      <w:r w:rsidR="00CE1FB1" w:rsidRPr="00360B76">
        <w:rPr>
          <w:rStyle w:val="continuedChar"/>
          <w:b/>
          <w:bCs w:val="0"/>
        </w:rPr>
        <w:fldChar w:fldCharType="begin"/>
      </w:r>
      <w:r w:rsidR="00CE1FB1" w:rsidRPr="00360B76">
        <w:rPr>
          <w:rStyle w:val="continuedChar"/>
          <w:b/>
          <w:bCs w:val="0"/>
        </w:rPr>
        <w:instrText>styleref "Map Title"</w:instrText>
      </w:r>
      <w:r w:rsidR="00CE1FB1" w:rsidRPr="00360B76">
        <w:rPr>
          <w:rStyle w:val="continuedChar"/>
          <w:b/>
          <w:bCs w:val="0"/>
        </w:rPr>
        <w:fldChar w:fldCharType="end"/>
      </w:r>
      <w:r w:rsidR="00CE1FB1" w:rsidRPr="00360B76">
        <w:rPr>
          <w:rStyle w:val="continuedChar"/>
          <w:b/>
          <w:bCs w:val="0"/>
        </w:rPr>
        <w:t>,</w:t>
      </w:r>
      <w:r w:rsidR="00CE1FB1" w:rsidRPr="00D90F7D">
        <w:t xml:space="preserve"> </w:t>
      </w:r>
      <w:r w:rsidR="00CE1FB1" w:rsidRPr="00D90F7D">
        <w:rPr>
          <w:b w:val="0"/>
          <w:sz w:val="24"/>
        </w:rPr>
        <w:t>Continued</w:t>
      </w:r>
      <w:bookmarkEnd w:id="525"/>
    </w:p>
    <w:bookmarkEnd w:id="524"/>
    <w:p w14:paraId="07187CA7" w14:textId="77777777" w:rsidR="00F91F0B" w:rsidRDefault="00F91F0B" w:rsidP="00F91F0B">
      <w:pPr>
        <w:pStyle w:val="BlockLine"/>
      </w:pPr>
    </w:p>
    <w:tbl>
      <w:tblPr>
        <w:tblW w:w="0" w:type="auto"/>
        <w:tblLayout w:type="fixed"/>
        <w:tblLook w:val="0000" w:firstRow="0" w:lastRow="0" w:firstColumn="0" w:lastColumn="0" w:noHBand="0" w:noVBand="0"/>
      </w:tblPr>
      <w:tblGrid>
        <w:gridCol w:w="1728"/>
        <w:gridCol w:w="7740"/>
      </w:tblGrid>
      <w:tr w:rsidR="00F91F0B" w14:paraId="4A8CBFFF" w14:textId="77777777">
        <w:trPr>
          <w:cantSplit/>
        </w:trPr>
        <w:tc>
          <w:tcPr>
            <w:tcW w:w="1728" w:type="dxa"/>
          </w:tcPr>
          <w:p w14:paraId="5172D73A" w14:textId="77777777" w:rsidR="00F91F0B" w:rsidRDefault="00F91F0B" w:rsidP="00F91F0B">
            <w:pPr>
              <w:pStyle w:val="BlockLabel"/>
            </w:pPr>
            <w:bookmarkStart w:id="526" w:name="_Hlk177547687"/>
            <w:r>
              <w:t>View Detail</w:t>
            </w:r>
          </w:p>
        </w:tc>
        <w:tc>
          <w:tcPr>
            <w:tcW w:w="7740" w:type="dxa"/>
          </w:tcPr>
          <w:p w14:paraId="3DB7ADA1" w14:textId="77777777" w:rsidR="00F91F0B" w:rsidRDefault="00F91F0B" w:rsidP="00E34FCA">
            <w:pPr>
              <w:pStyle w:val="BlockText"/>
            </w:pPr>
            <w:r>
              <w:t xml:space="preserve">When you select a record and click the </w:t>
            </w:r>
            <w:r>
              <w:rPr>
                <w:b/>
                <w:bCs/>
              </w:rPr>
              <w:t>View Detail</w:t>
            </w:r>
            <w:r>
              <w:t xml:space="preserve"> button, the </w:t>
            </w:r>
            <w:r w:rsidR="00C521DF" w:rsidRPr="00C0646B">
              <w:rPr>
                <w:b/>
              </w:rPr>
              <w:t>Appliance Tra</w:t>
            </w:r>
            <w:r w:rsidR="00C0646B" w:rsidRPr="00C0646B">
              <w:rPr>
                <w:b/>
              </w:rPr>
              <w:t>n</w:t>
            </w:r>
            <w:r w:rsidR="00C521DF" w:rsidRPr="00C0646B">
              <w:rPr>
                <w:b/>
              </w:rPr>
              <w:t>saction Detail</w:t>
            </w:r>
            <w:r>
              <w:t xml:space="preserve"> window displays as shown </w:t>
            </w:r>
            <w:r w:rsidR="00C521DF">
              <w:t>below</w:t>
            </w:r>
            <w:r w:rsidR="00A961D5">
              <w:t>.</w:t>
            </w:r>
          </w:p>
        </w:tc>
      </w:tr>
      <w:bookmarkEnd w:id="526"/>
    </w:tbl>
    <w:p w14:paraId="14AE708E" w14:textId="77777777" w:rsidR="0062297C" w:rsidRDefault="0062297C" w:rsidP="0062297C">
      <w:pPr>
        <w:pStyle w:val="BlockLine"/>
      </w:pPr>
    </w:p>
    <w:tbl>
      <w:tblPr>
        <w:tblW w:w="0" w:type="auto"/>
        <w:tblLayout w:type="fixed"/>
        <w:tblLook w:val="0000" w:firstRow="0" w:lastRow="0" w:firstColumn="0" w:lastColumn="0" w:noHBand="0" w:noVBand="0"/>
      </w:tblPr>
      <w:tblGrid>
        <w:gridCol w:w="1728"/>
        <w:gridCol w:w="7740"/>
      </w:tblGrid>
      <w:tr w:rsidR="0062297C" w14:paraId="4CF5F2E9" w14:textId="77777777">
        <w:trPr>
          <w:cantSplit/>
        </w:trPr>
        <w:tc>
          <w:tcPr>
            <w:tcW w:w="1728" w:type="dxa"/>
          </w:tcPr>
          <w:p w14:paraId="0320C60A" w14:textId="77777777" w:rsidR="0062297C" w:rsidRDefault="0062297C">
            <w:pPr>
              <w:pStyle w:val="BlockLabel"/>
            </w:pPr>
            <w:bookmarkStart w:id="527" w:name="_Hlk177553539"/>
            <w:bookmarkStart w:id="528" w:name="_Hlk177547688"/>
            <w:r w:rsidRPr="00E50E6A">
              <w:t>Appliance Transaction Detail</w:t>
            </w:r>
          </w:p>
          <w:bookmarkEnd w:id="527"/>
          <w:p w14:paraId="1B5A27EE" w14:textId="77777777" w:rsidR="00224B79" w:rsidRPr="00224B79" w:rsidRDefault="00224B79" w:rsidP="00224B79"/>
        </w:tc>
        <w:tc>
          <w:tcPr>
            <w:tcW w:w="7740" w:type="dxa"/>
          </w:tcPr>
          <w:p w14:paraId="6CBA9513" w14:textId="20CED333" w:rsidR="0062297C" w:rsidRDefault="0048066A">
            <w:pPr>
              <w:pStyle w:val="BlockText"/>
            </w:pPr>
            <w:r>
              <w:rPr>
                <w:noProof/>
              </w:rPr>
              <w:drawing>
                <wp:inline distT="0" distB="0" distL="0" distR="0" wp14:anchorId="793EAA67" wp14:editId="27C08C30">
                  <wp:extent cx="4777105" cy="3576955"/>
                  <wp:effectExtent l="0" t="0" r="0" b="0"/>
                  <wp:docPr id="24" name="Picture 24" descr="Appliance Transaction Detai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ppliance Transaction Detail window"/>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77105" cy="3576955"/>
                          </a:xfrm>
                          <a:prstGeom prst="rect">
                            <a:avLst/>
                          </a:prstGeom>
                          <a:noFill/>
                          <a:ln>
                            <a:noFill/>
                          </a:ln>
                        </pic:spPr>
                      </pic:pic>
                    </a:graphicData>
                  </a:graphic>
                </wp:inline>
              </w:drawing>
            </w:r>
          </w:p>
        </w:tc>
      </w:tr>
      <w:bookmarkEnd w:id="528"/>
    </w:tbl>
    <w:p w14:paraId="1274BBF9" w14:textId="77777777" w:rsidR="00A75224" w:rsidRDefault="00A75224" w:rsidP="00A75224">
      <w:pPr>
        <w:pStyle w:val="BlockLine"/>
      </w:pPr>
    </w:p>
    <w:tbl>
      <w:tblPr>
        <w:tblW w:w="0" w:type="auto"/>
        <w:tblLayout w:type="fixed"/>
        <w:tblLook w:val="0000" w:firstRow="0" w:lastRow="0" w:firstColumn="0" w:lastColumn="0" w:noHBand="0" w:noVBand="0"/>
      </w:tblPr>
      <w:tblGrid>
        <w:gridCol w:w="1728"/>
        <w:gridCol w:w="7740"/>
      </w:tblGrid>
      <w:tr w:rsidR="00A75224" w14:paraId="4CA1E885" w14:textId="77777777">
        <w:trPr>
          <w:cantSplit/>
        </w:trPr>
        <w:tc>
          <w:tcPr>
            <w:tcW w:w="1728" w:type="dxa"/>
          </w:tcPr>
          <w:p w14:paraId="235C0571" w14:textId="77777777" w:rsidR="00A75224" w:rsidRDefault="00A75224" w:rsidP="00631567">
            <w:pPr>
              <w:pStyle w:val="BlockLabel"/>
            </w:pPr>
            <w:bookmarkStart w:id="529" w:name="_Hlk177547689"/>
            <w:r>
              <w:t>Close button</w:t>
            </w:r>
          </w:p>
        </w:tc>
        <w:tc>
          <w:tcPr>
            <w:tcW w:w="7740" w:type="dxa"/>
          </w:tcPr>
          <w:p w14:paraId="1C498C8E" w14:textId="77777777" w:rsidR="00A75224" w:rsidRDefault="00A75224" w:rsidP="00631567">
            <w:pPr>
              <w:pStyle w:val="BlockText"/>
            </w:pPr>
            <w:r>
              <w:t xml:space="preserve">To close this window and return to the main </w:t>
            </w:r>
            <w:r w:rsidRPr="00A75224">
              <w:rPr>
                <w:b/>
              </w:rPr>
              <w:t>Purchase Order Control</w:t>
            </w:r>
            <w:r>
              <w:t xml:space="preserve"> window, click the </w:t>
            </w:r>
            <w:r w:rsidRPr="00A75224">
              <w:rPr>
                <w:b/>
              </w:rPr>
              <w:t>Close</w:t>
            </w:r>
            <w:r>
              <w:t xml:space="preserve"> button.</w:t>
            </w:r>
          </w:p>
        </w:tc>
      </w:tr>
      <w:bookmarkEnd w:id="529"/>
    </w:tbl>
    <w:p w14:paraId="7A621459" w14:textId="18925587" w:rsidR="00A75224" w:rsidRPr="00A75224" w:rsidRDefault="00A75224" w:rsidP="00A75224">
      <w:pPr>
        <w:pStyle w:val="BlockLine"/>
      </w:pPr>
    </w:p>
    <w:p w14:paraId="1FB398F7" w14:textId="77777777" w:rsidR="00A75224" w:rsidRPr="00A75224" w:rsidRDefault="00A75224" w:rsidP="00A75224"/>
    <w:p w14:paraId="47FFEE4F" w14:textId="77777777" w:rsidR="00D8055F" w:rsidRPr="00D90F7D" w:rsidRDefault="00D8055F" w:rsidP="006935DE">
      <w:pPr>
        <w:pStyle w:val="Heading3"/>
      </w:pPr>
      <w:bookmarkStart w:id="530" w:name="_Hlk177553540"/>
      <w:r w:rsidRPr="00D90F7D">
        <w:br w:type="page"/>
      </w:r>
      <w:bookmarkStart w:id="531" w:name="_Toc172537310"/>
      <w:bookmarkStart w:id="532" w:name="_Toc177550902"/>
      <w:r w:rsidRPr="00D90F7D">
        <w:lastRenderedPageBreak/>
        <w:t>View 2319 – Auto Adaptive Info (Tab 5)</w:t>
      </w:r>
      <w:bookmarkEnd w:id="531"/>
      <w:bookmarkEnd w:id="532"/>
    </w:p>
    <w:bookmarkEnd w:id="530"/>
    <w:p w14:paraId="4066177A" w14:textId="2C5AC7CD" w:rsidR="00D8055F" w:rsidRDefault="00D8055F" w:rsidP="00D8055F">
      <w:pPr>
        <w:pStyle w:val="BlockLine"/>
      </w:pPr>
    </w:p>
    <w:tbl>
      <w:tblPr>
        <w:tblW w:w="0" w:type="auto"/>
        <w:tblLayout w:type="fixed"/>
        <w:tblLook w:val="0000" w:firstRow="0" w:lastRow="0" w:firstColumn="0" w:lastColumn="0" w:noHBand="0" w:noVBand="0"/>
      </w:tblPr>
      <w:tblGrid>
        <w:gridCol w:w="1728"/>
        <w:gridCol w:w="7740"/>
      </w:tblGrid>
      <w:tr w:rsidR="00D8055F" w14:paraId="0B1AD38B" w14:textId="77777777">
        <w:trPr>
          <w:cantSplit/>
        </w:trPr>
        <w:tc>
          <w:tcPr>
            <w:tcW w:w="1728" w:type="dxa"/>
          </w:tcPr>
          <w:p w14:paraId="279F87CD" w14:textId="77777777" w:rsidR="00D8055F" w:rsidRDefault="008440C1">
            <w:pPr>
              <w:pStyle w:val="BlockLabel"/>
            </w:pPr>
            <w:bookmarkStart w:id="533" w:name="_Hlk177547690"/>
            <w:r>
              <w:t>Tab 5</w:t>
            </w:r>
          </w:p>
        </w:tc>
        <w:tc>
          <w:tcPr>
            <w:tcW w:w="7740" w:type="dxa"/>
          </w:tcPr>
          <w:p w14:paraId="2E298D34" w14:textId="77777777" w:rsidR="00D8055F" w:rsidRDefault="008440C1">
            <w:pPr>
              <w:pStyle w:val="BlockText"/>
            </w:pPr>
            <w:r>
              <w:t xml:space="preserve">The </w:t>
            </w:r>
            <w:r>
              <w:rPr>
                <w:b/>
              </w:rPr>
              <w:t>Auto Adaptive Info</w:t>
            </w:r>
            <w:r>
              <w:t xml:space="preserve"> </w:t>
            </w:r>
            <w:r w:rsidR="000834F5">
              <w:t xml:space="preserve">tab </w:t>
            </w:r>
            <w:r>
              <w:t>i</w:t>
            </w:r>
            <w:r w:rsidR="00F84399">
              <w:t>s</w:t>
            </w:r>
            <w:r>
              <w:t xml:space="preserve"> not available in this version of the Prosthetics application.</w:t>
            </w:r>
          </w:p>
        </w:tc>
      </w:tr>
      <w:bookmarkEnd w:id="533"/>
    </w:tbl>
    <w:p w14:paraId="1F323232" w14:textId="31AFC749" w:rsidR="00D8055F" w:rsidRDefault="00D8055F" w:rsidP="00D8055F">
      <w:pPr>
        <w:pStyle w:val="BlockLine"/>
      </w:pPr>
    </w:p>
    <w:tbl>
      <w:tblPr>
        <w:tblW w:w="0" w:type="auto"/>
        <w:tblLayout w:type="fixed"/>
        <w:tblLook w:val="0000" w:firstRow="0" w:lastRow="0" w:firstColumn="0" w:lastColumn="0" w:noHBand="0" w:noVBand="0"/>
      </w:tblPr>
      <w:tblGrid>
        <w:gridCol w:w="1728"/>
        <w:gridCol w:w="7740"/>
      </w:tblGrid>
      <w:tr w:rsidR="00D8055F" w14:paraId="17E7272F" w14:textId="77777777">
        <w:trPr>
          <w:cantSplit/>
        </w:trPr>
        <w:tc>
          <w:tcPr>
            <w:tcW w:w="1728" w:type="dxa"/>
          </w:tcPr>
          <w:p w14:paraId="63BC7291" w14:textId="77777777" w:rsidR="00D8055F" w:rsidRDefault="009C6F0D">
            <w:pPr>
              <w:pStyle w:val="BlockLabel"/>
            </w:pPr>
            <w:bookmarkStart w:id="534" w:name="_Hlk177547691"/>
            <w:r>
              <w:t>Auto Adaptive Inf</w:t>
            </w:r>
            <w:r w:rsidR="008440C1">
              <w:t>o</w:t>
            </w:r>
          </w:p>
        </w:tc>
        <w:tc>
          <w:tcPr>
            <w:tcW w:w="7740" w:type="dxa"/>
          </w:tcPr>
          <w:p w14:paraId="4F840CAD" w14:textId="32F94844" w:rsidR="00D8055F" w:rsidRDefault="0048066A">
            <w:pPr>
              <w:pStyle w:val="BlockText"/>
            </w:pPr>
            <w:r>
              <w:rPr>
                <w:noProof/>
              </w:rPr>
              <w:drawing>
                <wp:inline distT="0" distB="0" distL="0" distR="0" wp14:anchorId="741C1A77" wp14:editId="37362369">
                  <wp:extent cx="4769485" cy="3335655"/>
                  <wp:effectExtent l="0" t="0" r="0" b="0"/>
                  <wp:docPr id="25" name="Picture 25" descr="Auto Adaptive Info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uto Adaptive Info tab"/>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9485" cy="3335655"/>
                          </a:xfrm>
                          <a:prstGeom prst="rect">
                            <a:avLst/>
                          </a:prstGeom>
                          <a:noFill/>
                          <a:ln>
                            <a:noFill/>
                          </a:ln>
                        </pic:spPr>
                      </pic:pic>
                    </a:graphicData>
                  </a:graphic>
                </wp:inline>
              </w:drawing>
            </w:r>
          </w:p>
        </w:tc>
      </w:tr>
      <w:bookmarkEnd w:id="534"/>
    </w:tbl>
    <w:p w14:paraId="19D703DA" w14:textId="77777777" w:rsidR="00A75224" w:rsidRDefault="00A75224" w:rsidP="00A75224">
      <w:pPr>
        <w:pStyle w:val="BlockLine"/>
      </w:pPr>
    </w:p>
    <w:tbl>
      <w:tblPr>
        <w:tblW w:w="0" w:type="auto"/>
        <w:tblLayout w:type="fixed"/>
        <w:tblLook w:val="0000" w:firstRow="0" w:lastRow="0" w:firstColumn="0" w:lastColumn="0" w:noHBand="0" w:noVBand="0"/>
      </w:tblPr>
      <w:tblGrid>
        <w:gridCol w:w="1728"/>
        <w:gridCol w:w="7740"/>
      </w:tblGrid>
      <w:tr w:rsidR="00A75224" w14:paraId="5EAEEA86" w14:textId="77777777">
        <w:trPr>
          <w:cantSplit/>
        </w:trPr>
        <w:tc>
          <w:tcPr>
            <w:tcW w:w="1728" w:type="dxa"/>
          </w:tcPr>
          <w:p w14:paraId="68BB8A80" w14:textId="77777777" w:rsidR="00A75224" w:rsidRDefault="00A75224" w:rsidP="00631567">
            <w:pPr>
              <w:pStyle w:val="BlockLabel"/>
            </w:pPr>
            <w:bookmarkStart w:id="535" w:name="_Hlk177547692"/>
            <w:r>
              <w:t>Close button</w:t>
            </w:r>
          </w:p>
        </w:tc>
        <w:tc>
          <w:tcPr>
            <w:tcW w:w="7740" w:type="dxa"/>
          </w:tcPr>
          <w:p w14:paraId="7DBD3533" w14:textId="77777777" w:rsidR="00A75224" w:rsidRDefault="00A75224" w:rsidP="00631567">
            <w:pPr>
              <w:pStyle w:val="BlockText"/>
            </w:pPr>
            <w:r>
              <w:t xml:space="preserve">To close this window and return to the main </w:t>
            </w:r>
            <w:r w:rsidRPr="00A75224">
              <w:rPr>
                <w:b/>
              </w:rPr>
              <w:t>Purchase Order Control</w:t>
            </w:r>
            <w:r>
              <w:t xml:space="preserve"> window, click the </w:t>
            </w:r>
            <w:r w:rsidRPr="00A75224">
              <w:rPr>
                <w:b/>
              </w:rPr>
              <w:t>Close</w:t>
            </w:r>
            <w:r>
              <w:t xml:space="preserve"> button.</w:t>
            </w:r>
          </w:p>
        </w:tc>
      </w:tr>
      <w:bookmarkEnd w:id="535"/>
    </w:tbl>
    <w:p w14:paraId="77680067" w14:textId="3F7CFDC2" w:rsidR="00A75224" w:rsidRPr="00A75224" w:rsidRDefault="00A75224" w:rsidP="00A75224">
      <w:pPr>
        <w:pStyle w:val="BlockLine"/>
      </w:pPr>
    </w:p>
    <w:p w14:paraId="6BE45492" w14:textId="77777777" w:rsidR="00A75224" w:rsidRPr="00A75224" w:rsidRDefault="00A75224" w:rsidP="00A75224"/>
    <w:p w14:paraId="318D4745" w14:textId="77777777" w:rsidR="00D8055F" w:rsidRPr="00D90F7D" w:rsidRDefault="00D8055F" w:rsidP="006935DE">
      <w:pPr>
        <w:pStyle w:val="Heading3"/>
      </w:pPr>
      <w:bookmarkStart w:id="536" w:name="_Hlk177553541"/>
      <w:r w:rsidRPr="00D90F7D">
        <w:br w:type="page"/>
      </w:r>
      <w:bookmarkStart w:id="537" w:name="_Toc172537311"/>
      <w:bookmarkStart w:id="538" w:name="_Toc177550903"/>
      <w:r w:rsidR="001E00DB" w:rsidRPr="00D90F7D">
        <w:lastRenderedPageBreak/>
        <w:t>View 2319 – Critical Comments (Tab 6)</w:t>
      </w:r>
      <w:bookmarkEnd w:id="537"/>
      <w:bookmarkEnd w:id="538"/>
    </w:p>
    <w:bookmarkEnd w:id="536"/>
    <w:p w14:paraId="13F40101" w14:textId="2329609F" w:rsidR="00D8055F" w:rsidRDefault="00D8055F" w:rsidP="00D8055F">
      <w:pPr>
        <w:pStyle w:val="BlockLine"/>
      </w:pPr>
    </w:p>
    <w:tbl>
      <w:tblPr>
        <w:tblW w:w="0" w:type="auto"/>
        <w:tblLayout w:type="fixed"/>
        <w:tblLook w:val="0000" w:firstRow="0" w:lastRow="0" w:firstColumn="0" w:lastColumn="0" w:noHBand="0" w:noVBand="0"/>
      </w:tblPr>
      <w:tblGrid>
        <w:gridCol w:w="1728"/>
        <w:gridCol w:w="7740"/>
      </w:tblGrid>
      <w:tr w:rsidR="00D8055F" w14:paraId="373BB4EC" w14:textId="77777777">
        <w:trPr>
          <w:cantSplit/>
        </w:trPr>
        <w:tc>
          <w:tcPr>
            <w:tcW w:w="1728" w:type="dxa"/>
          </w:tcPr>
          <w:p w14:paraId="12D73C29" w14:textId="77777777" w:rsidR="00D8055F" w:rsidRDefault="009C6F0D">
            <w:pPr>
              <w:pStyle w:val="BlockLabel"/>
            </w:pPr>
            <w:bookmarkStart w:id="539" w:name="_Hlk177547693"/>
            <w:r>
              <w:t>Tab 6</w:t>
            </w:r>
          </w:p>
        </w:tc>
        <w:tc>
          <w:tcPr>
            <w:tcW w:w="7740" w:type="dxa"/>
          </w:tcPr>
          <w:p w14:paraId="662BBE98" w14:textId="77777777" w:rsidR="00D8055F" w:rsidRDefault="002C6CB2">
            <w:pPr>
              <w:pStyle w:val="BlockText"/>
            </w:pPr>
            <w:r>
              <w:t xml:space="preserve">You can </w:t>
            </w:r>
            <w:r w:rsidR="001E00DB">
              <w:t xml:space="preserve">view comments </w:t>
            </w:r>
            <w:r>
              <w:t xml:space="preserve">in the </w:t>
            </w:r>
            <w:r w:rsidRPr="001E00DB">
              <w:rPr>
                <w:b/>
              </w:rPr>
              <w:t>Critical Comments</w:t>
            </w:r>
            <w:r w:rsidR="00C22FB3">
              <w:t xml:space="preserve"> </w:t>
            </w:r>
            <w:r w:rsidR="00215902">
              <w:t xml:space="preserve">tab </w:t>
            </w:r>
            <w:r w:rsidR="001E00DB">
              <w:t>as shown below.</w:t>
            </w:r>
          </w:p>
        </w:tc>
      </w:tr>
      <w:bookmarkEnd w:id="539"/>
    </w:tbl>
    <w:p w14:paraId="08988433" w14:textId="056C7D92" w:rsidR="00D8055F" w:rsidRDefault="00D8055F" w:rsidP="00D8055F">
      <w:pPr>
        <w:pStyle w:val="BlockLine"/>
      </w:pPr>
    </w:p>
    <w:tbl>
      <w:tblPr>
        <w:tblW w:w="0" w:type="auto"/>
        <w:tblLayout w:type="fixed"/>
        <w:tblLook w:val="0000" w:firstRow="0" w:lastRow="0" w:firstColumn="0" w:lastColumn="0" w:noHBand="0" w:noVBand="0"/>
      </w:tblPr>
      <w:tblGrid>
        <w:gridCol w:w="1728"/>
        <w:gridCol w:w="7740"/>
      </w:tblGrid>
      <w:tr w:rsidR="00D8055F" w14:paraId="53DA5E35" w14:textId="77777777">
        <w:trPr>
          <w:cantSplit/>
        </w:trPr>
        <w:tc>
          <w:tcPr>
            <w:tcW w:w="1728" w:type="dxa"/>
          </w:tcPr>
          <w:p w14:paraId="5E14506C" w14:textId="77777777" w:rsidR="00D8055F" w:rsidRDefault="002C6CB2">
            <w:pPr>
              <w:pStyle w:val="BlockLabel"/>
            </w:pPr>
            <w:bookmarkStart w:id="540" w:name="_Hlk177547694"/>
            <w:r>
              <w:t>Critical Comments window</w:t>
            </w:r>
          </w:p>
        </w:tc>
        <w:tc>
          <w:tcPr>
            <w:tcW w:w="7740" w:type="dxa"/>
          </w:tcPr>
          <w:p w14:paraId="4C5E2C68" w14:textId="78933550" w:rsidR="00D8055F" w:rsidRDefault="0048066A">
            <w:pPr>
              <w:pStyle w:val="BlockText"/>
            </w:pPr>
            <w:r>
              <w:rPr>
                <w:noProof/>
              </w:rPr>
              <w:drawing>
                <wp:inline distT="0" distB="0" distL="0" distR="0" wp14:anchorId="753048C7" wp14:editId="5120ABD6">
                  <wp:extent cx="4769485" cy="3335655"/>
                  <wp:effectExtent l="0" t="0" r="0" b="0"/>
                  <wp:docPr id="26" name="Picture 26" descr="View of 2319 tab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View of 2319 tab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9485" cy="3335655"/>
                          </a:xfrm>
                          <a:prstGeom prst="rect">
                            <a:avLst/>
                          </a:prstGeom>
                          <a:noFill/>
                          <a:ln>
                            <a:noFill/>
                          </a:ln>
                        </pic:spPr>
                      </pic:pic>
                    </a:graphicData>
                  </a:graphic>
                </wp:inline>
              </w:drawing>
            </w:r>
          </w:p>
        </w:tc>
      </w:tr>
      <w:bookmarkEnd w:id="540"/>
    </w:tbl>
    <w:p w14:paraId="7B5CFB94" w14:textId="77777777" w:rsidR="001E00DB" w:rsidRDefault="001E00DB" w:rsidP="001E00DB">
      <w:pPr>
        <w:pStyle w:val="BlockLine"/>
      </w:pPr>
    </w:p>
    <w:tbl>
      <w:tblPr>
        <w:tblW w:w="0" w:type="auto"/>
        <w:tblLayout w:type="fixed"/>
        <w:tblLook w:val="0000" w:firstRow="0" w:lastRow="0" w:firstColumn="0" w:lastColumn="0" w:noHBand="0" w:noVBand="0"/>
      </w:tblPr>
      <w:tblGrid>
        <w:gridCol w:w="1728"/>
        <w:gridCol w:w="7740"/>
      </w:tblGrid>
      <w:tr w:rsidR="001E00DB" w14:paraId="7FE24D32" w14:textId="77777777">
        <w:trPr>
          <w:cantSplit/>
        </w:trPr>
        <w:tc>
          <w:tcPr>
            <w:tcW w:w="1728" w:type="dxa"/>
          </w:tcPr>
          <w:p w14:paraId="392C6549" w14:textId="77777777" w:rsidR="001E00DB" w:rsidRDefault="001E00DB">
            <w:pPr>
              <w:pStyle w:val="BlockLabel"/>
            </w:pPr>
            <w:bookmarkStart w:id="541" w:name="_Hlk177547695"/>
            <w:r>
              <w:t>Close button</w:t>
            </w:r>
          </w:p>
        </w:tc>
        <w:tc>
          <w:tcPr>
            <w:tcW w:w="7740" w:type="dxa"/>
          </w:tcPr>
          <w:p w14:paraId="7736798F" w14:textId="77777777" w:rsidR="001E00DB" w:rsidRDefault="001E00DB">
            <w:pPr>
              <w:pStyle w:val="BlockText"/>
            </w:pPr>
            <w:r>
              <w:t xml:space="preserve">Click the </w:t>
            </w:r>
            <w:r w:rsidRPr="009C6F0D">
              <w:rPr>
                <w:b/>
              </w:rPr>
              <w:t>Close</w:t>
            </w:r>
            <w:r>
              <w:t xml:space="preserve"> button to exit the </w:t>
            </w:r>
            <w:r w:rsidRPr="001E00DB">
              <w:rPr>
                <w:b/>
              </w:rPr>
              <w:t>Critical Comments</w:t>
            </w:r>
            <w:r>
              <w:t xml:space="preserve"> window</w:t>
            </w:r>
            <w:r w:rsidR="009C6F0D">
              <w:t xml:space="preserve"> return to the main </w:t>
            </w:r>
            <w:r w:rsidR="009C6F0D" w:rsidRPr="00A75224">
              <w:rPr>
                <w:b/>
              </w:rPr>
              <w:t>Purchase Order Control</w:t>
            </w:r>
            <w:r w:rsidR="009C6F0D">
              <w:t xml:space="preserve"> window</w:t>
            </w:r>
            <w:r>
              <w:t>.</w:t>
            </w:r>
          </w:p>
        </w:tc>
      </w:tr>
      <w:bookmarkEnd w:id="541"/>
    </w:tbl>
    <w:p w14:paraId="27B866E2" w14:textId="2E19FA4B" w:rsidR="001E00DB" w:rsidRPr="001E00DB" w:rsidRDefault="001E00DB" w:rsidP="001E00DB">
      <w:pPr>
        <w:pStyle w:val="BlockLine"/>
      </w:pPr>
    </w:p>
    <w:p w14:paraId="684FBF58" w14:textId="77777777" w:rsidR="001D4BD6" w:rsidRPr="00D90F7D" w:rsidRDefault="001D4BD6" w:rsidP="006935DE">
      <w:pPr>
        <w:pStyle w:val="Heading3"/>
      </w:pPr>
      <w:bookmarkStart w:id="542" w:name="_Hlk177553542"/>
      <w:r w:rsidRPr="00D90F7D">
        <w:br w:type="page"/>
      </w:r>
      <w:bookmarkStart w:id="543" w:name="_Toc172537312"/>
      <w:bookmarkStart w:id="544" w:name="_Toc177550904"/>
      <w:r w:rsidRPr="00D90F7D">
        <w:lastRenderedPageBreak/>
        <w:t>View 2319 – HISA Information (Tab 7)</w:t>
      </w:r>
      <w:bookmarkEnd w:id="543"/>
      <w:bookmarkEnd w:id="544"/>
    </w:p>
    <w:bookmarkEnd w:id="542"/>
    <w:p w14:paraId="566C8B9A" w14:textId="62B0624A" w:rsidR="001D4BD6" w:rsidRDefault="001D4BD6" w:rsidP="001D4BD6">
      <w:pPr>
        <w:pStyle w:val="BlockLine"/>
      </w:pPr>
    </w:p>
    <w:tbl>
      <w:tblPr>
        <w:tblW w:w="0" w:type="auto"/>
        <w:tblLayout w:type="fixed"/>
        <w:tblLook w:val="0000" w:firstRow="0" w:lastRow="0" w:firstColumn="0" w:lastColumn="0" w:noHBand="0" w:noVBand="0"/>
      </w:tblPr>
      <w:tblGrid>
        <w:gridCol w:w="1728"/>
        <w:gridCol w:w="7740"/>
      </w:tblGrid>
      <w:tr w:rsidR="001D4BD6" w14:paraId="3F843631" w14:textId="77777777">
        <w:trPr>
          <w:cantSplit/>
        </w:trPr>
        <w:tc>
          <w:tcPr>
            <w:tcW w:w="1728" w:type="dxa"/>
          </w:tcPr>
          <w:p w14:paraId="1D347DB8" w14:textId="77777777" w:rsidR="001D4BD6" w:rsidRDefault="009C6F0D">
            <w:pPr>
              <w:pStyle w:val="BlockLabel"/>
            </w:pPr>
            <w:bookmarkStart w:id="545" w:name="_Hlk177547696"/>
            <w:r>
              <w:t>Tab 7</w:t>
            </w:r>
          </w:p>
        </w:tc>
        <w:tc>
          <w:tcPr>
            <w:tcW w:w="7740" w:type="dxa"/>
          </w:tcPr>
          <w:p w14:paraId="01C7CF78" w14:textId="77777777" w:rsidR="001D4BD6" w:rsidRDefault="009C6F0D">
            <w:pPr>
              <w:pStyle w:val="BlockText"/>
            </w:pPr>
            <w:bookmarkStart w:id="546" w:name="_Hlk177553543"/>
            <w:r>
              <w:t xml:space="preserve">On the </w:t>
            </w:r>
            <w:r w:rsidRPr="009C6F0D">
              <w:rPr>
                <w:b/>
              </w:rPr>
              <w:t>HISA Information</w:t>
            </w:r>
            <w:r>
              <w:t xml:space="preserve"> </w:t>
            </w:r>
            <w:r w:rsidR="00215902">
              <w:t>tab</w:t>
            </w:r>
            <w:r>
              <w:t>, i</w:t>
            </w:r>
            <w:r w:rsidR="001D4BD6">
              <w:t>f there is no data for a specific patient, it will state “</w:t>
            </w:r>
            <w:r w:rsidR="00215902">
              <w:t>NOTHING TO REPORT</w:t>
            </w:r>
            <w:r w:rsidR="001D4BD6">
              <w:t>.”</w:t>
            </w:r>
          </w:p>
          <w:bookmarkEnd w:id="546"/>
          <w:p w14:paraId="696ED6FA" w14:textId="77777777" w:rsidR="00736155" w:rsidRDefault="00736155">
            <w:pPr>
              <w:pStyle w:val="BlockText"/>
            </w:pPr>
          </w:p>
          <w:p w14:paraId="5C3A315A" w14:textId="77777777" w:rsidR="00736155" w:rsidRDefault="00736155" w:rsidP="00736155">
            <w:pPr>
              <w:pStyle w:val="BlockText"/>
            </w:pPr>
            <w:r>
              <w:t xml:space="preserve">This tab details the HISA (Home Improvement Structural Alteration) information including the date, quantity, </w:t>
            </w:r>
            <w:r w:rsidR="00215902">
              <w:t xml:space="preserve">HCPC </w:t>
            </w:r>
            <w:r>
              <w:t>item, type, vendor, station number, serial, HCPCS Code</w:t>
            </w:r>
            <w:r w:rsidR="00215902">
              <w:t>,</w:t>
            </w:r>
            <w:r>
              <w:t xml:space="preserve"> </w:t>
            </w:r>
            <w:r w:rsidR="00215902">
              <w:t xml:space="preserve">total </w:t>
            </w:r>
            <w:r>
              <w:t>cost of the item ordered</w:t>
            </w:r>
            <w:r w:rsidR="00215902">
              <w:t>, and IEN 660</w:t>
            </w:r>
            <w:r>
              <w:t>.</w:t>
            </w:r>
          </w:p>
        </w:tc>
      </w:tr>
      <w:bookmarkEnd w:id="545"/>
    </w:tbl>
    <w:p w14:paraId="4E1FD03D" w14:textId="23B78F38" w:rsidR="001D4BD6" w:rsidRDefault="001D4BD6" w:rsidP="001D4BD6">
      <w:pPr>
        <w:pStyle w:val="BlockLine"/>
      </w:pPr>
    </w:p>
    <w:tbl>
      <w:tblPr>
        <w:tblW w:w="0" w:type="auto"/>
        <w:tblLayout w:type="fixed"/>
        <w:tblLook w:val="0000" w:firstRow="0" w:lastRow="0" w:firstColumn="0" w:lastColumn="0" w:noHBand="0" w:noVBand="0"/>
      </w:tblPr>
      <w:tblGrid>
        <w:gridCol w:w="1728"/>
        <w:gridCol w:w="7740"/>
      </w:tblGrid>
      <w:tr w:rsidR="001D4BD6" w14:paraId="2592EB6D" w14:textId="77777777">
        <w:trPr>
          <w:cantSplit/>
        </w:trPr>
        <w:tc>
          <w:tcPr>
            <w:tcW w:w="1728" w:type="dxa"/>
          </w:tcPr>
          <w:p w14:paraId="35849737" w14:textId="77777777" w:rsidR="001D4BD6" w:rsidRDefault="001D4BD6">
            <w:pPr>
              <w:pStyle w:val="BlockLabel"/>
            </w:pPr>
            <w:bookmarkStart w:id="547" w:name="_Hlk177547697"/>
            <w:r>
              <w:t>HISA Information</w:t>
            </w:r>
          </w:p>
        </w:tc>
        <w:tc>
          <w:tcPr>
            <w:tcW w:w="7740" w:type="dxa"/>
          </w:tcPr>
          <w:p w14:paraId="3AA9F7C4" w14:textId="2FB4EB75" w:rsidR="001D4BD6" w:rsidRDefault="0048066A">
            <w:pPr>
              <w:pStyle w:val="BlockText"/>
            </w:pPr>
            <w:r>
              <w:rPr>
                <w:noProof/>
              </w:rPr>
              <w:drawing>
                <wp:inline distT="0" distB="0" distL="0" distR="0" wp14:anchorId="5864FCBE" wp14:editId="6C0C520F">
                  <wp:extent cx="4769485" cy="3335655"/>
                  <wp:effectExtent l="0" t="0" r="0" b="0"/>
                  <wp:docPr id="27" name="Picture 27" descr="HISA Inform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SA Information tab"/>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9485" cy="3335655"/>
                          </a:xfrm>
                          <a:prstGeom prst="rect">
                            <a:avLst/>
                          </a:prstGeom>
                          <a:noFill/>
                          <a:ln>
                            <a:noFill/>
                          </a:ln>
                        </pic:spPr>
                      </pic:pic>
                    </a:graphicData>
                  </a:graphic>
                </wp:inline>
              </w:drawing>
            </w:r>
          </w:p>
        </w:tc>
      </w:tr>
      <w:bookmarkEnd w:id="547"/>
    </w:tbl>
    <w:p w14:paraId="105E8A8B" w14:textId="77777777" w:rsidR="009A6B8E" w:rsidRDefault="009A6B8E" w:rsidP="009A6B8E"/>
    <w:p w14:paraId="15F5B716" w14:textId="77777777" w:rsidR="009A6B8E" w:rsidRDefault="009A6B8E" w:rsidP="009A6B8E">
      <w:pPr>
        <w:pStyle w:val="ContinuedOnNextPa"/>
      </w:pPr>
      <w:bookmarkStart w:id="548" w:name="_Hlk177553544"/>
      <w:r>
        <w:t>Continued on next page</w:t>
      </w:r>
    </w:p>
    <w:p w14:paraId="0E7D9080" w14:textId="733E779D" w:rsidR="006E1EC6" w:rsidRPr="00D90F7D" w:rsidRDefault="006E1EC6" w:rsidP="006E1EC6">
      <w:pPr>
        <w:pStyle w:val="MapTitleContinued"/>
        <w:rPr>
          <w:b w:val="0"/>
          <w:sz w:val="24"/>
        </w:rPr>
      </w:pPr>
      <w:bookmarkStart w:id="549" w:name="_Hlk177553546"/>
      <w:bookmarkEnd w:id="548"/>
      <w:r w:rsidRPr="00D90F7D">
        <w:br w:type="page"/>
      </w:r>
      <w:bookmarkStart w:id="550" w:name="_Hlk177553545"/>
      <w:r w:rsidR="00360B76" w:rsidRPr="00360B76">
        <w:rPr>
          <w:rStyle w:val="continuedChar"/>
          <w:b/>
          <w:bCs w:val="0"/>
        </w:rPr>
        <w:lastRenderedPageBreak/>
        <w:t>View 2319 – HISA Information (Tab 7)</w:t>
      </w:r>
      <w:r w:rsidRPr="00360B76">
        <w:rPr>
          <w:rStyle w:val="continuedChar"/>
          <w:b/>
          <w:bCs w:val="0"/>
        </w:rPr>
        <w:fldChar w:fldCharType="begin"/>
      </w:r>
      <w:r w:rsidRPr="00360B76">
        <w:rPr>
          <w:rStyle w:val="continuedChar"/>
          <w:b/>
          <w:bCs w:val="0"/>
        </w:rPr>
        <w:instrText>styleref "Map Title"</w:instrText>
      </w:r>
      <w:r w:rsidRPr="00360B76">
        <w:rPr>
          <w:rStyle w:val="continuedChar"/>
          <w:b/>
          <w:bCs w:val="0"/>
        </w:rPr>
        <w:fldChar w:fldCharType="end"/>
      </w:r>
      <w:r w:rsidRPr="00360B76">
        <w:rPr>
          <w:rStyle w:val="continuedChar"/>
          <w:b/>
          <w:bCs w:val="0"/>
        </w:rPr>
        <w:t>,</w:t>
      </w:r>
      <w:r w:rsidRPr="00D90F7D">
        <w:t xml:space="preserve"> </w:t>
      </w:r>
      <w:r w:rsidRPr="00D90F7D">
        <w:rPr>
          <w:b w:val="0"/>
          <w:sz w:val="24"/>
        </w:rPr>
        <w:t>Continued</w:t>
      </w:r>
      <w:bookmarkEnd w:id="550"/>
    </w:p>
    <w:bookmarkEnd w:id="549"/>
    <w:p w14:paraId="021D393F" w14:textId="77777777" w:rsidR="00FD7133" w:rsidRDefault="00FD7133" w:rsidP="00FD7133">
      <w:pPr>
        <w:pStyle w:val="BlockLine"/>
      </w:pPr>
    </w:p>
    <w:tbl>
      <w:tblPr>
        <w:tblW w:w="0" w:type="auto"/>
        <w:tblLayout w:type="fixed"/>
        <w:tblLook w:val="0000" w:firstRow="0" w:lastRow="0" w:firstColumn="0" w:lastColumn="0" w:noHBand="0" w:noVBand="0"/>
      </w:tblPr>
      <w:tblGrid>
        <w:gridCol w:w="1728"/>
        <w:gridCol w:w="7740"/>
      </w:tblGrid>
      <w:tr w:rsidR="00FD7133" w14:paraId="58C30027" w14:textId="77777777">
        <w:trPr>
          <w:cantSplit/>
        </w:trPr>
        <w:tc>
          <w:tcPr>
            <w:tcW w:w="1728" w:type="dxa"/>
          </w:tcPr>
          <w:p w14:paraId="3629E8F3" w14:textId="77777777" w:rsidR="00FD7133" w:rsidRDefault="00FD7133" w:rsidP="00113CF7">
            <w:pPr>
              <w:pStyle w:val="BlockLabel"/>
            </w:pPr>
            <w:bookmarkStart w:id="551" w:name="_Hlk177547698"/>
            <w:r>
              <w:t>View Detail</w:t>
            </w:r>
          </w:p>
        </w:tc>
        <w:tc>
          <w:tcPr>
            <w:tcW w:w="7740" w:type="dxa"/>
          </w:tcPr>
          <w:p w14:paraId="00DA7B90" w14:textId="77777777" w:rsidR="00FD7133" w:rsidRDefault="00FD7133" w:rsidP="00113CF7">
            <w:pPr>
              <w:pStyle w:val="BlockText"/>
            </w:pPr>
            <w:r>
              <w:t xml:space="preserve">When you select a record and click the </w:t>
            </w:r>
            <w:r>
              <w:rPr>
                <w:b/>
                <w:bCs/>
              </w:rPr>
              <w:t>View Detail</w:t>
            </w:r>
            <w:r>
              <w:t xml:space="preserve"> button, the </w:t>
            </w:r>
            <w:r w:rsidRPr="00C0646B">
              <w:rPr>
                <w:b/>
              </w:rPr>
              <w:t>Appliance Transaction Detail</w:t>
            </w:r>
            <w:r>
              <w:t xml:space="preserve"> window displays as shown below.</w:t>
            </w:r>
          </w:p>
        </w:tc>
      </w:tr>
      <w:bookmarkEnd w:id="551"/>
    </w:tbl>
    <w:p w14:paraId="4BE9C4E4" w14:textId="53FE251E" w:rsidR="006E1EC6" w:rsidRDefault="006E1EC6" w:rsidP="006E1EC6">
      <w:pPr>
        <w:pStyle w:val="BlockLine"/>
      </w:pPr>
    </w:p>
    <w:tbl>
      <w:tblPr>
        <w:tblW w:w="0" w:type="auto"/>
        <w:tblLayout w:type="fixed"/>
        <w:tblLook w:val="0000" w:firstRow="0" w:lastRow="0" w:firstColumn="0" w:lastColumn="0" w:noHBand="0" w:noVBand="0"/>
      </w:tblPr>
      <w:tblGrid>
        <w:gridCol w:w="1728"/>
        <w:gridCol w:w="7740"/>
      </w:tblGrid>
      <w:tr w:rsidR="006E1EC6" w14:paraId="10ED6058" w14:textId="77777777">
        <w:trPr>
          <w:cantSplit/>
        </w:trPr>
        <w:tc>
          <w:tcPr>
            <w:tcW w:w="1728" w:type="dxa"/>
          </w:tcPr>
          <w:p w14:paraId="62333345" w14:textId="77777777" w:rsidR="006E1EC6" w:rsidRDefault="006E1EC6" w:rsidP="00C71884">
            <w:pPr>
              <w:pStyle w:val="BlockLabel"/>
            </w:pPr>
            <w:bookmarkStart w:id="552" w:name="_Hlk177553547"/>
            <w:bookmarkStart w:id="553" w:name="_Hlk177547699"/>
            <w:r w:rsidRPr="00E50E6A">
              <w:t>Appliance Transaction Detail</w:t>
            </w:r>
          </w:p>
          <w:bookmarkEnd w:id="552"/>
          <w:p w14:paraId="6142D31A" w14:textId="77777777" w:rsidR="006E1EC6" w:rsidRPr="00224B79" w:rsidRDefault="006E1EC6" w:rsidP="00C71884"/>
        </w:tc>
        <w:tc>
          <w:tcPr>
            <w:tcW w:w="7740" w:type="dxa"/>
          </w:tcPr>
          <w:p w14:paraId="5BA98202" w14:textId="729DC65C" w:rsidR="006E1EC6" w:rsidRDefault="0048066A" w:rsidP="00C71884">
            <w:pPr>
              <w:pStyle w:val="BlockText"/>
            </w:pPr>
            <w:r>
              <w:rPr>
                <w:noProof/>
              </w:rPr>
              <w:drawing>
                <wp:inline distT="0" distB="0" distL="0" distR="0" wp14:anchorId="3540E801" wp14:editId="60BAA020">
                  <wp:extent cx="4777105" cy="3576955"/>
                  <wp:effectExtent l="0" t="0" r="0" b="0"/>
                  <wp:docPr id="28" name="Picture 28" descr="Appliance Transaction Detai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ppliance Transaction Detail window"/>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77105" cy="3576955"/>
                          </a:xfrm>
                          <a:prstGeom prst="rect">
                            <a:avLst/>
                          </a:prstGeom>
                          <a:noFill/>
                          <a:ln>
                            <a:noFill/>
                          </a:ln>
                        </pic:spPr>
                      </pic:pic>
                    </a:graphicData>
                  </a:graphic>
                </wp:inline>
              </w:drawing>
            </w:r>
          </w:p>
        </w:tc>
      </w:tr>
      <w:bookmarkEnd w:id="553"/>
    </w:tbl>
    <w:p w14:paraId="7D95CCBB" w14:textId="77777777" w:rsidR="006E1EC6" w:rsidRDefault="006E1EC6" w:rsidP="006E1EC6">
      <w:pPr>
        <w:pStyle w:val="BlockLine"/>
      </w:pPr>
    </w:p>
    <w:tbl>
      <w:tblPr>
        <w:tblW w:w="0" w:type="auto"/>
        <w:tblLayout w:type="fixed"/>
        <w:tblLook w:val="0000" w:firstRow="0" w:lastRow="0" w:firstColumn="0" w:lastColumn="0" w:noHBand="0" w:noVBand="0"/>
      </w:tblPr>
      <w:tblGrid>
        <w:gridCol w:w="1728"/>
        <w:gridCol w:w="7740"/>
      </w:tblGrid>
      <w:tr w:rsidR="00A75224" w14:paraId="52BDB5C9" w14:textId="77777777">
        <w:trPr>
          <w:cantSplit/>
        </w:trPr>
        <w:tc>
          <w:tcPr>
            <w:tcW w:w="1728" w:type="dxa"/>
          </w:tcPr>
          <w:p w14:paraId="76DC2E0C" w14:textId="77777777" w:rsidR="00A75224" w:rsidRDefault="00A75224" w:rsidP="00631567">
            <w:pPr>
              <w:pStyle w:val="BlockLabel"/>
            </w:pPr>
            <w:bookmarkStart w:id="554" w:name="_Hlk177547700"/>
            <w:r>
              <w:t>Close button</w:t>
            </w:r>
          </w:p>
        </w:tc>
        <w:tc>
          <w:tcPr>
            <w:tcW w:w="7740" w:type="dxa"/>
          </w:tcPr>
          <w:p w14:paraId="77DF75F8" w14:textId="77777777" w:rsidR="00A75224" w:rsidRDefault="00A75224" w:rsidP="00631567">
            <w:pPr>
              <w:pStyle w:val="BlockText"/>
            </w:pPr>
            <w:r>
              <w:t xml:space="preserve">To close this window and return to the main </w:t>
            </w:r>
            <w:r w:rsidRPr="00A75224">
              <w:rPr>
                <w:b/>
              </w:rPr>
              <w:t>Purchase Order Control</w:t>
            </w:r>
            <w:r>
              <w:t xml:space="preserve"> window, click the </w:t>
            </w:r>
            <w:r w:rsidRPr="00A75224">
              <w:rPr>
                <w:b/>
              </w:rPr>
              <w:t>Close</w:t>
            </w:r>
            <w:r>
              <w:t xml:space="preserve"> button.</w:t>
            </w:r>
          </w:p>
        </w:tc>
      </w:tr>
      <w:bookmarkEnd w:id="554"/>
    </w:tbl>
    <w:p w14:paraId="52F3C240" w14:textId="57E2DE91" w:rsidR="00A75224" w:rsidRPr="00A75224" w:rsidRDefault="00A75224" w:rsidP="00A75224">
      <w:pPr>
        <w:pStyle w:val="BlockLine"/>
      </w:pPr>
    </w:p>
    <w:p w14:paraId="1D5B3A5D" w14:textId="77777777" w:rsidR="001D4BD6" w:rsidRPr="00D90F7D" w:rsidRDefault="001D4BD6" w:rsidP="006935DE">
      <w:pPr>
        <w:pStyle w:val="Heading3"/>
      </w:pPr>
      <w:bookmarkStart w:id="555" w:name="_Hlk177553548"/>
      <w:r w:rsidRPr="00D90F7D">
        <w:br w:type="page"/>
      </w:r>
      <w:bookmarkStart w:id="556" w:name="_Toc172537313"/>
      <w:bookmarkStart w:id="557" w:name="_Toc177550905"/>
      <w:r w:rsidRPr="00D90F7D">
        <w:lastRenderedPageBreak/>
        <w:t>View 2319 – Home Oxygen</w:t>
      </w:r>
      <w:r w:rsidR="001E00DB" w:rsidRPr="00D90F7D">
        <w:t xml:space="preserve"> (Tab 8)</w:t>
      </w:r>
      <w:bookmarkEnd w:id="556"/>
      <w:bookmarkEnd w:id="557"/>
    </w:p>
    <w:bookmarkEnd w:id="555"/>
    <w:p w14:paraId="4FDAD3AE" w14:textId="6287E327" w:rsidR="001D4BD6" w:rsidRDefault="001D4BD6" w:rsidP="001D4BD6">
      <w:pPr>
        <w:pStyle w:val="BlockLine"/>
      </w:pPr>
    </w:p>
    <w:tbl>
      <w:tblPr>
        <w:tblW w:w="0" w:type="auto"/>
        <w:tblLayout w:type="fixed"/>
        <w:tblLook w:val="0000" w:firstRow="0" w:lastRow="0" w:firstColumn="0" w:lastColumn="0" w:noHBand="0" w:noVBand="0"/>
      </w:tblPr>
      <w:tblGrid>
        <w:gridCol w:w="1728"/>
        <w:gridCol w:w="7740"/>
      </w:tblGrid>
      <w:tr w:rsidR="001D4BD6" w14:paraId="532A7D27" w14:textId="77777777">
        <w:trPr>
          <w:cantSplit/>
        </w:trPr>
        <w:tc>
          <w:tcPr>
            <w:tcW w:w="1728" w:type="dxa"/>
          </w:tcPr>
          <w:p w14:paraId="18F7A882" w14:textId="77777777" w:rsidR="001D4BD6" w:rsidRDefault="009C6F0D">
            <w:pPr>
              <w:pStyle w:val="BlockLabel"/>
            </w:pPr>
            <w:bookmarkStart w:id="558" w:name="_Hlk177547701"/>
            <w:r>
              <w:t>Tab 8</w:t>
            </w:r>
          </w:p>
        </w:tc>
        <w:tc>
          <w:tcPr>
            <w:tcW w:w="7740" w:type="dxa"/>
          </w:tcPr>
          <w:p w14:paraId="70084516" w14:textId="77777777" w:rsidR="009C6F0D" w:rsidRDefault="009C6F0D" w:rsidP="009C6F0D">
            <w:pPr>
              <w:pStyle w:val="BlockText"/>
            </w:pPr>
            <w:bookmarkStart w:id="559" w:name="_Hlk177553549"/>
            <w:r>
              <w:t xml:space="preserve">The </w:t>
            </w:r>
            <w:r>
              <w:rPr>
                <w:b/>
              </w:rPr>
              <w:t>Home Oxygen</w:t>
            </w:r>
            <w:r>
              <w:t xml:space="preserve"> </w:t>
            </w:r>
            <w:r w:rsidR="00DB2689">
              <w:t xml:space="preserve">tab </w:t>
            </w:r>
            <w:r>
              <w:t>displays the following information:</w:t>
            </w:r>
          </w:p>
          <w:bookmarkEnd w:id="559"/>
          <w:p w14:paraId="084F503C" w14:textId="77777777" w:rsidR="009C6F0D" w:rsidRDefault="009C6F0D" w:rsidP="009C6F0D">
            <w:pPr>
              <w:pStyle w:val="BlockText"/>
            </w:pPr>
          </w:p>
          <w:p w14:paraId="65C5CF5B" w14:textId="77777777" w:rsidR="009C6F0D" w:rsidRDefault="009C6F0D" w:rsidP="009C6F0D">
            <w:pPr>
              <w:pStyle w:val="BlockText"/>
              <w:numPr>
                <w:ilvl w:val="0"/>
                <w:numId w:val="4"/>
              </w:numPr>
            </w:pPr>
            <w:bookmarkStart w:id="560" w:name="_Hlk177553550"/>
            <w:r>
              <w:t>Date</w:t>
            </w:r>
          </w:p>
          <w:p w14:paraId="70B0D3C9" w14:textId="77777777" w:rsidR="009C6F0D" w:rsidRDefault="009C6F0D" w:rsidP="009C6F0D">
            <w:pPr>
              <w:pStyle w:val="BlockText"/>
              <w:numPr>
                <w:ilvl w:val="0"/>
                <w:numId w:val="4"/>
              </w:numPr>
            </w:pPr>
            <w:bookmarkStart w:id="561" w:name="_Hlk177553551"/>
            <w:bookmarkEnd w:id="560"/>
            <w:r>
              <w:t>Quantity</w:t>
            </w:r>
          </w:p>
          <w:p w14:paraId="4AB9BE47" w14:textId="77777777" w:rsidR="009C6F0D" w:rsidRDefault="00CA35B7" w:rsidP="009C6F0D">
            <w:pPr>
              <w:pStyle w:val="BlockText"/>
              <w:numPr>
                <w:ilvl w:val="0"/>
                <w:numId w:val="4"/>
              </w:numPr>
            </w:pPr>
            <w:bookmarkStart w:id="562" w:name="_Hlk177553552"/>
            <w:bookmarkEnd w:id="561"/>
            <w:r>
              <w:t xml:space="preserve">HCPC </w:t>
            </w:r>
            <w:r w:rsidR="009C6F0D">
              <w:t>Item</w:t>
            </w:r>
          </w:p>
          <w:p w14:paraId="52C59829" w14:textId="77777777" w:rsidR="009C6F0D" w:rsidRDefault="009C6F0D" w:rsidP="009C6F0D">
            <w:pPr>
              <w:pStyle w:val="BlockText"/>
              <w:numPr>
                <w:ilvl w:val="0"/>
                <w:numId w:val="4"/>
              </w:numPr>
            </w:pPr>
            <w:bookmarkStart w:id="563" w:name="_Hlk177553553"/>
            <w:bookmarkEnd w:id="562"/>
            <w:r>
              <w:t>Type</w:t>
            </w:r>
          </w:p>
          <w:p w14:paraId="016B4C18" w14:textId="77777777" w:rsidR="009C6F0D" w:rsidRDefault="009C6F0D" w:rsidP="009C6F0D">
            <w:pPr>
              <w:pStyle w:val="BlockText"/>
              <w:numPr>
                <w:ilvl w:val="0"/>
                <w:numId w:val="4"/>
              </w:numPr>
            </w:pPr>
            <w:bookmarkStart w:id="564" w:name="_Hlk177553554"/>
            <w:bookmarkEnd w:id="563"/>
            <w:r>
              <w:t>Vendor</w:t>
            </w:r>
          </w:p>
          <w:p w14:paraId="0C52D71D" w14:textId="77777777" w:rsidR="009C6F0D" w:rsidRDefault="009C6F0D" w:rsidP="009C6F0D">
            <w:pPr>
              <w:pStyle w:val="BlockText"/>
              <w:numPr>
                <w:ilvl w:val="0"/>
                <w:numId w:val="4"/>
              </w:numPr>
            </w:pPr>
            <w:bookmarkStart w:id="565" w:name="_Hlk177553555"/>
            <w:bookmarkEnd w:id="564"/>
            <w:r>
              <w:t>Station</w:t>
            </w:r>
          </w:p>
          <w:p w14:paraId="61133552" w14:textId="77777777" w:rsidR="009C6F0D" w:rsidRDefault="009C6F0D" w:rsidP="009C6F0D">
            <w:pPr>
              <w:pStyle w:val="BlockText"/>
              <w:numPr>
                <w:ilvl w:val="0"/>
                <w:numId w:val="4"/>
              </w:numPr>
            </w:pPr>
            <w:bookmarkStart w:id="566" w:name="_Hlk177553556"/>
            <w:bookmarkEnd w:id="565"/>
            <w:r>
              <w:t>Serial</w:t>
            </w:r>
          </w:p>
          <w:p w14:paraId="38F18290" w14:textId="77777777" w:rsidR="009C6F0D" w:rsidRDefault="009C6F0D" w:rsidP="009C6F0D">
            <w:pPr>
              <w:pStyle w:val="BlockText"/>
              <w:numPr>
                <w:ilvl w:val="0"/>
                <w:numId w:val="4"/>
              </w:numPr>
            </w:pPr>
            <w:bookmarkStart w:id="567" w:name="_Hlk177553557"/>
            <w:bookmarkEnd w:id="566"/>
            <w:r>
              <w:t>HCPC</w:t>
            </w:r>
          </w:p>
          <w:p w14:paraId="242AA289" w14:textId="77777777" w:rsidR="001D4BD6" w:rsidRDefault="009C6F0D" w:rsidP="009C6F0D">
            <w:pPr>
              <w:pStyle w:val="BlockText"/>
              <w:numPr>
                <w:ilvl w:val="0"/>
                <w:numId w:val="4"/>
              </w:numPr>
            </w:pPr>
            <w:bookmarkStart w:id="568" w:name="_Hlk177553558"/>
            <w:bookmarkEnd w:id="567"/>
            <w:r>
              <w:t>Total Cost</w:t>
            </w:r>
          </w:p>
          <w:p w14:paraId="12AA1B8B" w14:textId="77777777" w:rsidR="00CA35B7" w:rsidRDefault="00CA35B7" w:rsidP="009C6F0D">
            <w:pPr>
              <w:pStyle w:val="BlockText"/>
              <w:numPr>
                <w:ilvl w:val="0"/>
                <w:numId w:val="4"/>
              </w:numPr>
            </w:pPr>
            <w:bookmarkStart w:id="569" w:name="_Hlk177553559"/>
            <w:bookmarkEnd w:id="568"/>
            <w:r>
              <w:t>IEN 660</w:t>
            </w:r>
          </w:p>
          <w:bookmarkEnd w:id="569"/>
          <w:p w14:paraId="22EF58B3" w14:textId="77777777" w:rsidR="00F91F0B" w:rsidRDefault="00F91F0B" w:rsidP="00F91F0B">
            <w:pPr>
              <w:pStyle w:val="BlockText"/>
            </w:pPr>
          </w:p>
        </w:tc>
      </w:tr>
      <w:bookmarkEnd w:id="558"/>
    </w:tbl>
    <w:p w14:paraId="20102EDE" w14:textId="12223466" w:rsidR="001E00DB" w:rsidRDefault="001E00DB" w:rsidP="001E00DB">
      <w:pPr>
        <w:pStyle w:val="BlockLine"/>
      </w:pPr>
    </w:p>
    <w:tbl>
      <w:tblPr>
        <w:tblW w:w="0" w:type="auto"/>
        <w:tblLayout w:type="fixed"/>
        <w:tblLook w:val="0000" w:firstRow="0" w:lastRow="0" w:firstColumn="0" w:lastColumn="0" w:noHBand="0" w:noVBand="0"/>
      </w:tblPr>
      <w:tblGrid>
        <w:gridCol w:w="1728"/>
        <w:gridCol w:w="7740"/>
      </w:tblGrid>
      <w:tr w:rsidR="001E00DB" w14:paraId="503C585F" w14:textId="77777777">
        <w:trPr>
          <w:cantSplit/>
          <w:trHeight w:val="5733"/>
        </w:trPr>
        <w:tc>
          <w:tcPr>
            <w:tcW w:w="1728" w:type="dxa"/>
          </w:tcPr>
          <w:p w14:paraId="27E2AB21" w14:textId="77777777" w:rsidR="001E00DB" w:rsidRDefault="009C6F0D">
            <w:pPr>
              <w:pStyle w:val="BlockLabel"/>
            </w:pPr>
            <w:bookmarkStart w:id="570" w:name="_Hlk177547702"/>
            <w:r>
              <w:t>Home Oxygen</w:t>
            </w:r>
          </w:p>
        </w:tc>
        <w:tc>
          <w:tcPr>
            <w:tcW w:w="7740" w:type="dxa"/>
          </w:tcPr>
          <w:p w14:paraId="3DCBD878" w14:textId="3A82D649" w:rsidR="001E00DB" w:rsidRDefault="0048066A">
            <w:pPr>
              <w:pStyle w:val="BlockText"/>
            </w:pPr>
            <w:r>
              <w:rPr>
                <w:noProof/>
              </w:rPr>
              <w:drawing>
                <wp:inline distT="0" distB="0" distL="0" distR="0" wp14:anchorId="1611462F" wp14:editId="33A42095">
                  <wp:extent cx="4769485" cy="3335655"/>
                  <wp:effectExtent l="0" t="0" r="0" b="0"/>
                  <wp:docPr id="29" name="Picture 29" descr="Home Oxyge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ome Oxygen tab"/>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9485" cy="3335655"/>
                          </a:xfrm>
                          <a:prstGeom prst="rect">
                            <a:avLst/>
                          </a:prstGeom>
                          <a:noFill/>
                          <a:ln>
                            <a:noFill/>
                          </a:ln>
                        </pic:spPr>
                      </pic:pic>
                    </a:graphicData>
                  </a:graphic>
                </wp:inline>
              </w:drawing>
            </w:r>
          </w:p>
        </w:tc>
      </w:tr>
    </w:tbl>
    <w:p w14:paraId="2F51B010" w14:textId="77777777" w:rsidR="009A6B8E" w:rsidRDefault="009A6B8E" w:rsidP="009A6B8E">
      <w:pPr>
        <w:pStyle w:val="ContinuedOnNextPa"/>
      </w:pPr>
      <w:bookmarkStart w:id="571" w:name="_Hlk177553560"/>
      <w:bookmarkEnd w:id="570"/>
      <w:r>
        <w:t>Continued on next page</w:t>
      </w:r>
    </w:p>
    <w:p w14:paraId="6BDC345F" w14:textId="4BF41E3C" w:rsidR="009A6B8E" w:rsidRPr="00D90F7D" w:rsidRDefault="009A6B8E" w:rsidP="009A6B8E">
      <w:pPr>
        <w:pStyle w:val="MapTitleContinued"/>
        <w:rPr>
          <w:b w:val="0"/>
          <w:sz w:val="24"/>
        </w:rPr>
      </w:pPr>
      <w:bookmarkStart w:id="572" w:name="_Hlk177553562"/>
      <w:bookmarkEnd w:id="571"/>
      <w:r w:rsidRPr="00D90F7D">
        <w:br w:type="page"/>
      </w:r>
      <w:bookmarkStart w:id="573" w:name="_Hlk177553561"/>
      <w:r w:rsidR="00360B76" w:rsidRPr="00360B76">
        <w:rPr>
          <w:rStyle w:val="continuedChar"/>
          <w:b/>
          <w:bCs w:val="0"/>
        </w:rPr>
        <w:lastRenderedPageBreak/>
        <w:t>View 2319 – Home Oxygen (Tab 8)</w:t>
      </w:r>
      <w:r w:rsidRPr="00360B76">
        <w:rPr>
          <w:rStyle w:val="continuedChar"/>
          <w:b/>
          <w:bCs w:val="0"/>
        </w:rPr>
        <w:fldChar w:fldCharType="begin"/>
      </w:r>
      <w:r w:rsidRPr="00360B76">
        <w:rPr>
          <w:rStyle w:val="continuedChar"/>
          <w:b/>
          <w:bCs w:val="0"/>
        </w:rPr>
        <w:instrText>styleref "Map Title"</w:instrText>
      </w:r>
      <w:r w:rsidRPr="00360B76">
        <w:rPr>
          <w:rStyle w:val="continuedChar"/>
          <w:b/>
          <w:bCs w:val="0"/>
        </w:rPr>
        <w:fldChar w:fldCharType="end"/>
      </w:r>
      <w:r w:rsidRPr="00360B76">
        <w:rPr>
          <w:rStyle w:val="continuedChar"/>
          <w:b/>
          <w:bCs w:val="0"/>
        </w:rPr>
        <w:t>,</w:t>
      </w:r>
      <w:r w:rsidRPr="00D90F7D">
        <w:t xml:space="preserve"> </w:t>
      </w:r>
      <w:r w:rsidRPr="00D90F7D">
        <w:rPr>
          <w:b w:val="0"/>
          <w:sz w:val="24"/>
        </w:rPr>
        <w:t>Continued</w:t>
      </w:r>
      <w:bookmarkEnd w:id="573"/>
    </w:p>
    <w:bookmarkEnd w:id="572"/>
    <w:p w14:paraId="79D20330" w14:textId="77777777" w:rsidR="00575213" w:rsidRDefault="00575213" w:rsidP="00575213">
      <w:pPr>
        <w:pStyle w:val="BlockLine"/>
      </w:pPr>
    </w:p>
    <w:tbl>
      <w:tblPr>
        <w:tblW w:w="0" w:type="auto"/>
        <w:tblLayout w:type="fixed"/>
        <w:tblLook w:val="0000" w:firstRow="0" w:lastRow="0" w:firstColumn="0" w:lastColumn="0" w:noHBand="0" w:noVBand="0"/>
      </w:tblPr>
      <w:tblGrid>
        <w:gridCol w:w="1728"/>
        <w:gridCol w:w="7740"/>
      </w:tblGrid>
      <w:tr w:rsidR="00575213" w14:paraId="4681B10C" w14:textId="77777777">
        <w:trPr>
          <w:cantSplit/>
        </w:trPr>
        <w:tc>
          <w:tcPr>
            <w:tcW w:w="1728" w:type="dxa"/>
          </w:tcPr>
          <w:p w14:paraId="08D1512F" w14:textId="77777777" w:rsidR="00575213" w:rsidRDefault="00575213" w:rsidP="00113CF7">
            <w:pPr>
              <w:pStyle w:val="BlockLabel"/>
            </w:pPr>
            <w:bookmarkStart w:id="574" w:name="_Hlk177547703"/>
            <w:r>
              <w:t>View Detail</w:t>
            </w:r>
          </w:p>
        </w:tc>
        <w:tc>
          <w:tcPr>
            <w:tcW w:w="7740" w:type="dxa"/>
          </w:tcPr>
          <w:p w14:paraId="61243E94" w14:textId="77777777" w:rsidR="00575213" w:rsidRDefault="00575213" w:rsidP="00113CF7">
            <w:pPr>
              <w:pStyle w:val="BlockText"/>
            </w:pPr>
            <w:r>
              <w:t xml:space="preserve">When you select a record and click the </w:t>
            </w:r>
            <w:r>
              <w:rPr>
                <w:b/>
                <w:bCs/>
              </w:rPr>
              <w:t>View Detail</w:t>
            </w:r>
            <w:r>
              <w:t xml:space="preserve"> button, the </w:t>
            </w:r>
            <w:r w:rsidRPr="00C0646B">
              <w:rPr>
                <w:b/>
              </w:rPr>
              <w:t>Appliance Transaction Detail</w:t>
            </w:r>
            <w:r>
              <w:t xml:space="preserve"> window displays as shown below.</w:t>
            </w:r>
          </w:p>
        </w:tc>
      </w:tr>
      <w:bookmarkEnd w:id="574"/>
    </w:tbl>
    <w:p w14:paraId="7871E7CE" w14:textId="3AD73776" w:rsidR="009A6B8E" w:rsidRDefault="009A6B8E" w:rsidP="009A6B8E">
      <w:pPr>
        <w:pStyle w:val="BlockLine"/>
      </w:pPr>
    </w:p>
    <w:tbl>
      <w:tblPr>
        <w:tblW w:w="0" w:type="auto"/>
        <w:tblLayout w:type="fixed"/>
        <w:tblLook w:val="0000" w:firstRow="0" w:lastRow="0" w:firstColumn="0" w:lastColumn="0" w:noHBand="0" w:noVBand="0"/>
      </w:tblPr>
      <w:tblGrid>
        <w:gridCol w:w="1728"/>
        <w:gridCol w:w="7740"/>
      </w:tblGrid>
      <w:tr w:rsidR="009A6B8E" w14:paraId="03225409" w14:textId="77777777">
        <w:trPr>
          <w:cantSplit/>
        </w:trPr>
        <w:tc>
          <w:tcPr>
            <w:tcW w:w="1728" w:type="dxa"/>
          </w:tcPr>
          <w:p w14:paraId="44D6D0DB" w14:textId="77777777" w:rsidR="009A6B8E" w:rsidRDefault="009A6B8E" w:rsidP="00C71884">
            <w:pPr>
              <w:pStyle w:val="BlockLabel"/>
            </w:pPr>
            <w:bookmarkStart w:id="575" w:name="_Hlk177553563"/>
            <w:bookmarkStart w:id="576" w:name="_Hlk177547704"/>
            <w:r w:rsidRPr="00E50E6A">
              <w:t>Appliance Transaction Detail</w:t>
            </w:r>
          </w:p>
          <w:bookmarkEnd w:id="575"/>
          <w:p w14:paraId="001747B1" w14:textId="77777777" w:rsidR="009A6B8E" w:rsidRPr="00224B79" w:rsidRDefault="009A6B8E" w:rsidP="00C71884"/>
        </w:tc>
        <w:tc>
          <w:tcPr>
            <w:tcW w:w="7740" w:type="dxa"/>
          </w:tcPr>
          <w:p w14:paraId="1825F485" w14:textId="7DBB758E" w:rsidR="009A6B8E" w:rsidRDefault="0048066A" w:rsidP="00C71884">
            <w:pPr>
              <w:pStyle w:val="BlockText"/>
            </w:pPr>
            <w:r>
              <w:rPr>
                <w:noProof/>
              </w:rPr>
              <w:drawing>
                <wp:inline distT="0" distB="0" distL="0" distR="0" wp14:anchorId="2FBE280E" wp14:editId="4E17AFAE">
                  <wp:extent cx="4777105" cy="3576955"/>
                  <wp:effectExtent l="0" t="0" r="0" b="0"/>
                  <wp:docPr id="30" name="Picture 30" descr="Appliance Transaction Detai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ppliance Transaction Detail window"/>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77105" cy="3576955"/>
                          </a:xfrm>
                          <a:prstGeom prst="rect">
                            <a:avLst/>
                          </a:prstGeom>
                          <a:noFill/>
                          <a:ln>
                            <a:noFill/>
                          </a:ln>
                        </pic:spPr>
                      </pic:pic>
                    </a:graphicData>
                  </a:graphic>
                </wp:inline>
              </w:drawing>
            </w:r>
          </w:p>
        </w:tc>
      </w:tr>
      <w:bookmarkEnd w:id="576"/>
    </w:tbl>
    <w:p w14:paraId="56FE8380" w14:textId="77777777" w:rsidR="009A6B8E" w:rsidRPr="00A75224" w:rsidRDefault="009A6B8E" w:rsidP="009A6B8E">
      <w:pPr>
        <w:pStyle w:val="BlockLine"/>
      </w:pPr>
    </w:p>
    <w:tbl>
      <w:tblPr>
        <w:tblW w:w="0" w:type="auto"/>
        <w:tblLayout w:type="fixed"/>
        <w:tblLook w:val="0000" w:firstRow="0" w:lastRow="0" w:firstColumn="0" w:lastColumn="0" w:noHBand="0" w:noVBand="0"/>
      </w:tblPr>
      <w:tblGrid>
        <w:gridCol w:w="1728"/>
        <w:gridCol w:w="7740"/>
      </w:tblGrid>
      <w:tr w:rsidR="00A75224" w14:paraId="0829A7E6" w14:textId="77777777">
        <w:trPr>
          <w:cantSplit/>
        </w:trPr>
        <w:tc>
          <w:tcPr>
            <w:tcW w:w="1728" w:type="dxa"/>
          </w:tcPr>
          <w:p w14:paraId="7D07AFEA" w14:textId="77777777" w:rsidR="00A75224" w:rsidRDefault="00A75224" w:rsidP="00631567">
            <w:pPr>
              <w:pStyle w:val="BlockLabel"/>
            </w:pPr>
            <w:bookmarkStart w:id="577" w:name="_Hlk177547705"/>
            <w:r>
              <w:t>Close button</w:t>
            </w:r>
          </w:p>
        </w:tc>
        <w:tc>
          <w:tcPr>
            <w:tcW w:w="7740" w:type="dxa"/>
          </w:tcPr>
          <w:p w14:paraId="2AF4B0A6" w14:textId="77777777" w:rsidR="00A75224" w:rsidRDefault="00A75224" w:rsidP="00631567">
            <w:pPr>
              <w:pStyle w:val="BlockText"/>
            </w:pPr>
            <w:r>
              <w:t xml:space="preserve">To close this window and return to the main </w:t>
            </w:r>
            <w:r w:rsidRPr="00A75224">
              <w:rPr>
                <w:b/>
              </w:rPr>
              <w:t>Purchase Order Control</w:t>
            </w:r>
            <w:r>
              <w:t xml:space="preserve"> window, click the </w:t>
            </w:r>
            <w:r w:rsidRPr="00A75224">
              <w:rPr>
                <w:b/>
              </w:rPr>
              <w:t>Close</w:t>
            </w:r>
            <w:r>
              <w:t xml:space="preserve"> button.</w:t>
            </w:r>
          </w:p>
        </w:tc>
      </w:tr>
      <w:bookmarkEnd w:id="577"/>
    </w:tbl>
    <w:p w14:paraId="411AE2FE" w14:textId="6D77776A" w:rsidR="00A75224" w:rsidRPr="00A75224" w:rsidRDefault="00A75224" w:rsidP="00A75224">
      <w:pPr>
        <w:pStyle w:val="BlockLine"/>
      </w:pPr>
    </w:p>
    <w:p w14:paraId="3F830C34" w14:textId="71340C41" w:rsidR="00942C14" w:rsidRDefault="00942C14">
      <w:r>
        <w:br w:type="page"/>
      </w:r>
    </w:p>
    <w:p w14:paraId="1613DCD6" w14:textId="77777777" w:rsidR="00192B30" w:rsidRPr="00D90F7D" w:rsidRDefault="00C65CDF" w:rsidP="006935DE">
      <w:pPr>
        <w:pStyle w:val="Heading2"/>
        <w:jc w:val="center"/>
      </w:pPr>
      <w:bookmarkStart w:id="578" w:name="_Toc172537314"/>
      <w:bookmarkStart w:id="579" w:name="_Toc177550906"/>
      <w:bookmarkStart w:id="580" w:name="_Hlk177553564"/>
      <w:r w:rsidRPr="00D90F7D">
        <w:lastRenderedPageBreak/>
        <w:t>Chapter 5</w:t>
      </w:r>
      <w:r w:rsidR="007E182E" w:rsidRPr="00D90F7D">
        <w:t xml:space="preserve"> - </w:t>
      </w:r>
      <w:r w:rsidR="00192B30" w:rsidRPr="00D90F7D">
        <w:t>View a CPRS Record</w:t>
      </w:r>
      <w:bookmarkEnd w:id="578"/>
      <w:bookmarkEnd w:id="579"/>
    </w:p>
    <w:p w14:paraId="130BCE12" w14:textId="77777777" w:rsidR="004979FF" w:rsidRPr="00D90F7D" w:rsidRDefault="00F96A68" w:rsidP="006935DE">
      <w:pPr>
        <w:pStyle w:val="Heading3"/>
      </w:pPr>
      <w:bookmarkStart w:id="581" w:name="_Toc172537315"/>
      <w:bookmarkStart w:id="582" w:name="_Toc177550907"/>
      <w:bookmarkStart w:id="583" w:name="_Hlk177553565"/>
      <w:bookmarkEnd w:id="580"/>
      <w:r w:rsidRPr="00D90F7D">
        <w:t>CPRS</w:t>
      </w:r>
      <w:r w:rsidR="004979FF" w:rsidRPr="00D90F7D">
        <w:t xml:space="preserve"> Button</w:t>
      </w:r>
      <w:bookmarkEnd w:id="581"/>
      <w:bookmarkEnd w:id="582"/>
    </w:p>
    <w:bookmarkEnd w:id="583"/>
    <w:p w14:paraId="46ED313A" w14:textId="482934AE" w:rsidR="00192B30" w:rsidRDefault="00192B30" w:rsidP="00192B30">
      <w:pPr>
        <w:pStyle w:val="BlockLine"/>
      </w:pPr>
    </w:p>
    <w:tbl>
      <w:tblPr>
        <w:tblW w:w="0" w:type="auto"/>
        <w:tblLayout w:type="fixed"/>
        <w:tblLook w:val="0000" w:firstRow="0" w:lastRow="0" w:firstColumn="0" w:lastColumn="0" w:noHBand="0" w:noVBand="0"/>
      </w:tblPr>
      <w:tblGrid>
        <w:gridCol w:w="1728"/>
        <w:gridCol w:w="7740"/>
      </w:tblGrid>
      <w:tr w:rsidR="00192B30" w14:paraId="5C116A7A" w14:textId="77777777">
        <w:trPr>
          <w:cantSplit/>
        </w:trPr>
        <w:tc>
          <w:tcPr>
            <w:tcW w:w="1728" w:type="dxa"/>
          </w:tcPr>
          <w:p w14:paraId="148649C0" w14:textId="77777777" w:rsidR="00192B30" w:rsidRDefault="009C6F0D">
            <w:pPr>
              <w:pStyle w:val="BlockLabel"/>
            </w:pPr>
            <w:bookmarkStart w:id="584" w:name="_Hlk177547706"/>
            <w:r>
              <w:t>CPRS</w:t>
            </w:r>
          </w:p>
        </w:tc>
        <w:tc>
          <w:tcPr>
            <w:tcW w:w="7740" w:type="dxa"/>
          </w:tcPr>
          <w:p w14:paraId="7EC80FC1" w14:textId="77777777" w:rsidR="00192B30" w:rsidRDefault="001D07B3">
            <w:pPr>
              <w:pStyle w:val="BlockText"/>
            </w:pPr>
            <w:r>
              <w:t xml:space="preserve">Click </w:t>
            </w:r>
            <w:r w:rsidR="009C6F0D">
              <w:t xml:space="preserve">the </w:t>
            </w:r>
            <w:r w:rsidR="009C6F0D" w:rsidRPr="009C6F0D">
              <w:rPr>
                <w:b/>
              </w:rPr>
              <w:t>CPRS</w:t>
            </w:r>
            <w:r w:rsidR="009C6F0D">
              <w:t xml:space="preserve"> button on the main </w:t>
            </w:r>
            <w:r w:rsidR="009C6F0D" w:rsidRPr="009C6F0D">
              <w:rPr>
                <w:b/>
              </w:rPr>
              <w:t xml:space="preserve">Purchase Order Control </w:t>
            </w:r>
            <w:r w:rsidR="009C6F0D">
              <w:t>window</w:t>
            </w:r>
            <w:r>
              <w:t xml:space="preserve"> to display</w:t>
            </w:r>
            <w:r w:rsidR="009C6F0D">
              <w:t xml:space="preserve"> the </w:t>
            </w:r>
            <w:r w:rsidR="009C6F0D" w:rsidRPr="009C6F0D">
              <w:rPr>
                <w:b/>
              </w:rPr>
              <w:t>View CPRS</w:t>
            </w:r>
            <w:r w:rsidR="009C6F0D">
              <w:t xml:space="preserve"> window if information is available.</w:t>
            </w:r>
          </w:p>
        </w:tc>
      </w:tr>
      <w:bookmarkEnd w:id="584"/>
    </w:tbl>
    <w:p w14:paraId="232EC4D5" w14:textId="77777777" w:rsidR="00CC0496" w:rsidRDefault="00CC0496" w:rsidP="00CC0496">
      <w:pPr>
        <w:pStyle w:val="BlockLine"/>
      </w:pPr>
    </w:p>
    <w:tbl>
      <w:tblPr>
        <w:tblW w:w="0" w:type="auto"/>
        <w:tblLayout w:type="fixed"/>
        <w:tblLook w:val="0000" w:firstRow="0" w:lastRow="0" w:firstColumn="0" w:lastColumn="0" w:noHBand="0" w:noVBand="0"/>
      </w:tblPr>
      <w:tblGrid>
        <w:gridCol w:w="1728"/>
        <w:gridCol w:w="7740"/>
      </w:tblGrid>
      <w:tr w:rsidR="00CC0496" w14:paraId="4E1A10CE" w14:textId="77777777">
        <w:trPr>
          <w:cantSplit/>
        </w:trPr>
        <w:tc>
          <w:tcPr>
            <w:tcW w:w="1728" w:type="dxa"/>
          </w:tcPr>
          <w:bookmarkStart w:id="585" w:name="_Hlk177547707"/>
          <w:p w14:paraId="5441D22E" w14:textId="1AA27A73" w:rsidR="00CC0496" w:rsidRDefault="0048066A">
            <w:pPr>
              <w:pStyle w:val="BlockLabel"/>
            </w:pPr>
            <w:r>
              <w:rPr>
                <w:noProof/>
              </w:rPr>
              <mc:AlternateContent>
                <mc:Choice Requires="wps">
                  <w:drawing>
                    <wp:anchor distT="0" distB="0" distL="114300" distR="114300" simplePos="0" relativeHeight="251630592" behindDoc="0" locked="0" layoutInCell="1" allowOverlap="1" wp14:anchorId="2D1376A8" wp14:editId="1AA3577D">
                      <wp:simplePos x="0" y="0"/>
                      <wp:positionH relativeFrom="column">
                        <wp:posOffset>318135</wp:posOffset>
                      </wp:positionH>
                      <wp:positionV relativeFrom="paragraph">
                        <wp:posOffset>386080</wp:posOffset>
                      </wp:positionV>
                      <wp:extent cx="762000" cy="0"/>
                      <wp:effectExtent l="0" t="0" r="0" b="0"/>
                      <wp:wrapNone/>
                      <wp:docPr id="252" name="Lin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0"/>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A118B" id="Line 115" o:spid="_x0000_s1026" alt="&quot;&quot;" style="position:absolute;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30.4pt" to="85.0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" strokeweight="2.25pt">
                      <v:stroke startarrow="block"/>
                    </v:line>
                  </w:pict>
                </mc:Fallback>
              </mc:AlternateContent>
            </w:r>
            <w:r w:rsidR="000A44EE">
              <w:t>CPRS button</w:t>
            </w:r>
          </w:p>
        </w:tc>
        <w:tc>
          <w:tcPr>
            <w:tcW w:w="7740" w:type="dxa"/>
          </w:tcPr>
          <w:p w14:paraId="7C290E64" w14:textId="581C4405" w:rsidR="00CC0496" w:rsidRDefault="0048066A">
            <w:pPr>
              <w:pStyle w:val="BlockText"/>
            </w:pPr>
            <w:r>
              <w:rPr>
                <w:noProof/>
              </w:rPr>
              <w:drawing>
                <wp:inline distT="0" distB="0" distL="0" distR="0" wp14:anchorId="5EBBCF24" wp14:editId="7632127C">
                  <wp:extent cx="4769485" cy="812165"/>
                  <wp:effectExtent l="0" t="0" r="0" b="0"/>
                  <wp:docPr id="31" name="Picture 31" descr="Screenshot showing the CPR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 showing the CPRS butt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9485" cy="812165"/>
                          </a:xfrm>
                          <a:prstGeom prst="rect">
                            <a:avLst/>
                          </a:prstGeom>
                          <a:noFill/>
                          <a:ln>
                            <a:noFill/>
                          </a:ln>
                        </pic:spPr>
                      </pic:pic>
                    </a:graphicData>
                  </a:graphic>
                </wp:inline>
              </w:drawing>
            </w:r>
          </w:p>
        </w:tc>
      </w:tr>
      <w:bookmarkEnd w:id="585"/>
    </w:tbl>
    <w:p w14:paraId="5903A00D" w14:textId="6FD6CD27" w:rsidR="00CC0496" w:rsidRPr="00CC0496" w:rsidRDefault="00CC0496" w:rsidP="00CC0496">
      <w:pPr>
        <w:pStyle w:val="BlockLine"/>
      </w:pPr>
    </w:p>
    <w:tbl>
      <w:tblPr>
        <w:tblW w:w="0" w:type="auto"/>
        <w:tblLayout w:type="fixed"/>
        <w:tblLook w:val="0000" w:firstRow="0" w:lastRow="0" w:firstColumn="0" w:lastColumn="0" w:noHBand="0" w:noVBand="0"/>
      </w:tblPr>
      <w:tblGrid>
        <w:gridCol w:w="1728"/>
        <w:gridCol w:w="7740"/>
      </w:tblGrid>
      <w:tr w:rsidR="00192B30" w14:paraId="1D9ECE52" w14:textId="77777777">
        <w:trPr>
          <w:cantSplit/>
        </w:trPr>
        <w:tc>
          <w:tcPr>
            <w:tcW w:w="1728" w:type="dxa"/>
          </w:tcPr>
          <w:p w14:paraId="7B1FFE2B" w14:textId="77777777" w:rsidR="00192B30" w:rsidRDefault="00192B30">
            <w:pPr>
              <w:pStyle w:val="BlockLabel"/>
            </w:pPr>
            <w:bookmarkStart w:id="586" w:name="_Hlk177547708"/>
            <w:r>
              <w:t>CPRS Record</w:t>
            </w:r>
          </w:p>
        </w:tc>
        <w:tc>
          <w:tcPr>
            <w:tcW w:w="7740" w:type="dxa"/>
          </w:tcPr>
          <w:p w14:paraId="1566A398" w14:textId="26B15B74" w:rsidR="00192B30" w:rsidRDefault="0048066A">
            <w:pPr>
              <w:pStyle w:val="BlockText"/>
            </w:pPr>
            <w:r>
              <w:rPr>
                <w:noProof/>
              </w:rPr>
              <w:drawing>
                <wp:inline distT="0" distB="0" distL="0" distR="0" wp14:anchorId="66067630" wp14:editId="5F0FC718">
                  <wp:extent cx="4769485" cy="3599180"/>
                  <wp:effectExtent l="0" t="0" r="0" b="0"/>
                  <wp:docPr id="32" name="Picture 32" descr="Screenshot of View CPRS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creenshot of View CPRS recor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9485" cy="3599180"/>
                          </a:xfrm>
                          <a:prstGeom prst="rect">
                            <a:avLst/>
                          </a:prstGeom>
                          <a:noFill/>
                          <a:ln>
                            <a:noFill/>
                          </a:ln>
                        </pic:spPr>
                      </pic:pic>
                    </a:graphicData>
                  </a:graphic>
                </wp:inline>
              </w:drawing>
            </w:r>
          </w:p>
        </w:tc>
      </w:tr>
      <w:bookmarkEnd w:id="586"/>
    </w:tbl>
    <w:p w14:paraId="705DD9EE" w14:textId="1E89381F" w:rsidR="00192B30" w:rsidRDefault="00192B30" w:rsidP="00192B30">
      <w:pPr>
        <w:pStyle w:val="BlockLine"/>
      </w:pPr>
    </w:p>
    <w:tbl>
      <w:tblPr>
        <w:tblW w:w="0" w:type="auto"/>
        <w:tblLayout w:type="fixed"/>
        <w:tblLook w:val="0000" w:firstRow="0" w:lastRow="0" w:firstColumn="0" w:lastColumn="0" w:noHBand="0" w:noVBand="0"/>
      </w:tblPr>
      <w:tblGrid>
        <w:gridCol w:w="1728"/>
        <w:gridCol w:w="7740"/>
      </w:tblGrid>
      <w:tr w:rsidR="00192B30" w14:paraId="4BA63DD8" w14:textId="77777777">
        <w:trPr>
          <w:cantSplit/>
        </w:trPr>
        <w:tc>
          <w:tcPr>
            <w:tcW w:w="1728" w:type="dxa"/>
          </w:tcPr>
          <w:p w14:paraId="5B7E7DDD" w14:textId="77777777" w:rsidR="00192B30" w:rsidRDefault="00192B30">
            <w:pPr>
              <w:pStyle w:val="BlockLabel"/>
            </w:pPr>
            <w:bookmarkStart w:id="587" w:name="_Hlk177547709"/>
            <w:r>
              <w:t>Close button</w:t>
            </w:r>
          </w:p>
        </w:tc>
        <w:tc>
          <w:tcPr>
            <w:tcW w:w="7740" w:type="dxa"/>
          </w:tcPr>
          <w:p w14:paraId="1EAF719C" w14:textId="77777777" w:rsidR="00192B30" w:rsidRDefault="00192B30">
            <w:pPr>
              <w:pStyle w:val="BlockText"/>
            </w:pPr>
            <w:r>
              <w:t xml:space="preserve">To exit the </w:t>
            </w:r>
            <w:r w:rsidRPr="00192B30">
              <w:rPr>
                <w:b/>
              </w:rPr>
              <w:t>View CPRS</w:t>
            </w:r>
            <w:r>
              <w:t xml:space="preserve"> window, click the </w:t>
            </w:r>
            <w:r w:rsidRPr="00192B30">
              <w:rPr>
                <w:b/>
              </w:rPr>
              <w:t>Close</w:t>
            </w:r>
            <w:r>
              <w:t xml:space="preserve"> button to return to the </w:t>
            </w:r>
            <w:r w:rsidRPr="00192B30">
              <w:rPr>
                <w:b/>
              </w:rPr>
              <w:t>Purchase Order Control</w:t>
            </w:r>
            <w:r>
              <w:t xml:space="preserve"> window.</w:t>
            </w:r>
          </w:p>
        </w:tc>
      </w:tr>
      <w:bookmarkEnd w:id="587"/>
    </w:tbl>
    <w:p w14:paraId="439F6EF2" w14:textId="5771A139" w:rsidR="00454199" w:rsidRDefault="00454199" w:rsidP="00192B30">
      <w:pPr>
        <w:pStyle w:val="BlockLine"/>
      </w:pPr>
    </w:p>
    <w:p w14:paraId="3D42EA9D" w14:textId="77777777" w:rsidR="00454199" w:rsidRDefault="00454199">
      <w:r>
        <w:br w:type="page"/>
      </w:r>
    </w:p>
    <w:p w14:paraId="23CF8F01" w14:textId="77777777" w:rsidR="00192B30" w:rsidRPr="00D90F7D" w:rsidRDefault="00C65CDF" w:rsidP="006935DE">
      <w:pPr>
        <w:pStyle w:val="Heading2"/>
        <w:jc w:val="center"/>
      </w:pPr>
      <w:bookmarkStart w:id="588" w:name="_Toc172537316"/>
      <w:bookmarkStart w:id="589" w:name="_Toc177550908"/>
      <w:bookmarkStart w:id="590" w:name="_Hlk177553566"/>
      <w:r w:rsidRPr="00D90F7D">
        <w:lastRenderedPageBreak/>
        <w:t>Chapter 6</w:t>
      </w:r>
      <w:r w:rsidR="007E182E" w:rsidRPr="00D90F7D">
        <w:t xml:space="preserve"> - </w:t>
      </w:r>
      <w:r w:rsidR="00192B30" w:rsidRPr="00D90F7D">
        <w:t>View a Request</w:t>
      </w:r>
      <w:bookmarkEnd w:id="588"/>
      <w:bookmarkEnd w:id="589"/>
    </w:p>
    <w:p w14:paraId="6CADDF0B" w14:textId="77777777" w:rsidR="00A00D35" w:rsidRPr="00D90F7D" w:rsidRDefault="00A00D35" w:rsidP="006935DE">
      <w:pPr>
        <w:pStyle w:val="Heading3"/>
      </w:pPr>
      <w:bookmarkStart w:id="591" w:name="_Toc172537317"/>
      <w:bookmarkStart w:id="592" w:name="_Toc177550909"/>
      <w:bookmarkStart w:id="593" w:name="_Hlk177553567"/>
      <w:bookmarkEnd w:id="590"/>
      <w:r w:rsidRPr="00D90F7D">
        <w:t>Request Button</w:t>
      </w:r>
      <w:bookmarkEnd w:id="591"/>
      <w:bookmarkEnd w:id="592"/>
    </w:p>
    <w:bookmarkEnd w:id="593"/>
    <w:p w14:paraId="6552A659" w14:textId="1C49E6A3" w:rsidR="00192B30" w:rsidRDefault="00192B30" w:rsidP="00192B30">
      <w:pPr>
        <w:pStyle w:val="BlockLine"/>
      </w:pPr>
    </w:p>
    <w:tbl>
      <w:tblPr>
        <w:tblW w:w="0" w:type="auto"/>
        <w:tblLayout w:type="fixed"/>
        <w:tblLook w:val="0000" w:firstRow="0" w:lastRow="0" w:firstColumn="0" w:lastColumn="0" w:noHBand="0" w:noVBand="0"/>
      </w:tblPr>
      <w:tblGrid>
        <w:gridCol w:w="1728"/>
        <w:gridCol w:w="7740"/>
      </w:tblGrid>
      <w:tr w:rsidR="00192B30" w14:paraId="2EF5E3C8" w14:textId="77777777">
        <w:trPr>
          <w:cantSplit/>
        </w:trPr>
        <w:tc>
          <w:tcPr>
            <w:tcW w:w="1728" w:type="dxa"/>
          </w:tcPr>
          <w:p w14:paraId="2EC4A031" w14:textId="77777777" w:rsidR="00192B30" w:rsidRDefault="009C6F0D">
            <w:pPr>
              <w:pStyle w:val="BlockLabel"/>
            </w:pPr>
            <w:bookmarkStart w:id="594" w:name="_Hlk177547710"/>
            <w:r>
              <w:t>Request button</w:t>
            </w:r>
          </w:p>
        </w:tc>
        <w:tc>
          <w:tcPr>
            <w:tcW w:w="7740" w:type="dxa"/>
          </w:tcPr>
          <w:p w14:paraId="484234F1" w14:textId="77777777" w:rsidR="00192B30" w:rsidRDefault="001D07B3">
            <w:pPr>
              <w:pStyle w:val="BlockText"/>
            </w:pPr>
            <w:r>
              <w:t xml:space="preserve">Click </w:t>
            </w:r>
            <w:r w:rsidR="009C6F0D">
              <w:t xml:space="preserve">the </w:t>
            </w:r>
            <w:r w:rsidR="009C6F0D">
              <w:rPr>
                <w:b/>
              </w:rPr>
              <w:t>Request</w:t>
            </w:r>
            <w:r w:rsidR="009C6F0D">
              <w:t xml:space="preserve"> button on the main </w:t>
            </w:r>
            <w:r w:rsidR="009C6F0D" w:rsidRPr="009C6F0D">
              <w:rPr>
                <w:b/>
              </w:rPr>
              <w:t xml:space="preserve">Purchase Order Control </w:t>
            </w:r>
            <w:r w:rsidR="009C6F0D">
              <w:t>window</w:t>
            </w:r>
            <w:r>
              <w:t xml:space="preserve"> to display</w:t>
            </w:r>
            <w:r w:rsidR="009C6F0D">
              <w:t xml:space="preserve"> the </w:t>
            </w:r>
            <w:r w:rsidR="009C6F0D" w:rsidRPr="009C6F0D">
              <w:rPr>
                <w:b/>
              </w:rPr>
              <w:t xml:space="preserve">View </w:t>
            </w:r>
            <w:r w:rsidR="009C6F0D">
              <w:rPr>
                <w:b/>
              </w:rPr>
              <w:t>Request</w:t>
            </w:r>
            <w:r w:rsidR="009C6F0D">
              <w:t xml:space="preserve"> window </w:t>
            </w:r>
            <w:r>
              <w:t>(</w:t>
            </w:r>
            <w:r w:rsidR="009C6F0D">
              <w:t>if information is available</w:t>
            </w:r>
            <w:r>
              <w:t>)</w:t>
            </w:r>
            <w:r w:rsidR="009C6F0D">
              <w:t xml:space="preserve"> including </w:t>
            </w:r>
            <w:r>
              <w:t xml:space="preserve">a </w:t>
            </w:r>
            <w:r w:rsidR="009C6F0D">
              <w:t>description of the item/service</w:t>
            </w:r>
            <w:r>
              <w:t>s</w:t>
            </w:r>
            <w:r w:rsidR="009C6F0D">
              <w:t>, Order/Suspense date, Initial Action and/or Completion date if applicable, and Initial Action or Completion note if available.</w:t>
            </w:r>
          </w:p>
        </w:tc>
      </w:tr>
      <w:bookmarkEnd w:id="594"/>
    </w:tbl>
    <w:p w14:paraId="2A304E84" w14:textId="77777777" w:rsidR="00DC34DD" w:rsidRDefault="00DC34DD" w:rsidP="00DC34DD">
      <w:pPr>
        <w:pStyle w:val="BlockLine"/>
      </w:pPr>
    </w:p>
    <w:tbl>
      <w:tblPr>
        <w:tblW w:w="0" w:type="auto"/>
        <w:tblLayout w:type="fixed"/>
        <w:tblLook w:val="0000" w:firstRow="0" w:lastRow="0" w:firstColumn="0" w:lastColumn="0" w:noHBand="0" w:noVBand="0"/>
      </w:tblPr>
      <w:tblGrid>
        <w:gridCol w:w="1728"/>
        <w:gridCol w:w="7740"/>
      </w:tblGrid>
      <w:tr w:rsidR="00DC34DD" w14:paraId="472FE0AA" w14:textId="77777777">
        <w:trPr>
          <w:cantSplit/>
        </w:trPr>
        <w:tc>
          <w:tcPr>
            <w:tcW w:w="1728" w:type="dxa"/>
          </w:tcPr>
          <w:bookmarkStart w:id="595" w:name="_Hlk177547711"/>
          <w:p w14:paraId="1A40F625" w14:textId="2250E581" w:rsidR="00DC34DD" w:rsidRDefault="0048066A" w:rsidP="008D5405">
            <w:pPr>
              <w:pStyle w:val="BlockLabel"/>
            </w:pPr>
            <w:r>
              <w:rPr>
                <w:noProof/>
              </w:rPr>
              <mc:AlternateContent>
                <mc:Choice Requires="wps">
                  <w:drawing>
                    <wp:anchor distT="0" distB="0" distL="114300" distR="114300" simplePos="0" relativeHeight="251632640" behindDoc="0" locked="0" layoutInCell="1" allowOverlap="1" wp14:anchorId="20F0EEAC" wp14:editId="076022EA">
                      <wp:simplePos x="0" y="0"/>
                      <wp:positionH relativeFrom="column">
                        <wp:posOffset>394335</wp:posOffset>
                      </wp:positionH>
                      <wp:positionV relativeFrom="paragraph">
                        <wp:posOffset>516890</wp:posOffset>
                      </wp:positionV>
                      <wp:extent cx="762000" cy="0"/>
                      <wp:effectExtent l="0" t="0" r="0" b="0"/>
                      <wp:wrapNone/>
                      <wp:docPr id="251" name="Lin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0"/>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F1933" id="Line 131" o:spid="_x0000_s1026" alt="&quot;&quot;" style="position:absolute;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pt,40.7pt" to="91.0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" strokeweight="2.25pt">
                      <v:stroke startarrow="block"/>
                    </v:line>
                  </w:pict>
                </mc:Fallback>
              </mc:AlternateContent>
            </w:r>
            <w:r w:rsidR="00DC34DD">
              <w:rPr>
                <w:noProof/>
              </w:rPr>
              <w:t>Request</w:t>
            </w:r>
            <w:r w:rsidR="00DC34DD">
              <w:t xml:space="preserve"> button</w:t>
            </w:r>
          </w:p>
        </w:tc>
        <w:tc>
          <w:tcPr>
            <w:tcW w:w="7740" w:type="dxa"/>
          </w:tcPr>
          <w:p w14:paraId="492FBB43" w14:textId="09D99D97" w:rsidR="00DC34DD" w:rsidRDefault="0048066A" w:rsidP="008D5405">
            <w:pPr>
              <w:pStyle w:val="BlockText"/>
            </w:pPr>
            <w:r>
              <w:rPr>
                <w:noProof/>
              </w:rPr>
              <w:drawing>
                <wp:inline distT="0" distB="0" distL="0" distR="0" wp14:anchorId="56011127" wp14:editId="687096C2">
                  <wp:extent cx="4769485" cy="812165"/>
                  <wp:effectExtent l="0" t="0" r="0" b="0"/>
                  <wp:docPr id="33" name="Picture 33" descr="Screenshot showing the reque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shot showing the request butt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9485" cy="812165"/>
                          </a:xfrm>
                          <a:prstGeom prst="rect">
                            <a:avLst/>
                          </a:prstGeom>
                          <a:noFill/>
                          <a:ln>
                            <a:noFill/>
                          </a:ln>
                        </pic:spPr>
                      </pic:pic>
                    </a:graphicData>
                  </a:graphic>
                </wp:inline>
              </w:drawing>
            </w:r>
          </w:p>
        </w:tc>
      </w:tr>
      <w:bookmarkEnd w:id="595"/>
    </w:tbl>
    <w:p w14:paraId="12CAC61B" w14:textId="1FC1FABF" w:rsidR="00820A60" w:rsidRPr="00820A60" w:rsidRDefault="00820A60" w:rsidP="00820A60">
      <w:pPr>
        <w:pStyle w:val="BlockLine"/>
      </w:pPr>
    </w:p>
    <w:tbl>
      <w:tblPr>
        <w:tblW w:w="0" w:type="auto"/>
        <w:tblLayout w:type="fixed"/>
        <w:tblLook w:val="0000" w:firstRow="0" w:lastRow="0" w:firstColumn="0" w:lastColumn="0" w:noHBand="0" w:noVBand="0"/>
      </w:tblPr>
      <w:tblGrid>
        <w:gridCol w:w="1728"/>
        <w:gridCol w:w="7740"/>
      </w:tblGrid>
      <w:tr w:rsidR="00192B30" w14:paraId="722EA7AB" w14:textId="77777777">
        <w:trPr>
          <w:cantSplit/>
          <w:trHeight w:val="5832"/>
        </w:trPr>
        <w:tc>
          <w:tcPr>
            <w:tcW w:w="1728" w:type="dxa"/>
          </w:tcPr>
          <w:p w14:paraId="081EC650" w14:textId="77777777" w:rsidR="00192B30" w:rsidRDefault="009C6F0D">
            <w:pPr>
              <w:pStyle w:val="BlockLabel"/>
            </w:pPr>
            <w:bookmarkStart w:id="596" w:name="_Hlk177547712"/>
            <w:r>
              <w:t>View Request window</w:t>
            </w:r>
          </w:p>
        </w:tc>
        <w:tc>
          <w:tcPr>
            <w:tcW w:w="7740" w:type="dxa"/>
          </w:tcPr>
          <w:p w14:paraId="1FAAB000" w14:textId="5156A2C8" w:rsidR="00192B30" w:rsidRDefault="0048066A">
            <w:pPr>
              <w:pStyle w:val="BlockText"/>
            </w:pPr>
            <w:r>
              <w:rPr>
                <w:noProof/>
              </w:rPr>
              <w:drawing>
                <wp:inline distT="0" distB="0" distL="0" distR="0" wp14:anchorId="01FBE8C0" wp14:editId="4543B3D4">
                  <wp:extent cx="4769485" cy="4015740"/>
                  <wp:effectExtent l="0" t="0" r="0" b="0"/>
                  <wp:docPr id="34" name="Picture 34" descr="View Reque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iew Request window"/>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9485" cy="4015740"/>
                          </a:xfrm>
                          <a:prstGeom prst="rect">
                            <a:avLst/>
                          </a:prstGeom>
                          <a:noFill/>
                          <a:ln>
                            <a:noFill/>
                          </a:ln>
                        </pic:spPr>
                      </pic:pic>
                    </a:graphicData>
                  </a:graphic>
                </wp:inline>
              </w:drawing>
            </w:r>
          </w:p>
        </w:tc>
      </w:tr>
      <w:bookmarkEnd w:id="596"/>
    </w:tbl>
    <w:p w14:paraId="02E349C1" w14:textId="77777777" w:rsidR="009C6F0D" w:rsidRDefault="009C6F0D" w:rsidP="009C6F0D">
      <w:pPr>
        <w:pStyle w:val="BlockLine"/>
      </w:pPr>
    </w:p>
    <w:tbl>
      <w:tblPr>
        <w:tblW w:w="0" w:type="auto"/>
        <w:tblLayout w:type="fixed"/>
        <w:tblLook w:val="0000" w:firstRow="0" w:lastRow="0" w:firstColumn="0" w:lastColumn="0" w:noHBand="0" w:noVBand="0"/>
      </w:tblPr>
      <w:tblGrid>
        <w:gridCol w:w="1728"/>
        <w:gridCol w:w="7740"/>
      </w:tblGrid>
      <w:tr w:rsidR="009C6F0D" w14:paraId="0829E2C0" w14:textId="77777777">
        <w:trPr>
          <w:cantSplit/>
        </w:trPr>
        <w:tc>
          <w:tcPr>
            <w:tcW w:w="1728" w:type="dxa"/>
          </w:tcPr>
          <w:p w14:paraId="649123B0" w14:textId="77777777" w:rsidR="009C6F0D" w:rsidRDefault="009C6F0D" w:rsidP="00631567">
            <w:pPr>
              <w:pStyle w:val="BlockLabel"/>
            </w:pPr>
            <w:bookmarkStart w:id="597" w:name="_Hlk177547713"/>
            <w:r>
              <w:lastRenderedPageBreak/>
              <w:t>Close button</w:t>
            </w:r>
          </w:p>
        </w:tc>
        <w:tc>
          <w:tcPr>
            <w:tcW w:w="7740" w:type="dxa"/>
          </w:tcPr>
          <w:p w14:paraId="2F130815" w14:textId="77777777" w:rsidR="009C6F0D" w:rsidRDefault="009C6F0D" w:rsidP="00631567">
            <w:pPr>
              <w:pStyle w:val="BlockText"/>
            </w:pPr>
            <w:r>
              <w:t xml:space="preserve">To exit the </w:t>
            </w:r>
            <w:r w:rsidRPr="00192B30">
              <w:rPr>
                <w:b/>
              </w:rPr>
              <w:t xml:space="preserve">View </w:t>
            </w:r>
            <w:r w:rsidR="008A6301">
              <w:rPr>
                <w:b/>
              </w:rPr>
              <w:t>Request</w:t>
            </w:r>
            <w:r>
              <w:t xml:space="preserve"> window, click the </w:t>
            </w:r>
            <w:r w:rsidRPr="00192B30">
              <w:rPr>
                <w:b/>
              </w:rPr>
              <w:t>Close</w:t>
            </w:r>
            <w:r>
              <w:t xml:space="preserve"> button to return to the </w:t>
            </w:r>
            <w:r w:rsidRPr="00192B30">
              <w:rPr>
                <w:b/>
              </w:rPr>
              <w:t>Purchase Order Control</w:t>
            </w:r>
            <w:r>
              <w:t xml:space="preserve"> window.</w:t>
            </w:r>
          </w:p>
        </w:tc>
      </w:tr>
      <w:bookmarkEnd w:id="597"/>
    </w:tbl>
    <w:p w14:paraId="49ECA06A" w14:textId="31D60249" w:rsidR="00454199" w:rsidRDefault="00454199" w:rsidP="009C6F0D">
      <w:pPr>
        <w:pStyle w:val="BlockLine"/>
      </w:pPr>
    </w:p>
    <w:p w14:paraId="7A2272F9" w14:textId="77777777" w:rsidR="00454199" w:rsidRDefault="00454199">
      <w:r>
        <w:br w:type="page"/>
      </w:r>
    </w:p>
    <w:p w14:paraId="53F4C42B" w14:textId="77777777" w:rsidR="001D4BD6" w:rsidRPr="00D90F7D" w:rsidRDefault="0011591D" w:rsidP="00FD2460">
      <w:pPr>
        <w:pStyle w:val="Heading2"/>
        <w:jc w:val="center"/>
      </w:pPr>
      <w:bookmarkStart w:id="598" w:name="_Toc172537318"/>
      <w:bookmarkStart w:id="599" w:name="_Toc177550910"/>
      <w:bookmarkStart w:id="600" w:name="_Hlk177553568"/>
      <w:r w:rsidRPr="00D90F7D">
        <w:lastRenderedPageBreak/>
        <w:t>Chapter 7</w:t>
      </w:r>
      <w:r w:rsidR="00A00D35" w:rsidRPr="00D90F7D">
        <w:t xml:space="preserve"> - </w:t>
      </w:r>
      <w:r w:rsidR="006F005B" w:rsidRPr="00D90F7D">
        <w:t>Purchase Order Creation</w:t>
      </w:r>
      <w:bookmarkEnd w:id="598"/>
      <w:bookmarkEnd w:id="599"/>
    </w:p>
    <w:p w14:paraId="70168F6B" w14:textId="77777777" w:rsidR="00CF718A" w:rsidRPr="00D90F7D" w:rsidRDefault="008C7A3B" w:rsidP="00FD2460">
      <w:pPr>
        <w:pStyle w:val="Heading3"/>
      </w:pPr>
      <w:bookmarkStart w:id="601" w:name="_Toc172537319"/>
      <w:bookmarkStart w:id="602" w:name="_Toc177550911"/>
      <w:bookmarkStart w:id="603" w:name="_Hlk177553569"/>
      <w:bookmarkEnd w:id="600"/>
      <w:r w:rsidRPr="00D90F7D">
        <w:t>Create a P</w:t>
      </w:r>
      <w:r w:rsidR="008D186D" w:rsidRPr="00D90F7D">
        <w:t>.</w:t>
      </w:r>
      <w:r w:rsidRPr="00D90F7D">
        <w:t>O</w:t>
      </w:r>
      <w:r w:rsidR="008D186D" w:rsidRPr="00D90F7D">
        <w:t>.</w:t>
      </w:r>
      <w:bookmarkEnd w:id="601"/>
      <w:bookmarkEnd w:id="602"/>
    </w:p>
    <w:bookmarkEnd w:id="603"/>
    <w:p w14:paraId="2C88E7FE" w14:textId="77777777" w:rsidR="00330EFA" w:rsidRDefault="00330EFA" w:rsidP="00330EFA">
      <w:pPr>
        <w:pStyle w:val="BlockLine"/>
      </w:pPr>
    </w:p>
    <w:tbl>
      <w:tblPr>
        <w:tblW w:w="0" w:type="auto"/>
        <w:tblLayout w:type="fixed"/>
        <w:tblLook w:val="0000" w:firstRow="0" w:lastRow="0" w:firstColumn="0" w:lastColumn="0" w:noHBand="0" w:noVBand="0"/>
      </w:tblPr>
      <w:tblGrid>
        <w:gridCol w:w="1728"/>
        <w:gridCol w:w="7740"/>
      </w:tblGrid>
      <w:tr w:rsidR="00330EFA" w14:paraId="5BD47385" w14:textId="77777777">
        <w:trPr>
          <w:cantSplit/>
        </w:trPr>
        <w:tc>
          <w:tcPr>
            <w:tcW w:w="1728" w:type="dxa"/>
          </w:tcPr>
          <w:p w14:paraId="1B38D950" w14:textId="77777777" w:rsidR="00330EFA" w:rsidRDefault="00330EFA" w:rsidP="00E34FCA">
            <w:pPr>
              <w:pStyle w:val="BlockLabel"/>
            </w:pPr>
            <w:bookmarkStart w:id="604" w:name="_Hlk177547714"/>
            <w:r>
              <w:t>First step</w:t>
            </w:r>
          </w:p>
        </w:tc>
        <w:tc>
          <w:tcPr>
            <w:tcW w:w="7740" w:type="dxa"/>
          </w:tcPr>
          <w:p w14:paraId="6EF583F6" w14:textId="087EE7C2" w:rsidR="00330EFA" w:rsidRDefault="00330EFA" w:rsidP="00E34FCA">
            <w:pPr>
              <w:pStyle w:val="BlockText"/>
            </w:pPr>
            <w:r>
              <w:t xml:space="preserve">Select a patient from the </w:t>
            </w:r>
            <w:r w:rsidRPr="0061511D">
              <w:rPr>
                <w:b/>
              </w:rPr>
              <w:t xml:space="preserve">Purchase Order Control </w:t>
            </w:r>
            <w:r>
              <w:t>window.</w:t>
            </w:r>
            <w:r w:rsidR="00FD2460">
              <w:t xml:space="preserve"> </w:t>
            </w:r>
            <w:r>
              <w:t xml:space="preserve">Check Eligibility for the patient </w:t>
            </w:r>
            <w:r w:rsidR="00E400E7">
              <w:t>on the</w:t>
            </w:r>
            <w:r w:rsidR="0010088A">
              <w:t xml:space="preserve"> 2319</w:t>
            </w:r>
            <w:r w:rsidR="00E400E7">
              <w:t xml:space="preserve"> </w:t>
            </w:r>
            <w:r w:rsidR="00FE3846" w:rsidRPr="00FE3846">
              <w:rPr>
                <w:b/>
              </w:rPr>
              <w:t>Patient Demographics</w:t>
            </w:r>
            <w:r w:rsidR="00FE3846">
              <w:t xml:space="preserve"> tab</w:t>
            </w:r>
            <w:r w:rsidR="00E400E7">
              <w:t xml:space="preserve">, </w:t>
            </w:r>
            <w:r>
              <w:t xml:space="preserve">and check to see if there are any duplicate orders </w:t>
            </w:r>
            <w:r w:rsidR="00FE3846">
              <w:t>on the</w:t>
            </w:r>
            <w:r w:rsidR="0010088A">
              <w:t xml:space="preserve"> 2319</w:t>
            </w:r>
            <w:r w:rsidR="00FE3846">
              <w:t xml:space="preserve"> </w:t>
            </w:r>
            <w:r w:rsidRPr="00FE3846">
              <w:rPr>
                <w:b/>
              </w:rPr>
              <w:t>Appliance Transactions</w:t>
            </w:r>
            <w:r>
              <w:t xml:space="preserve"> </w:t>
            </w:r>
            <w:r w:rsidR="00FE3846">
              <w:t>tab</w:t>
            </w:r>
            <w:r>
              <w:t>.</w:t>
            </w:r>
            <w:r w:rsidR="00FD2460">
              <w:t xml:space="preserve"> </w:t>
            </w:r>
            <w:r>
              <w:t xml:space="preserve">Then proceed to click the </w:t>
            </w:r>
            <w:r w:rsidRPr="0061511D">
              <w:rPr>
                <w:b/>
              </w:rPr>
              <w:t>Create P.O.</w:t>
            </w:r>
            <w:r>
              <w:t xml:space="preserve"> button.</w:t>
            </w:r>
          </w:p>
        </w:tc>
      </w:tr>
    </w:tbl>
    <w:bookmarkEnd w:id="604"/>
    <w:p w14:paraId="0060989A" w14:textId="58F6A408" w:rsidR="00330EFA" w:rsidRDefault="0048066A" w:rsidP="00330EFA">
      <w:pPr>
        <w:pStyle w:val="BlockLine"/>
      </w:pPr>
      <w:r>
        <w:rPr>
          <w:noProof/>
        </w:rPr>
        <mc:AlternateContent>
          <mc:Choice Requires="wps">
            <w:drawing>
              <wp:anchor distT="0" distB="0" distL="114300" distR="114300" simplePos="0" relativeHeight="251633664" behindDoc="0" locked="0" layoutInCell="1" allowOverlap="1" wp14:anchorId="381CD096" wp14:editId="0E282FF2">
                <wp:simplePos x="0" y="0"/>
                <wp:positionH relativeFrom="column">
                  <wp:posOffset>5513070</wp:posOffset>
                </wp:positionH>
                <wp:positionV relativeFrom="paragraph">
                  <wp:posOffset>-4013</wp:posOffset>
                </wp:positionV>
                <wp:extent cx="13335" cy="354330"/>
                <wp:effectExtent l="0" t="0" r="0" b="0"/>
                <wp:wrapNone/>
                <wp:docPr id="250" name="Line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 cy="35433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A1246" id="Line 156" o:spid="_x0000_s1026" alt="&quot;&quot;" style="position:absolute;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1pt,-.3pt" to="435.1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" strokeweight="3pt">
                <v:stroke startarrow="block"/>
              </v:line>
            </w:pict>
          </mc:Fallback>
        </mc:AlternateContent>
      </w:r>
    </w:p>
    <w:tbl>
      <w:tblPr>
        <w:tblW w:w="0" w:type="auto"/>
        <w:tblLayout w:type="fixed"/>
        <w:tblLook w:val="0000" w:firstRow="0" w:lastRow="0" w:firstColumn="0" w:lastColumn="0" w:noHBand="0" w:noVBand="0"/>
      </w:tblPr>
      <w:tblGrid>
        <w:gridCol w:w="1728"/>
        <w:gridCol w:w="7740"/>
      </w:tblGrid>
      <w:tr w:rsidR="00330EFA" w14:paraId="456ECF4C" w14:textId="77777777">
        <w:trPr>
          <w:cantSplit/>
        </w:trPr>
        <w:tc>
          <w:tcPr>
            <w:tcW w:w="1728" w:type="dxa"/>
          </w:tcPr>
          <w:p w14:paraId="14CAF2E9" w14:textId="77777777" w:rsidR="00330EFA" w:rsidRDefault="00941B56" w:rsidP="00E34FCA">
            <w:pPr>
              <w:pStyle w:val="BlockLabel"/>
            </w:pPr>
            <w:bookmarkStart w:id="605" w:name="_Hlk177547715"/>
            <w:r>
              <w:rPr>
                <w:noProof/>
              </w:rPr>
              <w:t xml:space="preserve">Create P.O. </w:t>
            </w:r>
            <w:r w:rsidR="00330EFA">
              <w:t>button</w:t>
            </w:r>
          </w:p>
        </w:tc>
        <w:tc>
          <w:tcPr>
            <w:tcW w:w="7740" w:type="dxa"/>
          </w:tcPr>
          <w:p w14:paraId="48D59981" w14:textId="297DBB27" w:rsidR="00330EFA" w:rsidRDefault="0048066A" w:rsidP="00E34FCA">
            <w:pPr>
              <w:pStyle w:val="BlockText"/>
            </w:pPr>
            <w:r>
              <w:rPr>
                <w:noProof/>
              </w:rPr>
              <w:drawing>
                <wp:inline distT="0" distB="0" distL="0" distR="0" wp14:anchorId="447AE53C" wp14:editId="59804902">
                  <wp:extent cx="4769485" cy="731520"/>
                  <wp:effectExtent l="0" t="0" r="0" b="0"/>
                  <wp:docPr id="35" name="Picture 35" descr="Create P.O.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reate P.O. butt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9485" cy="731520"/>
                          </a:xfrm>
                          <a:prstGeom prst="rect">
                            <a:avLst/>
                          </a:prstGeom>
                          <a:noFill/>
                          <a:ln>
                            <a:noFill/>
                          </a:ln>
                        </pic:spPr>
                      </pic:pic>
                    </a:graphicData>
                  </a:graphic>
                </wp:inline>
              </w:drawing>
            </w:r>
          </w:p>
        </w:tc>
      </w:tr>
      <w:bookmarkEnd w:id="605"/>
    </w:tbl>
    <w:p w14:paraId="47137611" w14:textId="75F1F47E" w:rsidR="001D4BD6" w:rsidRDefault="001D4BD6" w:rsidP="001D4BD6">
      <w:pPr>
        <w:pStyle w:val="BlockLine"/>
      </w:pPr>
    </w:p>
    <w:tbl>
      <w:tblPr>
        <w:tblW w:w="0" w:type="auto"/>
        <w:tblLayout w:type="fixed"/>
        <w:tblLook w:val="0000" w:firstRow="0" w:lastRow="0" w:firstColumn="0" w:lastColumn="0" w:noHBand="0" w:noVBand="0"/>
      </w:tblPr>
      <w:tblGrid>
        <w:gridCol w:w="1728"/>
        <w:gridCol w:w="7740"/>
      </w:tblGrid>
      <w:tr w:rsidR="001D4BD6" w14:paraId="753308E5" w14:textId="77777777">
        <w:trPr>
          <w:cantSplit/>
        </w:trPr>
        <w:tc>
          <w:tcPr>
            <w:tcW w:w="1728" w:type="dxa"/>
          </w:tcPr>
          <w:p w14:paraId="50A553C0" w14:textId="77777777" w:rsidR="001D4BD6" w:rsidRDefault="00D14A55">
            <w:pPr>
              <w:pStyle w:val="BlockLabel"/>
            </w:pPr>
            <w:bookmarkStart w:id="606" w:name="_Hlk177547716"/>
            <w:r>
              <w:t>P</w:t>
            </w:r>
            <w:r w:rsidR="00941B56">
              <w:t>urchase Order wi</w:t>
            </w:r>
            <w:r w:rsidR="00897887">
              <w:t>n</w:t>
            </w:r>
            <w:r w:rsidR="00941B56">
              <w:t>dow</w:t>
            </w:r>
          </w:p>
        </w:tc>
        <w:tc>
          <w:tcPr>
            <w:tcW w:w="7740" w:type="dxa"/>
          </w:tcPr>
          <w:p w14:paraId="718AC3F7" w14:textId="77777777" w:rsidR="00D14A55" w:rsidRDefault="00330EFA">
            <w:pPr>
              <w:pStyle w:val="BlockText"/>
            </w:pPr>
            <w:bookmarkStart w:id="607" w:name="_Hlk177553570"/>
            <w:r>
              <w:t xml:space="preserve">The </w:t>
            </w:r>
            <w:r w:rsidRPr="00330EFA">
              <w:rPr>
                <w:b/>
              </w:rPr>
              <w:t>Purchase Order</w:t>
            </w:r>
            <w:r>
              <w:t xml:space="preserve"> window displays a two-panel window as shown below.</w:t>
            </w:r>
            <w:r w:rsidR="008D186D">
              <w:t xml:space="preserve"> </w:t>
            </w:r>
            <w:r w:rsidR="009F65ED">
              <w:t>It contains the patient name and SSN in the title bar.</w:t>
            </w:r>
          </w:p>
          <w:bookmarkEnd w:id="607"/>
          <w:p w14:paraId="738CC50D" w14:textId="77777777" w:rsidR="00D14A55" w:rsidRDefault="00D14A55">
            <w:pPr>
              <w:pStyle w:val="BlockText"/>
            </w:pPr>
          </w:p>
          <w:p w14:paraId="7A707A55" w14:textId="61A7D3DD" w:rsidR="001D4BD6" w:rsidRDefault="00897887" w:rsidP="00D161A4">
            <w:pPr>
              <w:pStyle w:val="BlockText"/>
              <w:numPr>
                <w:ilvl w:val="0"/>
                <w:numId w:val="10"/>
              </w:numPr>
            </w:pPr>
            <w:bookmarkStart w:id="608" w:name="_Hlk177553571"/>
            <w:r>
              <w:t xml:space="preserve">The </w:t>
            </w:r>
            <w:r w:rsidRPr="005B1F75">
              <w:rPr>
                <w:u w:val="single"/>
              </w:rPr>
              <w:t>left-side</w:t>
            </w:r>
            <w:r>
              <w:t xml:space="preserve"> panel is the </w:t>
            </w:r>
            <w:r w:rsidRPr="006F005B">
              <w:rPr>
                <w:b/>
              </w:rPr>
              <w:t>Policy Panel</w:t>
            </w:r>
            <w:r>
              <w:t>.</w:t>
            </w:r>
            <w:r w:rsidR="00FD2460">
              <w:t xml:space="preserve"> </w:t>
            </w:r>
            <w:r>
              <w:t xml:space="preserve">This panel </w:t>
            </w:r>
            <w:r w:rsidR="00A75A1B">
              <w:t xml:space="preserve">has buttons that </w:t>
            </w:r>
            <w:r>
              <w:t xml:space="preserve">display pop-up windows for you to enter </w:t>
            </w:r>
            <w:r w:rsidR="006F005B">
              <w:t xml:space="preserve">and display additional purchase order </w:t>
            </w:r>
            <w:r>
              <w:t>information.</w:t>
            </w:r>
          </w:p>
          <w:bookmarkEnd w:id="608"/>
          <w:p w14:paraId="4811FD66" w14:textId="77777777" w:rsidR="00D14A55" w:rsidRDefault="00D14A55" w:rsidP="00D161A4">
            <w:pPr>
              <w:pStyle w:val="BlockText"/>
              <w:numPr>
                <w:ilvl w:val="0"/>
                <w:numId w:val="10"/>
              </w:numPr>
            </w:pPr>
            <w:r>
              <w:t xml:space="preserve">The </w:t>
            </w:r>
            <w:r w:rsidRPr="005B1F75">
              <w:rPr>
                <w:u w:val="single"/>
              </w:rPr>
              <w:t>right-side</w:t>
            </w:r>
            <w:r>
              <w:t xml:space="preserve"> is the </w:t>
            </w:r>
            <w:r w:rsidRPr="00D14A55">
              <w:rPr>
                <w:b/>
              </w:rPr>
              <w:t>P</w:t>
            </w:r>
            <w:r w:rsidR="00344E1D">
              <w:rPr>
                <w:b/>
              </w:rPr>
              <w:t>urchase Order</w:t>
            </w:r>
            <w:r w:rsidRPr="00FC371E">
              <w:t xml:space="preserve"> </w:t>
            </w:r>
            <w:r w:rsidRPr="00D14A55">
              <w:t>window</w:t>
            </w:r>
            <w:r w:rsidRPr="00FC371E">
              <w:t>.</w:t>
            </w:r>
            <w:r w:rsidR="00A75A1B" w:rsidRPr="00FC371E">
              <w:t xml:space="preserve"> </w:t>
            </w:r>
            <w:r w:rsidR="00FC371E" w:rsidRPr="00FC371E">
              <w:t>It</w:t>
            </w:r>
            <w:r w:rsidR="00512A21">
              <w:t xml:space="preserve">s </w:t>
            </w:r>
            <w:r w:rsidR="00FC371E" w:rsidRPr="00FC371E">
              <w:t xml:space="preserve">information fields </w:t>
            </w:r>
            <w:r w:rsidR="00512A21">
              <w:t xml:space="preserve">display data as you complete the information in the Policy Panel pop-up windows. </w:t>
            </w:r>
          </w:p>
        </w:tc>
      </w:tr>
      <w:bookmarkEnd w:id="606"/>
    </w:tbl>
    <w:p w14:paraId="41E92709" w14:textId="77777777" w:rsidR="00586734" w:rsidRPr="00586734" w:rsidRDefault="00586734" w:rsidP="00586734">
      <w:pPr>
        <w:pStyle w:val="BlockLine"/>
      </w:pPr>
    </w:p>
    <w:tbl>
      <w:tblPr>
        <w:tblW w:w="0" w:type="auto"/>
        <w:tblLayout w:type="fixed"/>
        <w:tblLook w:val="0000" w:firstRow="0" w:lastRow="0" w:firstColumn="0" w:lastColumn="0" w:noHBand="0" w:noVBand="0"/>
      </w:tblPr>
      <w:tblGrid>
        <w:gridCol w:w="1728"/>
        <w:gridCol w:w="7740"/>
      </w:tblGrid>
      <w:tr w:rsidR="001D4BD6" w14:paraId="1E798253" w14:textId="77777777">
        <w:trPr>
          <w:cantSplit/>
        </w:trPr>
        <w:tc>
          <w:tcPr>
            <w:tcW w:w="1728" w:type="dxa"/>
          </w:tcPr>
          <w:bookmarkStart w:id="609" w:name="_Hlk177553572"/>
          <w:bookmarkStart w:id="610" w:name="_Hlk177547717"/>
          <w:p w14:paraId="288B6933" w14:textId="49D52786" w:rsidR="001D4BD6" w:rsidRPr="00D90619" w:rsidRDefault="0048066A">
            <w:pPr>
              <w:pStyle w:val="BlockLabel"/>
            </w:pPr>
            <w:r>
              <w:rPr>
                <w:noProof/>
              </w:rPr>
              <w:lastRenderedPageBreak/>
              <mc:AlternateContent>
                <mc:Choice Requires="wps">
                  <w:drawing>
                    <wp:anchor distT="0" distB="0" distL="114300" distR="114300" simplePos="0" relativeHeight="251634688" behindDoc="0" locked="0" layoutInCell="1" allowOverlap="1" wp14:anchorId="39B8F801" wp14:editId="78D82682">
                      <wp:simplePos x="0" y="0"/>
                      <wp:positionH relativeFrom="column">
                        <wp:posOffset>546735</wp:posOffset>
                      </wp:positionH>
                      <wp:positionV relativeFrom="paragraph">
                        <wp:posOffset>313690</wp:posOffset>
                      </wp:positionV>
                      <wp:extent cx="609600" cy="762000"/>
                      <wp:effectExtent l="0" t="0" r="0" b="0"/>
                      <wp:wrapNone/>
                      <wp:docPr id="249" name="Line 159" descr="Arrow pointing to Policy Panel"/>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76200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1B42E" id="Line 159" o:spid="_x0000_s1026" alt="Arrow pointing to Policy Panel" style="position:absolute;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05pt,24.7pt" to="91.05pt,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" strokeweight="3pt">
                      <v:stroke startarrow="block"/>
                    </v:line>
                  </w:pict>
                </mc:Fallback>
              </mc:AlternateContent>
            </w:r>
            <w:r w:rsidR="006F005B" w:rsidRPr="00D90619">
              <w:t xml:space="preserve">Two-panel </w:t>
            </w:r>
            <w:r w:rsidR="00872755" w:rsidRPr="00D90619">
              <w:t xml:space="preserve">Purchase Order </w:t>
            </w:r>
            <w:r w:rsidR="006F005B" w:rsidRPr="00D90619">
              <w:t>window</w:t>
            </w:r>
          </w:p>
          <w:bookmarkEnd w:id="609"/>
          <w:p w14:paraId="1375EA2C" w14:textId="77777777" w:rsidR="00E400E7" w:rsidRPr="00FD2460" w:rsidRDefault="00E400E7" w:rsidP="00E400E7">
            <w:pPr>
              <w:rPr>
                <w:sz w:val="96"/>
                <w:szCs w:val="96"/>
                <w:highlight w:val="yellow"/>
              </w:rPr>
            </w:pPr>
          </w:p>
          <w:p w14:paraId="2DA55315" w14:textId="77777777" w:rsidR="00E400E7" w:rsidRPr="00547BEB" w:rsidRDefault="00E400E7" w:rsidP="00E400E7">
            <w:pPr>
              <w:rPr>
                <w:b/>
                <w:highlight w:val="yellow"/>
              </w:rPr>
            </w:pPr>
            <w:r w:rsidRPr="00F865B7">
              <w:rPr>
                <w:b/>
              </w:rPr>
              <w:t>Policy Pane</w:t>
            </w:r>
            <w:r w:rsidR="00EF6B3B" w:rsidRPr="00F865B7">
              <w:rPr>
                <w:b/>
              </w:rPr>
              <w:t>l</w:t>
            </w:r>
          </w:p>
        </w:tc>
        <w:tc>
          <w:tcPr>
            <w:tcW w:w="7740" w:type="dxa"/>
          </w:tcPr>
          <w:p w14:paraId="3A710FD7" w14:textId="6FDB92C2" w:rsidR="001D4BD6" w:rsidRDefault="0048066A">
            <w:pPr>
              <w:pStyle w:val="BlockText"/>
            </w:pPr>
            <w:r>
              <w:rPr>
                <w:noProof/>
              </w:rPr>
              <w:drawing>
                <wp:inline distT="0" distB="0" distL="0" distR="0" wp14:anchorId="080F039A" wp14:editId="020AB558">
                  <wp:extent cx="4769485" cy="3196590"/>
                  <wp:effectExtent l="0" t="0" r="0" b="0"/>
                  <wp:docPr id="36" name="Picture 36" descr="Purchase Ord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urchase Order window"/>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9485" cy="3196590"/>
                          </a:xfrm>
                          <a:prstGeom prst="rect">
                            <a:avLst/>
                          </a:prstGeom>
                          <a:noFill/>
                          <a:ln>
                            <a:noFill/>
                          </a:ln>
                        </pic:spPr>
                      </pic:pic>
                    </a:graphicData>
                  </a:graphic>
                </wp:inline>
              </w:drawing>
            </w:r>
          </w:p>
        </w:tc>
      </w:tr>
      <w:bookmarkEnd w:id="610"/>
    </w:tbl>
    <w:p w14:paraId="36896E1D" w14:textId="77777777" w:rsidR="00E400E7" w:rsidRDefault="00E400E7"/>
    <w:p w14:paraId="51521EB5" w14:textId="77777777" w:rsidR="00E400E7" w:rsidRDefault="00E400E7">
      <w:pPr>
        <w:pStyle w:val="ContinuedOnNextPa"/>
      </w:pPr>
      <w:bookmarkStart w:id="611" w:name="_Hlk177553573"/>
      <w:r>
        <w:t>Continued on next page</w:t>
      </w:r>
    </w:p>
    <w:p w14:paraId="5670ED3B" w14:textId="4F582305" w:rsidR="00E400E7" w:rsidRPr="00D90F7D" w:rsidRDefault="00E400E7">
      <w:pPr>
        <w:pStyle w:val="MapTitleContinued"/>
        <w:rPr>
          <w:b w:val="0"/>
          <w:sz w:val="24"/>
        </w:rPr>
      </w:pPr>
      <w:bookmarkStart w:id="612" w:name="_Hlk177553575"/>
      <w:bookmarkEnd w:id="611"/>
      <w:r w:rsidRPr="00D90F7D">
        <w:br w:type="page"/>
      </w:r>
      <w:bookmarkStart w:id="613" w:name="_Hlk177553574"/>
      <w:r w:rsidR="006B0937" w:rsidRPr="006B0937">
        <w:rPr>
          <w:rStyle w:val="continuedChar"/>
          <w:b/>
          <w:bCs w:val="0"/>
        </w:rPr>
        <w:lastRenderedPageBreak/>
        <w:t>Create a P.O.</w:t>
      </w:r>
      <w:r w:rsidRPr="006B0937">
        <w:rPr>
          <w:rStyle w:val="continuedChar"/>
          <w:b/>
          <w:bCs w:val="0"/>
        </w:rPr>
        <w:fldChar w:fldCharType="begin"/>
      </w:r>
      <w:r w:rsidRPr="006B0937">
        <w:rPr>
          <w:rStyle w:val="continuedChar"/>
          <w:b/>
          <w:bCs w:val="0"/>
        </w:rPr>
        <w:instrText>styleref "Map Title"</w:instrText>
      </w:r>
      <w:r w:rsidRPr="006B0937">
        <w:rPr>
          <w:rStyle w:val="continuedChar"/>
          <w:b/>
          <w:bCs w:val="0"/>
        </w:rPr>
        <w:fldChar w:fldCharType="end"/>
      </w:r>
      <w:r w:rsidRPr="006B0937">
        <w:rPr>
          <w:rStyle w:val="continuedChar"/>
          <w:b/>
          <w:bCs w:val="0"/>
        </w:rPr>
        <w:t>,</w:t>
      </w:r>
      <w:r w:rsidRPr="00D90F7D">
        <w:t xml:space="preserve"> </w:t>
      </w:r>
      <w:r w:rsidRPr="00D90F7D">
        <w:rPr>
          <w:b w:val="0"/>
          <w:sz w:val="24"/>
        </w:rPr>
        <w:t>Continued</w:t>
      </w:r>
      <w:bookmarkEnd w:id="613"/>
    </w:p>
    <w:bookmarkEnd w:id="612"/>
    <w:p w14:paraId="4549C45A" w14:textId="0C81C8CE" w:rsidR="00E400E7" w:rsidRDefault="00E400E7" w:rsidP="00E400E7">
      <w:pPr>
        <w:pStyle w:val="BlockLine"/>
      </w:pPr>
    </w:p>
    <w:tbl>
      <w:tblPr>
        <w:tblW w:w="0" w:type="auto"/>
        <w:tblLayout w:type="fixed"/>
        <w:tblLook w:val="0000" w:firstRow="0" w:lastRow="0" w:firstColumn="0" w:lastColumn="0" w:noHBand="0" w:noVBand="0"/>
      </w:tblPr>
      <w:tblGrid>
        <w:gridCol w:w="1728"/>
        <w:gridCol w:w="7740"/>
      </w:tblGrid>
      <w:tr w:rsidR="00E400E7" w14:paraId="51CA1EF3" w14:textId="77777777">
        <w:trPr>
          <w:cantSplit/>
        </w:trPr>
        <w:tc>
          <w:tcPr>
            <w:tcW w:w="1728" w:type="dxa"/>
          </w:tcPr>
          <w:p w14:paraId="39FE9B52" w14:textId="77777777" w:rsidR="00E400E7" w:rsidRDefault="00E400E7">
            <w:pPr>
              <w:pStyle w:val="BlockLabel"/>
            </w:pPr>
            <w:bookmarkStart w:id="614" w:name="_Hlk177547718"/>
            <w:r>
              <w:t>CPRS and Request</w:t>
            </w:r>
          </w:p>
        </w:tc>
        <w:tc>
          <w:tcPr>
            <w:tcW w:w="7740" w:type="dxa"/>
          </w:tcPr>
          <w:p w14:paraId="77995E78" w14:textId="77777777" w:rsidR="00E400E7" w:rsidRDefault="00E400E7">
            <w:pPr>
              <w:pStyle w:val="BlockText"/>
            </w:pPr>
            <w:r>
              <w:t xml:space="preserve">You can also review the CPRS and the Request buttons for a patient before creating a </w:t>
            </w:r>
            <w:smartTag w:uri="urn:schemas-microsoft-com:office:smarttags" w:element="place">
              <w:r>
                <w:t>PO</w:t>
              </w:r>
            </w:smartTag>
            <w:r>
              <w:t xml:space="preserve"> to update yourself on the patient.</w:t>
            </w:r>
          </w:p>
        </w:tc>
      </w:tr>
      <w:bookmarkEnd w:id="614"/>
    </w:tbl>
    <w:p w14:paraId="521225C5" w14:textId="6A01470C" w:rsidR="00E400E7" w:rsidRDefault="00E400E7" w:rsidP="00E400E7">
      <w:pPr>
        <w:pStyle w:val="BlockLine"/>
      </w:pPr>
    </w:p>
    <w:tbl>
      <w:tblPr>
        <w:tblW w:w="0" w:type="auto"/>
        <w:tblLayout w:type="fixed"/>
        <w:tblLook w:val="0000" w:firstRow="0" w:lastRow="0" w:firstColumn="0" w:lastColumn="0" w:noHBand="0" w:noVBand="0"/>
      </w:tblPr>
      <w:tblGrid>
        <w:gridCol w:w="1728"/>
        <w:gridCol w:w="7740"/>
      </w:tblGrid>
      <w:tr w:rsidR="00E400E7" w14:paraId="383D08F1" w14:textId="77777777">
        <w:trPr>
          <w:cantSplit/>
        </w:trPr>
        <w:tc>
          <w:tcPr>
            <w:tcW w:w="1728" w:type="dxa"/>
          </w:tcPr>
          <w:p w14:paraId="1D3FDA13" w14:textId="77777777" w:rsidR="00E400E7" w:rsidRDefault="00E400E7">
            <w:pPr>
              <w:pStyle w:val="BlockLabel"/>
            </w:pPr>
            <w:bookmarkStart w:id="615" w:name="_Hlk177547719"/>
            <w:r>
              <w:t>More about the Policy Panel</w:t>
            </w:r>
          </w:p>
        </w:tc>
        <w:tc>
          <w:tcPr>
            <w:tcW w:w="7740" w:type="dxa"/>
          </w:tcPr>
          <w:p w14:paraId="359DC6C5" w14:textId="3E88D405" w:rsidR="00E400E7" w:rsidRDefault="00E400E7">
            <w:pPr>
              <w:pStyle w:val="BlockText"/>
            </w:pPr>
            <w:bookmarkStart w:id="616" w:name="_Hlk177553577"/>
            <w:r>
              <w:t xml:space="preserve">You begin the </w:t>
            </w:r>
            <w:smartTag w:uri="urn:schemas-microsoft-com:office:smarttags" w:element="place">
              <w:r>
                <w:t>PO</w:t>
              </w:r>
            </w:smartTag>
            <w:r>
              <w:t xml:space="preserve"> process by clicking each button on the </w:t>
            </w:r>
            <w:r w:rsidRPr="007041B8">
              <w:rPr>
                <w:b/>
              </w:rPr>
              <w:t>Policy Panel</w:t>
            </w:r>
            <w:r>
              <w:t xml:space="preserve"> in order.</w:t>
            </w:r>
            <w:r w:rsidR="00FD2460">
              <w:t xml:space="preserve"> </w:t>
            </w:r>
            <w:r>
              <w:t>If a button has green text, it is not required to click it</w:t>
            </w:r>
            <w:r w:rsidR="007041B8">
              <w:t xml:space="preserve"> (i.e., </w:t>
            </w:r>
            <w:r w:rsidR="007041B8" w:rsidRPr="007041B8">
              <w:rPr>
                <w:b/>
              </w:rPr>
              <w:t xml:space="preserve">Due Date </w:t>
            </w:r>
            <w:r w:rsidR="007041B8">
              <w:t xml:space="preserve">button and </w:t>
            </w:r>
            <w:r w:rsidR="00571567">
              <w:t xml:space="preserve">possibly the </w:t>
            </w:r>
            <w:r w:rsidR="007041B8" w:rsidRPr="007041B8">
              <w:rPr>
                <w:b/>
              </w:rPr>
              <w:t>Site</w:t>
            </w:r>
            <w:r w:rsidR="007041B8">
              <w:t xml:space="preserve"> button)</w:t>
            </w:r>
            <w:r w:rsidR="00571567">
              <w:t xml:space="preserve"> but you can click it to change the default data</w:t>
            </w:r>
            <w:r>
              <w:t>.</w:t>
            </w:r>
            <w:r w:rsidR="00FD2460">
              <w:t xml:space="preserve"> </w:t>
            </w:r>
            <w:r>
              <w:t>If a button has red text, then it is a required button</w:t>
            </w:r>
            <w:r w:rsidR="007041B8">
              <w:t xml:space="preserve">, and you must click it or you will not be able to proceed to the next button on the list in the </w:t>
            </w:r>
            <w:r w:rsidR="007041B8" w:rsidRPr="007041B8">
              <w:rPr>
                <w:b/>
              </w:rPr>
              <w:t>Policy Panel</w:t>
            </w:r>
            <w:r>
              <w:t>.</w:t>
            </w:r>
          </w:p>
          <w:bookmarkEnd w:id="616"/>
          <w:p w14:paraId="00DF526E" w14:textId="77777777" w:rsidR="00A34EEB" w:rsidRDefault="00A34EEB">
            <w:pPr>
              <w:pStyle w:val="BlockText"/>
            </w:pPr>
          </w:p>
          <w:p w14:paraId="1269F7CB" w14:textId="3819F8B3" w:rsidR="00571567" w:rsidRDefault="00571567">
            <w:pPr>
              <w:pStyle w:val="BlockText"/>
            </w:pPr>
            <w:bookmarkStart w:id="617" w:name="_Hlk177553578"/>
            <w:r w:rsidRPr="00A34EEB">
              <w:rPr>
                <w:b/>
              </w:rPr>
              <w:t>Note:</w:t>
            </w:r>
            <w:r w:rsidRPr="00512A21">
              <w:t xml:space="preserve"> </w:t>
            </w:r>
            <w:r w:rsidRPr="00571567">
              <w:t xml:space="preserve">The </w:t>
            </w:r>
            <w:r w:rsidRPr="00571567">
              <w:rPr>
                <w:b/>
              </w:rPr>
              <w:t>Site</w:t>
            </w:r>
            <w:r w:rsidRPr="00571567">
              <w:t xml:space="preserve"> button already has a check in the checkbox</w:t>
            </w:r>
            <w:r w:rsidR="009644A1">
              <w:t xml:space="preserve"> in this example because a </w:t>
            </w:r>
            <w:r w:rsidR="009644A1" w:rsidRPr="009644A1">
              <w:rPr>
                <w:b/>
              </w:rPr>
              <w:t>S</w:t>
            </w:r>
            <w:r w:rsidRPr="009644A1">
              <w:rPr>
                <w:b/>
              </w:rPr>
              <w:t>ite</w:t>
            </w:r>
            <w:r w:rsidRPr="00571567">
              <w:t xml:space="preserve"> was selected before displaying transactions on t</w:t>
            </w:r>
            <w:r w:rsidR="00512A21">
              <w:t>he previous window</w:t>
            </w:r>
            <w:r w:rsidRPr="00571567">
              <w:t>.</w:t>
            </w:r>
            <w:r w:rsidR="00FD2460">
              <w:t xml:space="preserve"> </w:t>
            </w:r>
            <w:r w:rsidRPr="00571567">
              <w:t xml:space="preserve">You can change the default </w:t>
            </w:r>
            <w:r w:rsidRPr="009644A1">
              <w:rPr>
                <w:b/>
              </w:rPr>
              <w:t>Site</w:t>
            </w:r>
            <w:r w:rsidRPr="00571567">
              <w:t xml:space="preserve"> by clicking the button.</w:t>
            </w:r>
            <w:r w:rsidR="00FD2460">
              <w:t xml:space="preserve"> </w:t>
            </w:r>
            <w:r w:rsidRPr="00571567">
              <w:t>T</w:t>
            </w:r>
            <w:r>
              <w:t xml:space="preserve">he </w:t>
            </w:r>
            <w:r w:rsidRPr="007041B8">
              <w:rPr>
                <w:b/>
              </w:rPr>
              <w:t>Due Date</w:t>
            </w:r>
            <w:r>
              <w:t xml:space="preserve"> does not have a checkbox and has a default setting of 30 days from the current date.</w:t>
            </w:r>
            <w:r w:rsidR="00FD2460">
              <w:t xml:space="preserve"> </w:t>
            </w:r>
            <w:r>
              <w:t xml:space="preserve">You only need to check it if you want to change the </w:t>
            </w:r>
            <w:r w:rsidRPr="007041B8">
              <w:rPr>
                <w:b/>
              </w:rPr>
              <w:t>Due Date</w:t>
            </w:r>
            <w:r>
              <w:t xml:space="preserve"> setting.</w:t>
            </w:r>
          </w:p>
          <w:bookmarkEnd w:id="617"/>
          <w:p w14:paraId="0653D236" w14:textId="77777777" w:rsidR="00571567" w:rsidRDefault="00571567">
            <w:pPr>
              <w:pStyle w:val="BlockText"/>
            </w:pPr>
          </w:p>
          <w:p w14:paraId="58B407B8" w14:textId="77777777" w:rsidR="00A34EEB" w:rsidRDefault="00A34EEB">
            <w:pPr>
              <w:pStyle w:val="BlockText"/>
            </w:pPr>
            <w:bookmarkStart w:id="618" w:name="_Hlk177553579"/>
            <w:r>
              <w:t xml:space="preserve">As you click each button on the </w:t>
            </w:r>
            <w:r w:rsidRPr="00A34EEB">
              <w:rPr>
                <w:b/>
              </w:rPr>
              <w:t>Policy Pane</w:t>
            </w:r>
            <w:r w:rsidRPr="0078666D">
              <w:rPr>
                <w:b/>
              </w:rPr>
              <w:t>l</w:t>
            </w:r>
            <w:r>
              <w:t xml:space="preserve"> and fill in information in the pop-up window that displays, the fields in the </w:t>
            </w:r>
            <w:r w:rsidRPr="00A34EEB">
              <w:rPr>
                <w:b/>
              </w:rPr>
              <w:t>Purchase Order</w:t>
            </w:r>
            <w:r>
              <w:t xml:space="preserve"> window will automatically populate with the data you entered in the corresponding pop-up window.</w:t>
            </w:r>
          </w:p>
          <w:bookmarkEnd w:id="618"/>
          <w:p w14:paraId="0D98F27B" w14:textId="77777777" w:rsidR="00A34EEB" w:rsidRDefault="00A34EEB">
            <w:pPr>
              <w:pStyle w:val="BlockText"/>
            </w:pPr>
          </w:p>
          <w:p w14:paraId="3F9AFF32" w14:textId="192E91C4" w:rsidR="00A34EEB" w:rsidRDefault="00A34EEB">
            <w:pPr>
              <w:pStyle w:val="BlockText"/>
            </w:pPr>
            <w:r>
              <w:t xml:space="preserve">Once you select a </w:t>
            </w:r>
            <w:r w:rsidRPr="00A34EEB">
              <w:t>button</w:t>
            </w:r>
            <w:r>
              <w:rPr>
                <w:b/>
              </w:rPr>
              <w:t xml:space="preserve"> </w:t>
            </w:r>
            <w:r w:rsidRPr="00A34EEB">
              <w:t>on the</w:t>
            </w:r>
            <w:r>
              <w:rPr>
                <w:b/>
              </w:rPr>
              <w:t xml:space="preserve"> Policy Panel</w:t>
            </w:r>
            <w:r>
              <w:t xml:space="preserve">, notice the checkbox in the </w:t>
            </w:r>
            <w:r w:rsidRPr="00384C1B">
              <w:rPr>
                <w:b/>
              </w:rPr>
              <w:t>Policy Panel</w:t>
            </w:r>
            <w:r>
              <w:t xml:space="preserve"> next to a button is automatically checked.</w:t>
            </w:r>
            <w:r w:rsidR="00FD2460">
              <w:t xml:space="preserve"> </w:t>
            </w:r>
            <w:r>
              <w:t xml:space="preserve">This tracks which buttons you have completed in the </w:t>
            </w:r>
            <w:smartTag w:uri="urn:schemas-microsoft-com:office:smarttags" w:element="place">
              <w:r>
                <w:t>PO</w:t>
              </w:r>
            </w:smartTag>
            <w:r>
              <w:t xml:space="preserve"> creation process.</w:t>
            </w:r>
          </w:p>
        </w:tc>
      </w:tr>
      <w:bookmarkEnd w:id="615"/>
    </w:tbl>
    <w:p w14:paraId="188CCEFC" w14:textId="4E0F8AC0" w:rsidR="00E400E7" w:rsidRDefault="00E400E7" w:rsidP="00E400E7">
      <w:pPr>
        <w:pStyle w:val="BlockLine"/>
      </w:pPr>
    </w:p>
    <w:tbl>
      <w:tblPr>
        <w:tblW w:w="0" w:type="auto"/>
        <w:tblLayout w:type="fixed"/>
        <w:tblLook w:val="0000" w:firstRow="0" w:lastRow="0" w:firstColumn="0" w:lastColumn="0" w:noHBand="0" w:noVBand="0"/>
      </w:tblPr>
      <w:tblGrid>
        <w:gridCol w:w="1728"/>
        <w:gridCol w:w="7740"/>
      </w:tblGrid>
      <w:tr w:rsidR="00E400E7" w14:paraId="5C971C4C" w14:textId="77777777">
        <w:trPr>
          <w:cantSplit/>
        </w:trPr>
        <w:tc>
          <w:tcPr>
            <w:tcW w:w="1728" w:type="dxa"/>
          </w:tcPr>
          <w:p w14:paraId="6CED4D52" w14:textId="77777777" w:rsidR="00E400E7" w:rsidRDefault="00E400E7">
            <w:pPr>
              <w:pStyle w:val="BlockLabel"/>
            </w:pPr>
            <w:bookmarkStart w:id="619" w:name="_Hlk177547720"/>
            <w:r>
              <w:t>Purchasing Order window fields</w:t>
            </w:r>
          </w:p>
        </w:tc>
        <w:tc>
          <w:tcPr>
            <w:tcW w:w="7740" w:type="dxa"/>
          </w:tcPr>
          <w:p w14:paraId="66BC3055" w14:textId="120AF618" w:rsidR="00E400E7" w:rsidRDefault="00E400E7">
            <w:pPr>
              <w:pStyle w:val="BlockText"/>
            </w:pPr>
            <w:r>
              <w:t xml:space="preserve">The fields within the </w:t>
            </w:r>
            <w:r w:rsidRPr="00E400E7">
              <w:rPr>
                <w:b/>
              </w:rPr>
              <w:t>Purchase Order</w:t>
            </w:r>
            <w:r>
              <w:t xml:space="preserve"> window are populated in the order of the buttons on the Policy Panel.</w:t>
            </w:r>
            <w:r w:rsidR="00FD2460">
              <w:t xml:space="preserve"> </w:t>
            </w:r>
            <w:r>
              <w:t xml:space="preserve">As you click each button, a pop-up window displays allowing you to enter data that will automatically fill in the fields on the </w:t>
            </w:r>
            <w:r w:rsidRPr="00E400E7">
              <w:rPr>
                <w:b/>
              </w:rPr>
              <w:t xml:space="preserve">Purchase Order </w:t>
            </w:r>
            <w:r>
              <w:t>window.</w:t>
            </w:r>
          </w:p>
        </w:tc>
      </w:tr>
      <w:bookmarkEnd w:id="619"/>
    </w:tbl>
    <w:p w14:paraId="2C256D45" w14:textId="454AB719" w:rsidR="00E400E7" w:rsidRPr="00E400E7" w:rsidRDefault="00E400E7" w:rsidP="00E400E7">
      <w:pPr>
        <w:pStyle w:val="BlockLine"/>
      </w:pPr>
    </w:p>
    <w:p w14:paraId="32DDCBDB" w14:textId="77777777" w:rsidR="00A46102" w:rsidRPr="00D90F7D" w:rsidRDefault="00A46102" w:rsidP="00FD2460">
      <w:pPr>
        <w:pStyle w:val="Heading3"/>
      </w:pPr>
      <w:bookmarkStart w:id="620" w:name="_Hlk177553580"/>
      <w:r w:rsidRPr="00D90F7D">
        <w:br w:type="page"/>
      </w:r>
      <w:bookmarkStart w:id="621" w:name="_Toc172537320"/>
      <w:bookmarkStart w:id="622" w:name="_Toc177550912"/>
      <w:r w:rsidR="008C7A3B" w:rsidRPr="00D90F7D">
        <w:lastRenderedPageBreak/>
        <w:t>Select a Due Date</w:t>
      </w:r>
      <w:bookmarkEnd w:id="621"/>
      <w:bookmarkEnd w:id="622"/>
    </w:p>
    <w:bookmarkEnd w:id="620"/>
    <w:p w14:paraId="01E25798" w14:textId="77777777" w:rsidR="00A46102" w:rsidRDefault="00A46102" w:rsidP="00A46102">
      <w:pPr>
        <w:pStyle w:val="BlockLine"/>
      </w:pPr>
    </w:p>
    <w:tbl>
      <w:tblPr>
        <w:tblW w:w="0" w:type="auto"/>
        <w:tblLayout w:type="fixed"/>
        <w:tblLook w:val="0000" w:firstRow="0" w:lastRow="0" w:firstColumn="0" w:lastColumn="0" w:noHBand="0" w:noVBand="0"/>
      </w:tblPr>
      <w:tblGrid>
        <w:gridCol w:w="1728"/>
        <w:gridCol w:w="7740"/>
      </w:tblGrid>
      <w:tr w:rsidR="001D4BD6" w14:paraId="00F873B5" w14:textId="77777777">
        <w:trPr>
          <w:cantSplit/>
        </w:trPr>
        <w:tc>
          <w:tcPr>
            <w:tcW w:w="1728" w:type="dxa"/>
          </w:tcPr>
          <w:p w14:paraId="63471D2F" w14:textId="77777777" w:rsidR="001D4BD6" w:rsidRDefault="005B1F75">
            <w:pPr>
              <w:pStyle w:val="BlockLabel"/>
            </w:pPr>
            <w:bookmarkStart w:id="623" w:name="_Hlk177547721"/>
            <w:r>
              <w:t>First Step on Policy Panel</w:t>
            </w:r>
          </w:p>
        </w:tc>
        <w:tc>
          <w:tcPr>
            <w:tcW w:w="7740" w:type="dxa"/>
          </w:tcPr>
          <w:p w14:paraId="3A379268" w14:textId="315BA813" w:rsidR="001D4BD6" w:rsidRDefault="00A37E2E">
            <w:pPr>
              <w:pStyle w:val="BlockText"/>
            </w:pPr>
            <w:r>
              <w:t xml:space="preserve">Click the </w:t>
            </w:r>
            <w:r w:rsidRPr="00A37E2E">
              <w:rPr>
                <w:b/>
              </w:rPr>
              <w:t>Due Date</w:t>
            </w:r>
            <w:r>
              <w:t xml:space="preserve"> button on the </w:t>
            </w:r>
            <w:r w:rsidRPr="00A37E2E">
              <w:rPr>
                <w:b/>
              </w:rPr>
              <w:t>Policy Panel</w:t>
            </w:r>
            <w:r w:rsidR="004E78C1">
              <w:rPr>
                <w:b/>
              </w:rPr>
              <w:t xml:space="preserve"> if you want to change the default of 30 days from the current date.</w:t>
            </w:r>
            <w:r w:rsidR="00FD2460">
              <w:rPr>
                <w:b/>
              </w:rPr>
              <w:t xml:space="preserve"> </w:t>
            </w:r>
            <w:r w:rsidR="004E78C1">
              <w:rPr>
                <w:b/>
              </w:rPr>
              <w:t>You do not need to click this button if you want to keep the 30 day default</w:t>
            </w:r>
            <w:r>
              <w:t>.</w:t>
            </w:r>
            <w:r w:rsidR="00FD2460">
              <w:t xml:space="preserve"> </w:t>
            </w:r>
            <w:r w:rsidR="004E78C1">
              <w:t xml:space="preserve">If you click the </w:t>
            </w:r>
            <w:r w:rsidR="004E78C1" w:rsidRPr="004E78C1">
              <w:rPr>
                <w:b/>
              </w:rPr>
              <w:t>Due Date</w:t>
            </w:r>
            <w:r w:rsidR="004E78C1">
              <w:t xml:space="preserve"> button, </w:t>
            </w:r>
            <w:r w:rsidR="00193306">
              <w:t xml:space="preserve">a </w:t>
            </w:r>
            <w:r w:rsidR="008C7A3B">
              <w:t>four</w:t>
            </w:r>
            <w:r w:rsidR="00193306">
              <w:t>-month calendar</w:t>
            </w:r>
            <w:r w:rsidR="008C7A3B">
              <w:t xml:space="preserve"> </w:t>
            </w:r>
            <w:r w:rsidR="00193306">
              <w:t xml:space="preserve">displays </w:t>
            </w:r>
            <w:r w:rsidR="008C7A3B">
              <w:t>for you to select a due date.</w:t>
            </w:r>
            <w:r w:rsidR="00FD2460">
              <w:t xml:space="preserve"> </w:t>
            </w:r>
          </w:p>
        </w:tc>
      </w:tr>
      <w:bookmarkEnd w:id="623"/>
    </w:tbl>
    <w:p w14:paraId="567B84A6" w14:textId="77777777" w:rsidR="00D46E2B" w:rsidRDefault="00D46E2B" w:rsidP="00D46E2B">
      <w:pPr>
        <w:pStyle w:val="BlockLine"/>
      </w:pPr>
    </w:p>
    <w:tbl>
      <w:tblPr>
        <w:tblW w:w="0" w:type="auto"/>
        <w:tblLayout w:type="fixed"/>
        <w:tblLook w:val="0000" w:firstRow="0" w:lastRow="0" w:firstColumn="0" w:lastColumn="0" w:noHBand="0" w:noVBand="0"/>
      </w:tblPr>
      <w:tblGrid>
        <w:gridCol w:w="1728"/>
        <w:gridCol w:w="7740"/>
      </w:tblGrid>
      <w:tr w:rsidR="00D46E2B" w14:paraId="4593E892" w14:textId="77777777">
        <w:trPr>
          <w:cantSplit/>
        </w:trPr>
        <w:tc>
          <w:tcPr>
            <w:tcW w:w="1728" w:type="dxa"/>
          </w:tcPr>
          <w:p w14:paraId="5B9CC05A" w14:textId="77777777" w:rsidR="00D46E2B" w:rsidRDefault="00D46E2B" w:rsidP="00D46E2B">
            <w:pPr>
              <w:pStyle w:val="BlockLabel"/>
            </w:pPr>
            <w:bookmarkStart w:id="624" w:name="_Hlk177547722"/>
            <w:r>
              <w:t>Selecting a due date</w:t>
            </w:r>
          </w:p>
        </w:tc>
        <w:tc>
          <w:tcPr>
            <w:tcW w:w="7740" w:type="dxa"/>
          </w:tcPr>
          <w:p w14:paraId="278C1F27" w14:textId="3C4B1CA6" w:rsidR="00D46E2B" w:rsidRDefault="00D46E2B" w:rsidP="00BF0009">
            <w:pPr>
              <w:pStyle w:val="BlockText"/>
            </w:pPr>
            <w:r>
              <w:t>The calendars display with the current date circled in red</w:t>
            </w:r>
            <w:r w:rsidR="0005327E">
              <w:t xml:space="preserve"> and the due date marked with a blue ellipse</w:t>
            </w:r>
            <w:r>
              <w:t>.</w:t>
            </w:r>
            <w:r w:rsidR="00FD2460">
              <w:t xml:space="preserve"> </w:t>
            </w:r>
            <w:r>
              <w:t xml:space="preserve">You can accept the current date by clicking </w:t>
            </w:r>
            <w:r w:rsidRPr="00D46E2B">
              <w:rPr>
                <w:b/>
              </w:rPr>
              <w:t>OK</w:t>
            </w:r>
            <w:r>
              <w:t>.</w:t>
            </w:r>
            <w:r w:rsidR="00FD2460">
              <w:t xml:space="preserve"> </w:t>
            </w:r>
            <w:r>
              <w:t>You can also change the date by the following methods:</w:t>
            </w:r>
          </w:p>
        </w:tc>
      </w:tr>
      <w:bookmarkEnd w:id="624"/>
    </w:tbl>
    <w:p w14:paraId="564DF4DE" w14:textId="77777777" w:rsidR="00D46E2B" w:rsidRDefault="00D46E2B" w:rsidP="00D46E2B">
      <w:pPr>
        <w:pStyle w:val="BlockLine"/>
      </w:pPr>
    </w:p>
    <w:tbl>
      <w:tblPr>
        <w:tblW w:w="0" w:type="auto"/>
        <w:tblInd w:w="1800" w:type="dxa"/>
        <w:tblLayout w:type="fixed"/>
        <w:tblCellMar>
          <w:left w:w="80" w:type="dxa"/>
          <w:right w:w="80" w:type="dxa"/>
        </w:tblCellMar>
        <w:tblLook w:val="0000" w:firstRow="0" w:lastRow="0" w:firstColumn="0" w:lastColumn="0" w:noHBand="0" w:noVBand="0"/>
      </w:tblPr>
      <w:tblGrid>
        <w:gridCol w:w="1880"/>
        <w:gridCol w:w="5670"/>
      </w:tblGrid>
      <w:tr w:rsidR="00D46E2B" w14:paraId="7AA77C13" w14:textId="77777777">
        <w:trPr>
          <w:cantSplit/>
        </w:trPr>
        <w:tc>
          <w:tcPr>
            <w:tcW w:w="1880" w:type="dxa"/>
            <w:tcBorders>
              <w:top w:val="single" w:sz="6" w:space="0" w:color="auto"/>
              <w:left w:val="single" w:sz="6" w:space="0" w:color="auto"/>
              <w:bottom w:val="single" w:sz="6" w:space="0" w:color="auto"/>
              <w:right w:val="single" w:sz="6" w:space="0" w:color="auto"/>
            </w:tcBorders>
            <w:shd w:val="clear" w:color="auto" w:fill="E0E0E0"/>
          </w:tcPr>
          <w:p w14:paraId="07B7BB99" w14:textId="77777777" w:rsidR="00D46E2B" w:rsidRDefault="00D46E2B" w:rsidP="00BF0009">
            <w:pPr>
              <w:pStyle w:val="TableHeaderText"/>
              <w:jc w:val="left"/>
            </w:pPr>
            <w:bookmarkStart w:id="625" w:name="_Hlk177553584"/>
            <w:bookmarkStart w:id="626" w:name="_Hlk177547723"/>
            <w:r>
              <w:t>Change the…</w:t>
            </w:r>
          </w:p>
        </w:tc>
        <w:tc>
          <w:tcPr>
            <w:tcW w:w="5670" w:type="dxa"/>
            <w:tcBorders>
              <w:top w:val="single" w:sz="6" w:space="0" w:color="auto"/>
              <w:left w:val="single" w:sz="6" w:space="0" w:color="auto"/>
              <w:bottom w:val="single" w:sz="6" w:space="0" w:color="auto"/>
              <w:right w:val="single" w:sz="6" w:space="0" w:color="auto"/>
            </w:tcBorders>
            <w:shd w:val="clear" w:color="auto" w:fill="E0E0E0"/>
          </w:tcPr>
          <w:p w14:paraId="2EA492FB" w14:textId="77777777" w:rsidR="00D46E2B" w:rsidRDefault="00D46E2B" w:rsidP="00BF0009">
            <w:pPr>
              <w:pStyle w:val="TableHeaderText"/>
              <w:jc w:val="left"/>
            </w:pPr>
            <w:r>
              <w:t>Description</w:t>
            </w:r>
          </w:p>
        </w:tc>
      </w:tr>
      <w:tr w:rsidR="00D46E2B" w14:paraId="5E84C355" w14:textId="77777777">
        <w:trPr>
          <w:cantSplit/>
        </w:trPr>
        <w:tc>
          <w:tcPr>
            <w:tcW w:w="1880" w:type="dxa"/>
            <w:tcBorders>
              <w:top w:val="single" w:sz="6" w:space="0" w:color="auto"/>
              <w:left w:val="single" w:sz="6" w:space="0" w:color="auto"/>
              <w:bottom w:val="single" w:sz="6" w:space="0" w:color="auto"/>
              <w:right w:val="single" w:sz="6" w:space="0" w:color="auto"/>
            </w:tcBorders>
          </w:tcPr>
          <w:p w14:paraId="064FDD64" w14:textId="77777777" w:rsidR="00D46E2B" w:rsidRDefault="00D46E2B" w:rsidP="00BF0009">
            <w:pPr>
              <w:pStyle w:val="TableText"/>
              <w:rPr>
                <w:b/>
              </w:rPr>
            </w:pPr>
            <w:bookmarkStart w:id="627" w:name="_Hlk177553585"/>
            <w:bookmarkEnd w:id="625"/>
            <w:r>
              <w:rPr>
                <w:b/>
              </w:rPr>
              <w:t>Day</w:t>
            </w:r>
          </w:p>
        </w:tc>
        <w:tc>
          <w:tcPr>
            <w:tcW w:w="5670" w:type="dxa"/>
            <w:tcBorders>
              <w:top w:val="single" w:sz="6" w:space="0" w:color="auto"/>
              <w:left w:val="single" w:sz="6" w:space="0" w:color="auto"/>
              <w:bottom w:val="single" w:sz="6" w:space="0" w:color="auto"/>
              <w:right w:val="single" w:sz="6" w:space="0" w:color="auto"/>
            </w:tcBorders>
          </w:tcPr>
          <w:p w14:paraId="40ECFBCD" w14:textId="3E8F5C0E" w:rsidR="00D46E2B" w:rsidRDefault="00D46E2B" w:rsidP="00BF0009">
            <w:pPr>
              <w:pStyle w:val="TableText"/>
            </w:pPr>
            <w:r>
              <w:t>Click on the actual day of the week in the calendar.</w:t>
            </w:r>
            <w:r w:rsidR="00FD2460">
              <w:t xml:space="preserve"> </w:t>
            </w:r>
            <w:r w:rsidR="004E78C1">
              <w:t>You must select the current date or a date in the future.</w:t>
            </w:r>
          </w:p>
        </w:tc>
      </w:tr>
      <w:tr w:rsidR="00D46E2B" w14:paraId="53C7F7A3" w14:textId="77777777">
        <w:trPr>
          <w:cantSplit/>
        </w:trPr>
        <w:tc>
          <w:tcPr>
            <w:tcW w:w="1880" w:type="dxa"/>
            <w:tcBorders>
              <w:top w:val="single" w:sz="6" w:space="0" w:color="auto"/>
              <w:left w:val="single" w:sz="6" w:space="0" w:color="auto"/>
              <w:bottom w:val="single" w:sz="6" w:space="0" w:color="auto"/>
              <w:right w:val="single" w:sz="6" w:space="0" w:color="auto"/>
            </w:tcBorders>
          </w:tcPr>
          <w:p w14:paraId="2646883F" w14:textId="77777777" w:rsidR="00D46E2B" w:rsidRDefault="00D46E2B" w:rsidP="00BF0009">
            <w:pPr>
              <w:pStyle w:val="TableText"/>
              <w:rPr>
                <w:b/>
              </w:rPr>
            </w:pPr>
            <w:bookmarkStart w:id="628" w:name="_Hlk177553586"/>
            <w:bookmarkEnd w:id="627"/>
            <w:r>
              <w:rPr>
                <w:b/>
              </w:rPr>
              <w:t>Month</w:t>
            </w:r>
          </w:p>
        </w:tc>
        <w:tc>
          <w:tcPr>
            <w:tcW w:w="5670" w:type="dxa"/>
            <w:tcBorders>
              <w:top w:val="single" w:sz="6" w:space="0" w:color="auto"/>
              <w:left w:val="single" w:sz="6" w:space="0" w:color="auto"/>
              <w:bottom w:val="single" w:sz="6" w:space="0" w:color="auto"/>
              <w:right w:val="single" w:sz="6" w:space="0" w:color="auto"/>
            </w:tcBorders>
          </w:tcPr>
          <w:p w14:paraId="7AE58FBB" w14:textId="415E97C3" w:rsidR="00D46E2B" w:rsidRDefault="00D46E2B" w:rsidP="00BF0009">
            <w:pPr>
              <w:pStyle w:val="TableText"/>
            </w:pPr>
            <w:r>
              <w:t>Click on the month at the top of the calendar to display a list of all months and select one from there.</w:t>
            </w:r>
            <w:r w:rsidR="00FD2460">
              <w:t xml:space="preserve"> </w:t>
            </w:r>
            <w:r>
              <w:t>You can decrease or increase one month at a time by clicking the left or right arrows.</w:t>
            </w:r>
          </w:p>
        </w:tc>
      </w:tr>
      <w:tr w:rsidR="00D46E2B" w14:paraId="5BE1971E" w14:textId="77777777">
        <w:trPr>
          <w:cantSplit/>
        </w:trPr>
        <w:tc>
          <w:tcPr>
            <w:tcW w:w="1880" w:type="dxa"/>
            <w:tcBorders>
              <w:top w:val="single" w:sz="6" w:space="0" w:color="auto"/>
              <w:left w:val="single" w:sz="6" w:space="0" w:color="auto"/>
              <w:bottom w:val="single" w:sz="6" w:space="0" w:color="auto"/>
              <w:right w:val="single" w:sz="6" w:space="0" w:color="auto"/>
            </w:tcBorders>
          </w:tcPr>
          <w:p w14:paraId="3974080D" w14:textId="77777777" w:rsidR="00D46E2B" w:rsidRDefault="00D46E2B" w:rsidP="00BF0009">
            <w:pPr>
              <w:pStyle w:val="TableText"/>
              <w:rPr>
                <w:b/>
              </w:rPr>
            </w:pPr>
            <w:bookmarkStart w:id="629" w:name="_Hlk177553587"/>
            <w:bookmarkEnd w:id="628"/>
            <w:r>
              <w:rPr>
                <w:b/>
              </w:rPr>
              <w:t>Year</w:t>
            </w:r>
          </w:p>
        </w:tc>
        <w:tc>
          <w:tcPr>
            <w:tcW w:w="5670" w:type="dxa"/>
            <w:tcBorders>
              <w:top w:val="single" w:sz="6" w:space="0" w:color="auto"/>
              <w:left w:val="single" w:sz="6" w:space="0" w:color="auto"/>
              <w:bottom w:val="single" w:sz="6" w:space="0" w:color="auto"/>
              <w:right w:val="single" w:sz="6" w:space="0" w:color="auto"/>
            </w:tcBorders>
          </w:tcPr>
          <w:p w14:paraId="33659A6A" w14:textId="77777777" w:rsidR="00D46E2B" w:rsidRDefault="00D46E2B" w:rsidP="00BF0009">
            <w:pPr>
              <w:pStyle w:val="TableText"/>
            </w:pPr>
            <w:r>
              <w:t>Click on the year and an up and down arrow button displays for you to increase or decrease the year.</w:t>
            </w:r>
          </w:p>
        </w:tc>
      </w:tr>
      <w:bookmarkEnd w:id="626"/>
      <w:bookmarkEnd w:id="629"/>
    </w:tbl>
    <w:p w14:paraId="786F4617" w14:textId="77777777" w:rsidR="00D46E2B" w:rsidRPr="00D46E2B" w:rsidRDefault="00D46E2B" w:rsidP="00D46E2B">
      <w:pPr>
        <w:pStyle w:val="BlockLine"/>
      </w:pPr>
    </w:p>
    <w:tbl>
      <w:tblPr>
        <w:tblW w:w="0" w:type="auto"/>
        <w:tblLayout w:type="fixed"/>
        <w:tblLook w:val="0000" w:firstRow="0" w:lastRow="0" w:firstColumn="0" w:lastColumn="0" w:noHBand="0" w:noVBand="0"/>
      </w:tblPr>
      <w:tblGrid>
        <w:gridCol w:w="1728"/>
        <w:gridCol w:w="7740"/>
      </w:tblGrid>
      <w:tr w:rsidR="001D4BD6" w14:paraId="399787D7" w14:textId="77777777">
        <w:trPr>
          <w:cantSplit/>
        </w:trPr>
        <w:tc>
          <w:tcPr>
            <w:tcW w:w="1728" w:type="dxa"/>
          </w:tcPr>
          <w:p w14:paraId="5FE0EBA5" w14:textId="77777777" w:rsidR="001D4BD6" w:rsidRDefault="008C7A3B">
            <w:pPr>
              <w:pStyle w:val="BlockLabel"/>
            </w:pPr>
            <w:bookmarkStart w:id="630" w:name="_Hlk177547724"/>
            <w:r>
              <w:lastRenderedPageBreak/>
              <w:t>Calendars</w:t>
            </w:r>
          </w:p>
        </w:tc>
        <w:tc>
          <w:tcPr>
            <w:tcW w:w="7740" w:type="dxa"/>
          </w:tcPr>
          <w:p w14:paraId="52BD0C8E" w14:textId="24B5B4CE" w:rsidR="001D4BD6" w:rsidRDefault="0048066A">
            <w:pPr>
              <w:pStyle w:val="BlockText"/>
            </w:pPr>
            <w:r>
              <w:rPr>
                <w:noProof/>
              </w:rPr>
              <w:drawing>
                <wp:inline distT="0" distB="0" distL="0" distR="0" wp14:anchorId="4309D821" wp14:editId="7C71617B">
                  <wp:extent cx="4769485" cy="3511550"/>
                  <wp:effectExtent l="0" t="0" r="0" b="0"/>
                  <wp:docPr id="37" name="Picture 37" descr="Select a Due Date Calend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elect a Due Date Calendar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9485" cy="3511550"/>
                          </a:xfrm>
                          <a:prstGeom prst="rect">
                            <a:avLst/>
                          </a:prstGeom>
                          <a:noFill/>
                          <a:ln>
                            <a:noFill/>
                          </a:ln>
                        </pic:spPr>
                      </pic:pic>
                    </a:graphicData>
                  </a:graphic>
                </wp:inline>
              </w:drawing>
            </w:r>
          </w:p>
        </w:tc>
      </w:tr>
      <w:bookmarkEnd w:id="630"/>
    </w:tbl>
    <w:p w14:paraId="05431E4C" w14:textId="71323549" w:rsidR="00D46E2B" w:rsidRDefault="00D46E2B" w:rsidP="00D46E2B">
      <w:pPr>
        <w:pStyle w:val="BlockLine"/>
      </w:pPr>
    </w:p>
    <w:p w14:paraId="7AEDFF41" w14:textId="77777777" w:rsidR="00D46E2B" w:rsidRPr="00D90F7D" w:rsidRDefault="00D46E2B" w:rsidP="00FD2460">
      <w:pPr>
        <w:pStyle w:val="Heading3"/>
      </w:pPr>
      <w:bookmarkStart w:id="631" w:name="_Hlk177553589"/>
      <w:r w:rsidRPr="00D90F7D">
        <w:br w:type="page"/>
      </w:r>
      <w:bookmarkStart w:id="632" w:name="_Toc172537321"/>
      <w:bookmarkStart w:id="633" w:name="_Toc177550913"/>
      <w:r w:rsidRPr="00D90F7D">
        <w:lastRenderedPageBreak/>
        <w:t>Select a Site</w:t>
      </w:r>
      <w:bookmarkEnd w:id="632"/>
      <w:bookmarkEnd w:id="633"/>
    </w:p>
    <w:bookmarkEnd w:id="631"/>
    <w:p w14:paraId="176662EB" w14:textId="77777777" w:rsidR="00D46E2B" w:rsidRPr="00D46E2B" w:rsidRDefault="00D46E2B" w:rsidP="00D46E2B">
      <w:pPr>
        <w:pStyle w:val="BlockLine"/>
      </w:pPr>
    </w:p>
    <w:tbl>
      <w:tblPr>
        <w:tblW w:w="0" w:type="auto"/>
        <w:tblLayout w:type="fixed"/>
        <w:tblLook w:val="0000" w:firstRow="0" w:lastRow="0" w:firstColumn="0" w:lastColumn="0" w:noHBand="0" w:noVBand="0"/>
      </w:tblPr>
      <w:tblGrid>
        <w:gridCol w:w="1728"/>
        <w:gridCol w:w="7740"/>
      </w:tblGrid>
      <w:tr w:rsidR="001D4BD6" w14:paraId="071B3B3F" w14:textId="77777777">
        <w:trPr>
          <w:cantSplit/>
        </w:trPr>
        <w:tc>
          <w:tcPr>
            <w:tcW w:w="1728" w:type="dxa"/>
          </w:tcPr>
          <w:p w14:paraId="4DED800D" w14:textId="77777777" w:rsidR="001D4BD6" w:rsidRDefault="00D14A55">
            <w:pPr>
              <w:pStyle w:val="BlockLabel"/>
            </w:pPr>
            <w:bookmarkStart w:id="634" w:name="_Hlk177547725"/>
            <w:r>
              <w:t>Select a Site</w:t>
            </w:r>
          </w:p>
        </w:tc>
        <w:tc>
          <w:tcPr>
            <w:tcW w:w="7740" w:type="dxa"/>
          </w:tcPr>
          <w:p w14:paraId="2B5652C8" w14:textId="7B500A76" w:rsidR="001D4BD6" w:rsidRDefault="00A37E2E">
            <w:pPr>
              <w:pStyle w:val="BlockText"/>
            </w:pPr>
            <w:bookmarkStart w:id="635" w:name="_Hlk177553590"/>
            <w:r>
              <w:t xml:space="preserve">Click the </w:t>
            </w:r>
            <w:r>
              <w:rPr>
                <w:b/>
              </w:rPr>
              <w:t>Site</w:t>
            </w:r>
            <w:r>
              <w:t xml:space="preserve"> button on the </w:t>
            </w:r>
            <w:r w:rsidRPr="00A37E2E">
              <w:rPr>
                <w:b/>
              </w:rPr>
              <w:t>Policy Panel</w:t>
            </w:r>
            <w:r>
              <w:t>.</w:t>
            </w:r>
            <w:r w:rsidR="00FD2460">
              <w:t xml:space="preserve"> </w:t>
            </w:r>
            <w:r w:rsidR="00D14A55">
              <w:t>You can click the drop-down arrow to select a site.</w:t>
            </w:r>
            <w:r w:rsidR="00FD2460">
              <w:t xml:space="preserve"> </w:t>
            </w:r>
            <w:r w:rsidR="00D14A55">
              <w:t xml:space="preserve">Click </w:t>
            </w:r>
            <w:r w:rsidR="00D14A55" w:rsidRPr="00344E1D">
              <w:rPr>
                <w:b/>
              </w:rPr>
              <w:t>OK</w:t>
            </w:r>
            <w:r w:rsidR="00071BB4">
              <w:t xml:space="preserve"> to display the data o</w:t>
            </w:r>
            <w:r w:rsidR="00D14A55">
              <w:t xml:space="preserve">n the </w:t>
            </w:r>
            <w:r w:rsidR="00D14A55" w:rsidRPr="00D14A55">
              <w:rPr>
                <w:b/>
              </w:rPr>
              <w:t>P</w:t>
            </w:r>
            <w:r w:rsidR="00344E1D">
              <w:rPr>
                <w:b/>
              </w:rPr>
              <w:t>urchase Order</w:t>
            </w:r>
            <w:r w:rsidR="00D14A55">
              <w:t xml:space="preserve"> </w:t>
            </w:r>
            <w:r w:rsidR="004C624D" w:rsidRPr="004C624D">
              <w:rPr>
                <w:b/>
              </w:rPr>
              <w:t>Control</w:t>
            </w:r>
            <w:r w:rsidR="004C624D">
              <w:t xml:space="preserve"> </w:t>
            </w:r>
            <w:r w:rsidR="00D14A55">
              <w:t>window.</w:t>
            </w:r>
            <w:r w:rsidR="00FD2460">
              <w:t xml:space="preserve"> </w:t>
            </w:r>
            <w:r w:rsidR="00227176">
              <w:t xml:space="preserve">Notice that a green checkmark displays next to the </w:t>
            </w:r>
            <w:r w:rsidR="00227176" w:rsidRPr="00227176">
              <w:rPr>
                <w:b/>
              </w:rPr>
              <w:t>Site</w:t>
            </w:r>
            <w:r w:rsidR="00227176">
              <w:t xml:space="preserve"> button once you have selected an option.</w:t>
            </w:r>
          </w:p>
          <w:bookmarkEnd w:id="635"/>
          <w:p w14:paraId="29B29741" w14:textId="77777777" w:rsidR="00227176" w:rsidRDefault="00227176">
            <w:pPr>
              <w:pStyle w:val="BlockText"/>
            </w:pPr>
          </w:p>
          <w:p w14:paraId="43614EDD" w14:textId="60552949" w:rsidR="00227176" w:rsidRDefault="00227176">
            <w:pPr>
              <w:pStyle w:val="BlockText"/>
            </w:pPr>
            <w:r w:rsidRPr="007614E3">
              <w:rPr>
                <w:b/>
              </w:rPr>
              <w:t>Note:</w:t>
            </w:r>
            <w:r w:rsidR="00FD2460">
              <w:t xml:space="preserve"> </w:t>
            </w:r>
            <w:r>
              <w:t>The</w:t>
            </w:r>
            <w:r w:rsidR="0065525C">
              <w:t xml:space="preserve"> number in the</w:t>
            </w:r>
            <w:r>
              <w:t xml:space="preserve"> </w:t>
            </w:r>
            <w:r w:rsidRPr="007614E3">
              <w:rPr>
                <w:b/>
              </w:rPr>
              <w:t>Common Numbering Series</w:t>
            </w:r>
            <w:r>
              <w:t xml:space="preserve"> field comes from the Site Parameters file</w:t>
            </w:r>
            <w:r w:rsidR="00CF2524">
              <w:t xml:space="preserve"> and automatically displays when you select a Site</w:t>
            </w:r>
            <w:r>
              <w:t>.</w:t>
            </w:r>
            <w:r w:rsidR="00392ED2">
              <w:t xml:space="preserve"> You can now select a different numbering series, if that is how your site is organized.</w:t>
            </w:r>
          </w:p>
        </w:tc>
      </w:tr>
      <w:bookmarkEnd w:id="634"/>
    </w:tbl>
    <w:p w14:paraId="3ABC93E3" w14:textId="794B7190" w:rsidR="00D14A55" w:rsidRDefault="00D14A55" w:rsidP="00D14A55">
      <w:pPr>
        <w:pStyle w:val="BlockLine"/>
      </w:pPr>
    </w:p>
    <w:tbl>
      <w:tblPr>
        <w:tblW w:w="0" w:type="auto"/>
        <w:tblLayout w:type="fixed"/>
        <w:tblLook w:val="0000" w:firstRow="0" w:lastRow="0" w:firstColumn="0" w:lastColumn="0" w:noHBand="0" w:noVBand="0"/>
      </w:tblPr>
      <w:tblGrid>
        <w:gridCol w:w="1728"/>
        <w:gridCol w:w="7740"/>
      </w:tblGrid>
      <w:tr w:rsidR="00D14A55" w14:paraId="37B9F5D6" w14:textId="77777777">
        <w:trPr>
          <w:cantSplit/>
        </w:trPr>
        <w:tc>
          <w:tcPr>
            <w:tcW w:w="1728" w:type="dxa"/>
          </w:tcPr>
          <w:p w14:paraId="6F82478D" w14:textId="77777777" w:rsidR="00D14A55" w:rsidRDefault="00D14A55">
            <w:pPr>
              <w:pStyle w:val="BlockLabel"/>
            </w:pPr>
            <w:bookmarkStart w:id="636" w:name="_Hlk177547726"/>
            <w:r>
              <w:t>Site</w:t>
            </w:r>
          </w:p>
        </w:tc>
        <w:tc>
          <w:tcPr>
            <w:tcW w:w="7740" w:type="dxa"/>
          </w:tcPr>
          <w:p w14:paraId="73FFCF20" w14:textId="2E7729AE" w:rsidR="00D14A55" w:rsidRDefault="0048066A">
            <w:pPr>
              <w:pStyle w:val="BlockText"/>
            </w:pPr>
            <w:r>
              <w:rPr>
                <w:noProof/>
              </w:rPr>
              <w:drawing>
                <wp:inline distT="0" distB="0" distL="0" distR="0" wp14:anchorId="6BB531C4" wp14:editId="547F3092">
                  <wp:extent cx="4784090" cy="855980"/>
                  <wp:effectExtent l="0" t="0" r="0" b="0"/>
                  <wp:docPr id="38" name="Picture 38" descr="Please Select a Sit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lease Select a Site window"/>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84090" cy="855980"/>
                          </a:xfrm>
                          <a:prstGeom prst="rect">
                            <a:avLst/>
                          </a:prstGeom>
                          <a:noFill/>
                          <a:ln>
                            <a:noFill/>
                          </a:ln>
                        </pic:spPr>
                      </pic:pic>
                    </a:graphicData>
                  </a:graphic>
                </wp:inline>
              </w:drawing>
            </w:r>
          </w:p>
        </w:tc>
      </w:tr>
      <w:bookmarkEnd w:id="636"/>
    </w:tbl>
    <w:p w14:paraId="7418EC47" w14:textId="77777777" w:rsidR="00D46E2B" w:rsidRDefault="00D46E2B" w:rsidP="00D46E2B">
      <w:pPr>
        <w:pStyle w:val="BlockLine"/>
      </w:pPr>
    </w:p>
    <w:tbl>
      <w:tblPr>
        <w:tblW w:w="0" w:type="auto"/>
        <w:tblLayout w:type="fixed"/>
        <w:tblLook w:val="0000" w:firstRow="0" w:lastRow="0" w:firstColumn="0" w:lastColumn="0" w:noHBand="0" w:noVBand="0"/>
      </w:tblPr>
      <w:tblGrid>
        <w:gridCol w:w="1728"/>
        <w:gridCol w:w="7740"/>
      </w:tblGrid>
      <w:tr w:rsidR="00D46E2B" w14:paraId="0121C185" w14:textId="77777777">
        <w:trPr>
          <w:cantSplit/>
        </w:trPr>
        <w:tc>
          <w:tcPr>
            <w:tcW w:w="1728" w:type="dxa"/>
          </w:tcPr>
          <w:p w14:paraId="7B2D6251" w14:textId="77777777" w:rsidR="00761C03" w:rsidRPr="00761C03" w:rsidRDefault="00761C03" w:rsidP="00233625">
            <w:pPr>
              <w:pStyle w:val="BlockLabel"/>
            </w:pPr>
            <w:bookmarkStart w:id="637" w:name="_Hlk177547727"/>
            <w:r>
              <w:t xml:space="preserve">Site ID </w:t>
            </w:r>
            <w:r w:rsidR="00CF2524">
              <w:t xml:space="preserve">and Common Numbering Series </w:t>
            </w:r>
            <w:r>
              <w:t>field</w:t>
            </w:r>
            <w:r w:rsidR="00CF2524">
              <w:t>s</w:t>
            </w:r>
          </w:p>
        </w:tc>
        <w:tc>
          <w:tcPr>
            <w:tcW w:w="7740" w:type="dxa"/>
          </w:tcPr>
          <w:p w14:paraId="1721A774" w14:textId="331F62FC" w:rsidR="00D46E2B" w:rsidRDefault="0048066A" w:rsidP="001A70BD">
            <w:pPr>
              <w:pStyle w:val="BlockText"/>
              <w:jc w:val="center"/>
            </w:pPr>
            <w:r>
              <w:rPr>
                <w:noProof/>
              </w:rPr>
              <w:drawing>
                <wp:inline distT="0" distB="0" distL="0" distR="0" wp14:anchorId="21432CDB" wp14:editId="224B0584">
                  <wp:extent cx="3877310" cy="1411605"/>
                  <wp:effectExtent l="0" t="0" r="0" b="0"/>
                  <wp:docPr id="39" name="Picture 39" descr="Site ID and Common Numbering Series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te ID and Common Numbering Series field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77310" cy="1411605"/>
                          </a:xfrm>
                          <a:prstGeom prst="rect">
                            <a:avLst/>
                          </a:prstGeom>
                          <a:noFill/>
                          <a:ln>
                            <a:noFill/>
                          </a:ln>
                        </pic:spPr>
                      </pic:pic>
                    </a:graphicData>
                  </a:graphic>
                </wp:inline>
              </w:drawing>
            </w:r>
          </w:p>
        </w:tc>
      </w:tr>
      <w:bookmarkEnd w:id="637"/>
    </w:tbl>
    <w:p w14:paraId="0709BD86" w14:textId="77777777" w:rsidR="00E94248" w:rsidRDefault="00E94248" w:rsidP="00E94248">
      <w:pPr>
        <w:pStyle w:val="BlockLine"/>
      </w:pPr>
    </w:p>
    <w:tbl>
      <w:tblPr>
        <w:tblW w:w="0" w:type="auto"/>
        <w:tblLayout w:type="fixed"/>
        <w:tblLook w:val="0000" w:firstRow="0" w:lastRow="0" w:firstColumn="0" w:lastColumn="0" w:noHBand="0" w:noVBand="0"/>
      </w:tblPr>
      <w:tblGrid>
        <w:gridCol w:w="1728"/>
        <w:gridCol w:w="7740"/>
      </w:tblGrid>
      <w:tr w:rsidR="00E94248" w14:paraId="25657645" w14:textId="77777777">
        <w:trPr>
          <w:cantSplit/>
        </w:trPr>
        <w:tc>
          <w:tcPr>
            <w:tcW w:w="1728" w:type="dxa"/>
          </w:tcPr>
          <w:p w14:paraId="1BB8659F" w14:textId="77777777" w:rsidR="00E94248" w:rsidRDefault="00E94248" w:rsidP="00F51C21">
            <w:pPr>
              <w:pStyle w:val="BlockLabel"/>
            </w:pPr>
            <w:bookmarkStart w:id="638" w:name="_Hlk177547728"/>
            <w:r>
              <w:t>Checkmarks</w:t>
            </w:r>
          </w:p>
        </w:tc>
        <w:tc>
          <w:tcPr>
            <w:tcW w:w="7740" w:type="dxa"/>
          </w:tcPr>
          <w:p w14:paraId="0C1F3CA0" w14:textId="77777777" w:rsidR="00E94248" w:rsidRDefault="0065525C" w:rsidP="00F51C21">
            <w:pPr>
              <w:pStyle w:val="BlockText"/>
            </w:pPr>
            <w:r>
              <w:t xml:space="preserve">Checkmarks display </w:t>
            </w:r>
            <w:r w:rsidR="00E94248">
              <w:t xml:space="preserve">next to </w:t>
            </w:r>
            <w:r>
              <w:t xml:space="preserve">the </w:t>
            </w:r>
            <w:r w:rsidR="00E94248">
              <w:t>button</w:t>
            </w:r>
            <w:r>
              <w:t>s on the Policy Panel to track</w:t>
            </w:r>
            <w:r w:rsidR="00E94248">
              <w:t xml:space="preserve"> which </w:t>
            </w:r>
            <w:r>
              <w:t>steps</w:t>
            </w:r>
            <w:r w:rsidR="00E94248">
              <w:t xml:space="preserve"> you have completed in the </w:t>
            </w:r>
            <w:smartTag w:uri="urn:schemas-microsoft-com:office:smarttags" w:element="place">
              <w:r w:rsidR="00E94248">
                <w:t>PO</w:t>
              </w:r>
            </w:smartTag>
            <w:r w:rsidR="00E94248">
              <w:t xml:space="preserve"> creation process.</w:t>
            </w:r>
          </w:p>
        </w:tc>
      </w:tr>
      <w:bookmarkEnd w:id="638"/>
    </w:tbl>
    <w:p w14:paraId="4076F05F" w14:textId="5E50A615" w:rsidR="00E72FD9" w:rsidRDefault="00E72FD9" w:rsidP="00E72FD9">
      <w:pPr>
        <w:pStyle w:val="BlockLine"/>
      </w:pPr>
    </w:p>
    <w:tbl>
      <w:tblPr>
        <w:tblW w:w="0" w:type="auto"/>
        <w:tblLayout w:type="fixed"/>
        <w:tblLook w:val="0000" w:firstRow="0" w:lastRow="0" w:firstColumn="0" w:lastColumn="0" w:noHBand="0" w:noVBand="0"/>
      </w:tblPr>
      <w:tblGrid>
        <w:gridCol w:w="1728"/>
        <w:gridCol w:w="7740"/>
      </w:tblGrid>
      <w:tr w:rsidR="00E72FD9" w14:paraId="0718A963" w14:textId="77777777">
        <w:trPr>
          <w:cantSplit/>
        </w:trPr>
        <w:tc>
          <w:tcPr>
            <w:tcW w:w="1728" w:type="dxa"/>
          </w:tcPr>
          <w:p w14:paraId="2DF050A8" w14:textId="77777777" w:rsidR="00E72FD9" w:rsidRDefault="00E72FD9">
            <w:pPr>
              <w:pStyle w:val="BlockLabel"/>
            </w:pPr>
            <w:bookmarkStart w:id="639" w:name="_Hlk177547729"/>
            <w:r>
              <w:lastRenderedPageBreak/>
              <w:t>Add/Edit Patient option</w:t>
            </w:r>
          </w:p>
        </w:tc>
        <w:tc>
          <w:tcPr>
            <w:tcW w:w="7740" w:type="dxa"/>
          </w:tcPr>
          <w:p w14:paraId="7752FA9F" w14:textId="77777777" w:rsidR="004B2211" w:rsidRDefault="00E72FD9">
            <w:pPr>
              <w:pStyle w:val="BlockText"/>
            </w:pPr>
            <w:bookmarkStart w:id="640" w:name="_Hlk177553595"/>
            <w:r>
              <w:t xml:space="preserve">If you select a patient that is not in the Prosthetics Patient File, </w:t>
            </w:r>
            <w:r w:rsidR="004B2211">
              <w:t xml:space="preserve">a message displays to inform you that you are unable to continue. Click </w:t>
            </w:r>
            <w:r w:rsidR="004B2211" w:rsidRPr="004B2211">
              <w:rPr>
                <w:b/>
              </w:rPr>
              <w:t>OK</w:t>
            </w:r>
            <w:r w:rsidR="004B2211">
              <w:t xml:space="preserve"> to clear the message. Please use the </w:t>
            </w:r>
            <w:r w:rsidR="004B2211" w:rsidRPr="00E72FD9">
              <w:rPr>
                <w:b/>
              </w:rPr>
              <w:t>Add/Edit Patient (AP)</w:t>
            </w:r>
            <w:r w:rsidR="004B2211">
              <w:t xml:space="preserve"> option to add the patient to Prosthetics.</w:t>
            </w:r>
          </w:p>
          <w:bookmarkEnd w:id="640"/>
          <w:p w14:paraId="45658B70" w14:textId="77777777" w:rsidR="004B2211" w:rsidRDefault="004B2211">
            <w:pPr>
              <w:pStyle w:val="BlockText"/>
            </w:pPr>
          </w:p>
          <w:p w14:paraId="63A33442" w14:textId="02F8D1E9" w:rsidR="00E72FD9" w:rsidRDefault="0048066A">
            <w:pPr>
              <w:pStyle w:val="BlockText"/>
            </w:pPr>
            <w:r>
              <w:rPr>
                <w:noProof/>
              </w:rPr>
              <w:drawing>
                <wp:inline distT="0" distB="0" distL="0" distR="0" wp14:anchorId="291CA2C1" wp14:editId="766E1473">
                  <wp:extent cx="4769485" cy="862965"/>
                  <wp:effectExtent l="0" t="0" r="0" b="0"/>
                  <wp:docPr id="40" name="Picture 40" descr="Screenshot of Inform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creenshot of Information window"/>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9485" cy="862965"/>
                          </a:xfrm>
                          <a:prstGeom prst="rect">
                            <a:avLst/>
                          </a:prstGeom>
                          <a:noFill/>
                          <a:ln>
                            <a:noFill/>
                          </a:ln>
                        </pic:spPr>
                      </pic:pic>
                    </a:graphicData>
                  </a:graphic>
                </wp:inline>
              </w:drawing>
            </w:r>
          </w:p>
        </w:tc>
      </w:tr>
      <w:bookmarkEnd w:id="639"/>
    </w:tbl>
    <w:p w14:paraId="5826F389" w14:textId="57006EBC" w:rsidR="00E72FD9" w:rsidRPr="00E72FD9" w:rsidRDefault="00E72FD9" w:rsidP="00E72FD9">
      <w:pPr>
        <w:pStyle w:val="BlockLine"/>
      </w:pPr>
    </w:p>
    <w:p w14:paraId="6959ADED" w14:textId="77777777" w:rsidR="00384C1B" w:rsidRPr="00D90F7D" w:rsidRDefault="00384C1B" w:rsidP="00FD2460">
      <w:pPr>
        <w:pStyle w:val="Heading3"/>
      </w:pPr>
      <w:bookmarkStart w:id="641" w:name="_Hlk177553597"/>
      <w:r w:rsidRPr="00D90F7D">
        <w:br w:type="page"/>
      </w:r>
      <w:bookmarkStart w:id="642" w:name="_Toc172537322"/>
      <w:bookmarkStart w:id="643" w:name="_Toc177550914"/>
      <w:r w:rsidRPr="00D90F7D">
        <w:lastRenderedPageBreak/>
        <w:t>Select a Purchase Card</w:t>
      </w:r>
      <w:bookmarkEnd w:id="642"/>
      <w:bookmarkEnd w:id="643"/>
    </w:p>
    <w:bookmarkEnd w:id="641"/>
    <w:p w14:paraId="3072512A" w14:textId="03EBEA84" w:rsidR="00384C1B" w:rsidRDefault="00384C1B" w:rsidP="00384C1B">
      <w:pPr>
        <w:pStyle w:val="BlockLine"/>
      </w:pPr>
    </w:p>
    <w:tbl>
      <w:tblPr>
        <w:tblW w:w="0" w:type="auto"/>
        <w:tblLayout w:type="fixed"/>
        <w:tblLook w:val="0000" w:firstRow="0" w:lastRow="0" w:firstColumn="0" w:lastColumn="0" w:noHBand="0" w:noVBand="0"/>
      </w:tblPr>
      <w:tblGrid>
        <w:gridCol w:w="1728"/>
        <w:gridCol w:w="7740"/>
      </w:tblGrid>
      <w:tr w:rsidR="00384C1B" w14:paraId="206E4116" w14:textId="77777777">
        <w:trPr>
          <w:cantSplit/>
        </w:trPr>
        <w:tc>
          <w:tcPr>
            <w:tcW w:w="1728" w:type="dxa"/>
          </w:tcPr>
          <w:p w14:paraId="2CA07999" w14:textId="77777777" w:rsidR="00384C1B" w:rsidRDefault="00384C1B">
            <w:pPr>
              <w:pStyle w:val="BlockLabel"/>
            </w:pPr>
            <w:bookmarkStart w:id="644" w:name="_Hlk177547730"/>
            <w:r>
              <w:t>Purchase Card button</w:t>
            </w:r>
          </w:p>
        </w:tc>
        <w:tc>
          <w:tcPr>
            <w:tcW w:w="7740" w:type="dxa"/>
          </w:tcPr>
          <w:p w14:paraId="2365A50C" w14:textId="1E61F88D" w:rsidR="00C307E5" w:rsidRDefault="00240D4A">
            <w:pPr>
              <w:pStyle w:val="BlockText"/>
            </w:pPr>
            <w:bookmarkStart w:id="645" w:name="_Hlk177553599"/>
            <w:r>
              <w:t>S</w:t>
            </w:r>
            <w:r w:rsidR="00384C1B">
              <w:t>elect a purchase card by clicking the</w:t>
            </w:r>
            <w:r w:rsidR="00384C1B" w:rsidRPr="00384C1B">
              <w:rPr>
                <w:b/>
              </w:rPr>
              <w:t xml:space="preserve"> Purchase Card</w:t>
            </w:r>
            <w:r w:rsidR="00384C1B">
              <w:t xml:space="preserve"> button on the </w:t>
            </w:r>
            <w:r w:rsidR="00384C1B" w:rsidRPr="00384C1B">
              <w:rPr>
                <w:b/>
              </w:rPr>
              <w:t>Policy Panel</w:t>
            </w:r>
            <w:r w:rsidR="00384C1B">
              <w:t>.</w:t>
            </w:r>
          </w:p>
          <w:bookmarkEnd w:id="645"/>
          <w:p w14:paraId="0D797542" w14:textId="77777777" w:rsidR="00C307E5" w:rsidRDefault="00C307E5">
            <w:pPr>
              <w:pStyle w:val="BlockText"/>
            </w:pPr>
          </w:p>
          <w:p w14:paraId="07942BCA" w14:textId="7EF690FB" w:rsidR="00493440" w:rsidRDefault="00384C1B">
            <w:pPr>
              <w:pStyle w:val="BlockText"/>
            </w:pPr>
            <w:bookmarkStart w:id="646" w:name="_Hlk177553600"/>
            <w:r>
              <w:t xml:space="preserve">The </w:t>
            </w:r>
            <w:r w:rsidRPr="00384C1B">
              <w:rPr>
                <w:b/>
              </w:rPr>
              <w:t>Please Select a Purchase Card</w:t>
            </w:r>
            <w:r>
              <w:t xml:space="preserve"> pop-up w</w:t>
            </w:r>
            <w:r w:rsidR="00493440">
              <w:t>indow displays.</w:t>
            </w:r>
            <w:r w:rsidR="00FD2460">
              <w:t xml:space="preserve"> </w:t>
            </w:r>
            <w:r w:rsidR="00493440">
              <w:t>Click the drop</w:t>
            </w:r>
            <w:r>
              <w:t>down arrow to display a list and select one.</w:t>
            </w:r>
          </w:p>
          <w:bookmarkEnd w:id="646"/>
          <w:p w14:paraId="5A608A72" w14:textId="77777777" w:rsidR="00493440" w:rsidRDefault="00493440">
            <w:pPr>
              <w:pStyle w:val="BlockText"/>
            </w:pPr>
          </w:p>
          <w:p w14:paraId="44AC1BBE" w14:textId="77777777" w:rsidR="00493440" w:rsidRDefault="00493440">
            <w:pPr>
              <w:pStyle w:val="BlockText"/>
            </w:pPr>
            <w:bookmarkStart w:id="647" w:name="_Hlk177553601"/>
            <w:r>
              <w:t xml:space="preserve">To select a different </w:t>
            </w:r>
            <w:r w:rsidRPr="00493440">
              <w:rPr>
                <w:b/>
              </w:rPr>
              <w:t>Common Numbering Series</w:t>
            </w:r>
            <w:r>
              <w:t xml:space="preserve">, click the dropdown arrow. </w:t>
            </w:r>
          </w:p>
          <w:bookmarkEnd w:id="647"/>
          <w:p w14:paraId="19B12A2F" w14:textId="77777777" w:rsidR="00493440" w:rsidRDefault="00493440">
            <w:pPr>
              <w:pStyle w:val="BlockText"/>
            </w:pPr>
          </w:p>
          <w:p w14:paraId="3CABFE9A" w14:textId="25FA8487" w:rsidR="00384C1B" w:rsidRDefault="00384C1B">
            <w:pPr>
              <w:pStyle w:val="BlockText"/>
            </w:pPr>
            <w:bookmarkStart w:id="648" w:name="_Hlk177553602"/>
            <w:r>
              <w:t xml:space="preserve">Click </w:t>
            </w:r>
            <w:r w:rsidRPr="00384C1B">
              <w:rPr>
                <w:b/>
              </w:rPr>
              <w:t>Ok</w:t>
            </w:r>
            <w:r w:rsidR="00C307E5">
              <w:rPr>
                <w:b/>
              </w:rPr>
              <w:t>.</w:t>
            </w:r>
            <w:r w:rsidR="00FD2460">
              <w:rPr>
                <w:b/>
              </w:rPr>
              <w:t xml:space="preserve"> </w:t>
            </w:r>
            <w:r w:rsidR="00C307E5" w:rsidRPr="00C307E5">
              <w:t>T</w:t>
            </w:r>
            <w:r>
              <w:t xml:space="preserve">he window disappears and the </w:t>
            </w:r>
            <w:r w:rsidR="00C307E5">
              <w:t>data</w:t>
            </w:r>
            <w:r w:rsidR="00344E1D">
              <w:t xml:space="preserve"> </w:t>
            </w:r>
            <w:r w:rsidR="00493440">
              <w:t>displays</w:t>
            </w:r>
            <w:r w:rsidR="00344E1D">
              <w:t xml:space="preserve"> in the </w:t>
            </w:r>
            <w:r w:rsidR="00344E1D" w:rsidRPr="00344E1D">
              <w:rPr>
                <w:b/>
              </w:rPr>
              <w:t>Purchase Order</w:t>
            </w:r>
            <w:r>
              <w:t xml:space="preserve"> </w:t>
            </w:r>
            <w:r w:rsidR="00C94C85" w:rsidRPr="00C94C85">
              <w:rPr>
                <w:b/>
              </w:rPr>
              <w:t>Control</w:t>
            </w:r>
            <w:r w:rsidR="00C94C85">
              <w:t xml:space="preserve"> </w:t>
            </w:r>
            <w:r>
              <w:t>window</w:t>
            </w:r>
            <w:r w:rsidR="00240D4A">
              <w:t xml:space="preserve"> based on your selection for the Purchase Card number, Fund Control Point and </w:t>
            </w:r>
            <w:smartTag w:uri="urn:schemas-microsoft-com:office:smarttags" w:element="place">
              <w:smartTag w:uri="urn:schemas-microsoft-com:office:smarttags" w:element="PlaceName">
                <w:r w:rsidR="00240D4A">
                  <w:t>Cost</w:t>
                </w:r>
              </w:smartTag>
              <w:r w:rsidR="00240D4A">
                <w:t xml:space="preserve"> </w:t>
              </w:r>
              <w:smartTag w:uri="urn:schemas-microsoft-com:office:smarttags" w:element="PlaceType">
                <w:r w:rsidR="00240D4A">
                  <w:t>Center</w:t>
                </w:r>
              </w:smartTag>
            </w:smartTag>
            <w:r w:rsidR="00240D4A">
              <w:t>.</w:t>
            </w:r>
          </w:p>
          <w:bookmarkEnd w:id="648"/>
          <w:p w14:paraId="2D533642" w14:textId="77777777" w:rsidR="00766B39" w:rsidRDefault="00766B39">
            <w:pPr>
              <w:pStyle w:val="BlockText"/>
            </w:pPr>
          </w:p>
          <w:p w14:paraId="6C55536C" w14:textId="1DD5545B" w:rsidR="00766B39" w:rsidRDefault="00766B39">
            <w:pPr>
              <w:pStyle w:val="BlockText"/>
            </w:pPr>
            <w:r w:rsidRPr="00493440">
              <w:rPr>
                <w:b/>
              </w:rPr>
              <w:t>Note:</w:t>
            </w:r>
            <w:r w:rsidR="00FD2460">
              <w:t xml:space="preserve"> </w:t>
            </w:r>
            <w:r>
              <w:t xml:space="preserve">Notice that a checkmark displays next to the </w:t>
            </w:r>
            <w:r w:rsidRPr="00766B39">
              <w:rPr>
                <w:b/>
              </w:rPr>
              <w:t xml:space="preserve">Purchase Card </w:t>
            </w:r>
            <w:r>
              <w:t xml:space="preserve">button. </w:t>
            </w:r>
          </w:p>
        </w:tc>
      </w:tr>
      <w:bookmarkEnd w:id="644"/>
    </w:tbl>
    <w:p w14:paraId="40C39D5E" w14:textId="0C907ABC" w:rsidR="00384C1B" w:rsidRDefault="00384C1B" w:rsidP="00384C1B">
      <w:pPr>
        <w:pStyle w:val="BlockLine"/>
      </w:pPr>
    </w:p>
    <w:tbl>
      <w:tblPr>
        <w:tblW w:w="0" w:type="auto"/>
        <w:tblLayout w:type="fixed"/>
        <w:tblLook w:val="0000" w:firstRow="0" w:lastRow="0" w:firstColumn="0" w:lastColumn="0" w:noHBand="0" w:noVBand="0"/>
      </w:tblPr>
      <w:tblGrid>
        <w:gridCol w:w="1728"/>
        <w:gridCol w:w="7740"/>
      </w:tblGrid>
      <w:tr w:rsidR="00384C1B" w14:paraId="2AB8CC61" w14:textId="77777777">
        <w:trPr>
          <w:cantSplit/>
        </w:trPr>
        <w:tc>
          <w:tcPr>
            <w:tcW w:w="1728" w:type="dxa"/>
          </w:tcPr>
          <w:p w14:paraId="2B78F7B7" w14:textId="77777777" w:rsidR="00384C1B" w:rsidRDefault="00384C1B">
            <w:pPr>
              <w:pStyle w:val="BlockLabel"/>
            </w:pPr>
            <w:bookmarkStart w:id="649" w:name="_Hlk177547731"/>
            <w:r>
              <w:t>Select a Purchase Card</w:t>
            </w:r>
          </w:p>
        </w:tc>
        <w:tc>
          <w:tcPr>
            <w:tcW w:w="7740" w:type="dxa"/>
          </w:tcPr>
          <w:p w14:paraId="5AC3F5C7" w14:textId="110A878A" w:rsidR="00384C1B" w:rsidRDefault="0048066A">
            <w:pPr>
              <w:pStyle w:val="BlockText"/>
            </w:pPr>
            <w:r>
              <w:rPr>
                <w:noProof/>
              </w:rPr>
              <w:drawing>
                <wp:inline distT="0" distB="0" distL="0" distR="0" wp14:anchorId="4A9C8DBF" wp14:editId="0F24C79D">
                  <wp:extent cx="4374515" cy="2267585"/>
                  <wp:effectExtent l="0" t="0" r="0" b="0"/>
                  <wp:docPr id="41" name="Picture 41" descr="Select a Purchase Car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lect a Purchase Card window"/>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74515" cy="2267585"/>
                          </a:xfrm>
                          <a:prstGeom prst="rect">
                            <a:avLst/>
                          </a:prstGeom>
                          <a:noFill/>
                          <a:ln>
                            <a:noFill/>
                          </a:ln>
                        </pic:spPr>
                      </pic:pic>
                    </a:graphicData>
                  </a:graphic>
                </wp:inline>
              </w:drawing>
            </w:r>
          </w:p>
        </w:tc>
      </w:tr>
      <w:bookmarkEnd w:id="649"/>
    </w:tbl>
    <w:p w14:paraId="0E856D19" w14:textId="218DB77D" w:rsidR="00EB605B" w:rsidRDefault="00EB605B" w:rsidP="00EB605B">
      <w:pPr>
        <w:pStyle w:val="BlockLine"/>
      </w:pPr>
    </w:p>
    <w:tbl>
      <w:tblPr>
        <w:tblW w:w="0" w:type="auto"/>
        <w:tblLayout w:type="fixed"/>
        <w:tblLook w:val="0000" w:firstRow="0" w:lastRow="0" w:firstColumn="0" w:lastColumn="0" w:noHBand="0" w:noVBand="0"/>
      </w:tblPr>
      <w:tblGrid>
        <w:gridCol w:w="1728"/>
        <w:gridCol w:w="7740"/>
      </w:tblGrid>
      <w:tr w:rsidR="00EB605B" w14:paraId="6BFE90F9" w14:textId="77777777">
        <w:trPr>
          <w:cantSplit/>
        </w:trPr>
        <w:tc>
          <w:tcPr>
            <w:tcW w:w="1728" w:type="dxa"/>
          </w:tcPr>
          <w:p w14:paraId="2FB712FA" w14:textId="77777777" w:rsidR="00EB605B" w:rsidRDefault="00EB605B" w:rsidP="00DE35D4">
            <w:pPr>
              <w:pStyle w:val="BlockLabel"/>
            </w:pPr>
            <w:bookmarkStart w:id="650" w:name="_Hlk177547732"/>
            <w:smartTag w:uri="urn:schemas-microsoft-com:office:smarttags" w:element="place">
              <w:smartTag w:uri="urn:schemas-microsoft-com:office:smarttags" w:element="PlaceName">
                <w:r>
                  <w:t>Cost</w:t>
                </w:r>
              </w:smartTag>
              <w:r>
                <w:t xml:space="preserve"> </w:t>
              </w:r>
              <w:smartTag w:uri="urn:schemas-microsoft-com:office:smarttags" w:element="PlaceType">
                <w:r>
                  <w:t>Center</w:t>
                </w:r>
              </w:smartTag>
            </w:smartTag>
            <w:r>
              <w:t xml:space="preserve"> button</w:t>
            </w:r>
          </w:p>
        </w:tc>
        <w:tc>
          <w:tcPr>
            <w:tcW w:w="7740" w:type="dxa"/>
          </w:tcPr>
          <w:p w14:paraId="1D5FD1D2" w14:textId="77777777" w:rsidR="00EB605B" w:rsidRDefault="00EB605B" w:rsidP="00DE35D4">
            <w:pPr>
              <w:pStyle w:val="BlockText"/>
              <w:tabs>
                <w:tab w:val="left" w:pos="6830"/>
              </w:tabs>
            </w:pPr>
            <w:bookmarkStart w:id="651" w:name="_Hlk177553603"/>
            <w:r>
              <w:t xml:space="preserve">The </w:t>
            </w:r>
            <w:smartTag w:uri="urn:schemas-microsoft-com:office:smarttags" w:element="place">
              <w:smartTag w:uri="urn:schemas-microsoft-com:office:smarttags" w:element="PlaceName">
                <w:r>
                  <w:t>Cost</w:t>
                </w:r>
              </w:smartTag>
              <w:r>
                <w:t xml:space="preserve"> </w:t>
              </w:r>
              <w:smartTag w:uri="urn:schemas-microsoft-com:office:smarttags" w:element="PlaceType">
                <w:r>
                  <w:t>Center</w:t>
                </w:r>
              </w:smartTag>
            </w:smartTag>
            <w:r>
              <w:t xml:space="preserve"> is already populated for you when you select a </w:t>
            </w:r>
            <w:r w:rsidR="00F40322">
              <w:t>Purchase Card</w:t>
            </w:r>
            <w:r>
              <w:t>.</w:t>
            </w:r>
          </w:p>
          <w:bookmarkEnd w:id="651"/>
          <w:p w14:paraId="00012655" w14:textId="77777777" w:rsidR="00EB605B" w:rsidRDefault="00EB605B" w:rsidP="00DE35D4">
            <w:pPr>
              <w:pStyle w:val="BlockText"/>
              <w:tabs>
                <w:tab w:val="left" w:pos="6830"/>
              </w:tabs>
            </w:pPr>
          </w:p>
          <w:p w14:paraId="47283178" w14:textId="1715557F" w:rsidR="00EB605B" w:rsidRDefault="00EB605B" w:rsidP="00DE35D4">
            <w:pPr>
              <w:pStyle w:val="BlockText"/>
              <w:tabs>
                <w:tab w:val="left" w:pos="6830"/>
              </w:tabs>
            </w:pPr>
            <w:r>
              <w:t>Cost Center</w:t>
            </w:r>
            <w:r w:rsidR="00493440">
              <w:t xml:space="preserve"> is not </w:t>
            </w:r>
            <w:r>
              <w:t>editable.</w:t>
            </w:r>
          </w:p>
        </w:tc>
      </w:tr>
      <w:bookmarkEnd w:id="650"/>
    </w:tbl>
    <w:p w14:paraId="200C99FE" w14:textId="54C4FD4B" w:rsidR="00EB605B" w:rsidRDefault="00EB605B" w:rsidP="00EB605B">
      <w:pPr>
        <w:pStyle w:val="BlockLine"/>
      </w:pPr>
    </w:p>
    <w:tbl>
      <w:tblPr>
        <w:tblW w:w="0" w:type="auto"/>
        <w:tblLayout w:type="fixed"/>
        <w:tblLook w:val="0000" w:firstRow="0" w:lastRow="0" w:firstColumn="0" w:lastColumn="0" w:noHBand="0" w:noVBand="0"/>
      </w:tblPr>
      <w:tblGrid>
        <w:gridCol w:w="1728"/>
        <w:gridCol w:w="7740"/>
      </w:tblGrid>
      <w:tr w:rsidR="00302231" w14:paraId="624058A2" w14:textId="77777777">
        <w:trPr>
          <w:cantSplit/>
        </w:trPr>
        <w:tc>
          <w:tcPr>
            <w:tcW w:w="1728" w:type="dxa"/>
          </w:tcPr>
          <w:p w14:paraId="1E7C70BB" w14:textId="77777777" w:rsidR="00302231" w:rsidRPr="00302231" w:rsidRDefault="001A70BD" w:rsidP="00C20026">
            <w:pPr>
              <w:pStyle w:val="BlockLabel"/>
            </w:pPr>
            <w:bookmarkStart w:id="652" w:name="_Hlk177547733"/>
            <w:r w:rsidRPr="00812970">
              <w:lastRenderedPageBreak/>
              <w:t>P Card Name</w:t>
            </w:r>
            <w:r>
              <w:t xml:space="preserve"> </w:t>
            </w:r>
            <w:r w:rsidRPr="00812970">
              <w:t>/</w:t>
            </w:r>
            <w:r>
              <w:t xml:space="preserve"> </w:t>
            </w:r>
            <w:smartTag w:uri="urn:schemas-microsoft-com:office:smarttags" w:element="place">
              <w:smartTag w:uri="urn:schemas-microsoft-com:office:smarttags" w:element="PlaceName">
                <w:r w:rsidRPr="00812970">
                  <w:t>Cost</w:t>
                </w:r>
              </w:smartTag>
              <w:r w:rsidRPr="00812970">
                <w:t xml:space="preserve"> </w:t>
              </w:r>
              <w:smartTag w:uri="urn:schemas-microsoft-com:office:smarttags" w:element="PlaceType">
                <w:r w:rsidRPr="00812970">
                  <w:t>Center</w:t>
                </w:r>
              </w:smartTag>
            </w:smartTag>
            <w:r>
              <w:t xml:space="preserve"> </w:t>
            </w:r>
            <w:r w:rsidRPr="00812970">
              <w:t>/</w:t>
            </w:r>
            <w:r>
              <w:t xml:space="preserve"> </w:t>
            </w:r>
            <w:r w:rsidRPr="00812970">
              <w:t>Fund Control Point</w:t>
            </w:r>
          </w:p>
        </w:tc>
        <w:tc>
          <w:tcPr>
            <w:tcW w:w="7740" w:type="dxa"/>
          </w:tcPr>
          <w:p w14:paraId="26FD660A" w14:textId="5A4F3D37" w:rsidR="00302231" w:rsidRDefault="0048066A">
            <w:pPr>
              <w:pStyle w:val="BlockText"/>
            </w:pPr>
            <w:r>
              <w:rPr>
                <w:noProof/>
              </w:rPr>
              <w:drawing>
                <wp:inline distT="0" distB="0" distL="0" distR="0" wp14:anchorId="72F6A4BC" wp14:editId="25F24509">
                  <wp:extent cx="4784090" cy="1002030"/>
                  <wp:effectExtent l="0" t="0" r="0" b="0"/>
                  <wp:docPr id="42" name="Picture 42" descr="P Card Name/Cost Center/Fund Control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 Card Name/Cost Center/Fund Control Poin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84090" cy="1002030"/>
                          </a:xfrm>
                          <a:prstGeom prst="rect">
                            <a:avLst/>
                          </a:prstGeom>
                          <a:noFill/>
                          <a:ln>
                            <a:noFill/>
                          </a:ln>
                        </pic:spPr>
                      </pic:pic>
                    </a:graphicData>
                  </a:graphic>
                </wp:inline>
              </w:drawing>
            </w:r>
          </w:p>
        </w:tc>
      </w:tr>
      <w:bookmarkEnd w:id="652"/>
    </w:tbl>
    <w:p w14:paraId="5995383C" w14:textId="49540971" w:rsidR="00302231" w:rsidRPr="00302231" w:rsidRDefault="00302231" w:rsidP="00302231">
      <w:pPr>
        <w:pStyle w:val="BlockLine"/>
      </w:pPr>
    </w:p>
    <w:p w14:paraId="4C9B3987" w14:textId="77777777" w:rsidR="00384C1B" w:rsidRPr="00D90F7D" w:rsidRDefault="00384C1B" w:rsidP="00F0179A">
      <w:pPr>
        <w:pStyle w:val="Heading3"/>
      </w:pPr>
      <w:bookmarkStart w:id="653" w:name="_Hlk177553606"/>
      <w:r w:rsidRPr="00D90F7D">
        <w:br w:type="page"/>
      </w:r>
      <w:bookmarkStart w:id="654" w:name="_Toc172537323"/>
      <w:bookmarkStart w:id="655" w:name="_Toc177550915"/>
      <w:smartTag w:uri="urn:schemas-microsoft-com:office:smarttags" w:element="place">
        <w:smartTag w:uri="urn:schemas-microsoft-com:office:smarttags" w:element="PlaceName">
          <w:r w:rsidRPr="00D90F7D">
            <w:lastRenderedPageBreak/>
            <w:t>Cost</w:t>
          </w:r>
        </w:smartTag>
        <w:r w:rsidRPr="00D90F7D">
          <w:t xml:space="preserve"> </w:t>
        </w:r>
        <w:smartTag w:uri="urn:schemas-microsoft-com:office:smarttags" w:element="PlaceType">
          <w:r w:rsidRPr="00D90F7D">
            <w:t>Center</w:t>
          </w:r>
        </w:smartTag>
      </w:smartTag>
      <w:bookmarkEnd w:id="654"/>
      <w:bookmarkEnd w:id="655"/>
    </w:p>
    <w:bookmarkEnd w:id="653"/>
    <w:p w14:paraId="79FAC0D0" w14:textId="0BDB709C" w:rsidR="00384C1B" w:rsidRDefault="00384C1B" w:rsidP="00384C1B">
      <w:pPr>
        <w:pStyle w:val="BlockLine"/>
      </w:pPr>
    </w:p>
    <w:tbl>
      <w:tblPr>
        <w:tblW w:w="0" w:type="auto"/>
        <w:tblLayout w:type="fixed"/>
        <w:tblLook w:val="0000" w:firstRow="0" w:lastRow="0" w:firstColumn="0" w:lastColumn="0" w:noHBand="0" w:noVBand="0"/>
      </w:tblPr>
      <w:tblGrid>
        <w:gridCol w:w="1728"/>
        <w:gridCol w:w="7740"/>
      </w:tblGrid>
      <w:tr w:rsidR="00384C1B" w14:paraId="5B5D83C1" w14:textId="77777777">
        <w:trPr>
          <w:cantSplit/>
        </w:trPr>
        <w:tc>
          <w:tcPr>
            <w:tcW w:w="1728" w:type="dxa"/>
          </w:tcPr>
          <w:p w14:paraId="23C3E46D" w14:textId="77777777" w:rsidR="00384C1B" w:rsidRDefault="0014086F">
            <w:pPr>
              <w:pStyle w:val="BlockLabel"/>
            </w:pPr>
            <w:bookmarkStart w:id="656" w:name="_Hlk177547734"/>
            <w:smartTag w:uri="urn:schemas-microsoft-com:office:smarttags" w:element="place">
              <w:smartTag w:uri="urn:schemas-microsoft-com:office:smarttags" w:element="PlaceName">
                <w:r>
                  <w:t>Cost</w:t>
                </w:r>
              </w:smartTag>
              <w:r>
                <w:t xml:space="preserve"> </w:t>
              </w:r>
              <w:smartTag w:uri="urn:schemas-microsoft-com:office:smarttags" w:element="PlaceType">
                <w:r>
                  <w:t>Center</w:t>
                </w:r>
              </w:smartTag>
            </w:smartTag>
            <w:r>
              <w:t xml:space="preserve"> button</w:t>
            </w:r>
          </w:p>
        </w:tc>
        <w:tc>
          <w:tcPr>
            <w:tcW w:w="7740" w:type="dxa"/>
          </w:tcPr>
          <w:p w14:paraId="2D1EDCA0" w14:textId="77777777" w:rsidR="00992DC1" w:rsidRDefault="00992DC1" w:rsidP="0014086F">
            <w:pPr>
              <w:pStyle w:val="BlockText"/>
              <w:tabs>
                <w:tab w:val="left" w:pos="6830"/>
              </w:tabs>
            </w:pPr>
            <w:bookmarkStart w:id="657" w:name="_Hlk177553607"/>
            <w:r>
              <w:t xml:space="preserve">The </w:t>
            </w:r>
            <w:smartTag w:uri="urn:schemas-microsoft-com:office:smarttags" w:element="place">
              <w:smartTag w:uri="urn:schemas-microsoft-com:office:smarttags" w:element="PlaceName">
                <w:r>
                  <w:t>Cost</w:t>
                </w:r>
              </w:smartTag>
              <w:r>
                <w:t xml:space="preserve"> </w:t>
              </w:r>
              <w:smartTag w:uri="urn:schemas-microsoft-com:office:smarttags" w:element="PlaceType">
                <w:r>
                  <w:t>Center</w:t>
                </w:r>
              </w:smartTag>
            </w:smartTag>
            <w:r>
              <w:t xml:space="preserve"> is already populated for you when you select a Site.</w:t>
            </w:r>
          </w:p>
          <w:bookmarkEnd w:id="657"/>
          <w:p w14:paraId="1402B45A" w14:textId="77777777" w:rsidR="00992DC1" w:rsidRDefault="00992DC1" w:rsidP="0014086F">
            <w:pPr>
              <w:pStyle w:val="BlockText"/>
              <w:tabs>
                <w:tab w:val="left" w:pos="6830"/>
              </w:tabs>
            </w:pPr>
          </w:p>
          <w:p w14:paraId="46CDAC73" w14:textId="7829BB33" w:rsidR="00384C1B" w:rsidRDefault="00992DC1" w:rsidP="0014086F">
            <w:pPr>
              <w:pStyle w:val="BlockText"/>
              <w:tabs>
                <w:tab w:val="left" w:pos="6830"/>
              </w:tabs>
            </w:pPr>
            <w:smartTag w:uri="urn:schemas-microsoft-com:office:smarttags" w:element="place">
              <w:smartTag w:uri="urn:schemas-microsoft-com:office:smarttags" w:element="PlaceName">
                <w:r>
                  <w:t>Cost</w:t>
                </w:r>
              </w:smartTag>
              <w:r>
                <w:t xml:space="preserve"> </w:t>
              </w:r>
              <w:smartTag w:uri="urn:schemas-microsoft-com:office:smarttags" w:element="PlaceType">
                <w:r>
                  <w:t>C</w:t>
                </w:r>
                <w:r w:rsidR="0014086F">
                  <w:t>enter</w:t>
                </w:r>
              </w:smartTag>
            </w:smartTag>
            <w:r w:rsidR="00423512">
              <w:t xml:space="preserve"> is </w:t>
            </w:r>
            <w:r w:rsidR="00026750">
              <w:t xml:space="preserve">not </w:t>
            </w:r>
            <w:r w:rsidR="00423512">
              <w:t>editable.</w:t>
            </w:r>
            <w:r w:rsidR="00FD2460">
              <w:t xml:space="preserve"> </w:t>
            </w:r>
          </w:p>
        </w:tc>
      </w:tr>
      <w:bookmarkEnd w:id="656"/>
    </w:tbl>
    <w:p w14:paraId="2D9463FF" w14:textId="7C7BBBFA" w:rsidR="00384C1B" w:rsidRDefault="00384C1B" w:rsidP="00384C1B">
      <w:pPr>
        <w:pStyle w:val="BlockLine"/>
      </w:pPr>
    </w:p>
    <w:p w14:paraId="30CD0228" w14:textId="77777777" w:rsidR="00117381" w:rsidRPr="00D90F7D" w:rsidRDefault="005F4E77" w:rsidP="00F0179A">
      <w:pPr>
        <w:pStyle w:val="Heading3"/>
      </w:pPr>
      <w:bookmarkStart w:id="658" w:name="_Hlk177553609"/>
      <w:r w:rsidRPr="00D90F7D">
        <w:br w:type="page"/>
      </w:r>
      <w:bookmarkStart w:id="659" w:name="_Toc172537324"/>
      <w:bookmarkStart w:id="660" w:name="_Toc177550916"/>
      <w:r w:rsidR="00117381" w:rsidRPr="00D90F7D">
        <w:lastRenderedPageBreak/>
        <w:t>Select a Vendor</w:t>
      </w:r>
      <w:bookmarkEnd w:id="659"/>
      <w:bookmarkEnd w:id="660"/>
    </w:p>
    <w:bookmarkEnd w:id="658"/>
    <w:p w14:paraId="43D88E2D" w14:textId="77777777" w:rsidR="00117381" w:rsidRDefault="00117381" w:rsidP="00117381">
      <w:pPr>
        <w:pStyle w:val="BlockLine"/>
      </w:pPr>
    </w:p>
    <w:tbl>
      <w:tblPr>
        <w:tblW w:w="0" w:type="auto"/>
        <w:tblLayout w:type="fixed"/>
        <w:tblLook w:val="0000" w:firstRow="0" w:lastRow="0" w:firstColumn="0" w:lastColumn="0" w:noHBand="0" w:noVBand="0"/>
      </w:tblPr>
      <w:tblGrid>
        <w:gridCol w:w="1728"/>
        <w:gridCol w:w="7740"/>
      </w:tblGrid>
      <w:tr w:rsidR="00117381" w14:paraId="3AF1AC95" w14:textId="77777777">
        <w:trPr>
          <w:cantSplit/>
        </w:trPr>
        <w:tc>
          <w:tcPr>
            <w:tcW w:w="1728" w:type="dxa"/>
          </w:tcPr>
          <w:p w14:paraId="65D31F6C" w14:textId="77777777" w:rsidR="00117381" w:rsidRDefault="00117381" w:rsidP="00BB3A1C">
            <w:pPr>
              <w:pStyle w:val="BlockLabel"/>
            </w:pPr>
            <w:bookmarkStart w:id="661" w:name="_Hlk177547735"/>
            <w:r>
              <w:t>Vendor field</w:t>
            </w:r>
          </w:p>
        </w:tc>
        <w:tc>
          <w:tcPr>
            <w:tcW w:w="7740" w:type="dxa"/>
          </w:tcPr>
          <w:p w14:paraId="6F697295" w14:textId="220D1198" w:rsidR="008C2701" w:rsidRDefault="00A37E2E" w:rsidP="00BB3A1C">
            <w:pPr>
              <w:pStyle w:val="BlockText"/>
              <w:rPr>
                <w:rFonts w:cs="Arial"/>
                <w:szCs w:val="22"/>
              </w:rPr>
            </w:pPr>
            <w:bookmarkStart w:id="662" w:name="_Hlk177553610"/>
            <w:r>
              <w:t xml:space="preserve">Click the </w:t>
            </w:r>
            <w:r>
              <w:rPr>
                <w:b/>
              </w:rPr>
              <w:t xml:space="preserve">Vendor </w:t>
            </w:r>
            <w:r>
              <w:t xml:space="preserve">button on the </w:t>
            </w:r>
            <w:r w:rsidRPr="00A37E2E">
              <w:rPr>
                <w:b/>
              </w:rPr>
              <w:t>Policy Panel</w:t>
            </w:r>
            <w:r>
              <w:t>.</w:t>
            </w:r>
            <w:r w:rsidR="00FD2460">
              <w:t xml:space="preserve"> </w:t>
            </w:r>
            <w:r w:rsidR="00117381">
              <w:t xml:space="preserve">Enter a partial spelling </w:t>
            </w:r>
            <w:r w:rsidR="00C307E5">
              <w:t xml:space="preserve">(minimum of three characters) </w:t>
            </w:r>
            <w:r w:rsidR="00117381">
              <w:t>of a Vendor and c</w:t>
            </w:r>
            <w:r w:rsidR="00117381" w:rsidRPr="0010613C">
              <w:t xml:space="preserve">lick the drop-down arrow </w:t>
            </w:r>
            <w:r w:rsidR="00117381">
              <w:t>to</w:t>
            </w:r>
            <w:r w:rsidR="00117381" w:rsidRPr="0010613C">
              <w:t xml:space="preserve"> select </w:t>
            </w:r>
            <w:r w:rsidR="00117381">
              <w:t xml:space="preserve">one beginning with the </w:t>
            </w:r>
            <w:r w:rsidR="008C2701">
              <w:t>criteria</w:t>
            </w:r>
            <w:r w:rsidR="00117381">
              <w:t xml:space="preserve"> that you entered.</w:t>
            </w:r>
            <w:r w:rsidR="00FD2460">
              <w:t xml:space="preserve"> </w:t>
            </w:r>
            <w:r w:rsidR="00117381">
              <w:t>C</w:t>
            </w:r>
            <w:r w:rsidR="00117381" w:rsidRPr="0010613C">
              <w:t xml:space="preserve">lick </w:t>
            </w:r>
            <w:r w:rsidR="00117381" w:rsidRPr="0010613C">
              <w:rPr>
                <w:b/>
              </w:rPr>
              <w:t>OK</w:t>
            </w:r>
            <w:r w:rsidR="00117381" w:rsidRPr="0010613C">
              <w:t xml:space="preserve"> to accept it</w:t>
            </w:r>
            <w:r w:rsidR="00117381" w:rsidRPr="00753B83">
              <w:rPr>
                <w:szCs w:val="22"/>
              </w:rPr>
              <w:t>.</w:t>
            </w:r>
            <w:r w:rsidR="00753B83" w:rsidRPr="00753B83">
              <w:rPr>
                <w:szCs w:val="22"/>
              </w:rPr>
              <w:t xml:space="preserve"> </w:t>
            </w:r>
            <w:r w:rsidR="00753B83" w:rsidRPr="00753B83">
              <w:rPr>
                <w:rFonts w:cs="Arial"/>
                <w:szCs w:val="22"/>
              </w:rPr>
              <w:t>After the vendor is selected the following fields cannot be changed: Site, Purchase Card and Vendor.</w:t>
            </w:r>
          </w:p>
          <w:bookmarkEnd w:id="662"/>
          <w:p w14:paraId="3B5DC41A" w14:textId="77777777" w:rsidR="001F1D18" w:rsidRDefault="001F1D18" w:rsidP="00BB3A1C">
            <w:pPr>
              <w:pStyle w:val="BlockText"/>
              <w:rPr>
                <w:rFonts w:cs="Arial"/>
                <w:szCs w:val="22"/>
              </w:rPr>
            </w:pPr>
          </w:p>
          <w:p w14:paraId="1738EA98" w14:textId="4DBC54E7" w:rsidR="001F1D18" w:rsidRDefault="001F1D18" w:rsidP="00BB3A1C">
            <w:pPr>
              <w:pStyle w:val="BlockText"/>
              <w:rPr>
                <w:szCs w:val="22"/>
              </w:rPr>
            </w:pPr>
            <w:bookmarkStart w:id="663" w:name="_Hlk177553611"/>
            <w:r w:rsidRPr="001F1D18">
              <w:rPr>
                <w:rFonts w:cs="Arial"/>
                <w:b/>
                <w:szCs w:val="22"/>
              </w:rPr>
              <w:t>Note:</w:t>
            </w:r>
            <w:r>
              <w:rPr>
                <w:rFonts w:cs="Arial"/>
                <w:szCs w:val="22"/>
              </w:rPr>
              <w:t xml:space="preserve"> If you do not enter at least three characters of a vendor before you click the dropdown arrow, the list will be empty.</w:t>
            </w:r>
            <w:r w:rsidR="00FD2460">
              <w:rPr>
                <w:rFonts w:cs="Arial"/>
                <w:szCs w:val="22"/>
              </w:rPr>
              <w:t xml:space="preserve"> </w:t>
            </w:r>
          </w:p>
          <w:bookmarkEnd w:id="663"/>
          <w:p w14:paraId="7D8C9831" w14:textId="77777777" w:rsidR="009A15B2" w:rsidRPr="009A15B2" w:rsidRDefault="009A15B2" w:rsidP="00BB3A1C">
            <w:pPr>
              <w:pStyle w:val="BlockText"/>
              <w:rPr>
                <w:szCs w:val="22"/>
              </w:rPr>
            </w:pPr>
          </w:p>
          <w:p w14:paraId="15B77AE0" w14:textId="460B121D" w:rsidR="008C2701" w:rsidRPr="0010613C" w:rsidRDefault="008C2701" w:rsidP="00BB3A1C">
            <w:pPr>
              <w:pStyle w:val="BlockText"/>
            </w:pPr>
            <w:r w:rsidRPr="008C2701">
              <w:rPr>
                <w:b/>
              </w:rPr>
              <w:t>Warning Message:</w:t>
            </w:r>
            <w:r w:rsidR="00FD2460">
              <w:t xml:space="preserve"> </w:t>
            </w:r>
            <w:r>
              <w:t>If you enter a partial spelling search that is not descriptive enough, a warning message dialog box will display.</w:t>
            </w:r>
          </w:p>
        </w:tc>
      </w:tr>
      <w:bookmarkEnd w:id="661"/>
    </w:tbl>
    <w:p w14:paraId="6476955C" w14:textId="77777777" w:rsidR="00117381" w:rsidRDefault="00117381" w:rsidP="00117381">
      <w:pPr>
        <w:pStyle w:val="BlockLine"/>
      </w:pPr>
    </w:p>
    <w:tbl>
      <w:tblPr>
        <w:tblW w:w="0" w:type="auto"/>
        <w:tblLayout w:type="fixed"/>
        <w:tblLook w:val="0000" w:firstRow="0" w:lastRow="0" w:firstColumn="0" w:lastColumn="0" w:noHBand="0" w:noVBand="0"/>
      </w:tblPr>
      <w:tblGrid>
        <w:gridCol w:w="1728"/>
        <w:gridCol w:w="7740"/>
      </w:tblGrid>
      <w:tr w:rsidR="00117381" w14:paraId="2DB625AF" w14:textId="77777777">
        <w:trPr>
          <w:cantSplit/>
        </w:trPr>
        <w:tc>
          <w:tcPr>
            <w:tcW w:w="1728" w:type="dxa"/>
          </w:tcPr>
          <w:p w14:paraId="344CE455" w14:textId="77777777" w:rsidR="00117381" w:rsidRDefault="00117381">
            <w:pPr>
              <w:pStyle w:val="BlockLabel"/>
            </w:pPr>
            <w:bookmarkStart w:id="664" w:name="_Hlk177547736"/>
            <w:r>
              <w:t>Partial Spelling Search</w:t>
            </w:r>
          </w:p>
        </w:tc>
        <w:tc>
          <w:tcPr>
            <w:tcW w:w="7740" w:type="dxa"/>
          </w:tcPr>
          <w:p w14:paraId="04E058AA" w14:textId="28165878" w:rsidR="00117381" w:rsidRDefault="0048066A">
            <w:pPr>
              <w:pStyle w:val="BlockText"/>
            </w:pPr>
            <w:r>
              <w:rPr>
                <w:noProof/>
              </w:rPr>
              <w:drawing>
                <wp:inline distT="0" distB="0" distL="0" distR="0" wp14:anchorId="7B1AC404" wp14:editId="1FCA1F0F">
                  <wp:extent cx="4784090" cy="1360805"/>
                  <wp:effectExtent l="0" t="0" r="0" b="0"/>
                  <wp:docPr id="43" name="Picture 43" descr="Partial Spelling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rtial Spelling Search"/>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84090" cy="1360805"/>
                          </a:xfrm>
                          <a:prstGeom prst="rect">
                            <a:avLst/>
                          </a:prstGeom>
                          <a:noFill/>
                          <a:ln>
                            <a:noFill/>
                          </a:ln>
                        </pic:spPr>
                      </pic:pic>
                    </a:graphicData>
                  </a:graphic>
                </wp:inline>
              </w:drawing>
            </w:r>
          </w:p>
        </w:tc>
      </w:tr>
      <w:bookmarkEnd w:id="664"/>
    </w:tbl>
    <w:p w14:paraId="3FD07FB1" w14:textId="79EF7843" w:rsidR="00117381" w:rsidRPr="004E30AE" w:rsidRDefault="00117381" w:rsidP="00117381">
      <w:pPr>
        <w:pStyle w:val="BlockLine"/>
      </w:pPr>
    </w:p>
    <w:tbl>
      <w:tblPr>
        <w:tblW w:w="0" w:type="auto"/>
        <w:tblLayout w:type="fixed"/>
        <w:tblLook w:val="0000" w:firstRow="0" w:lastRow="0" w:firstColumn="0" w:lastColumn="0" w:noHBand="0" w:noVBand="0"/>
      </w:tblPr>
      <w:tblGrid>
        <w:gridCol w:w="1728"/>
        <w:gridCol w:w="7740"/>
      </w:tblGrid>
      <w:tr w:rsidR="00117381" w14:paraId="4848E4E5" w14:textId="77777777">
        <w:trPr>
          <w:cantSplit/>
        </w:trPr>
        <w:tc>
          <w:tcPr>
            <w:tcW w:w="1728" w:type="dxa"/>
          </w:tcPr>
          <w:p w14:paraId="3CBF9054" w14:textId="77777777" w:rsidR="00117381" w:rsidRPr="0014086F" w:rsidRDefault="00117381" w:rsidP="00BB3A1C">
            <w:pPr>
              <w:pStyle w:val="BlockLabel"/>
              <w:rPr>
                <w:highlight w:val="yellow"/>
              </w:rPr>
            </w:pPr>
            <w:bookmarkStart w:id="665" w:name="_Hlk177547737"/>
            <w:r w:rsidRPr="00CB4B78">
              <w:t xml:space="preserve">Vendor </w:t>
            </w:r>
            <w:r>
              <w:t>list</w:t>
            </w:r>
            <w:r w:rsidRPr="00CB4B78">
              <w:t xml:space="preserve"> </w:t>
            </w:r>
          </w:p>
        </w:tc>
        <w:tc>
          <w:tcPr>
            <w:tcW w:w="7740" w:type="dxa"/>
          </w:tcPr>
          <w:p w14:paraId="1C10B6FE" w14:textId="44D1DBDC" w:rsidR="00117381" w:rsidRDefault="0048066A" w:rsidP="00BB3A1C">
            <w:pPr>
              <w:pStyle w:val="BlockText"/>
            </w:pPr>
            <w:r>
              <w:rPr>
                <w:noProof/>
              </w:rPr>
              <w:drawing>
                <wp:inline distT="0" distB="0" distL="0" distR="0" wp14:anchorId="4CDEDA3E" wp14:editId="65C4AE4F">
                  <wp:extent cx="4784090" cy="2874645"/>
                  <wp:effectExtent l="0" t="0" r="0" b="0"/>
                  <wp:docPr id="44" name="Picture 44" descr="Screenshot showing Vendor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reenshot showing Vendor Lis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84090" cy="2874645"/>
                          </a:xfrm>
                          <a:prstGeom prst="rect">
                            <a:avLst/>
                          </a:prstGeom>
                          <a:noFill/>
                          <a:ln>
                            <a:noFill/>
                          </a:ln>
                        </pic:spPr>
                      </pic:pic>
                    </a:graphicData>
                  </a:graphic>
                </wp:inline>
              </w:drawing>
            </w:r>
          </w:p>
        </w:tc>
      </w:tr>
      <w:bookmarkEnd w:id="665"/>
    </w:tbl>
    <w:p w14:paraId="2F820EFE" w14:textId="77777777" w:rsidR="008C2701" w:rsidRPr="004E30AE" w:rsidRDefault="008C2701" w:rsidP="008C2701">
      <w:pPr>
        <w:pStyle w:val="BlockLine"/>
      </w:pPr>
    </w:p>
    <w:tbl>
      <w:tblPr>
        <w:tblW w:w="0" w:type="auto"/>
        <w:tblLayout w:type="fixed"/>
        <w:tblLook w:val="0000" w:firstRow="0" w:lastRow="0" w:firstColumn="0" w:lastColumn="0" w:noHBand="0" w:noVBand="0"/>
      </w:tblPr>
      <w:tblGrid>
        <w:gridCol w:w="1728"/>
        <w:gridCol w:w="7740"/>
      </w:tblGrid>
      <w:tr w:rsidR="008C2701" w14:paraId="5FE4EDD3" w14:textId="77777777">
        <w:trPr>
          <w:cantSplit/>
        </w:trPr>
        <w:tc>
          <w:tcPr>
            <w:tcW w:w="1728" w:type="dxa"/>
          </w:tcPr>
          <w:p w14:paraId="2B85EC09" w14:textId="77777777" w:rsidR="008C2701" w:rsidRDefault="008C2701" w:rsidP="00F51C21">
            <w:pPr>
              <w:pStyle w:val="BlockLabel"/>
            </w:pPr>
            <w:bookmarkStart w:id="666" w:name="_Hlk177553614"/>
            <w:bookmarkStart w:id="667" w:name="_Hlk177547738"/>
            <w:r>
              <w:lastRenderedPageBreak/>
              <w:t>Vendor field</w:t>
            </w:r>
          </w:p>
          <w:bookmarkEnd w:id="666"/>
          <w:p w14:paraId="4BBCCCDE" w14:textId="77777777" w:rsidR="008C2701" w:rsidRPr="008C2701" w:rsidRDefault="008C2701" w:rsidP="008C2701"/>
        </w:tc>
        <w:tc>
          <w:tcPr>
            <w:tcW w:w="7740" w:type="dxa"/>
          </w:tcPr>
          <w:p w14:paraId="250C31F3" w14:textId="390BDCE4" w:rsidR="008C2701" w:rsidRDefault="0048066A" w:rsidP="001A70BD">
            <w:pPr>
              <w:pStyle w:val="BlockText"/>
              <w:jc w:val="center"/>
            </w:pPr>
            <w:r>
              <w:rPr>
                <w:noProof/>
              </w:rPr>
              <w:drawing>
                <wp:inline distT="0" distB="0" distL="0" distR="0" wp14:anchorId="1C67620E" wp14:editId="323F136D">
                  <wp:extent cx="2516505" cy="2011680"/>
                  <wp:effectExtent l="0" t="0" r="0" b="0"/>
                  <wp:docPr id="45" name="Picture 45" descr="Screenshot showing Vendor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creenshot showing Vendor fiel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16505" cy="2011680"/>
                          </a:xfrm>
                          <a:prstGeom prst="rect">
                            <a:avLst/>
                          </a:prstGeom>
                          <a:noFill/>
                          <a:ln>
                            <a:noFill/>
                          </a:ln>
                        </pic:spPr>
                      </pic:pic>
                    </a:graphicData>
                  </a:graphic>
                </wp:inline>
              </w:drawing>
            </w:r>
          </w:p>
        </w:tc>
      </w:tr>
      <w:bookmarkEnd w:id="667"/>
    </w:tbl>
    <w:p w14:paraId="6C849A7B" w14:textId="77777777" w:rsidR="008C2701" w:rsidRPr="004E30AE" w:rsidRDefault="008C2701" w:rsidP="008C2701">
      <w:pPr>
        <w:pStyle w:val="BlockLine"/>
      </w:pPr>
    </w:p>
    <w:p w14:paraId="362750ED" w14:textId="77777777" w:rsidR="005F4E77" w:rsidRPr="00D90F7D" w:rsidRDefault="00117381" w:rsidP="00F0179A">
      <w:pPr>
        <w:pStyle w:val="Heading3"/>
      </w:pPr>
      <w:bookmarkStart w:id="668" w:name="_Hlk177553616"/>
      <w:r w:rsidRPr="00D90F7D">
        <w:br w:type="page"/>
      </w:r>
      <w:bookmarkStart w:id="669" w:name="_Toc172537325"/>
      <w:bookmarkStart w:id="670" w:name="_Toc177550917"/>
      <w:r w:rsidR="00E952F8" w:rsidRPr="00D90F7D">
        <w:lastRenderedPageBreak/>
        <w:t>Select the Delivery Method</w:t>
      </w:r>
      <w:bookmarkEnd w:id="669"/>
      <w:bookmarkEnd w:id="670"/>
    </w:p>
    <w:bookmarkEnd w:id="668"/>
    <w:p w14:paraId="1D5871D6" w14:textId="05D434DD" w:rsidR="005F4E77" w:rsidRDefault="005F4E77" w:rsidP="005F4E77">
      <w:pPr>
        <w:pStyle w:val="BlockLine"/>
      </w:pPr>
    </w:p>
    <w:tbl>
      <w:tblPr>
        <w:tblW w:w="0" w:type="auto"/>
        <w:tblLayout w:type="fixed"/>
        <w:tblLook w:val="0000" w:firstRow="0" w:lastRow="0" w:firstColumn="0" w:lastColumn="0" w:noHBand="0" w:noVBand="0"/>
      </w:tblPr>
      <w:tblGrid>
        <w:gridCol w:w="1728"/>
        <w:gridCol w:w="7740"/>
      </w:tblGrid>
      <w:tr w:rsidR="005F4E77" w14:paraId="56DB9353" w14:textId="77777777">
        <w:trPr>
          <w:cantSplit/>
        </w:trPr>
        <w:tc>
          <w:tcPr>
            <w:tcW w:w="1728" w:type="dxa"/>
          </w:tcPr>
          <w:p w14:paraId="6513DB22" w14:textId="77777777" w:rsidR="005F4E77" w:rsidRDefault="001428A9">
            <w:pPr>
              <w:pStyle w:val="BlockLabel"/>
            </w:pPr>
            <w:bookmarkStart w:id="671" w:name="_Hlk177547739"/>
            <w:r>
              <w:t xml:space="preserve">Delivery </w:t>
            </w:r>
            <w:r w:rsidR="00DC0480">
              <w:t>locations</w:t>
            </w:r>
          </w:p>
        </w:tc>
        <w:tc>
          <w:tcPr>
            <w:tcW w:w="7740" w:type="dxa"/>
          </w:tcPr>
          <w:p w14:paraId="45CA90A0" w14:textId="049819B5" w:rsidR="00C94C85" w:rsidRDefault="00A37E2E">
            <w:pPr>
              <w:pStyle w:val="BlockText"/>
            </w:pPr>
            <w:bookmarkStart w:id="672" w:name="_Hlk177553617"/>
            <w:r>
              <w:t xml:space="preserve">Click the </w:t>
            </w:r>
            <w:r>
              <w:rPr>
                <w:b/>
              </w:rPr>
              <w:t>Delivery</w:t>
            </w:r>
            <w:r>
              <w:t xml:space="preserve"> button on the </w:t>
            </w:r>
            <w:r w:rsidRPr="00A37E2E">
              <w:rPr>
                <w:b/>
              </w:rPr>
              <w:t>Policy Panel</w:t>
            </w:r>
            <w:r>
              <w:t>.</w:t>
            </w:r>
            <w:r w:rsidR="00FD2460">
              <w:t xml:space="preserve"> </w:t>
            </w:r>
            <w:r w:rsidR="001428A9">
              <w:t xml:space="preserve">There are three delivery </w:t>
            </w:r>
            <w:r w:rsidR="00DC0480">
              <w:t>location</w:t>
            </w:r>
            <w:r w:rsidR="006504C8">
              <w:t xml:space="preserve"> option</w:t>
            </w:r>
            <w:r w:rsidR="00E32F14">
              <w:t>s including:</w:t>
            </w:r>
            <w:r w:rsidR="00FD2460">
              <w:t xml:space="preserve"> </w:t>
            </w:r>
            <w:r w:rsidR="00DC0480" w:rsidRPr="00682B47">
              <w:rPr>
                <w:b/>
              </w:rPr>
              <w:t>Prosthetics</w:t>
            </w:r>
            <w:r w:rsidR="00DC0480">
              <w:t xml:space="preserve">, </w:t>
            </w:r>
            <w:r w:rsidR="00DC0480" w:rsidRPr="00682B47">
              <w:rPr>
                <w:b/>
              </w:rPr>
              <w:t>Veteran</w:t>
            </w:r>
            <w:r w:rsidR="00DC0480">
              <w:t xml:space="preserve">, and an </w:t>
            </w:r>
            <w:r w:rsidR="00DC0480" w:rsidRPr="00682B47">
              <w:rPr>
                <w:b/>
              </w:rPr>
              <w:t>Other</w:t>
            </w:r>
            <w:r w:rsidR="00A944D4" w:rsidRPr="00682B47">
              <w:rPr>
                <w:b/>
              </w:rPr>
              <w:t xml:space="preserve"> Location</w:t>
            </w:r>
            <w:r w:rsidR="006504C8">
              <w:rPr>
                <w:b/>
              </w:rPr>
              <w:t xml:space="preserve"> - At This Site</w:t>
            </w:r>
            <w:r w:rsidR="00DC0480">
              <w:t xml:space="preserve"> option</w:t>
            </w:r>
            <w:r w:rsidR="00D73E11">
              <w:t>, which is a new option with Patch RMPR*3*90</w:t>
            </w:r>
            <w:r w:rsidR="00DC0480">
              <w:t>.</w:t>
            </w:r>
            <w:r w:rsidR="00FD2460">
              <w:t xml:space="preserve"> </w:t>
            </w:r>
          </w:p>
          <w:bookmarkEnd w:id="672"/>
          <w:p w14:paraId="071B2BD6" w14:textId="77777777" w:rsidR="00C94C85" w:rsidRDefault="00C94C85">
            <w:pPr>
              <w:pStyle w:val="BlockText"/>
            </w:pPr>
          </w:p>
          <w:p w14:paraId="386D5ED3" w14:textId="7115D634" w:rsidR="005F4E77" w:rsidRDefault="00682B47">
            <w:pPr>
              <w:pStyle w:val="BlockText"/>
            </w:pPr>
            <w:r w:rsidRPr="00682B47">
              <w:rPr>
                <w:b/>
              </w:rPr>
              <w:t>Note:</w:t>
            </w:r>
            <w:r w:rsidR="00FD2460">
              <w:t xml:space="preserve"> </w:t>
            </w:r>
            <w:r w:rsidR="00DC0480">
              <w:t>If you choose the</w:t>
            </w:r>
            <w:r w:rsidR="00DC0480" w:rsidRPr="00A944D4">
              <w:rPr>
                <w:b/>
              </w:rPr>
              <w:t xml:space="preserve"> Other Location</w:t>
            </w:r>
            <w:r w:rsidR="006504C8">
              <w:rPr>
                <w:b/>
              </w:rPr>
              <w:t>- At This Site</w:t>
            </w:r>
            <w:r w:rsidR="00DC0480">
              <w:t xml:space="preserve"> option, another pop-up window displays as shown below.</w:t>
            </w:r>
          </w:p>
        </w:tc>
      </w:tr>
      <w:bookmarkEnd w:id="671"/>
    </w:tbl>
    <w:p w14:paraId="40AFCCB7" w14:textId="38FCC220" w:rsidR="00E952F8" w:rsidRDefault="00E952F8" w:rsidP="00E952F8">
      <w:pPr>
        <w:pStyle w:val="BlockLine"/>
      </w:pPr>
    </w:p>
    <w:tbl>
      <w:tblPr>
        <w:tblW w:w="0" w:type="auto"/>
        <w:tblLayout w:type="fixed"/>
        <w:tblLook w:val="0000" w:firstRow="0" w:lastRow="0" w:firstColumn="0" w:lastColumn="0" w:noHBand="0" w:noVBand="0"/>
      </w:tblPr>
      <w:tblGrid>
        <w:gridCol w:w="1728"/>
        <w:gridCol w:w="7740"/>
      </w:tblGrid>
      <w:tr w:rsidR="00E952F8" w14:paraId="69880B95" w14:textId="77777777">
        <w:trPr>
          <w:cantSplit/>
        </w:trPr>
        <w:tc>
          <w:tcPr>
            <w:tcW w:w="1728" w:type="dxa"/>
          </w:tcPr>
          <w:p w14:paraId="334D6219" w14:textId="77777777" w:rsidR="00E952F8" w:rsidRDefault="00DC0480">
            <w:pPr>
              <w:pStyle w:val="BlockLabel"/>
            </w:pPr>
            <w:bookmarkStart w:id="673" w:name="_Hlk177547740"/>
            <w:r>
              <w:t>Select a Delivery Location</w:t>
            </w:r>
          </w:p>
        </w:tc>
        <w:tc>
          <w:tcPr>
            <w:tcW w:w="7740" w:type="dxa"/>
          </w:tcPr>
          <w:p w14:paraId="3AB915D9" w14:textId="67CF51E3" w:rsidR="00E952F8" w:rsidRDefault="0048066A" w:rsidP="001A70BD">
            <w:pPr>
              <w:pStyle w:val="BlockText"/>
              <w:jc w:val="center"/>
            </w:pPr>
            <w:r>
              <w:rPr>
                <w:noProof/>
              </w:rPr>
              <w:drawing>
                <wp:inline distT="0" distB="0" distL="0" distR="0" wp14:anchorId="45296B48" wp14:editId="3ADA67DD">
                  <wp:extent cx="3101340" cy="2421255"/>
                  <wp:effectExtent l="0" t="0" r="0" b="0"/>
                  <wp:docPr id="46" name="Picture 46" descr="Please Select a Delivery Loc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ease Select a Delivery Location windo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01340" cy="2421255"/>
                          </a:xfrm>
                          <a:prstGeom prst="rect">
                            <a:avLst/>
                          </a:prstGeom>
                          <a:noFill/>
                          <a:ln>
                            <a:noFill/>
                          </a:ln>
                        </pic:spPr>
                      </pic:pic>
                    </a:graphicData>
                  </a:graphic>
                </wp:inline>
              </w:drawing>
            </w:r>
          </w:p>
        </w:tc>
      </w:tr>
      <w:bookmarkEnd w:id="673"/>
    </w:tbl>
    <w:p w14:paraId="23314698" w14:textId="53B0162C" w:rsidR="00E952F8" w:rsidRDefault="00E952F8" w:rsidP="00E952F8">
      <w:pPr>
        <w:pStyle w:val="BlockLine"/>
      </w:pPr>
    </w:p>
    <w:tbl>
      <w:tblPr>
        <w:tblW w:w="0" w:type="auto"/>
        <w:tblLayout w:type="fixed"/>
        <w:tblLook w:val="0000" w:firstRow="0" w:lastRow="0" w:firstColumn="0" w:lastColumn="0" w:noHBand="0" w:noVBand="0"/>
      </w:tblPr>
      <w:tblGrid>
        <w:gridCol w:w="1728"/>
        <w:gridCol w:w="7740"/>
      </w:tblGrid>
      <w:tr w:rsidR="00E952F8" w14:paraId="501BD858" w14:textId="77777777">
        <w:trPr>
          <w:cantSplit/>
        </w:trPr>
        <w:tc>
          <w:tcPr>
            <w:tcW w:w="1728" w:type="dxa"/>
          </w:tcPr>
          <w:p w14:paraId="346E0B8A" w14:textId="77777777" w:rsidR="00E952F8" w:rsidRDefault="00DC0480">
            <w:pPr>
              <w:pStyle w:val="BlockLabel"/>
            </w:pPr>
            <w:bookmarkStart w:id="674" w:name="_Hlk177547741"/>
            <w:r>
              <w:t>Other Location</w:t>
            </w:r>
          </w:p>
        </w:tc>
        <w:tc>
          <w:tcPr>
            <w:tcW w:w="7740" w:type="dxa"/>
          </w:tcPr>
          <w:p w14:paraId="7CBD6A32" w14:textId="18D80701" w:rsidR="00E952F8" w:rsidRDefault="00DC0480">
            <w:pPr>
              <w:pStyle w:val="BlockText"/>
            </w:pPr>
            <w:bookmarkStart w:id="675" w:name="_Hlk177553620"/>
            <w:r>
              <w:t xml:space="preserve">You can enter a free-text description </w:t>
            </w:r>
            <w:r w:rsidR="001C01D6">
              <w:t xml:space="preserve">in the blank field (with a maximum of </w:t>
            </w:r>
            <w:r w:rsidR="00DC7390">
              <w:t xml:space="preserve">50 </w:t>
            </w:r>
            <w:r w:rsidR="001C01D6">
              <w:t xml:space="preserve">characters) </w:t>
            </w:r>
            <w:r>
              <w:t>o</w:t>
            </w:r>
            <w:r w:rsidR="00DC7390">
              <w:t>n</w:t>
            </w:r>
            <w:r>
              <w:t xml:space="preserve"> the </w:t>
            </w:r>
            <w:r w:rsidRPr="00DC0480">
              <w:rPr>
                <w:b/>
              </w:rPr>
              <w:t>Other Location – At This Site</w:t>
            </w:r>
            <w:r>
              <w:t xml:space="preserve"> </w:t>
            </w:r>
            <w:r w:rsidR="00DC7390">
              <w:t xml:space="preserve">pop-up </w:t>
            </w:r>
            <w:r w:rsidR="001C01D6">
              <w:t>window</w:t>
            </w:r>
            <w:r w:rsidR="00547BEB">
              <w:t xml:space="preserve"> which is a new feature with this patch</w:t>
            </w:r>
            <w:r>
              <w:t>.</w:t>
            </w:r>
            <w:r w:rsidR="00FD2460">
              <w:t xml:space="preserve"> </w:t>
            </w:r>
            <w:r w:rsidR="00D73E11">
              <w:t xml:space="preserve">This helps warehouse employees to </w:t>
            </w:r>
            <w:r w:rsidR="00B422C0">
              <w:t>determine a delivery location</w:t>
            </w:r>
            <w:r w:rsidR="00D73E11">
              <w:t>.</w:t>
            </w:r>
          </w:p>
          <w:bookmarkEnd w:id="675"/>
          <w:p w14:paraId="09A001CB" w14:textId="77777777" w:rsidR="00D73E11" w:rsidRDefault="00D73E11">
            <w:pPr>
              <w:pStyle w:val="BlockText"/>
            </w:pPr>
          </w:p>
          <w:p w14:paraId="5A718583" w14:textId="12FDEDEE" w:rsidR="00D73E11" w:rsidRDefault="00D73E11">
            <w:pPr>
              <w:pStyle w:val="BlockText"/>
            </w:pPr>
            <w:r w:rsidRPr="00547BEB">
              <w:rPr>
                <w:b/>
              </w:rPr>
              <w:t>Note:</w:t>
            </w:r>
            <w:r w:rsidR="00FD2460">
              <w:rPr>
                <w:b/>
              </w:rPr>
              <w:t xml:space="preserve"> </w:t>
            </w:r>
            <w:r>
              <w:t>This information does not print on a hard copy printout.</w:t>
            </w:r>
          </w:p>
        </w:tc>
      </w:tr>
      <w:bookmarkEnd w:id="674"/>
    </w:tbl>
    <w:p w14:paraId="57477512" w14:textId="77777777" w:rsidR="00E952F8" w:rsidRDefault="00E952F8" w:rsidP="00E952F8">
      <w:pPr>
        <w:pStyle w:val="BlockLine"/>
      </w:pPr>
    </w:p>
    <w:tbl>
      <w:tblPr>
        <w:tblW w:w="0" w:type="auto"/>
        <w:tblLayout w:type="fixed"/>
        <w:tblLook w:val="0000" w:firstRow="0" w:lastRow="0" w:firstColumn="0" w:lastColumn="0" w:noHBand="0" w:noVBand="0"/>
      </w:tblPr>
      <w:tblGrid>
        <w:gridCol w:w="1728"/>
        <w:gridCol w:w="7740"/>
      </w:tblGrid>
      <w:tr w:rsidR="00E952F8" w14:paraId="68EC3A3F" w14:textId="77777777">
        <w:trPr>
          <w:cantSplit/>
        </w:trPr>
        <w:tc>
          <w:tcPr>
            <w:tcW w:w="1728" w:type="dxa"/>
          </w:tcPr>
          <w:p w14:paraId="6B6309DB" w14:textId="77777777" w:rsidR="00E952F8" w:rsidRDefault="00DC0480">
            <w:pPr>
              <w:pStyle w:val="BlockLabel"/>
            </w:pPr>
            <w:bookmarkStart w:id="676" w:name="_Hlk177547742"/>
            <w:r>
              <w:t>Other Location</w:t>
            </w:r>
          </w:p>
        </w:tc>
        <w:tc>
          <w:tcPr>
            <w:tcW w:w="7740" w:type="dxa"/>
          </w:tcPr>
          <w:p w14:paraId="517DF9FD" w14:textId="64885066" w:rsidR="00E952F8" w:rsidRDefault="0048066A" w:rsidP="001A70BD">
            <w:pPr>
              <w:pStyle w:val="BlockText"/>
              <w:jc w:val="center"/>
            </w:pPr>
            <w:r>
              <w:rPr>
                <w:noProof/>
              </w:rPr>
              <w:drawing>
                <wp:inline distT="0" distB="0" distL="0" distR="0" wp14:anchorId="61058BD6" wp14:editId="664AF43A">
                  <wp:extent cx="2684780" cy="1192530"/>
                  <wp:effectExtent l="0" t="0" r="0" b="0"/>
                  <wp:docPr id="47" name="Picture 47" descr="Other Location - At This Sit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ther Location - At This Site window"/>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84780" cy="1192530"/>
                          </a:xfrm>
                          <a:prstGeom prst="rect">
                            <a:avLst/>
                          </a:prstGeom>
                          <a:noFill/>
                          <a:ln>
                            <a:noFill/>
                          </a:ln>
                        </pic:spPr>
                      </pic:pic>
                    </a:graphicData>
                  </a:graphic>
                </wp:inline>
              </w:drawing>
            </w:r>
          </w:p>
        </w:tc>
      </w:tr>
      <w:bookmarkEnd w:id="676"/>
    </w:tbl>
    <w:p w14:paraId="49836CD6" w14:textId="77777777" w:rsidR="00BF2090" w:rsidRDefault="00BF2090" w:rsidP="00BF2090">
      <w:pPr>
        <w:pStyle w:val="BlockLine"/>
      </w:pPr>
    </w:p>
    <w:tbl>
      <w:tblPr>
        <w:tblW w:w="0" w:type="auto"/>
        <w:tblLayout w:type="fixed"/>
        <w:tblLook w:val="0000" w:firstRow="0" w:lastRow="0" w:firstColumn="0" w:lastColumn="0" w:noHBand="0" w:noVBand="0"/>
      </w:tblPr>
      <w:tblGrid>
        <w:gridCol w:w="1728"/>
        <w:gridCol w:w="7740"/>
      </w:tblGrid>
      <w:tr w:rsidR="00BF2090" w14:paraId="5094B6D4" w14:textId="77777777">
        <w:trPr>
          <w:cantSplit/>
        </w:trPr>
        <w:tc>
          <w:tcPr>
            <w:tcW w:w="1728" w:type="dxa"/>
          </w:tcPr>
          <w:p w14:paraId="51F32170" w14:textId="77777777" w:rsidR="00BF2090" w:rsidRDefault="00BF2090">
            <w:pPr>
              <w:pStyle w:val="BlockLabel"/>
            </w:pPr>
            <w:bookmarkStart w:id="677" w:name="_Hlk177547743"/>
            <w:r>
              <w:lastRenderedPageBreak/>
              <w:t>Next Step</w:t>
            </w:r>
          </w:p>
        </w:tc>
        <w:tc>
          <w:tcPr>
            <w:tcW w:w="7740" w:type="dxa"/>
          </w:tcPr>
          <w:p w14:paraId="77569B67" w14:textId="77777777" w:rsidR="00BF2090" w:rsidRDefault="00BF2090">
            <w:pPr>
              <w:pStyle w:val="BlockText"/>
            </w:pPr>
            <w:r>
              <w:t xml:space="preserve">Click </w:t>
            </w:r>
            <w:r w:rsidRPr="00BF2090">
              <w:rPr>
                <w:b/>
              </w:rPr>
              <w:t>OK</w:t>
            </w:r>
            <w:r>
              <w:t xml:space="preserve"> to return to the </w:t>
            </w:r>
            <w:r w:rsidRPr="00BF2090">
              <w:rPr>
                <w:b/>
              </w:rPr>
              <w:t xml:space="preserve">Purchase Order Control </w:t>
            </w:r>
            <w:r>
              <w:t xml:space="preserve">window and select the next button on the </w:t>
            </w:r>
            <w:r w:rsidRPr="00BF2090">
              <w:rPr>
                <w:b/>
              </w:rPr>
              <w:t>Policy Panel</w:t>
            </w:r>
            <w:r>
              <w:t>.</w:t>
            </w:r>
          </w:p>
        </w:tc>
      </w:tr>
      <w:bookmarkEnd w:id="677"/>
    </w:tbl>
    <w:p w14:paraId="7436B8F5" w14:textId="7066774C" w:rsidR="007D6199" w:rsidRDefault="007D6199" w:rsidP="00BF2090">
      <w:pPr>
        <w:pStyle w:val="BlockLine"/>
      </w:pPr>
    </w:p>
    <w:p w14:paraId="25FB99A5" w14:textId="77777777" w:rsidR="007D6199" w:rsidRDefault="007D6199">
      <w:r>
        <w:br w:type="page"/>
      </w:r>
    </w:p>
    <w:p w14:paraId="465401A9" w14:textId="77777777" w:rsidR="00105BB5" w:rsidRPr="00D90F7D" w:rsidRDefault="0011591D" w:rsidP="00F0179A">
      <w:pPr>
        <w:pStyle w:val="Heading2"/>
        <w:jc w:val="center"/>
      </w:pPr>
      <w:bookmarkStart w:id="678" w:name="_Toc172537326"/>
      <w:bookmarkStart w:id="679" w:name="_Toc177550918"/>
      <w:bookmarkStart w:id="680" w:name="_Hlk177553623"/>
      <w:r w:rsidRPr="00D90F7D">
        <w:lastRenderedPageBreak/>
        <w:t>Chapter</w:t>
      </w:r>
      <w:r w:rsidR="00C65CDF" w:rsidRPr="00D90F7D">
        <w:t xml:space="preserve"> </w:t>
      </w:r>
      <w:r w:rsidRPr="00D90F7D">
        <w:t>8</w:t>
      </w:r>
      <w:r w:rsidR="00C65CDF" w:rsidRPr="00D90F7D">
        <w:t xml:space="preserve"> - </w:t>
      </w:r>
      <w:r w:rsidR="00105BB5" w:rsidRPr="00D90F7D">
        <w:t>Add Item</w:t>
      </w:r>
      <w:r w:rsidR="00561B3A" w:rsidRPr="00D90F7D">
        <w:t>(</w:t>
      </w:r>
      <w:r w:rsidR="00105BB5" w:rsidRPr="00D90F7D">
        <w:t>s</w:t>
      </w:r>
      <w:r w:rsidR="00561B3A" w:rsidRPr="00D90F7D">
        <w:t>)</w:t>
      </w:r>
      <w:r w:rsidR="00105BB5" w:rsidRPr="00D90F7D">
        <w:t xml:space="preserve"> </w:t>
      </w:r>
      <w:r w:rsidR="00561B3A" w:rsidRPr="00D90F7D">
        <w:t>to the Purchase Order</w:t>
      </w:r>
      <w:bookmarkEnd w:id="678"/>
      <w:bookmarkEnd w:id="679"/>
    </w:p>
    <w:p w14:paraId="1FD07927" w14:textId="77777777" w:rsidR="00EC226D" w:rsidRPr="00D90F7D" w:rsidRDefault="00EC226D" w:rsidP="00264CB2">
      <w:pPr>
        <w:pStyle w:val="Heading3"/>
      </w:pPr>
      <w:bookmarkStart w:id="681" w:name="_Toc172537327"/>
      <w:bookmarkStart w:id="682" w:name="_Toc177550919"/>
      <w:bookmarkStart w:id="683" w:name="_Hlk177553624"/>
      <w:bookmarkEnd w:id="680"/>
      <w:r w:rsidRPr="00D90F7D">
        <w:t>Add Item</w:t>
      </w:r>
      <w:r w:rsidR="009644A1" w:rsidRPr="00D90F7D">
        <w:t>s</w:t>
      </w:r>
      <w:r w:rsidR="00561B3A" w:rsidRPr="00D90F7D">
        <w:t xml:space="preserve"> Button</w:t>
      </w:r>
      <w:bookmarkEnd w:id="681"/>
      <w:bookmarkEnd w:id="682"/>
    </w:p>
    <w:bookmarkEnd w:id="683"/>
    <w:p w14:paraId="1BC48EF5" w14:textId="6CF370E3" w:rsidR="00EC226D" w:rsidRDefault="00EC226D" w:rsidP="00EC226D">
      <w:pPr>
        <w:pStyle w:val="BlockLine"/>
      </w:pPr>
    </w:p>
    <w:tbl>
      <w:tblPr>
        <w:tblW w:w="0" w:type="auto"/>
        <w:tblLayout w:type="fixed"/>
        <w:tblLook w:val="0000" w:firstRow="0" w:lastRow="0" w:firstColumn="0" w:lastColumn="0" w:noHBand="0" w:noVBand="0"/>
      </w:tblPr>
      <w:tblGrid>
        <w:gridCol w:w="1728"/>
        <w:gridCol w:w="7740"/>
      </w:tblGrid>
      <w:tr w:rsidR="00EC226D" w14:paraId="1F737D8E" w14:textId="77777777">
        <w:trPr>
          <w:cantSplit/>
        </w:trPr>
        <w:tc>
          <w:tcPr>
            <w:tcW w:w="1728" w:type="dxa"/>
          </w:tcPr>
          <w:p w14:paraId="5EAD12E9" w14:textId="77777777" w:rsidR="00EC226D" w:rsidRDefault="0034338A">
            <w:pPr>
              <w:pStyle w:val="BlockLabel"/>
            </w:pPr>
            <w:bookmarkStart w:id="684" w:name="_Hlk177547744"/>
            <w:r>
              <w:t>Purchase Order Items</w:t>
            </w:r>
          </w:p>
        </w:tc>
        <w:tc>
          <w:tcPr>
            <w:tcW w:w="7740" w:type="dxa"/>
          </w:tcPr>
          <w:p w14:paraId="30BB608B" w14:textId="38F2E76E" w:rsidR="00E2232F" w:rsidRDefault="0034338A" w:rsidP="00553A24">
            <w:pPr>
              <w:pStyle w:val="BlockText"/>
            </w:pPr>
            <w:r>
              <w:t xml:space="preserve">When you click the </w:t>
            </w:r>
            <w:r w:rsidRPr="004B49ED">
              <w:rPr>
                <w:b/>
              </w:rPr>
              <w:t>Add Item</w:t>
            </w:r>
            <w:r w:rsidR="009644A1">
              <w:rPr>
                <w:b/>
              </w:rPr>
              <w:t>s</w:t>
            </w:r>
            <w:r w:rsidR="00A62165">
              <w:rPr>
                <w:b/>
              </w:rPr>
              <w:t xml:space="preserve"> </w:t>
            </w:r>
            <w:r>
              <w:t xml:space="preserve">button on the </w:t>
            </w:r>
            <w:r w:rsidRPr="004B49ED">
              <w:rPr>
                <w:b/>
              </w:rPr>
              <w:t>Policy Panel</w:t>
            </w:r>
            <w:r>
              <w:t xml:space="preserve">, the </w:t>
            </w:r>
            <w:r w:rsidRPr="004B49ED">
              <w:rPr>
                <w:b/>
              </w:rPr>
              <w:t>Purchase Order</w:t>
            </w:r>
            <w:r w:rsidR="00BB3A1C">
              <w:rPr>
                <w:b/>
              </w:rPr>
              <w:t xml:space="preserve"> </w:t>
            </w:r>
            <w:r>
              <w:t>window displays as shown below.</w:t>
            </w:r>
            <w:r w:rsidR="00FD2460">
              <w:t xml:space="preserve"> </w:t>
            </w:r>
            <w:r w:rsidR="004B49ED">
              <w:t xml:space="preserve">The </w:t>
            </w:r>
            <w:r w:rsidR="00883953">
              <w:t>Purchase Order n</w:t>
            </w:r>
            <w:r w:rsidR="00E2232F">
              <w:t xml:space="preserve">umber, </w:t>
            </w:r>
            <w:r w:rsidR="004B49ED">
              <w:t>patient’s name and SSN display at the top.</w:t>
            </w:r>
            <w:r w:rsidR="00FD2460">
              <w:t xml:space="preserve"> </w:t>
            </w:r>
            <w:r w:rsidR="00CD2EBD">
              <w:t>This window provides multiple steps to add information when adding one or multiple items to the Purchase Order.</w:t>
            </w:r>
          </w:p>
        </w:tc>
      </w:tr>
      <w:bookmarkEnd w:id="684"/>
    </w:tbl>
    <w:p w14:paraId="2CA467E2" w14:textId="77777777" w:rsidR="009644A1" w:rsidRDefault="009644A1" w:rsidP="009644A1">
      <w:pPr>
        <w:pStyle w:val="BlockLine"/>
      </w:pPr>
    </w:p>
    <w:tbl>
      <w:tblPr>
        <w:tblW w:w="0" w:type="auto"/>
        <w:tblLayout w:type="fixed"/>
        <w:tblLook w:val="0000" w:firstRow="0" w:lastRow="0" w:firstColumn="0" w:lastColumn="0" w:noHBand="0" w:noVBand="0"/>
      </w:tblPr>
      <w:tblGrid>
        <w:gridCol w:w="1728"/>
        <w:gridCol w:w="7740"/>
      </w:tblGrid>
      <w:tr w:rsidR="009644A1" w14:paraId="04F3AA42" w14:textId="77777777">
        <w:trPr>
          <w:cantSplit/>
        </w:trPr>
        <w:tc>
          <w:tcPr>
            <w:tcW w:w="1728" w:type="dxa"/>
          </w:tcPr>
          <w:p w14:paraId="3A3224E4" w14:textId="77777777" w:rsidR="009644A1" w:rsidRDefault="009644A1">
            <w:pPr>
              <w:pStyle w:val="BlockLabel"/>
            </w:pPr>
            <w:bookmarkStart w:id="685" w:name="_Hlk177547745"/>
            <w:r>
              <w:t>Add Items button</w:t>
            </w:r>
          </w:p>
        </w:tc>
        <w:tc>
          <w:tcPr>
            <w:tcW w:w="7740" w:type="dxa"/>
          </w:tcPr>
          <w:p w14:paraId="30BE05DD" w14:textId="478E3C4A" w:rsidR="009644A1" w:rsidRDefault="0048066A" w:rsidP="0066618F">
            <w:pPr>
              <w:pStyle w:val="BlockText"/>
              <w:jc w:val="center"/>
            </w:pPr>
            <w:r>
              <w:rPr>
                <w:noProof/>
              </w:rPr>
              <w:drawing>
                <wp:inline distT="0" distB="0" distL="0" distR="0" wp14:anchorId="2CD2730D" wp14:editId="6D26B6A0">
                  <wp:extent cx="1411605" cy="3709035"/>
                  <wp:effectExtent l="0" t="0" r="0" b="0"/>
                  <wp:docPr id="48" name="Picture 48" descr="Screenshot of Policy panel showing Add Item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creenshot of Policy panel showing Add Items butto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11605" cy="3709035"/>
                          </a:xfrm>
                          <a:prstGeom prst="rect">
                            <a:avLst/>
                          </a:prstGeom>
                          <a:noFill/>
                          <a:ln>
                            <a:noFill/>
                          </a:ln>
                        </pic:spPr>
                      </pic:pic>
                    </a:graphicData>
                  </a:graphic>
                </wp:inline>
              </w:drawing>
            </w:r>
          </w:p>
        </w:tc>
      </w:tr>
      <w:bookmarkEnd w:id="685"/>
    </w:tbl>
    <w:p w14:paraId="12D75795" w14:textId="77777777" w:rsidR="009644A1" w:rsidRPr="009644A1" w:rsidRDefault="009644A1" w:rsidP="009644A1"/>
    <w:p w14:paraId="6A47AC0B" w14:textId="77777777" w:rsidR="009644A1" w:rsidRDefault="009644A1">
      <w:pPr>
        <w:pStyle w:val="ContinuedOnNextPa"/>
      </w:pPr>
      <w:bookmarkStart w:id="686" w:name="_Hlk177553627"/>
      <w:r>
        <w:t>Continued on next page</w:t>
      </w:r>
    </w:p>
    <w:p w14:paraId="5AA015AF" w14:textId="57CEBCBD" w:rsidR="009644A1" w:rsidRPr="00D90F7D" w:rsidRDefault="009644A1">
      <w:pPr>
        <w:pStyle w:val="MapTitleContinued"/>
        <w:rPr>
          <w:b w:val="0"/>
          <w:sz w:val="24"/>
        </w:rPr>
      </w:pPr>
      <w:bookmarkStart w:id="687" w:name="_Hlk177553629"/>
      <w:bookmarkEnd w:id="686"/>
      <w:r w:rsidRPr="00D90F7D">
        <w:br w:type="page"/>
      </w:r>
      <w:bookmarkStart w:id="688" w:name="_Hlk177553628"/>
      <w:r w:rsidR="00872403" w:rsidRPr="00872403">
        <w:rPr>
          <w:rStyle w:val="continuedChar"/>
          <w:b/>
          <w:bCs w:val="0"/>
        </w:rPr>
        <w:lastRenderedPageBreak/>
        <w:t>Add Items Button</w:t>
      </w:r>
      <w:r w:rsidRPr="00872403">
        <w:rPr>
          <w:rStyle w:val="continuedChar"/>
          <w:b/>
          <w:bCs w:val="0"/>
        </w:rPr>
        <w:fldChar w:fldCharType="begin"/>
      </w:r>
      <w:r w:rsidRPr="00872403">
        <w:rPr>
          <w:rStyle w:val="continuedChar"/>
          <w:b/>
          <w:bCs w:val="0"/>
        </w:rPr>
        <w:instrText>styleref "Map Title"</w:instrText>
      </w:r>
      <w:r w:rsidRPr="00872403">
        <w:rPr>
          <w:rStyle w:val="continuedChar"/>
          <w:b/>
          <w:bCs w:val="0"/>
        </w:rPr>
        <w:fldChar w:fldCharType="end"/>
      </w:r>
      <w:r w:rsidRPr="00872403">
        <w:rPr>
          <w:rStyle w:val="continuedChar"/>
          <w:b/>
          <w:bCs w:val="0"/>
        </w:rPr>
        <w:t>,</w:t>
      </w:r>
      <w:r w:rsidRPr="00D90F7D">
        <w:t xml:space="preserve"> </w:t>
      </w:r>
      <w:r w:rsidRPr="00D90F7D">
        <w:rPr>
          <w:b w:val="0"/>
          <w:sz w:val="24"/>
        </w:rPr>
        <w:t>Continued</w:t>
      </w:r>
      <w:bookmarkEnd w:id="688"/>
    </w:p>
    <w:bookmarkEnd w:id="687"/>
    <w:p w14:paraId="4A6CC5CC" w14:textId="37618D16" w:rsidR="009644A1" w:rsidRPr="009644A1" w:rsidRDefault="009644A1" w:rsidP="009644A1">
      <w:pPr>
        <w:pStyle w:val="BlockLine"/>
      </w:pPr>
    </w:p>
    <w:tbl>
      <w:tblPr>
        <w:tblW w:w="0" w:type="auto"/>
        <w:tblLayout w:type="fixed"/>
        <w:tblLook w:val="0000" w:firstRow="0" w:lastRow="0" w:firstColumn="0" w:lastColumn="0" w:noHBand="0" w:noVBand="0"/>
      </w:tblPr>
      <w:tblGrid>
        <w:gridCol w:w="1728"/>
        <w:gridCol w:w="7740"/>
      </w:tblGrid>
      <w:tr w:rsidR="001D1D89" w14:paraId="3F35756F" w14:textId="77777777">
        <w:trPr>
          <w:cantSplit/>
        </w:trPr>
        <w:tc>
          <w:tcPr>
            <w:tcW w:w="1728" w:type="dxa"/>
          </w:tcPr>
          <w:p w14:paraId="49ECFA2D" w14:textId="77777777" w:rsidR="001D1D89" w:rsidRDefault="00CD2EBD">
            <w:pPr>
              <w:pStyle w:val="BlockLabel"/>
            </w:pPr>
            <w:bookmarkStart w:id="689" w:name="_Hlk177547746"/>
            <w:r>
              <w:t>First Step</w:t>
            </w:r>
          </w:p>
        </w:tc>
        <w:tc>
          <w:tcPr>
            <w:tcW w:w="7740" w:type="dxa"/>
          </w:tcPr>
          <w:p w14:paraId="23466CBC" w14:textId="3523B997" w:rsidR="009B17C1" w:rsidRDefault="008247BE" w:rsidP="00CD2EBD">
            <w:pPr>
              <w:pStyle w:val="BlockText"/>
            </w:pPr>
            <w:bookmarkStart w:id="690" w:name="_Hlk177553630"/>
            <w:r>
              <w:t>On the Purchase Order window, y</w:t>
            </w:r>
            <w:r w:rsidR="00CD2EBD">
              <w:t xml:space="preserve">ou </w:t>
            </w:r>
            <w:r w:rsidR="0033569A">
              <w:t>MUST</w:t>
            </w:r>
            <w:r w:rsidR="00CD2EBD">
              <w:t xml:space="preserve"> select a </w:t>
            </w:r>
            <w:r w:rsidR="00CD2EBD" w:rsidRPr="004B49ED">
              <w:rPr>
                <w:b/>
              </w:rPr>
              <w:t>Type of Transaction</w:t>
            </w:r>
            <w:r w:rsidR="00CD2EBD">
              <w:t xml:space="preserve"> as either </w:t>
            </w:r>
            <w:r w:rsidR="00CD2EBD" w:rsidRPr="008C7B0A">
              <w:rPr>
                <w:b/>
              </w:rPr>
              <w:t>New/Replace</w:t>
            </w:r>
            <w:r w:rsidR="00D6235C">
              <w:t>,</w:t>
            </w:r>
            <w:r w:rsidR="00CD2EBD">
              <w:t xml:space="preserve"> </w:t>
            </w:r>
            <w:r w:rsidR="00CD2EBD" w:rsidRPr="008C7B0A">
              <w:rPr>
                <w:b/>
              </w:rPr>
              <w:t>Service/Repair</w:t>
            </w:r>
            <w:r w:rsidR="00D6235C">
              <w:rPr>
                <w:b/>
              </w:rPr>
              <w:t xml:space="preserve"> </w:t>
            </w:r>
            <w:r w:rsidR="00D6235C" w:rsidRPr="00D6235C">
              <w:t xml:space="preserve">or </w:t>
            </w:r>
            <w:r w:rsidR="00D6235C">
              <w:rPr>
                <w:b/>
              </w:rPr>
              <w:t>Rental Item</w:t>
            </w:r>
            <w:r w:rsidR="00CD2EBD">
              <w:rPr>
                <w:b/>
              </w:rPr>
              <w:t>.</w:t>
            </w:r>
            <w:r w:rsidR="00FD2460">
              <w:rPr>
                <w:b/>
              </w:rPr>
              <w:t xml:space="preserve"> </w:t>
            </w:r>
          </w:p>
          <w:bookmarkEnd w:id="690"/>
          <w:p w14:paraId="5FC640B6" w14:textId="77777777" w:rsidR="009B17C1" w:rsidRDefault="009B17C1" w:rsidP="00CD2EBD">
            <w:pPr>
              <w:pStyle w:val="BlockText"/>
            </w:pPr>
          </w:p>
          <w:p w14:paraId="53AD6CD8" w14:textId="0266F2D1" w:rsidR="001D1D89" w:rsidRDefault="00141506" w:rsidP="00CD2EBD">
            <w:pPr>
              <w:pStyle w:val="BlockText"/>
            </w:pPr>
            <w:r w:rsidRPr="00141506">
              <w:rPr>
                <w:b/>
              </w:rPr>
              <w:t>Note:</w:t>
            </w:r>
            <w:r w:rsidR="00FD2460">
              <w:t xml:space="preserve"> </w:t>
            </w:r>
            <w:r w:rsidR="00CD2EBD">
              <w:t xml:space="preserve">These </w:t>
            </w:r>
            <w:r w:rsidR="00D6235C">
              <w:t>three</w:t>
            </w:r>
            <w:r w:rsidR="00CD2EBD">
              <w:t xml:space="preserve"> transactions types have been consolidated from four types</w:t>
            </w:r>
            <w:r>
              <w:t xml:space="preserve"> with this patch</w:t>
            </w:r>
            <w:r w:rsidR="00CD2EBD">
              <w:t>.</w:t>
            </w:r>
            <w:r w:rsidR="00FD2460">
              <w:t xml:space="preserve"> </w:t>
            </w:r>
          </w:p>
        </w:tc>
      </w:tr>
      <w:bookmarkEnd w:id="689"/>
    </w:tbl>
    <w:p w14:paraId="00E6EA6F" w14:textId="77777777" w:rsidR="00CD2EBD" w:rsidRDefault="00CD2EBD" w:rsidP="00CD2EBD">
      <w:pPr>
        <w:pStyle w:val="BlockLine"/>
      </w:pPr>
    </w:p>
    <w:tbl>
      <w:tblPr>
        <w:tblW w:w="0" w:type="auto"/>
        <w:tblLayout w:type="fixed"/>
        <w:tblLook w:val="0000" w:firstRow="0" w:lastRow="0" w:firstColumn="0" w:lastColumn="0" w:noHBand="0" w:noVBand="0"/>
      </w:tblPr>
      <w:tblGrid>
        <w:gridCol w:w="1728"/>
        <w:gridCol w:w="7740"/>
      </w:tblGrid>
      <w:tr w:rsidR="00CD2EBD" w14:paraId="45E31F8C" w14:textId="77777777">
        <w:trPr>
          <w:cantSplit/>
        </w:trPr>
        <w:tc>
          <w:tcPr>
            <w:tcW w:w="1728" w:type="dxa"/>
          </w:tcPr>
          <w:p w14:paraId="35BC6643" w14:textId="77777777" w:rsidR="00CD2EBD" w:rsidRDefault="00CD2EBD">
            <w:pPr>
              <w:pStyle w:val="BlockLabel"/>
            </w:pPr>
            <w:bookmarkStart w:id="691" w:name="_Hlk177547747"/>
            <w:r>
              <w:t>Second Step</w:t>
            </w:r>
          </w:p>
        </w:tc>
        <w:tc>
          <w:tcPr>
            <w:tcW w:w="7740" w:type="dxa"/>
          </w:tcPr>
          <w:p w14:paraId="17ABEC30" w14:textId="6083429E" w:rsidR="00CD2EBD" w:rsidRDefault="00CD2EBD" w:rsidP="00CD2EBD">
            <w:pPr>
              <w:pStyle w:val="BlockText"/>
            </w:pPr>
            <w:bookmarkStart w:id="692" w:name="_Hlk177553631"/>
            <w:r>
              <w:t xml:space="preserve">The </w:t>
            </w:r>
            <w:r w:rsidRPr="00277C52">
              <w:rPr>
                <w:b/>
              </w:rPr>
              <w:t>Patient Category</w:t>
            </w:r>
            <w:r>
              <w:t xml:space="preserve"> (</w:t>
            </w:r>
            <w:r w:rsidRPr="00CD2EBD">
              <w:rPr>
                <w:b/>
              </w:rPr>
              <w:t>SC</w:t>
            </w:r>
            <w:r>
              <w:t xml:space="preserve"> or </w:t>
            </w:r>
            <w:r w:rsidRPr="00CD2EBD">
              <w:rPr>
                <w:b/>
              </w:rPr>
              <w:t>NSC</w:t>
            </w:r>
            <w:r>
              <w:t>) radio buttons are displayed.</w:t>
            </w:r>
            <w:r w:rsidR="00FD2460">
              <w:t xml:space="preserve"> </w:t>
            </w:r>
            <w:r>
              <w:t>This is an enhanced feature with this patch that has been consolidated into two options.</w:t>
            </w:r>
            <w:r w:rsidR="00FD2460">
              <w:t xml:space="preserve"> </w:t>
            </w:r>
            <w:r w:rsidR="0033569A">
              <w:t>You MUST select either:</w:t>
            </w:r>
            <w:r w:rsidR="00FD2460">
              <w:t xml:space="preserve"> </w:t>
            </w:r>
            <w:r w:rsidR="0033569A" w:rsidRPr="0033569A">
              <w:rPr>
                <w:b/>
              </w:rPr>
              <w:t>SC</w:t>
            </w:r>
            <w:r w:rsidR="0033569A">
              <w:t xml:space="preserve"> (Service Connected) or </w:t>
            </w:r>
            <w:r w:rsidR="0033569A" w:rsidRPr="0033569A">
              <w:rPr>
                <w:b/>
              </w:rPr>
              <w:t>NSC</w:t>
            </w:r>
            <w:r w:rsidR="0033569A">
              <w:t xml:space="preserve"> (Non Service Connected).</w:t>
            </w:r>
          </w:p>
          <w:bookmarkEnd w:id="692"/>
          <w:p w14:paraId="3990B632" w14:textId="77777777" w:rsidR="00CD2EBD" w:rsidRDefault="00CD2EBD" w:rsidP="00CD2EBD">
            <w:pPr>
              <w:pStyle w:val="BlockText"/>
            </w:pPr>
          </w:p>
          <w:p w14:paraId="7FAA5DF3" w14:textId="43FF9336" w:rsidR="00CD2EBD" w:rsidRDefault="00CD2EBD" w:rsidP="00CD2EBD">
            <w:pPr>
              <w:pStyle w:val="BlockText"/>
            </w:pPr>
            <w:r w:rsidRPr="00CD2EBD">
              <w:rPr>
                <w:b/>
              </w:rPr>
              <w:t>Note:</w:t>
            </w:r>
            <w:r w:rsidR="00FD2460">
              <w:rPr>
                <w:b/>
              </w:rPr>
              <w:t xml:space="preserve"> </w:t>
            </w:r>
            <w:r>
              <w:t xml:space="preserve">If there is a </w:t>
            </w:r>
            <w:r w:rsidR="00B422C0">
              <w:t>SC D</w:t>
            </w:r>
            <w:r>
              <w:t xml:space="preserve">isability, it will </w:t>
            </w:r>
            <w:r w:rsidR="00DE5E7E">
              <w:t xml:space="preserve">display </w:t>
            </w:r>
            <w:r>
              <w:t>in the box at the top.</w:t>
            </w:r>
            <w:r w:rsidR="00FD2460">
              <w:t xml:space="preserve"> </w:t>
            </w:r>
            <w:r w:rsidR="0044198B">
              <w:t xml:space="preserve">There is no </w:t>
            </w:r>
            <w:r w:rsidR="00DE5E7E">
              <w:t xml:space="preserve">longer any </w:t>
            </w:r>
            <w:r w:rsidR="0044198B">
              <w:t>additional selection of eligibility for the Special Category.</w:t>
            </w:r>
          </w:p>
        </w:tc>
      </w:tr>
      <w:bookmarkEnd w:id="691"/>
    </w:tbl>
    <w:p w14:paraId="353E29D5" w14:textId="346E55EA" w:rsidR="00E2232F" w:rsidRDefault="00E2232F" w:rsidP="00E2232F">
      <w:pPr>
        <w:pStyle w:val="BlockLine"/>
      </w:pPr>
    </w:p>
    <w:tbl>
      <w:tblPr>
        <w:tblW w:w="0" w:type="auto"/>
        <w:tblLayout w:type="fixed"/>
        <w:tblLook w:val="0000" w:firstRow="0" w:lastRow="0" w:firstColumn="0" w:lastColumn="0" w:noHBand="0" w:noVBand="0"/>
      </w:tblPr>
      <w:tblGrid>
        <w:gridCol w:w="1728"/>
        <w:gridCol w:w="7740"/>
      </w:tblGrid>
      <w:tr w:rsidR="00E2232F" w14:paraId="40949927" w14:textId="77777777">
        <w:trPr>
          <w:cantSplit/>
        </w:trPr>
        <w:tc>
          <w:tcPr>
            <w:tcW w:w="1728" w:type="dxa"/>
          </w:tcPr>
          <w:p w14:paraId="2CD7A067" w14:textId="77777777" w:rsidR="00E2232F" w:rsidRPr="00A52A4B" w:rsidRDefault="00A52A4B">
            <w:pPr>
              <w:pStyle w:val="BlockLabel"/>
            </w:pPr>
            <w:bookmarkStart w:id="693" w:name="_Hlk177547748"/>
            <w:r>
              <w:t>P</w:t>
            </w:r>
            <w:r w:rsidR="001A70BD">
              <w:t xml:space="preserve">urchase </w:t>
            </w:r>
            <w:r>
              <w:t>O</w:t>
            </w:r>
            <w:r w:rsidR="001A70BD">
              <w:t>rder</w:t>
            </w:r>
            <w:r>
              <w:t xml:space="preserve"> window</w:t>
            </w:r>
          </w:p>
        </w:tc>
        <w:tc>
          <w:tcPr>
            <w:tcW w:w="7740" w:type="dxa"/>
          </w:tcPr>
          <w:p w14:paraId="673168F5" w14:textId="44C61122" w:rsidR="005966E3" w:rsidRDefault="0048066A">
            <w:pPr>
              <w:pStyle w:val="BlockText"/>
            </w:pPr>
            <w:r>
              <w:rPr>
                <w:noProof/>
              </w:rPr>
              <w:drawing>
                <wp:inline distT="0" distB="0" distL="0" distR="0" wp14:anchorId="20947930" wp14:editId="77D86C77">
                  <wp:extent cx="4777105" cy="2516505"/>
                  <wp:effectExtent l="0" t="0" r="0" b="0"/>
                  <wp:docPr id="49" name="Picture 49" descr="Purchase Ord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urchase Order window"/>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77105" cy="2516505"/>
                          </a:xfrm>
                          <a:prstGeom prst="rect">
                            <a:avLst/>
                          </a:prstGeom>
                          <a:noFill/>
                          <a:ln>
                            <a:noFill/>
                          </a:ln>
                        </pic:spPr>
                      </pic:pic>
                    </a:graphicData>
                  </a:graphic>
                </wp:inline>
              </w:drawing>
            </w:r>
          </w:p>
          <w:p w14:paraId="6D945B2A" w14:textId="77777777" w:rsidR="005966E3" w:rsidRDefault="005966E3">
            <w:pPr>
              <w:pStyle w:val="BlockText"/>
            </w:pPr>
          </w:p>
          <w:p w14:paraId="6F7A4421" w14:textId="2437E882" w:rsidR="00E2232F" w:rsidRPr="00A52A4B" w:rsidRDefault="005966E3">
            <w:pPr>
              <w:pStyle w:val="BlockText"/>
            </w:pPr>
            <w:r w:rsidRPr="00E2232F">
              <w:rPr>
                <w:b/>
              </w:rPr>
              <w:t>Note:</w:t>
            </w:r>
            <w:r w:rsidR="00FD2460">
              <w:t xml:space="preserve"> </w:t>
            </w:r>
            <w:r>
              <w:t xml:space="preserve">You can use the </w:t>
            </w:r>
            <w:r w:rsidRPr="003D2743">
              <w:rPr>
                <w:b/>
              </w:rPr>
              <w:t>Tab</w:t>
            </w:r>
            <w:r>
              <w:t xml:space="preserve"> key to tab from one field to the next on this window.</w:t>
            </w:r>
            <w:r w:rsidR="00FD2460">
              <w:t xml:space="preserve"> </w:t>
            </w:r>
            <w:r>
              <w:t>You can also use the spacebar to check a checkbox.</w:t>
            </w:r>
          </w:p>
        </w:tc>
      </w:tr>
      <w:bookmarkEnd w:id="693"/>
    </w:tbl>
    <w:p w14:paraId="1FC44E0D" w14:textId="77777777" w:rsidR="00E2232F" w:rsidRPr="00E2232F" w:rsidRDefault="00E2232F" w:rsidP="00E2232F"/>
    <w:p w14:paraId="48F31D3E" w14:textId="77777777" w:rsidR="00E2232F" w:rsidRDefault="00E2232F">
      <w:pPr>
        <w:pStyle w:val="ContinuedOnNextPa"/>
      </w:pPr>
      <w:bookmarkStart w:id="694" w:name="_Hlk177553633"/>
      <w:r>
        <w:t>Continued on next page</w:t>
      </w:r>
    </w:p>
    <w:p w14:paraId="31B5A92B" w14:textId="282B40FC" w:rsidR="00E2232F" w:rsidRPr="00D90F7D" w:rsidRDefault="00E2232F">
      <w:pPr>
        <w:pStyle w:val="MapTitleContinued"/>
        <w:rPr>
          <w:b w:val="0"/>
          <w:sz w:val="24"/>
        </w:rPr>
      </w:pPr>
      <w:bookmarkStart w:id="695" w:name="_Hlk177553635"/>
      <w:bookmarkEnd w:id="694"/>
      <w:r w:rsidRPr="00D90F7D">
        <w:br w:type="page"/>
      </w:r>
      <w:bookmarkStart w:id="696" w:name="_Hlk177553634"/>
      <w:r w:rsidR="00872403" w:rsidRPr="00872403">
        <w:rPr>
          <w:rStyle w:val="continuedChar"/>
          <w:b/>
          <w:bCs w:val="0"/>
        </w:rPr>
        <w:lastRenderedPageBreak/>
        <w:t>Add Items Button</w:t>
      </w:r>
      <w:r w:rsidRPr="00872403">
        <w:rPr>
          <w:rStyle w:val="continuedChar"/>
          <w:b/>
          <w:bCs w:val="0"/>
        </w:rPr>
        <w:fldChar w:fldCharType="begin"/>
      </w:r>
      <w:r w:rsidRPr="00872403">
        <w:rPr>
          <w:rStyle w:val="continuedChar"/>
          <w:b/>
          <w:bCs w:val="0"/>
        </w:rPr>
        <w:instrText>styleref "Map Title"</w:instrText>
      </w:r>
      <w:r w:rsidRPr="00872403">
        <w:rPr>
          <w:rStyle w:val="continuedChar"/>
          <w:b/>
          <w:bCs w:val="0"/>
        </w:rPr>
        <w:fldChar w:fldCharType="end"/>
      </w:r>
      <w:r w:rsidRPr="00872403">
        <w:rPr>
          <w:rStyle w:val="continuedChar"/>
          <w:b/>
          <w:bCs w:val="0"/>
        </w:rPr>
        <w:t>,</w:t>
      </w:r>
      <w:r w:rsidRPr="00D90F7D">
        <w:t xml:space="preserve"> </w:t>
      </w:r>
      <w:r w:rsidRPr="00D90F7D">
        <w:rPr>
          <w:b w:val="0"/>
          <w:sz w:val="24"/>
        </w:rPr>
        <w:t>Continued</w:t>
      </w:r>
      <w:bookmarkEnd w:id="696"/>
    </w:p>
    <w:bookmarkEnd w:id="695"/>
    <w:p w14:paraId="2127A1B4" w14:textId="07E2D272" w:rsidR="00CD2EBD" w:rsidRPr="00CD2EBD" w:rsidRDefault="00CD2EBD" w:rsidP="00E2232F">
      <w:pPr>
        <w:pStyle w:val="BlockLine"/>
      </w:pPr>
    </w:p>
    <w:tbl>
      <w:tblPr>
        <w:tblW w:w="0" w:type="auto"/>
        <w:tblLayout w:type="fixed"/>
        <w:tblLook w:val="0000" w:firstRow="0" w:lastRow="0" w:firstColumn="0" w:lastColumn="0" w:noHBand="0" w:noVBand="0"/>
      </w:tblPr>
      <w:tblGrid>
        <w:gridCol w:w="1728"/>
        <w:gridCol w:w="7740"/>
      </w:tblGrid>
      <w:tr w:rsidR="00553A24" w14:paraId="64337DD3" w14:textId="77777777">
        <w:trPr>
          <w:cantSplit/>
        </w:trPr>
        <w:tc>
          <w:tcPr>
            <w:tcW w:w="1728" w:type="dxa"/>
          </w:tcPr>
          <w:p w14:paraId="08732A05" w14:textId="77777777" w:rsidR="00553A24" w:rsidRDefault="00553A24">
            <w:pPr>
              <w:pStyle w:val="BlockLabel"/>
            </w:pPr>
            <w:bookmarkStart w:id="697" w:name="_Hlk177547749"/>
            <w:r>
              <w:t>Billing Item</w:t>
            </w:r>
          </w:p>
        </w:tc>
        <w:tc>
          <w:tcPr>
            <w:tcW w:w="7740" w:type="dxa"/>
          </w:tcPr>
          <w:p w14:paraId="451FBB10" w14:textId="43AD71DF" w:rsidR="00553A24" w:rsidRDefault="00553A24" w:rsidP="00CD2EBD">
            <w:pPr>
              <w:pStyle w:val="BlockText"/>
            </w:pPr>
            <w:bookmarkStart w:id="698" w:name="_Hlk177553636"/>
            <w:r>
              <w:t>You can select the</w:t>
            </w:r>
            <w:r w:rsidRPr="00CD2EBD">
              <w:rPr>
                <w:b/>
              </w:rPr>
              <w:t xml:space="preserve"> </w:t>
            </w:r>
            <w:r w:rsidR="00CD2EBD" w:rsidRPr="00CD2EBD">
              <w:rPr>
                <w:b/>
              </w:rPr>
              <w:t>Billing Item</w:t>
            </w:r>
            <w:r>
              <w:t xml:space="preserve"> by </w:t>
            </w:r>
            <w:r w:rsidR="00CD2EBD">
              <w:t xml:space="preserve">entering partial spelling search criteria </w:t>
            </w:r>
            <w:r w:rsidR="00CD2EBD" w:rsidRPr="009B17C1">
              <w:rPr>
                <w:u w:val="single"/>
              </w:rPr>
              <w:t>with a minimum of three characters</w:t>
            </w:r>
            <w:r w:rsidR="00CD2EBD">
              <w:t>.</w:t>
            </w:r>
            <w:r w:rsidR="00FD2460">
              <w:t xml:space="preserve"> </w:t>
            </w:r>
            <w:r w:rsidR="00CD2EBD">
              <w:t xml:space="preserve">You </w:t>
            </w:r>
            <w:r w:rsidR="009B17C1">
              <w:t>MUST</w:t>
            </w:r>
            <w:r w:rsidR="00CD2EBD">
              <w:t xml:space="preserve"> enter a partial spelling to begin your search.</w:t>
            </w:r>
            <w:r w:rsidR="00FD2460">
              <w:t xml:space="preserve"> </w:t>
            </w:r>
            <w:r w:rsidR="00CD2EBD">
              <w:t>Once you type the initial search value, you can click on the drop-down arrow and a list will display.</w:t>
            </w:r>
            <w:r w:rsidR="00FD2460">
              <w:t xml:space="preserve"> </w:t>
            </w:r>
            <w:r w:rsidR="00CD2EBD">
              <w:t>From this list, you can scroll to select an option.</w:t>
            </w:r>
            <w:r w:rsidR="00FD2460">
              <w:t xml:space="preserve"> </w:t>
            </w:r>
          </w:p>
          <w:bookmarkEnd w:id="698"/>
          <w:p w14:paraId="6D5825F5" w14:textId="77777777" w:rsidR="00E2232F" w:rsidRDefault="00E2232F" w:rsidP="00CD2EBD">
            <w:pPr>
              <w:pStyle w:val="BlockText"/>
            </w:pPr>
          </w:p>
          <w:p w14:paraId="69B51D57" w14:textId="4912AF9F" w:rsidR="00E2232F" w:rsidRDefault="009B17C1" w:rsidP="00CD2EBD">
            <w:pPr>
              <w:pStyle w:val="BlockText"/>
            </w:pPr>
            <w:r w:rsidRPr="009B17C1">
              <w:rPr>
                <w:b/>
              </w:rPr>
              <w:t>Note:</w:t>
            </w:r>
            <w:r w:rsidR="00FD2460">
              <w:t xml:space="preserve"> </w:t>
            </w:r>
            <w:r w:rsidR="00E2232F">
              <w:t>This billing information does not display on the 2319 nor does it print on the P</w:t>
            </w:r>
            <w:r w:rsidR="008327D5">
              <w:t>urchase Order.</w:t>
            </w:r>
            <w:r w:rsidR="00FD2460">
              <w:t xml:space="preserve"> </w:t>
            </w:r>
            <w:r w:rsidR="008327D5">
              <w:t>It is only for b</w:t>
            </w:r>
            <w:r w:rsidR="00E2232F">
              <w:t>illing purposes.</w:t>
            </w:r>
          </w:p>
        </w:tc>
      </w:tr>
      <w:bookmarkEnd w:id="697"/>
    </w:tbl>
    <w:p w14:paraId="266F0516" w14:textId="23B00A20" w:rsidR="00553A24" w:rsidRPr="00553A24" w:rsidRDefault="00553A24" w:rsidP="00553A24">
      <w:pPr>
        <w:pStyle w:val="BlockLine"/>
      </w:pPr>
    </w:p>
    <w:tbl>
      <w:tblPr>
        <w:tblW w:w="0" w:type="auto"/>
        <w:tblLayout w:type="fixed"/>
        <w:tblLook w:val="0000" w:firstRow="0" w:lastRow="0" w:firstColumn="0" w:lastColumn="0" w:noHBand="0" w:noVBand="0"/>
      </w:tblPr>
      <w:tblGrid>
        <w:gridCol w:w="1728"/>
        <w:gridCol w:w="7740"/>
      </w:tblGrid>
      <w:tr w:rsidR="00EC226D" w14:paraId="17F4E361" w14:textId="77777777">
        <w:trPr>
          <w:cantSplit/>
        </w:trPr>
        <w:tc>
          <w:tcPr>
            <w:tcW w:w="1728" w:type="dxa"/>
          </w:tcPr>
          <w:p w14:paraId="0C22D305" w14:textId="77777777" w:rsidR="00EC226D" w:rsidRPr="00105BB5" w:rsidRDefault="0034338A">
            <w:pPr>
              <w:pStyle w:val="BlockLabel"/>
              <w:rPr>
                <w:highlight w:val="yellow"/>
              </w:rPr>
            </w:pPr>
            <w:bookmarkStart w:id="699" w:name="_Hlk177547750"/>
            <w:r w:rsidRPr="00F865B7">
              <w:t>Purchase Order window</w:t>
            </w:r>
          </w:p>
        </w:tc>
        <w:tc>
          <w:tcPr>
            <w:tcW w:w="7740" w:type="dxa"/>
          </w:tcPr>
          <w:p w14:paraId="2F0618DF" w14:textId="62DFB3E8" w:rsidR="00EC226D" w:rsidRDefault="0048066A">
            <w:pPr>
              <w:pStyle w:val="BlockText"/>
            </w:pPr>
            <w:r>
              <w:rPr>
                <w:noProof/>
              </w:rPr>
              <w:drawing>
                <wp:inline distT="0" distB="0" distL="0" distR="0" wp14:anchorId="7AF9FA81" wp14:editId="42F59847">
                  <wp:extent cx="4777105" cy="2560320"/>
                  <wp:effectExtent l="0" t="0" r="0" b="0"/>
                  <wp:docPr id="50" name="Picture 50" descr="Purchase Ord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urchase Order window"/>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77105" cy="2560320"/>
                          </a:xfrm>
                          <a:prstGeom prst="rect">
                            <a:avLst/>
                          </a:prstGeom>
                          <a:noFill/>
                          <a:ln>
                            <a:noFill/>
                          </a:ln>
                        </pic:spPr>
                      </pic:pic>
                    </a:graphicData>
                  </a:graphic>
                </wp:inline>
              </w:drawing>
            </w:r>
          </w:p>
        </w:tc>
      </w:tr>
      <w:bookmarkEnd w:id="699"/>
    </w:tbl>
    <w:p w14:paraId="28C3B4D7" w14:textId="77777777" w:rsidR="00E2232F" w:rsidRDefault="00E2232F" w:rsidP="00E2232F">
      <w:pPr>
        <w:pStyle w:val="BlockLine"/>
      </w:pPr>
    </w:p>
    <w:tbl>
      <w:tblPr>
        <w:tblW w:w="0" w:type="auto"/>
        <w:tblLayout w:type="fixed"/>
        <w:tblLook w:val="0000" w:firstRow="0" w:lastRow="0" w:firstColumn="0" w:lastColumn="0" w:noHBand="0" w:noVBand="0"/>
      </w:tblPr>
      <w:tblGrid>
        <w:gridCol w:w="1728"/>
        <w:gridCol w:w="7740"/>
      </w:tblGrid>
      <w:tr w:rsidR="00E2232F" w14:paraId="2DE684F7" w14:textId="77777777">
        <w:trPr>
          <w:cantSplit/>
        </w:trPr>
        <w:tc>
          <w:tcPr>
            <w:tcW w:w="1728" w:type="dxa"/>
          </w:tcPr>
          <w:p w14:paraId="76FD6336" w14:textId="77777777" w:rsidR="00E2232F" w:rsidRDefault="00E2232F" w:rsidP="002D5B95">
            <w:pPr>
              <w:pStyle w:val="BlockLabel"/>
            </w:pPr>
            <w:bookmarkStart w:id="700" w:name="_Hlk177547751"/>
            <w:r>
              <w:t>HCPCS</w:t>
            </w:r>
            <w:r w:rsidR="008247BE">
              <w:t xml:space="preserve"> Criteria Search</w:t>
            </w:r>
          </w:p>
        </w:tc>
        <w:tc>
          <w:tcPr>
            <w:tcW w:w="7740" w:type="dxa"/>
          </w:tcPr>
          <w:p w14:paraId="71D3F6EA" w14:textId="34CC3E0C" w:rsidR="00E2232F" w:rsidRDefault="00E2232F" w:rsidP="002D5B95">
            <w:pPr>
              <w:pStyle w:val="BlockText"/>
            </w:pPr>
            <w:bookmarkStart w:id="701" w:name="_Hlk177553638"/>
            <w:r>
              <w:t xml:space="preserve">You </w:t>
            </w:r>
            <w:r w:rsidR="009B17C1">
              <w:t>MUST</w:t>
            </w:r>
            <w:r>
              <w:t xml:space="preserve"> enter a partial spelling of the </w:t>
            </w:r>
            <w:r w:rsidRPr="00277C52">
              <w:rPr>
                <w:b/>
              </w:rPr>
              <w:t>HCPCS</w:t>
            </w:r>
            <w:r>
              <w:t xml:space="preserve"> </w:t>
            </w:r>
            <w:r w:rsidR="0044198B">
              <w:t xml:space="preserve">Description </w:t>
            </w:r>
            <w:r w:rsidR="0044198B" w:rsidRPr="008247BE">
              <w:t>(</w:t>
            </w:r>
            <w:r w:rsidR="00664779" w:rsidRPr="008247BE">
              <w:t>or HCPCS</w:t>
            </w:r>
            <w:r w:rsidR="0044198B" w:rsidRPr="008247BE">
              <w:t xml:space="preserve"> code</w:t>
            </w:r>
            <w:r w:rsidR="008247BE" w:rsidRPr="008247BE">
              <w:t xml:space="preserve"> or synonym</w:t>
            </w:r>
            <w:r w:rsidR="0044198B" w:rsidRPr="008247BE">
              <w:t>)</w:t>
            </w:r>
            <w:r w:rsidR="0044198B">
              <w:t xml:space="preserve"> </w:t>
            </w:r>
            <w:r>
              <w:t>to beg</w:t>
            </w:r>
            <w:r w:rsidR="009B17C1">
              <w:t>in your search</w:t>
            </w:r>
            <w:r>
              <w:t>.</w:t>
            </w:r>
            <w:r w:rsidR="00FD2460">
              <w:t xml:space="preserve"> </w:t>
            </w:r>
            <w:r>
              <w:t>Once you type an initial search value, you can then click on the drop-down arrow and a list will display.</w:t>
            </w:r>
            <w:r w:rsidR="00FD2460">
              <w:t xml:space="preserve"> </w:t>
            </w:r>
            <w:r>
              <w:t>From this list, you can scroll to select an option.</w:t>
            </w:r>
            <w:r w:rsidR="00FD2460">
              <w:t xml:space="preserve"> </w:t>
            </w:r>
            <w:r w:rsidR="0044198B">
              <w:t>If you know the code, you can enter the entire HCPCS code.</w:t>
            </w:r>
          </w:p>
          <w:bookmarkEnd w:id="701"/>
          <w:p w14:paraId="6BB46937" w14:textId="77777777" w:rsidR="00E2232F" w:rsidRPr="00884C50" w:rsidRDefault="00E2232F" w:rsidP="002D5B95">
            <w:pPr>
              <w:pStyle w:val="BlockText"/>
              <w:rPr>
                <w:sz w:val="16"/>
                <w:szCs w:val="16"/>
              </w:rPr>
            </w:pPr>
          </w:p>
          <w:p w14:paraId="033546B7" w14:textId="18172147" w:rsidR="00E2232F" w:rsidRDefault="00E2232F" w:rsidP="002D5B95">
            <w:pPr>
              <w:pStyle w:val="BlockText"/>
            </w:pPr>
            <w:r w:rsidRPr="00E2232F">
              <w:rPr>
                <w:b/>
              </w:rPr>
              <w:t>Note:</w:t>
            </w:r>
            <w:r w:rsidR="00FD2460">
              <w:t xml:space="preserve"> </w:t>
            </w:r>
            <w:r>
              <w:t>The search criteria must be for a valid HCPCS code.</w:t>
            </w:r>
          </w:p>
        </w:tc>
      </w:tr>
      <w:bookmarkEnd w:id="700"/>
    </w:tbl>
    <w:p w14:paraId="7F87D132" w14:textId="77777777" w:rsidR="00AB1C20" w:rsidRDefault="00AB1C20" w:rsidP="00AB1C20">
      <w:pPr>
        <w:pStyle w:val="BlockLine"/>
      </w:pPr>
    </w:p>
    <w:tbl>
      <w:tblPr>
        <w:tblW w:w="0" w:type="auto"/>
        <w:tblLayout w:type="fixed"/>
        <w:tblLook w:val="0000" w:firstRow="0" w:lastRow="0" w:firstColumn="0" w:lastColumn="0" w:noHBand="0" w:noVBand="0"/>
      </w:tblPr>
      <w:tblGrid>
        <w:gridCol w:w="1728"/>
        <w:gridCol w:w="7740"/>
      </w:tblGrid>
      <w:tr w:rsidR="00AB1C20" w14:paraId="30D7CEDF" w14:textId="77777777">
        <w:trPr>
          <w:cantSplit/>
        </w:trPr>
        <w:tc>
          <w:tcPr>
            <w:tcW w:w="1728" w:type="dxa"/>
          </w:tcPr>
          <w:p w14:paraId="1871575D" w14:textId="77777777" w:rsidR="00AB1C20" w:rsidRDefault="00AB1C20" w:rsidP="00AA3C2E">
            <w:pPr>
              <w:pStyle w:val="BlockLabel"/>
            </w:pPr>
            <w:bookmarkStart w:id="702" w:name="_Hlk177547752"/>
            <w:r>
              <w:t>Number of Bids</w:t>
            </w:r>
          </w:p>
        </w:tc>
        <w:tc>
          <w:tcPr>
            <w:tcW w:w="7740" w:type="dxa"/>
          </w:tcPr>
          <w:p w14:paraId="4F31495A" w14:textId="77777777" w:rsidR="00AB1C20" w:rsidRPr="00AB1C20" w:rsidRDefault="00AB1C20" w:rsidP="00AA3C2E">
            <w:pPr>
              <w:pStyle w:val="BlockText"/>
              <w:rPr>
                <w:szCs w:val="22"/>
              </w:rPr>
            </w:pPr>
            <w:r w:rsidRPr="00AB1C20">
              <w:rPr>
                <w:rFonts w:cs="Arial"/>
                <w:szCs w:val="22"/>
              </w:rPr>
              <w:t xml:space="preserve">Click </w:t>
            </w:r>
            <w:r w:rsidRPr="00AB1C20">
              <w:rPr>
                <w:rFonts w:cs="Arial"/>
                <w:b/>
                <w:szCs w:val="22"/>
              </w:rPr>
              <w:t>Number of Bids</w:t>
            </w:r>
            <w:r w:rsidRPr="00AB1C20">
              <w:rPr>
                <w:rFonts w:cs="Arial"/>
                <w:szCs w:val="22"/>
              </w:rPr>
              <w:t xml:space="preserve"> to enter a bid on this item. The maximum number of bids on an item is 3. </w:t>
            </w:r>
            <w:r w:rsidR="005D3A37">
              <w:rPr>
                <w:rFonts w:cs="Arial"/>
                <w:szCs w:val="22"/>
              </w:rPr>
              <w:t>For certain HCPCS (e.g., HISAS, HISAN), this window will automatically open for your selection. It should be used whenever you receive a bid for a prosthetic item.</w:t>
            </w:r>
          </w:p>
        </w:tc>
      </w:tr>
    </w:tbl>
    <w:p w14:paraId="62281E4C" w14:textId="77777777" w:rsidR="00E2232F" w:rsidRDefault="00E2232F" w:rsidP="00884C50">
      <w:pPr>
        <w:pStyle w:val="BlockLine"/>
        <w:ind w:left="1699"/>
      </w:pPr>
      <w:bookmarkStart w:id="703" w:name="_Hlk177553640"/>
      <w:bookmarkEnd w:id="702"/>
    </w:p>
    <w:tbl>
      <w:tblPr>
        <w:tblW w:w="0" w:type="auto"/>
        <w:tblLayout w:type="fixed"/>
        <w:tblLook w:val="0000" w:firstRow="0" w:lastRow="0" w:firstColumn="0" w:lastColumn="0" w:noHBand="0" w:noVBand="0"/>
      </w:tblPr>
      <w:tblGrid>
        <w:gridCol w:w="1728"/>
        <w:gridCol w:w="7740"/>
      </w:tblGrid>
      <w:tr w:rsidR="00E2232F" w14:paraId="4CC0EE85" w14:textId="77777777">
        <w:trPr>
          <w:cantSplit/>
        </w:trPr>
        <w:tc>
          <w:tcPr>
            <w:tcW w:w="1728" w:type="dxa"/>
          </w:tcPr>
          <w:p w14:paraId="381F28EB" w14:textId="77777777" w:rsidR="00E2232F" w:rsidRDefault="00E2232F" w:rsidP="002D5B95">
            <w:pPr>
              <w:pStyle w:val="BlockLabel"/>
            </w:pPr>
            <w:bookmarkStart w:id="704" w:name="_Hlk177547753"/>
            <w:bookmarkEnd w:id="703"/>
            <w:r>
              <w:t>Contract</w:t>
            </w:r>
          </w:p>
        </w:tc>
        <w:tc>
          <w:tcPr>
            <w:tcW w:w="7740" w:type="dxa"/>
          </w:tcPr>
          <w:p w14:paraId="1E719B03" w14:textId="748E3246" w:rsidR="00E2232F" w:rsidRDefault="00E2232F" w:rsidP="002D5B95">
            <w:pPr>
              <w:pStyle w:val="BlockText"/>
            </w:pPr>
            <w:bookmarkStart w:id="705" w:name="_Hlk177553641"/>
            <w:r>
              <w:t xml:space="preserve">You can select the </w:t>
            </w:r>
            <w:r w:rsidRPr="00E2232F">
              <w:rPr>
                <w:b/>
              </w:rPr>
              <w:t>Contract</w:t>
            </w:r>
            <w:r>
              <w:t xml:space="preserve"> information by clicking the drop down arrow to begin your search.</w:t>
            </w:r>
            <w:r w:rsidR="00FD2460">
              <w:t xml:space="preserve"> </w:t>
            </w:r>
            <w:r>
              <w:t>Once you type an initial search value, you can then click on the drop-down arrow and a list will display.</w:t>
            </w:r>
            <w:r w:rsidR="00FD2460">
              <w:t xml:space="preserve"> </w:t>
            </w:r>
            <w:r>
              <w:t>From this list, you can scroll to select an option.</w:t>
            </w:r>
          </w:p>
          <w:bookmarkEnd w:id="705"/>
          <w:p w14:paraId="07547B30" w14:textId="77777777" w:rsidR="00E2232F" w:rsidRPr="00884C50" w:rsidRDefault="00E2232F" w:rsidP="002D5B95">
            <w:pPr>
              <w:pStyle w:val="BlockText"/>
              <w:rPr>
                <w:sz w:val="16"/>
                <w:szCs w:val="16"/>
              </w:rPr>
            </w:pPr>
          </w:p>
          <w:p w14:paraId="4F06A3A6" w14:textId="3866AAA8" w:rsidR="00E2232F" w:rsidRDefault="003D699B" w:rsidP="002D5B95">
            <w:pPr>
              <w:pStyle w:val="BlockText"/>
            </w:pPr>
            <w:r w:rsidRPr="003D699B">
              <w:rPr>
                <w:b/>
              </w:rPr>
              <w:t>Note:</w:t>
            </w:r>
            <w:r w:rsidR="00FD2460">
              <w:rPr>
                <w:b/>
              </w:rPr>
              <w:t xml:space="preserve"> </w:t>
            </w:r>
            <w:r w:rsidR="00E2232F">
              <w:t xml:space="preserve">The Contract information is tied to the Vendor in the </w:t>
            </w:r>
            <w:r w:rsidR="00E2232F" w:rsidRPr="003D699B">
              <w:rPr>
                <w:b/>
              </w:rPr>
              <w:t>Vendor</w:t>
            </w:r>
            <w:r w:rsidR="00E2232F">
              <w:t xml:space="preserve"> file and will display according to the Vendor that was selected.</w:t>
            </w:r>
          </w:p>
        </w:tc>
      </w:tr>
    </w:tbl>
    <w:p w14:paraId="208B4EA4" w14:textId="77777777" w:rsidR="004B49ED" w:rsidRDefault="004B49ED" w:rsidP="00884C50">
      <w:pPr>
        <w:pStyle w:val="ContinuedOnNextPa"/>
        <w:spacing w:before="240"/>
        <w:ind w:left="1699"/>
      </w:pPr>
      <w:bookmarkStart w:id="706" w:name="_Hlk177553642"/>
      <w:bookmarkEnd w:id="704"/>
      <w:r>
        <w:t>Continued on next page</w:t>
      </w:r>
    </w:p>
    <w:p w14:paraId="1B54B9C1" w14:textId="47A78F25" w:rsidR="00E2232F" w:rsidRPr="00D90F7D" w:rsidRDefault="004B49ED">
      <w:pPr>
        <w:pStyle w:val="MapTitleContinued"/>
        <w:rPr>
          <w:b w:val="0"/>
          <w:sz w:val="24"/>
        </w:rPr>
      </w:pPr>
      <w:bookmarkStart w:id="707" w:name="_Hlk177553644"/>
      <w:bookmarkEnd w:id="706"/>
      <w:r w:rsidRPr="00D90F7D">
        <w:br w:type="page"/>
      </w:r>
      <w:r w:rsidR="00E2232F" w:rsidRPr="00D90F7D">
        <w:lastRenderedPageBreak/>
        <w:fldChar w:fldCharType="begin"/>
      </w:r>
      <w:r w:rsidR="00E2232F" w:rsidRPr="00D90F7D">
        <w:instrText>styleref "Map Title"</w:instrText>
      </w:r>
      <w:r w:rsidR="00E2232F" w:rsidRPr="00D90F7D">
        <w:fldChar w:fldCharType="end"/>
      </w:r>
      <w:bookmarkStart w:id="708" w:name="_Hlk177553643"/>
      <w:r w:rsidR="00872403" w:rsidRPr="00872403">
        <w:rPr>
          <w:rStyle w:val="continuedChar"/>
          <w:b/>
          <w:bCs w:val="0"/>
        </w:rPr>
        <w:t xml:space="preserve"> Add Items Button</w:t>
      </w:r>
      <w:r w:rsidR="00872403" w:rsidRPr="00872403">
        <w:rPr>
          <w:rStyle w:val="continuedChar"/>
          <w:b/>
          <w:bCs w:val="0"/>
        </w:rPr>
        <w:fldChar w:fldCharType="begin"/>
      </w:r>
      <w:r w:rsidR="00872403" w:rsidRPr="00872403">
        <w:rPr>
          <w:rStyle w:val="continuedChar"/>
          <w:b/>
          <w:bCs w:val="0"/>
        </w:rPr>
        <w:instrText>styleref "Map Title"</w:instrText>
      </w:r>
      <w:r w:rsidR="00872403" w:rsidRPr="00872403">
        <w:rPr>
          <w:rStyle w:val="continuedChar"/>
          <w:b/>
          <w:bCs w:val="0"/>
        </w:rPr>
        <w:fldChar w:fldCharType="end"/>
      </w:r>
      <w:r w:rsidR="00872403" w:rsidRPr="00872403">
        <w:rPr>
          <w:rStyle w:val="continuedChar"/>
          <w:b/>
          <w:bCs w:val="0"/>
        </w:rPr>
        <w:t>,</w:t>
      </w:r>
      <w:r w:rsidR="00872403" w:rsidRPr="00D90F7D">
        <w:t xml:space="preserve"> </w:t>
      </w:r>
      <w:r w:rsidR="00872403" w:rsidRPr="00D90F7D">
        <w:rPr>
          <w:b w:val="0"/>
          <w:sz w:val="24"/>
        </w:rPr>
        <w:t>Continued</w:t>
      </w:r>
      <w:bookmarkEnd w:id="708"/>
    </w:p>
    <w:bookmarkEnd w:id="707"/>
    <w:p w14:paraId="1C66E23A" w14:textId="338135A2" w:rsidR="009E256F" w:rsidRDefault="009E256F" w:rsidP="009E256F">
      <w:pPr>
        <w:pStyle w:val="BlockLine"/>
      </w:pPr>
    </w:p>
    <w:tbl>
      <w:tblPr>
        <w:tblW w:w="0" w:type="auto"/>
        <w:tblLayout w:type="fixed"/>
        <w:tblLook w:val="0000" w:firstRow="0" w:lastRow="0" w:firstColumn="0" w:lastColumn="0" w:noHBand="0" w:noVBand="0"/>
      </w:tblPr>
      <w:tblGrid>
        <w:gridCol w:w="1728"/>
        <w:gridCol w:w="7740"/>
      </w:tblGrid>
      <w:tr w:rsidR="009E256F" w14:paraId="5EFB5F74" w14:textId="77777777">
        <w:trPr>
          <w:cantSplit/>
        </w:trPr>
        <w:tc>
          <w:tcPr>
            <w:tcW w:w="1728" w:type="dxa"/>
          </w:tcPr>
          <w:p w14:paraId="32019EFE" w14:textId="77777777" w:rsidR="009E256F" w:rsidRDefault="00A85395">
            <w:pPr>
              <w:pStyle w:val="BlockLabel"/>
            </w:pPr>
            <w:bookmarkStart w:id="709" w:name="_Hlk177547754"/>
            <w:r>
              <w:t>Brief Description</w:t>
            </w:r>
          </w:p>
        </w:tc>
        <w:tc>
          <w:tcPr>
            <w:tcW w:w="7740" w:type="dxa"/>
          </w:tcPr>
          <w:p w14:paraId="033D3A8A" w14:textId="2DD6AD13" w:rsidR="009E256F" w:rsidRDefault="00A85395">
            <w:pPr>
              <w:pStyle w:val="BlockText"/>
            </w:pPr>
            <w:r>
              <w:t xml:space="preserve">You can enter a </w:t>
            </w:r>
            <w:r w:rsidRPr="00E72604">
              <w:rPr>
                <w:b/>
              </w:rPr>
              <w:t>Brief Description</w:t>
            </w:r>
            <w:r>
              <w:t xml:space="preserve"> in the free-text field</w:t>
            </w:r>
            <w:r w:rsidR="00E72604">
              <w:t xml:space="preserve"> </w:t>
            </w:r>
            <w:r w:rsidR="00E72604" w:rsidRPr="00121853">
              <w:t xml:space="preserve">(with a maximum of </w:t>
            </w:r>
            <w:r w:rsidR="00121853" w:rsidRPr="00121853">
              <w:t>60</w:t>
            </w:r>
            <w:r w:rsidR="00E72604" w:rsidRPr="00121853">
              <w:t xml:space="preserve"> characters)</w:t>
            </w:r>
            <w:r w:rsidR="0044198B" w:rsidRPr="00121853">
              <w:t xml:space="preserve"> which prints on the purchase order</w:t>
            </w:r>
            <w:r w:rsidRPr="00121853">
              <w:t>.</w:t>
            </w:r>
            <w:r w:rsidR="00FD2460">
              <w:t xml:space="preserve"> </w:t>
            </w:r>
            <w:r w:rsidR="004B238F" w:rsidRPr="00121853">
              <w:t xml:space="preserve"> You ca</w:t>
            </w:r>
            <w:r w:rsidR="004B238F">
              <w:t>n also (optionally) add free-text Remarks.</w:t>
            </w:r>
            <w:r w:rsidR="00FD2460">
              <w:t xml:space="preserve"> </w:t>
            </w:r>
            <w:r>
              <w:t xml:space="preserve">If you would like to enter an extended description, click the </w:t>
            </w:r>
            <w:r w:rsidRPr="00A85395">
              <w:rPr>
                <w:b/>
              </w:rPr>
              <w:t xml:space="preserve">Extended Description </w:t>
            </w:r>
            <w:r>
              <w:t>button.</w:t>
            </w:r>
            <w:r w:rsidR="00FD2460">
              <w:t xml:space="preserve"> </w:t>
            </w:r>
            <w:r>
              <w:t>See below for more info</w:t>
            </w:r>
            <w:r w:rsidR="00C42535">
              <w:t>rmation.</w:t>
            </w:r>
          </w:p>
        </w:tc>
      </w:tr>
      <w:bookmarkEnd w:id="709"/>
    </w:tbl>
    <w:p w14:paraId="6C89BC22" w14:textId="77777777" w:rsidR="00AB1C20" w:rsidRDefault="00AB1C20" w:rsidP="00AB1C20">
      <w:pPr>
        <w:pStyle w:val="BlockLine"/>
      </w:pPr>
    </w:p>
    <w:tbl>
      <w:tblPr>
        <w:tblW w:w="0" w:type="auto"/>
        <w:tblLayout w:type="fixed"/>
        <w:tblLook w:val="0000" w:firstRow="0" w:lastRow="0" w:firstColumn="0" w:lastColumn="0" w:noHBand="0" w:noVBand="0"/>
      </w:tblPr>
      <w:tblGrid>
        <w:gridCol w:w="1728"/>
        <w:gridCol w:w="7740"/>
      </w:tblGrid>
      <w:tr w:rsidR="00AB1C20" w14:paraId="0013032E" w14:textId="77777777">
        <w:trPr>
          <w:cantSplit/>
        </w:trPr>
        <w:tc>
          <w:tcPr>
            <w:tcW w:w="1728" w:type="dxa"/>
          </w:tcPr>
          <w:p w14:paraId="7B0350C5" w14:textId="77777777" w:rsidR="00AB1C20" w:rsidRDefault="00AB1C20" w:rsidP="00AA3C2E">
            <w:pPr>
              <w:pStyle w:val="BlockLabel"/>
            </w:pPr>
            <w:bookmarkStart w:id="710" w:name="_Hlk177547755"/>
            <w:r>
              <w:t>Extended Description</w:t>
            </w:r>
          </w:p>
        </w:tc>
        <w:tc>
          <w:tcPr>
            <w:tcW w:w="7740" w:type="dxa"/>
          </w:tcPr>
          <w:p w14:paraId="493E8F79" w14:textId="4F7F0D00" w:rsidR="00AB1C20" w:rsidRDefault="00AB1C20" w:rsidP="00AA3C2E">
            <w:pPr>
              <w:pStyle w:val="BlockText"/>
            </w:pPr>
            <w:r>
              <w:t xml:space="preserve">Notice as the </w:t>
            </w:r>
            <w:r w:rsidRPr="002F5B3F">
              <w:rPr>
                <w:b/>
              </w:rPr>
              <w:t>Extended Description</w:t>
            </w:r>
            <w:r>
              <w:t xml:space="preserve"> window shows below that you can type in a free-text extended description (of unlimited maximum number of characters).</w:t>
            </w:r>
            <w:r w:rsidR="00FD2460">
              <w:t xml:space="preserve"> </w:t>
            </w:r>
            <w:r>
              <w:t xml:space="preserve">This information appears on the printed </w:t>
            </w:r>
            <w:smartTag w:uri="urn:schemas-microsoft-com:office:smarttags" w:element="place">
              <w:r>
                <w:t>PO</w:t>
              </w:r>
            </w:smartTag>
            <w:r>
              <w:t>.</w:t>
            </w:r>
          </w:p>
        </w:tc>
      </w:tr>
      <w:bookmarkEnd w:id="710"/>
    </w:tbl>
    <w:p w14:paraId="746DB69A" w14:textId="77777777" w:rsidR="00AB1C20" w:rsidRDefault="00AB1C20" w:rsidP="00AB1C20">
      <w:pPr>
        <w:pStyle w:val="BlockLine"/>
      </w:pPr>
    </w:p>
    <w:tbl>
      <w:tblPr>
        <w:tblW w:w="0" w:type="auto"/>
        <w:tblLayout w:type="fixed"/>
        <w:tblLook w:val="0000" w:firstRow="0" w:lastRow="0" w:firstColumn="0" w:lastColumn="0" w:noHBand="0" w:noVBand="0"/>
      </w:tblPr>
      <w:tblGrid>
        <w:gridCol w:w="1728"/>
        <w:gridCol w:w="7740"/>
      </w:tblGrid>
      <w:tr w:rsidR="00AB1C20" w14:paraId="3A5033F2" w14:textId="77777777">
        <w:trPr>
          <w:cantSplit/>
        </w:trPr>
        <w:tc>
          <w:tcPr>
            <w:tcW w:w="1728" w:type="dxa"/>
          </w:tcPr>
          <w:p w14:paraId="3003294F" w14:textId="77777777" w:rsidR="00AB1C20" w:rsidRDefault="00AB1C20" w:rsidP="00AA3C2E">
            <w:pPr>
              <w:pStyle w:val="BlockLabel"/>
            </w:pPr>
            <w:bookmarkStart w:id="711" w:name="_Hlk177547756"/>
            <w:r>
              <w:t>Extended Description</w:t>
            </w:r>
          </w:p>
        </w:tc>
        <w:tc>
          <w:tcPr>
            <w:tcW w:w="7740" w:type="dxa"/>
          </w:tcPr>
          <w:p w14:paraId="04548A74" w14:textId="74BF167E" w:rsidR="00AB1C20" w:rsidRDefault="0048066A" w:rsidP="00AA3C2E">
            <w:pPr>
              <w:pStyle w:val="BlockText"/>
            </w:pPr>
            <w:r>
              <w:rPr>
                <w:noProof/>
              </w:rPr>
              <w:drawing>
                <wp:inline distT="0" distB="0" distL="0" distR="0" wp14:anchorId="630C1F6C" wp14:editId="01C16EAA">
                  <wp:extent cx="4623435" cy="1791970"/>
                  <wp:effectExtent l="0" t="0" r="0" b="0"/>
                  <wp:docPr id="51" name="Picture 51" descr="Extended Descrip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xtended Description window"/>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23435" cy="1791970"/>
                          </a:xfrm>
                          <a:prstGeom prst="rect">
                            <a:avLst/>
                          </a:prstGeom>
                          <a:noFill/>
                          <a:ln>
                            <a:noFill/>
                          </a:ln>
                        </pic:spPr>
                      </pic:pic>
                    </a:graphicData>
                  </a:graphic>
                </wp:inline>
              </w:drawing>
            </w:r>
          </w:p>
        </w:tc>
      </w:tr>
      <w:bookmarkEnd w:id="711"/>
    </w:tbl>
    <w:p w14:paraId="31E5A069" w14:textId="7EF350AE" w:rsidR="009E256F" w:rsidRDefault="009E256F" w:rsidP="009E256F">
      <w:pPr>
        <w:pStyle w:val="BlockLine"/>
      </w:pPr>
    </w:p>
    <w:tbl>
      <w:tblPr>
        <w:tblW w:w="0" w:type="auto"/>
        <w:tblLayout w:type="fixed"/>
        <w:tblLook w:val="0000" w:firstRow="0" w:lastRow="0" w:firstColumn="0" w:lastColumn="0" w:noHBand="0" w:noVBand="0"/>
      </w:tblPr>
      <w:tblGrid>
        <w:gridCol w:w="1728"/>
        <w:gridCol w:w="7740"/>
      </w:tblGrid>
      <w:tr w:rsidR="009E256F" w14:paraId="50290F9C" w14:textId="77777777">
        <w:trPr>
          <w:cantSplit/>
        </w:trPr>
        <w:tc>
          <w:tcPr>
            <w:tcW w:w="1728" w:type="dxa"/>
          </w:tcPr>
          <w:p w14:paraId="51479949" w14:textId="77777777" w:rsidR="009E256F" w:rsidRDefault="00BA1EC8">
            <w:pPr>
              <w:pStyle w:val="BlockLabel"/>
            </w:pPr>
            <w:bookmarkStart w:id="712" w:name="_Hlk177547757"/>
            <w:r>
              <w:t>Purchase Order</w:t>
            </w:r>
          </w:p>
        </w:tc>
        <w:tc>
          <w:tcPr>
            <w:tcW w:w="7740" w:type="dxa"/>
          </w:tcPr>
          <w:p w14:paraId="42D067C0" w14:textId="7FB21DA2" w:rsidR="009E256F" w:rsidRDefault="0048066A">
            <w:pPr>
              <w:pStyle w:val="BlockText"/>
            </w:pPr>
            <w:r>
              <w:rPr>
                <w:noProof/>
              </w:rPr>
              <w:drawing>
                <wp:inline distT="0" distB="0" distL="0" distR="0" wp14:anchorId="631E561D" wp14:editId="0C3CE50B">
                  <wp:extent cx="4777105" cy="2560320"/>
                  <wp:effectExtent l="0" t="0" r="0" b="0"/>
                  <wp:docPr id="52" name="Picture 52" descr="Screenshot of Purchase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creenshot of Purchase Orde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77105" cy="2560320"/>
                          </a:xfrm>
                          <a:prstGeom prst="rect">
                            <a:avLst/>
                          </a:prstGeom>
                          <a:noFill/>
                          <a:ln>
                            <a:noFill/>
                          </a:ln>
                        </pic:spPr>
                      </pic:pic>
                    </a:graphicData>
                  </a:graphic>
                </wp:inline>
              </w:drawing>
            </w:r>
          </w:p>
        </w:tc>
      </w:tr>
      <w:bookmarkEnd w:id="712"/>
    </w:tbl>
    <w:p w14:paraId="5248ABDD" w14:textId="77777777" w:rsidR="00F77E90" w:rsidRDefault="00F77E90"/>
    <w:p w14:paraId="48F60F1B" w14:textId="77777777" w:rsidR="00F77E90" w:rsidRDefault="00F77E90">
      <w:pPr>
        <w:pStyle w:val="ContinuedOnNextPa"/>
      </w:pPr>
      <w:bookmarkStart w:id="713" w:name="_Hlk177553648"/>
      <w:r>
        <w:t>Continued on next page</w:t>
      </w:r>
    </w:p>
    <w:p w14:paraId="22AE6623" w14:textId="0A9AC071" w:rsidR="00F77E90" w:rsidRPr="00D90F7D" w:rsidRDefault="00F77E90">
      <w:pPr>
        <w:pStyle w:val="MapTitleContinued"/>
        <w:rPr>
          <w:b w:val="0"/>
          <w:sz w:val="24"/>
        </w:rPr>
      </w:pPr>
      <w:bookmarkStart w:id="714" w:name="_Hlk177553650"/>
      <w:bookmarkEnd w:id="713"/>
      <w:r w:rsidRPr="00D90F7D">
        <w:br w:type="page"/>
      </w:r>
      <w:r w:rsidRPr="00D90F7D">
        <w:lastRenderedPageBreak/>
        <w:fldChar w:fldCharType="begin"/>
      </w:r>
      <w:r w:rsidRPr="00D90F7D">
        <w:instrText>styleref "Map Title"</w:instrText>
      </w:r>
      <w:r w:rsidRPr="00D90F7D">
        <w:fldChar w:fldCharType="end"/>
      </w:r>
      <w:bookmarkStart w:id="715" w:name="_Hlk177553649"/>
      <w:r w:rsidR="00872403" w:rsidRPr="00872403">
        <w:rPr>
          <w:rStyle w:val="continuedChar"/>
          <w:b/>
          <w:bCs w:val="0"/>
        </w:rPr>
        <w:t xml:space="preserve"> Add Items Button</w:t>
      </w:r>
      <w:r w:rsidR="00872403" w:rsidRPr="00872403">
        <w:rPr>
          <w:rStyle w:val="continuedChar"/>
          <w:b/>
          <w:bCs w:val="0"/>
        </w:rPr>
        <w:fldChar w:fldCharType="begin"/>
      </w:r>
      <w:r w:rsidR="00872403" w:rsidRPr="00872403">
        <w:rPr>
          <w:rStyle w:val="continuedChar"/>
          <w:b/>
          <w:bCs w:val="0"/>
        </w:rPr>
        <w:instrText>styleref "Map Title"</w:instrText>
      </w:r>
      <w:r w:rsidR="00872403" w:rsidRPr="00872403">
        <w:rPr>
          <w:rStyle w:val="continuedChar"/>
          <w:b/>
          <w:bCs w:val="0"/>
        </w:rPr>
        <w:fldChar w:fldCharType="end"/>
      </w:r>
      <w:r w:rsidR="00872403" w:rsidRPr="00872403">
        <w:rPr>
          <w:rStyle w:val="continuedChar"/>
          <w:b/>
          <w:bCs w:val="0"/>
        </w:rPr>
        <w:t>,</w:t>
      </w:r>
      <w:r w:rsidR="00872403" w:rsidRPr="00D90F7D">
        <w:t xml:space="preserve"> </w:t>
      </w:r>
      <w:r w:rsidR="00872403" w:rsidRPr="00D90F7D">
        <w:rPr>
          <w:b w:val="0"/>
          <w:sz w:val="24"/>
        </w:rPr>
        <w:t>Continued</w:t>
      </w:r>
      <w:bookmarkEnd w:id="715"/>
    </w:p>
    <w:bookmarkEnd w:id="714"/>
    <w:p w14:paraId="179112B3" w14:textId="576B1254" w:rsidR="008247BE" w:rsidRDefault="008247BE" w:rsidP="008247BE">
      <w:pPr>
        <w:pStyle w:val="BlockLine"/>
      </w:pPr>
    </w:p>
    <w:tbl>
      <w:tblPr>
        <w:tblW w:w="0" w:type="auto"/>
        <w:tblLayout w:type="fixed"/>
        <w:tblLook w:val="0000" w:firstRow="0" w:lastRow="0" w:firstColumn="0" w:lastColumn="0" w:noHBand="0" w:noVBand="0"/>
      </w:tblPr>
      <w:tblGrid>
        <w:gridCol w:w="1728"/>
        <w:gridCol w:w="7740"/>
      </w:tblGrid>
      <w:tr w:rsidR="008247BE" w14:paraId="372CE6A4" w14:textId="77777777">
        <w:trPr>
          <w:cantSplit/>
        </w:trPr>
        <w:tc>
          <w:tcPr>
            <w:tcW w:w="1728" w:type="dxa"/>
          </w:tcPr>
          <w:p w14:paraId="33872988" w14:textId="77777777" w:rsidR="008247BE" w:rsidRDefault="008247BE">
            <w:pPr>
              <w:pStyle w:val="BlockLabel"/>
            </w:pPr>
            <w:bookmarkStart w:id="716" w:name="_Hlk177547758"/>
            <w:r>
              <w:t>Remarks</w:t>
            </w:r>
          </w:p>
        </w:tc>
        <w:tc>
          <w:tcPr>
            <w:tcW w:w="7740" w:type="dxa"/>
          </w:tcPr>
          <w:p w14:paraId="63510B57" w14:textId="77777777" w:rsidR="008247BE" w:rsidRDefault="008247BE">
            <w:pPr>
              <w:pStyle w:val="BlockText"/>
            </w:pPr>
            <w:r>
              <w:t>You can enter free-text information up to a maximum of 30 characters in the Remarks field.</w:t>
            </w:r>
          </w:p>
        </w:tc>
      </w:tr>
      <w:bookmarkEnd w:id="716"/>
    </w:tbl>
    <w:p w14:paraId="5098F9D8" w14:textId="41AB08BE" w:rsidR="00F77E90" w:rsidRPr="00F77E90" w:rsidRDefault="00F77E90" w:rsidP="00F77E90">
      <w:pPr>
        <w:pStyle w:val="BlockLine"/>
      </w:pPr>
    </w:p>
    <w:tbl>
      <w:tblPr>
        <w:tblW w:w="0" w:type="auto"/>
        <w:tblLayout w:type="fixed"/>
        <w:tblLook w:val="0000" w:firstRow="0" w:lastRow="0" w:firstColumn="0" w:lastColumn="0" w:noHBand="0" w:noVBand="0"/>
      </w:tblPr>
      <w:tblGrid>
        <w:gridCol w:w="1728"/>
        <w:gridCol w:w="7740"/>
      </w:tblGrid>
      <w:tr w:rsidR="0009579A" w14:paraId="70F5CE06" w14:textId="77777777">
        <w:trPr>
          <w:cantSplit/>
        </w:trPr>
        <w:tc>
          <w:tcPr>
            <w:tcW w:w="1728" w:type="dxa"/>
          </w:tcPr>
          <w:p w14:paraId="17B5AC43" w14:textId="77777777" w:rsidR="0009579A" w:rsidRPr="002F3050" w:rsidRDefault="0009579A" w:rsidP="00BB3A1C">
            <w:pPr>
              <w:pStyle w:val="BlockLabel"/>
            </w:pPr>
            <w:bookmarkStart w:id="717" w:name="_Hlk177547759"/>
            <w:r w:rsidRPr="002F3050">
              <w:t>Extended and Waiver</w:t>
            </w:r>
          </w:p>
        </w:tc>
        <w:tc>
          <w:tcPr>
            <w:tcW w:w="7740" w:type="dxa"/>
          </w:tcPr>
          <w:p w14:paraId="2F9E432F" w14:textId="3FC58272" w:rsidR="0009579A" w:rsidRPr="002F3050" w:rsidRDefault="0044198B" w:rsidP="00BB3A1C">
            <w:pPr>
              <w:pStyle w:val="BlockText"/>
            </w:pPr>
            <w:bookmarkStart w:id="718" w:name="_Hlk177553652"/>
            <w:r>
              <w:t>There are two NEW prompts shown below.</w:t>
            </w:r>
            <w:r w:rsidR="00FD2460">
              <w:t xml:space="preserve"> </w:t>
            </w:r>
            <w:r w:rsidR="0009579A" w:rsidRPr="002F3050">
              <w:t xml:space="preserve">You can click the checkboxes if the </w:t>
            </w:r>
            <w:r>
              <w:t>item</w:t>
            </w:r>
            <w:r w:rsidR="0009579A" w:rsidRPr="002F3050">
              <w:t xml:space="preserve"> is </w:t>
            </w:r>
            <w:r>
              <w:t xml:space="preserve">considered </w:t>
            </w:r>
            <w:r w:rsidR="0009579A" w:rsidRPr="002F3050">
              <w:t>excluded or has a waiver.</w:t>
            </w:r>
            <w:r w:rsidR="00FD2460">
              <w:t xml:space="preserve"> </w:t>
            </w:r>
            <w:r w:rsidR="00FD27DF" w:rsidRPr="002F3050">
              <w:t xml:space="preserve">(You can also use the spacebar to select one of the checkboxes after using the </w:t>
            </w:r>
            <w:r w:rsidR="00FD27DF" w:rsidRPr="002F3050">
              <w:rPr>
                <w:b/>
              </w:rPr>
              <w:t>Tab</w:t>
            </w:r>
            <w:r w:rsidR="00FD27DF" w:rsidRPr="002F3050">
              <w:t xml:space="preserve"> key.)</w:t>
            </w:r>
          </w:p>
          <w:bookmarkEnd w:id="718"/>
          <w:p w14:paraId="6584286E" w14:textId="77777777" w:rsidR="00FD27DF" w:rsidRPr="002F3050" w:rsidRDefault="00FD27DF" w:rsidP="00BB3A1C">
            <w:pPr>
              <w:pStyle w:val="BlockText"/>
            </w:pPr>
          </w:p>
          <w:p w14:paraId="1A0FF34F" w14:textId="46A5DDFC" w:rsidR="00FD27DF" w:rsidRDefault="00FD27DF" w:rsidP="00BB3A1C">
            <w:pPr>
              <w:pStyle w:val="BlockText"/>
            </w:pPr>
            <w:r w:rsidRPr="002F3050">
              <w:t xml:space="preserve">If you forget to select the </w:t>
            </w:r>
            <w:r w:rsidRPr="002F3050">
              <w:rPr>
                <w:b/>
              </w:rPr>
              <w:t>Excluded</w:t>
            </w:r>
            <w:r w:rsidRPr="002F3050">
              <w:t xml:space="preserve"> or </w:t>
            </w:r>
            <w:r w:rsidRPr="002F3050">
              <w:rPr>
                <w:b/>
              </w:rPr>
              <w:t>Waiver</w:t>
            </w:r>
            <w:r w:rsidRPr="002F3050">
              <w:t xml:space="preserve"> checkboxes</w:t>
            </w:r>
            <w:r w:rsidR="0044198B">
              <w:t xml:space="preserve"> in the creation of the </w:t>
            </w:r>
            <w:smartTag w:uri="urn:schemas-microsoft-com:office:smarttags" w:element="place">
              <w:r w:rsidR="0044198B">
                <w:t>PO</w:t>
              </w:r>
            </w:smartTag>
            <w:r w:rsidRPr="002F3050">
              <w:t xml:space="preserve">, you can go into the Roll and Scroll </w:t>
            </w:r>
            <w:r w:rsidR="00D30E13" w:rsidRPr="002F3050">
              <w:rPr>
                <w:b/>
              </w:rPr>
              <w:t xml:space="preserve">Enter Waiver or Excluded Notice (EW) </w:t>
            </w:r>
            <w:r w:rsidR="00D30E13" w:rsidRPr="002F3050">
              <w:t xml:space="preserve">option </w:t>
            </w:r>
            <w:r w:rsidRPr="002F3050">
              <w:t>and enter the information afterwards.</w:t>
            </w:r>
            <w:r w:rsidR="00FD2460">
              <w:t xml:space="preserve"> </w:t>
            </w:r>
          </w:p>
        </w:tc>
      </w:tr>
      <w:bookmarkEnd w:id="717"/>
    </w:tbl>
    <w:p w14:paraId="20EDC274" w14:textId="77777777" w:rsidR="00F77E90" w:rsidRDefault="00F77E90" w:rsidP="00F77E90">
      <w:pPr>
        <w:pStyle w:val="BlockLine"/>
      </w:pPr>
    </w:p>
    <w:tbl>
      <w:tblPr>
        <w:tblW w:w="0" w:type="auto"/>
        <w:tblLayout w:type="fixed"/>
        <w:tblLook w:val="0000" w:firstRow="0" w:lastRow="0" w:firstColumn="0" w:lastColumn="0" w:noHBand="0" w:noVBand="0"/>
      </w:tblPr>
      <w:tblGrid>
        <w:gridCol w:w="1728"/>
        <w:gridCol w:w="7740"/>
      </w:tblGrid>
      <w:tr w:rsidR="00F77E90" w14:paraId="1DE9D9F1" w14:textId="77777777">
        <w:trPr>
          <w:cantSplit/>
        </w:trPr>
        <w:tc>
          <w:tcPr>
            <w:tcW w:w="1728" w:type="dxa"/>
          </w:tcPr>
          <w:p w14:paraId="5C49A2CC" w14:textId="77777777" w:rsidR="00F77E90" w:rsidRDefault="002761F7">
            <w:pPr>
              <w:pStyle w:val="BlockLabel"/>
            </w:pPr>
            <w:bookmarkStart w:id="719" w:name="_Hlk177547760"/>
            <w:r>
              <w:t>Purchase Order</w:t>
            </w:r>
          </w:p>
        </w:tc>
        <w:tc>
          <w:tcPr>
            <w:tcW w:w="7740" w:type="dxa"/>
          </w:tcPr>
          <w:p w14:paraId="0FF750F7" w14:textId="538E392B" w:rsidR="00F77E90" w:rsidRDefault="0048066A">
            <w:pPr>
              <w:pStyle w:val="BlockText"/>
            </w:pPr>
            <w:r>
              <w:rPr>
                <w:noProof/>
              </w:rPr>
              <w:drawing>
                <wp:inline distT="0" distB="0" distL="0" distR="0" wp14:anchorId="1DDA753F" wp14:editId="0CE2FB2E">
                  <wp:extent cx="4777105" cy="2560320"/>
                  <wp:effectExtent l="0" t="0" r="0" b="0"/>
                  <wp:docPr id="53" name="Picture 53" descr="Screenshot of Purchase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reenshot of Purchase Orde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77105" cy="2560320"/>
                          </a:xfrm>
                          <a:prstGeom prst="rect">
                            <a:avLst/>
                          </a:prstGeom>
                          <a:noFill/>
                          <a:ln>
                            <a:noFill/>
                          </a:ln>
                        </pic:spPr>
                      </pic:pic>
                    </a:graphicData>
                  </a:graphic>
                </wp:inline>
              </w:drawing>
            </w:r>
          </w:p>
        </w:tc>
      </w:tr>
      <w:bookmarkEnd w:id="719"/>
    </w:tbl>
    <w:p w14:paraId="2F5AAD98" w14:textId="53EA50A7" w:rsidR="00F77E90" w:rsidRPr="00F77E90" w:rsidRDefault="00F77E90" w:rsidP="00F77E90">
      <w:pPr>
        <w:pStyle w:val="BlockLine"/>
      </w:pPr>
    </w:p>
    <w:tbl>
      <w:tblPr>
        <w:tblW w:w="0" w:type="auto"/>
        <w:tblLayout w:type="fixed"/>
        <w:tblLook w:val="0000" w:firstRow="0" w:lastRow="0" w:firstColumn="0" w:lastColumn="0" w:noHBand="0" w:noVBand="0"/>
      </w:tblPr>
      <w:tblGrid>
        <w:gridCol w:w="1728"/>
        <w:gridCol w:w="7740"/>
      </w:tblGrid>
      <w:tr w:rsidR="004B49ED" w14:paraId="5F3AF66D" w14:textId="77777777">
        <w:trPr>
          <w:cantSplit/>
        </w:trPr>
        <w:tc>
          <w:tcPr>
            <w:tcW w:w="1728" w:type="dxa"/>
          </w:tcPr>
          <w:p w14:paraId="44C27F27" w14:textId="77777777" w:rsidR="004B49ED" w:rsidRDefault="004B49ED">
            <w:pPr>
              <w:pStyle w:val="BlockLabel"/>
            </w:pPr>
            <w:bookmarkStart w:id="720" w:name="_Hlk177547761"/>
            <w:r>
              <w:t>Optional field</w:t>
            </w:r>
            <w:r w:rsidR="005365C3">
              <w:t>s</w:t>
            </w:r>
          </w:p>
        </w:tc>
        <w:tc>
          <w:tcPr>
            <w:tcW w:w="7740" w:type="dxa"/>
          </w:tcPr>
          <w:p w14:paraId="7494DA53" w14:textId="77777777" w:rsidR="00F92598" w:rsidRDefault="005365C3">
            <w:pPr>
              <w:pStyle w:val="BlockText"/>
            </w:pPr>
            <w:bookmarkStart w:id="721" w:name="_Hlk177553655"/>
            <w:r>
              <w:t>T</w:t>
            </w:r>
            <w:r w:rsidR="004B49ED">
              <w:t xml:space="preserve">he </w:t>
            </w:r>
            <w:r w:rsidR="00F92598">
              <w:t>following fields are optional:</w:t>
            </w:r>
          </w:p>
          <w:bookmarkEnd w:id="721"/>
          <w:p w14:paraId="0D889638" w14:textId="77777777" w:rsidR="00F92598" w:rsidRDefault="00F92598">
            <w:pPr>
              <w:pStyle w:val="BlockText"/>
            </w:pPr>
          </w:p>
          <w:p w14:paraId="4BF7A3C1" w14:textId="77777777" w:rsidR="00F92598" w:rsidRDefault="00FD27DF" w:rsidP="00F92598">
            <w:pPr>
              <w:pStyle w:val="BlockText"/>
              <w:numPr>
                <w:ilvl w:val="0"/>
                <w:numId w:val="8"/>
              </w:numPr>
            </w:pPr>
            <w:bookmarkStart w:id="722" w:name="_Hlk177553656"/>
            <w:r>
              <w:t>Manufacturer</w:t>
            </w:r>
            <w:r w:rsidR="005D0E4E">
              <w:t xml:space="preserve"> (with a maximum of </w:t>
            </w:r>
            <w:r w:rsidR="00121853">
              <w:t>30</w:t>
            </w:r>
            <w:r w:rsidR="005D0E4E">
              <w:t xml:space="preserve"> characters)</w:t>
            </w:r>
          </w:p>
          <w:p w14:paraId="765212E7" w14:textId="77777777" w:rsidR="00F92598" w:rsidRDefault="004B49ED" w:rsidP="00F92598">
            <w:pPr>
              <w:pStyle w:val="BlockText"/>
              <w:numPr>
                <w:ilvl w:val="0"/>
                <w:numId w:val="8"/>
              </w:numPr>
            </w:pPr>
            <w:bookmarkStart w:id="723" w:name="_Hlk177553657"/>
            <w:bookmarkEnd w:id="722"/>
            <w:r>
              <w:t>Model</w:t>
            </w:r>
            <w:r w:rsidR="00121853">
              <w:t xml:space="preserve"> </w:t>
            </w:r>
            <w:r w:rsidR="005D0E4E">
              <w:t>(with a maximum of 30 characters)</w:t>
            </w:r>
          </w:p>
          <w:p w14:paraId="45AC286C" w14:textId="77777777" w:rsidR="00F92598" w:rsidRDefault="004B49ED" w:rsidP="00F92598">
            <w:pPr>
              <w:pStyle w:val="BlockText"/>
              <w:numPr>
                <w:ilvl w:val="0"/>
                <w:numId w:val="8"/>
              </w:numPr>
            </w:pPr>
            <w:bookmarkStart w:id="724" w:name="_Hlk177553658"/>
            <w:bookmarkEnd w:id="723"/>
            <w:r>
              <w:t xml:space="preserve">Serial # </w:t>
            </w:r>
            <w:r w:rsidR="005D0E4E">
              <w:t>(with a maximum of 15 characters)</w:t>
            </w:r>
          </w:p>
          <w:p w14:paraId="78977E7D" w14:textId="77777777" w:rsidR="004B49ED" w:rsidRDefault="005D0E4E" w:rsidP="00F92598">
            <w:pPr>
              <w:pStyle w:val="BlockText"/>
              <w:numPr>
                <w:ilvl w:val="0"/>
                <w:numId w:val="8"/>
              </w:numPr>
            </w:pPr>
            <w:bookmarkStart w:id="725" w:name="_Hlk177553659"/>
            <w:bookmarkEnd w:id="724"/>
            <w:smartTag w:uri="urn:schemas-microsoft-com:office:smarttags" w:element="place">
              <w:r>
                <w:t>Lot</w:t>
              </w:r>
            </w:smartTag>
            <w:r>
              <w:t xml:space="preserve"> #</w:t>
            </w:r>
            <w:r w:rsidR="00121853">
              <w:t xml:space="preserve"> </w:t>
            </w:r>
            <w:r>
              <w:t>(with a maximum of 30 characters)</w:t>
            </w:r>
          </w:p>
          <w:bookmarkEnd w:id="725"/>
          <w:p w14:paraId="66DC77A5" w14:textId="77777777" w:rsidR="00FD27DF" w:rsidRDefault="00FD27DF" w:rsidP="00FD27DF">
            <w:pPr>
              <w:pStyle w:val="BlockText"/>
            </w:pPr>
          </w:p>
          <w:p w14:paraId="32E6E70F" w14:textId="4F7252A9" w:rsidR="00FD27DF" w:rsidRDefault="00FD27DF" w:rsidP="00FD27DF">
            <w:pPr>
              <w:pStyle w:val="BlockText"/>
            </w:pPr>
            <w:r>
              <w:t>This information prints on the Purchase Order.</w:t>
            </w:r>
            <w:r w:rsidR="00FD2460">
              <w:t xml:space="preserve"> </w:t>
            </w:r>
          </w:p>
        </w:tc>
      </w:tr>
      <w:bookmarkEnd w:id="720"/>
    </w:tbl>
    <w:p w14:paraId="740C947A" w14:textId="77777777" w:rsidR="005365C3" w:rsidRDefault="005365C3"/>
    <w:p w14:paraId="21A90734" w14:textId="77777777" w:rsidR="005365C3" w:rsidRDefault="005365C3">
      <w:pPr>
        <w:pStyle w:val="ContinuedOnNextPa"/>
      </w:pPr>
      <w:bookmarkStart w:id="726" w:name="_Hlk177553660"/>
      <w:r>
        <w:t>Continued on next page</w:t>
      </w:r>
    </w:p>
    <w:p w14:paraId="6C862B88" w14:textId="2398A6FA" w:rsidR="004B49ED" w:rsidRPr="00D90F7D" w:rsidRDefault="005365C3">
      <w:pPr>
        <w:pStyle w:val="MapTitleContinued"/>
        <w:rPr>
          <w:b w:val="0"/>
          <w:sz w:val="24"/>
        </w:rPr>
      </w:pPr>
      <w:bookmarkStart w:id="727" w:name="_Hlk177553662"/>
      <w:bookmarkEnd w:id="726"/>
      <w:r w:rsidRPr="00D90F7D">
        <w:br w:type="page"/>
      </w:r>
      <w:r w:rsidR="004B49ED" w:rsidRPr="00D90F7D">
        <w:lastRenderedPageBreak/>
        <w:fldChar w:fldCharType="begin"/>
      </w:r>
      <w:r w:rsidR="004B49ED" w:rsidRPr="00D90F7D">
        <w:instrText>styleref "Map Title"</w:instrText>
      </w:r>
      <w:r w:rsidR="004B49ED" w:rsidRPr="00D90F7D">
        <w:fldChar w:fldCharType="end"/>
      </w:r>
      <w:bookmarkStart w:id="728" w:name="_Hlk177553661"/>
      <w:r w:rsidR="00872403" w:rsidRPr="00872403">
        <w:rPr>
          <w:rStyle w:val="continuedChar"/>
          <w:b/>
          <w:bCs w:val="0"/>
        </w:rPr>
        <w:t xml:space="preserve"> Add Items Button</w:t>
      </w:r>
      <w:r w:rsidR="00872403" w:rsidRPr="00872403">
        <w:rPr>
          <w:rStyle w:val="continuedChar"/>
          <w:b/>
          <w:bCs w:val="0"/>
        </w:rPr>
        <w:fldChar w:fldCharType="begin"/>
      </w:r>
      <w:r w:rsidR="00872403" w:rsidRPr="00872403">
        <w:rPr>
          <w:rStyle w:val="continuedChar"/>
          <w:b/>
          <w:bCs w:val="0"/>
        </w:rPr>
        <w:instrText>styleref "Map Title"</w:instrText>
      </w:r>
      <w:r w:rsidR="00872403" w:rsidRPr="00872403">
        <w:rPr>
          <w:rStyle w:val="continuedChar"/>
          <w:b/>
          <w:bCs w:val="0"/>
        </w:rPr>
        <w:fldChar w:fldCharType="end"/>
      </w:r>
      <w:r w:rsidR="00872403" w:rsidRPr="00872403">
        <w:rPr>
          <w:rStyle w:val="continuedChar"/>
          <w:b/>
          <w:bCs w:val="0"/>
        </w:rPr>
        <w:t>,</w:t>
      </w:r>
      <w:r w:rsidR="00872403" w:rsidRPr="00D90F7D">
        <w:t xml:space="preserve"> </w:t>
      </w:r>
      <w:r w:rsidR="00872403" w:rsidRPr="00D90F7D">
        <w:rPr>
          <w:b w:val="0"/>
          <w:sz w:val="24"/>
        </w:rPr>
        <w:t>Continued</w:t>
      </w:r>
      <w:bookmarkEnd w:id="728"/>
    </w:p>
    <w:bookmarkEnd w:id="727"/>
    <w:p w14:paraId="7240F1D8" w14:textId="77777777" w:rsidR="00FF6FFF" w:rsidRDefault="00FF6FFF" w:rsidP="00FF6FFF">
      <w:pPr>
        <w:pStyle w:val="BlockLine"/>
      </w:pPr>
    </w:p>
    <w:tbl>
      <w:tblPr>
        <w:tblW w:w="0" w:type="auto"/>
        <w:tblLayout w:type="fixed"/>
        <w:tblLook w:val="0000" w:firstRow="0" w:lastRow="0" w:firstColumn="0" w:lastColumn="0" w:noHBand="0" w:noVBand="0"/>
      </w:tblPr>
      <w:tblGrid>
        <w:gridCol w:w="1728"/>
        <w:gridCol w:w="7740"/>
      </w:tblGrid>
      <w:tr w:rsidR="00FF6FFF" w14:paraId="7D561A5A" w14:textId="77777777">
        <w:trPr>
          <w:cantSplit/>
        </w:trPr>
        <w:tc>
          <w:tcPr>
            <w:tcW w:w="1728" w:type="dxa"/>
          </w:tcPr>
          <w:p w14:paraId="408AEBF9" w14:textId="77777777" w:rsidR="00FF6FFF" w:rsidRDefault="00FF6FFF" w:rsidP="00866E94">
            <w:pPr>
              <w:pStyle w:val="BlockLabel"/>
            </w:pPr>
            <w:bookmarkStart w:id="729" w:name="_Hlk177547762"/>
            <w:r>
              <w:t>Unit of Issue</w:t>
            </w:r>
          </w:p>
        </w:tc>
        <w:tc>
          <w:tcPr>
            <w:tcW w:w="7740" w:type="dxa"/>
          </w:tcPr>
          <w:p w14:paraId="2C8B76B7" w14:textId="1AE84833" w:rsidR="00FF6FFF" w:rsidRDefault="00FF6FFF" w:rsidP="00866E94">
            <w:pPr>
              <w:pStyle w:val="BlockText"/>
            </w:pPr>
            <w:r>
              <w:t xml:space="preserve">You can select a </w:t>
            </w:r>
            <w:r w:rsidRPr="005365C3">
              <w:rPr>
                <w:b/>
              </w:rPr>
              <w:t>Unit of Issue</w:t>
            </w:r>
            <w:r>
              <w:t xml:space="preserve"> from a drop-down selection list.</w:t>
            </w:r>
            <w:r w:rsidR="00FD2460">
              <w:t xml:space="preserve"> </w:t>
            </w:r>
            <w:r w:rsidR="00E623D0">
              <w:t>Enter a partial spelling search of one character minimum.</w:t>
            </w:r>
          </w:p>
        </w:tc>
      </w:tr>
      <w:bookmarkEnd w:id="729"/>
    </w:tbl>
    <w:p w14:paraId="6B3DE0A9" w14:textId="5F24F467" w:rsidR="005365C3" w:rsidRDefault="005365C3" w:rsidP="005365C3">
      <w:pPr>
        <w:pStyle w:val="BlockLine"/>
      </w:pPr>
    </w:p>
    <w:tbl>
      <w:tblPr>
        <w:tblW w:w="0" w:type="auto"/>
        <w:tblLayout w:type="fixed"/>
        <w:tblLook w:val="0000" w:firstRow="0" w:lastRow="0" w:firstColumn="0" w:lastColumn="0" w:noHBand="0" w:noVBand="0"/>
      </w:tblPr>
      <w:tblGrid>
        <w:gridCol w:w="1728"/>
        <w:gridCol w:w="7740"/>
      </w:tblGrid>
      <w:tr w:rsidR="005365C3" w14:paraId="7C3E5953" w14:textId="77777777">
        <w:trPr>
          <w:cantSplit/>
        </w:trPr>
        <w:tc>
          <w:tcPr>
            <w:tcW w:w="1728" w:type="dxa"/>
          </w:tcPr>
          <w:p w14:paraId="3FE097E0" w14:textId="77777777" w:rsidR="005365C3" w:rsidRDefault="00702204">
            <w:pPr>
              <w:pStyle w:val="BlockLabel"/>
            </w:pPr>
            <w:bookmarkStart w:id="730" w:name="_Hlk177547763"/>
            <w:r>
              <w:t>Qty and Cost</w:t>
            </w:r>
          </w:p>
        </w:tc>
        <w:tc>
          <w:tcPr>
            <w:tcW w:w="7740" w:type="dxa"/>
          </w:tcPr>
          <w:p w14:paraId="262F362E" w14:textId="37A579F6" w:rsidR="005365C3" w:rsidRDefault="00702204">
            <w:pPr>
              <w:pStyle w:val="BlockText"/>
            </w:pPr>
            <w:r>
              <w:t xml:space="preserve">You can enter the </w:t>
            </w:r>
            <w:r w:rsidRPr="00DC7390">
              <w:rPr>
                <w:b/>
              </w:rPr>
              <w:t>Quantity</w:t>
            </w:r>
            <w:r>
              <w:t xml:space="preserve"> and </w:t>
            </w:r>
            <w:r w:rsidRPr="00DC7390">
              <w:rPr>
                <w:b/>
              </w:rPr>
              <w:t>Unit Cost</w:t>
            </w:r>
            <w:r>
              <w:t xml:space="preserve"> of the item you are adding to the Purchase Order.</w:t>
            </w:r>
            <w:r w:rsidR="00FD2460">
              <w:t xml:space="preserve"> </w:t>
            </w:r>
            <w:r w:rsidR="00F92598">
              <w:t xml:space="preserve">Notice that the </w:t>
            </w:r>
            <w:r w:rsidR="00F92598" w:rsidRPr="00B1757D">
              <w:rPr>
                <w:b/>
              </w:rPr>
              <w:t>Total Cost</w:t>
            </w:r>
            <w:r w:rsidR="00F92598">
              <w:t xml:space="preserve"> will be calculated automatically for you when you click in that field.</w:t>
            </w:r>
            <w:r w:rsidR="00FD2460">
              <w:t xml:space="preserve"> </w:t>
            </w:r>
            <w:r w:rsidR="00F47C74">
              <w:t xml:space="preserve">You can also use the </w:t>
            </w:r>
            <w:r w:rsidR="00F47C74" w:rsidRPr="00F47C74">
              <w:rPr>
                <w:b/>
              </w:rPr>
              <w:t>Tab</w:t>
            </w:r>
            <w:r w:rsidR="00F47C74">
              <w:t xml:space="preserve"> key to view the Total Cost.</w:t>
            </w:r>
          </w:p>
        </w:tc>
      </w:tr>
      <w:bookmarkEnd w:id="730"/>
    </w:tbl>
    <w:p w14:paraId="7EF5C474" w14:textId="77777777" w:rsidR="00F92598" w:rsidRDefault="00F92598" w:rsidP="00F92598">
      <w:pPr>
        <w:pStyle w:val="BlockLine"/>
      </w:pPr>
    </w:p>
    <w:tbl>
      <w:tblPr>
        <w:tblW w:w="0" w:type="auto"/>
        <w:tblLayout w:type="fixed"/>
        <w:tblLook w:val="0000" w:firstRow="0" w:lastRow="0" w:firstColumn="0" w:lastColumn="0" w:noHBand="0" w:noVBand="0"/>
      </w:tblPr>
      <w:tblGrid>
        <w:gridCol w:w="1728"/>
        <w:gridCol w:w="7740"/>
      </w:tblGrid>
      <w:tr w:rsidR="00F92598" w14:paraId="1B3F5ADB" w14:textId="77777777">
        <w:trPr>
          <w:cantSplit/>
        </w:trPr>
        <w:tc>
          <w:tcPr>
            <w:tcW w:w="1728" w:type="dxa"/>
          </w:tcPr>
          <w:p w14:paraId="357E875C" w14:textId="77777777" w:rsidR="00F92598" w:rsidRDefault="00F92598" w:rsidP="00612D64">
            <w:pPr>
              <w:pStyle w:val="BlockLabel"/>
            </w:pPr>
            <w:bookmarkStart w:id="731" w:name="_Hlk177547764"/>
            <w:r>
              <w:t xml:space="preserve">Add Item to </w:t>
            </w:r>
            <w:smartTag w:uri="urn:schemas-microsoft-com:office:smarttags" w:element="place">
              <w:r>
                <w:t>PO</w:t>
              </w:r>
            </w:smartTag>
            <w:r>
              <w:t xml:space="preserve"> button</w:t>
            </w:r>
            <w:r w:rsidR="00561F90">
              <w:t xml:space="preserve"> – REQUIRED!!</w:t>
            </w:r>
          </w:p>
        </w:tc>
        <w:tc>
          <w:tcPr>
            <w:tcW w:w="7740" w:type="dxa"/>
          </w:tcPr>
          <w:p w14:paraId="521B9994" w14:textId="3B16E677" w:rsidR="00561F90" w:rsidRDefault="00843F74" w:rsidP="00612D64">
            <w:pPr>
              <w:pStyle w:val="BlockText"/>
            </w:pPr>
            <w:bookmarkStart w:id="732" w:name="_Hlk177553663"/>
            <w:r>
              <w:rPr>
                <w:b/>
              </w:rPr>
              <w:t>REQUIRED</w:t>
            </w:r>
            <w:r w:rsidR="00547BEB" w:rsidRPr="00547BEB">
              <w:rPr>
                <w:b/>
              </w:rPr>
              <w:t>:</w:t>
            </w:r>
            <w:r w:rsidR="00FD2460">
              <w:t xml:space="preserve"> </w:t>
            </w:r>
            <w:r w:rsidR="00F92598">
              <w:t xml:space="preserve">Once you have entered all the correct information for the Item, you </w:t>
            </w:r>
            <w:r w:rsidR="00F92598" w:rsidRPr="00F92598">
              <w:rPr>
                <w:b/>
              </w:rPr>
              <w:t>MUST</w:t>
            </w:r>
            <w:r w:rsidR="00F92598">
              <w:t xml:space="preserve"> click the </w:t>
            </w:r>
            <w:r w:rsidR="00F92598" w:rsidRPr="00702204">
              <w:rPr>
                <w:b/>
              </w:rPr>
              <w:t>Add Item to P.O.</w:t>
            </w:r>
            <w:r w:rsidR="00F92598">
              <w:t xml:space="preserve"> button.</w:t>
            </w:r>
            <w:r w:rsidR="00FD2460">
              <w:t xml:space="preserve"> </w:t>
            </w:r>
            <w:r w:rsidR="00E623D0">
              <w:t>This button will appear double lined or highlighted to remind you to click it.</w:t>
            </w:r>
            <w:r w:rsidR="00FD2460">
              <w:t xml:space="preserve"> </w:t>
            </w:r>
          </w:p>
          <w:bookmarkEnd w:id="732"/>
          <w:p w14:paraId="07DFB5B6" w14:textId="77777777" w:rsidR="00561F90" w:rsidRDefault="00561F90" w:rsidP="00612D64">
            <w:pPr>
              <w:pStyle w:val="BlockText"/>
            </w:pPr>
          </w:p>
          <w:p w14:paraId="2C4AACA8" w14:textId="77777777" w:rsidR="00F92598" w:rsidRDefault="00570EEF" w:rsidP="00612D64">
            <w:pPr>
              <w:pStyle w:val="BlockText"/>
            </w:pPr>
            <w:bookmarkStart w:id="733" w:name="_Hlk177553664"/>
            <w:r>
              <w:t xml:space="preserve">The information disappears from this </w:t>
            </w:r>
            <w:r w:rsidRPr="00570EEF">
              <w:rPr>
                <w:b/>
              </w:rPr>
              <w:t xml:space="preserve">Purchase Order </w:t>
            </w:r>
            <w:r>
              <w:t>window to allow you to</w:t>
            </w:r>
            <w:r w:rsidR="00843F74">
              <w:t xml:space="preserve"> add more items if necessary.</w:t>
            </w:r>
          </w:p>
          <w:bookmarkEnd w:id="733"/>
          <w:p w14:paraId="47CE82F2" w14:textId="77777777" w:rsidR="00561F90" w:rsidRDefault="00561F90" w:rsidP="00612D64">
            <w:pPr>
              <w:pStyle w:val="BlockText"/>
            </w:pPr>
          </w:p>
          <w:p w14:paraId="5882568E" w14:textId="69D52EC3" w:rsidR="00561F90" w:rsidRDefault="00561F90" w:rsidP="00612D64">
            <w:pPr>
              <w:pStyle w:val="BlockText"/>
            </w:pPr>
            <w:r w:rsidRPr="00561F90">
              <w:rPr>
                <w:b/>
              </w:rPr>
              <w:t>WARNING:</w:t>
            </w:r>
            <w:r w:rsidR="00FD2460">
              <w:rPr>
                <w:b/>
              </w:rPr>
              <w:t xml:space="preserve"> </w:t>
            </w:r>
            <w:r>
              <w:t xml:space="preserve">If you click the </w:t>
            </w:r>
            <w:r w:rsidRPr="00561F90">
              <w:rPr>
                <w:b/>
              </w:rPr>
              <w:t>Return to P.O.</w:t>
            </w:r>
            <w:r>
              <w:t xml:space="preserve"> button before you click the </w:t>
            </w:r>
            <w:r w:rsidRPr="00561F90">
              <w:rPr>
                <w:b/>
              </w:rPr>
              <w:t>Add Item to P.O.</w:t>
            </w:r>
            <w:r>
              <w:t xml:space="preserve"> button, you will LOSE all the data that you have entered for that specific item.</w:t>
            </w:r>
          </w:p>
        </w:tc>
      </w:tr>
      <w:bookmarkEnd w:id="731"/>
    </w:tbl>
    <w:p w14:paraId="688D5228" w14:textId="27C0F62D" w:rsidR="00F92598" w:rsidRPr="00F92598" w:rsidRDefault="00F92598" w:rsidP="00F92598">
      <w:pPr>
        <w:pStyle w:val="BlockLine"/>
      </w:pPr>
    </w:p>
    <w:tbl>
      <w:tblPr>
        <w:tblW w:w="0" w:type="auto"/>
        <w:tblLayout w:type="fixed"/>
        <w:tblLook w:val="0000" w:firstRow="0" w:lastRow="0" w:firstColumn="0" w:lastColumn="0" w:noHBand="0" w:noVBand="0"/>
      </w:tblPr>
      <w:tblGrid>
        <w:gridCol w:w="1728"/>
        <w:gridCol w:w="7740"/>
      </w:tblGrid>
      <w:tr w:rsidR="005365C3" w14:paraId="2642C02E" w14:textId="77777777">
        <w:trPr>
          <w:cantSplit/>
        </w:trPr>
        <w:tc>
          <w:tcPr>
            <w:tcW w:w="1728" w:type="dxa"/>
          </w:tcPr>
          <w:p w14:paraId="1095B721" w14:textId="77777777" w:rsidR="005365C3" w:rsidRDefault="00F47C74">
            <w:pPr>
              <w:pStyle w:val="BlockLabel"/>
            </w:pPr>
            <w:bookmarkStart w:id="734" w:name="_Hlk177547765"/>
            <w:r>
              <w:t>Purchase Order</w:t>
            </w:r>
          </w:p>
        </w:tc>
        <w:tc>
          <w:tcPr>
            <w:tcW w:w="7740" w:type="dxa"/>
          </w:tcPr>
          <w:p w14:paraId="5A9F245C" w14:textId="11BC02C3" w:rsidR="005365C3" w:rsidRDefault="0048066A">
            <w:pPr>
              <w:pStyle w:val="BlockText"/>
            </w:pPr>
            <w:r>
              <w:rPr>
                <w:noProof/>
              </w:rPr>
              <w:drawing>
                <wp:inline distT="0" distB="0" distL="0" distR="0" wp14:anchorId="60D0BC24" wp14:editId="6D86EB74">
                  <wp:extent cx="4777105" cy="2560320"/>
                  <wp:effectExtent l="0" t="0" r="0" b="0"/>
                  <wp:docPr id="54" name="Picture 54" descr="Screenshot of Purchase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creenshot of Purchase Orde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77105" cy="2560320"/>
                          </a:xfrm>
                          <a:prstGeom prst="rect">
                            <a:avLst/>
                          </a:prstGeom>
                          <a:noFill/>
                          <a:ln>
                            <a:noFill/>
                          </a:ln>
                        </pic:spPr>
                      </pic:pic>
                    </a:graphicData>
                  </a:graphic>
                </wp:inline>
              </w:drawing>
            </w:r>
          </w:p>
        </w:tc>
      </w:tr>
      <w:bookmarkEnd w:id="734"/>
    </w:tbl>
    <w:p w14:paraId="69D3679F" w14:textId="77777777" w:rsidR="00B74290" w:rsidRDefault="00B74290" w:rsidP="00B74290">
      <w:pPr>
        <w:pStyle w:val="BlockLine"/>
      </w:pPr>
    </w:p>
    <w:p w14:paraId="6E3B2077" w14:textId="77777777" w:rsidR="00B74290" w:rsidRPr="00D90F7D" w:rsidRDefault="00B74290" w:rsidP="00167289">
      <w:pPr>
        <w:pStyle w:val="Heading3"/>
      </w:pPr>
      <w:bookmarkStart w:id="735" w:name="_Hlk177553666"/>
      <w:r w:rsidRPr="00D90F7D">
        <w:br w:type="page"/>
      </w:r>
      <w:bookmarkStart w:id="736" w:name="_Toc172537328"/>
      <w:bookmarkStart w:id="737" w:name="_Toc177550920"/>
      <w:r w:rsidRPr="00D90F7D">
        <w:lastRenderedPageBreak/>
        <w:t>Return to P.O. Button</w:t>
      </w:r>
      <w:bookmarkEnd w:id="736"/>
      <w:bookmarkEnd w:id="737"/>
    </w:p>
    <w:bookmarkEnd w:id="735"/>
    <w:p w14:paraId="6D597009" w14:textId="4FB40A96" w:rsidR="00B74290" w:rsidRDefault="00B74290" w:rsidP="00B74290">
      <w:pPr>
        <w:pStyle w:val="BlockLine"/>
      </w:pPr>
    </w:p>
    <w:tbl>
      <w:tblPr>
        <w:tblW w:w="0" w:type="auto"/>
        <w:tblLayout w:type="fixed"/>
        <w:tblLook w:val="0000" w:firstRow="0" w:lastRow="0" w:firstColumn="0" w:lastColumn="0" w:noHBand="0" w:noVBand="0"/>
      </w:tblPr>
      <w:tblGrid>
        <w:gridCol w:w="1728"/>
        <w:gridCol w:w="7740"/>
      </w:tblGrid>
      <w:tr w:rsidR="0039799B" w14:paraId="79079E13" w14:textId="77777777">
        <w:trPr>
          <w:cantSplit/>
        </w:trPr>
        <w:tc>
          <w:tcPr>
            <w:tcW w:w="1728" w:type="dxa"/>
          </w:tcPr>
          <w:p w14:paraId="1B2BFE63" w14:textId="77777777" w:rsidR="0039799B" w:rsidRDefault="00EA58F5">
            <w:pPr>
              <w:pStyle w:val="BlockLabel"/>
            </w:pPr>
            <w:bookmarkStart w:id="738" w:name="_Hlk177547766"/>
            <w:r>
              <w:t>Return to P.O.</w:t>
            </w:r>
            <w:r w:rsidR="00F47C74">
              <w:t xml:space="preserve"> button</w:t>
            </w:r>
          </w:p>
        </w:tc>
        <w:tc>
          <w:tcPr>
            <w:tcW w:w="7740" w:type="dxa"/>
          </w:tcPr>
          <w:p w14:paraId="01CACBD9" w14:textId="117B3433" w:rsidR="007A2B3B" w:rsidRDefault="00547BEB">
            <w:pPr>
              <w:pStyle w:val="BlockText"/>
            </w:pPr>
            <w:bookmarkStart w:id="739" w:name="_Hlk177553667"/>
            <w:r>
              <w:t xml:space="preserve">After you click the </w:t>
            </w:r>
            <w:r w:rsidRPr="00547BEB">
              <w:rPr>
                <w:b/>
              </w:rPr>
              <w:t>Add Item to P</w:t>
            </w:r>
            <w:r>
              <w:rPr>
                <w:b/>
              </w:rPr>
              <w:t>.</w:t>
            </w:r>
            <w:r w:rsidRPr="00547BEB">
              <w:rPr>
                <w:b/>
              </w:rPr>
              <w:t>O</w:t>
            </w:r>
            <w:r>
              <w:rPr>
                <w:b/>
              </w:rPr>
              <w:t>.</w:t>
            </w:r>
            <w:r>
              <w:t xml:space="preserve"> button</w:t>
            </w:r>
            <w:r w:rsidR="007A2B3B">
              <w:t xml:space="preserve"> for all the items you want to add to this Purchase Order</w:t>
            </w:r>
            <w:r>
              <w:t>, t</w:t>
            </w:r>
            <w:r w:rsidR="0039799B">
              <w:t xml:space="preserve">hen click the </w:t>
            </w:r>
            <w:r w:rsidR="00EA58F5">
              <w:rPr>
                <w:b/>
              </w:rPr>
              <w:t>Return to P.O.</w:t>
            </w:r>
            <w:r w:rsidR="007A2B3B">
              <w:t xml:space="preserve"> button.</w:t>
            </w:r>
            <w:r w:rsidR="00FD2460">
              <w:t xml:space="preserve"> </w:t>
            </w:r>
            <w:r w:rsidR="007A2B3B">
              <w:t>The</w:t>
            </w:r>
            <w:r w:rsidR="00843F74">
              <w:t xml:space="preserve"> </w:t>
            </w:r>
            <w:r w:rsidR="00B1757D" w:rsidRPr="00547BEB">
              <w:rPr>
                <w:b/>
              </w:rPr>
              <w:t xml:space="preserve">Purchase Order Control </w:t>
            </w:r>
            <w:r w:rsidR="00B1757D">
              <w:t xml:space="preserve">window </w:t>
            </w:r>
            <w:r w:rsidR="007A2B3B">
              <w:t xml:space="preserve">displays </w:t>
            </w:r>
            <w:r w:rsidR="00B1757D">
              <w:t>where you can verify that the item</w:t>
            </w:r>
            <w:r w:rsidR="00843F74">
              <w:t>(s)</w:t>
            </w:r>
            <w:r w:rsidR="00B1757D">
              <w:t xml:space="preserve"> has been added to the Purchase Order.</w:t>
            </w:r>
            <w:r w:rsidR="00FD2460">
              <w:t xml:space="preserve"> </w:t>
            </w:r>
          </w:p>
          <w:bookmarkEnd w:id="739"/>
          <w:p w14:paraId="5BFAF9EE" w14:textId="77777777" w:rsidR="007A2B3B" w:rsidRDefault="007A2B3B">
            <w:pPr>
              <w:pStyle w:val="BlockText"/>
            </w:pPr>
          </w:p>
          <w:p w14:paraId="4652FED9" w14:textId="77777777" w:rsidR="0039799B" w:rsidRDefault="00FD6993">
            <w:pPr>
              <w:pStyle w:val="BlockText"/>
            </w:pPr>
            <w:r w:rsidRPr="00FD6993">
              <w:rPr>
                <w:b/>
              </w:rPr>
              <w:t>Warning:</w:t>
            </w:r>
            <w:r w:rsidR="00A20249">
              <w:t xml:space="preserve"> </w:t>
            </w:r>
            <w:r w:rsidR="00E623D0">
              <w:t xml:space="preserve">Do NOT click the </w:t>
            </w:r>
            <w:r w:rsidR="00EA58F5">
              <w:rPr>
                <w:b/>
              </w:rPr>
              <w:t>Return to P.O.</w:t>
            </w:r>
            <w:r w:rsidR="00E623D0">
              <w:t xml:space="preserve"> button before the </w:t>
            </w:r>
            <w:r w:rsidR="00E623D0" w:rsidRPr="00E623D0">
              <w:rPr>
                <w:b/>
              </w:rPr>
              <w:t xml:space="preserve">Add Item to P.O. </w:t>
            </w:r>
            <w:r w:rsidR="00E623D0">
              <w:t>button as the data will disappear an</w:t>
            </w:r>
            <w:r>
              <w:t>d you will have to re-enter it.</w:t>
            </w:r>
          </w:p>
        </w:tc>
      </w:tr>
      <w:bookmarkEnd w:id="738"/>
    </w:tbl>
    <w:p w14:paraId="3448378A" w14:textId="4906F07D" w:rsidR="00B74290" w:rsidRDefault="00B74290" w:rsidP="00B74290">
      <w:pPr>
        <w:pStyle w:val="BlockLine"/>
      </w:pPr>
    </w:p>
    <w:tbl>
      <w:tblPr>
        <w:tblW w:w="0" w:type="auto"/>
        <w:tblLayout w:type="fixed"/>
        <w:tblLook w:val="0000" w:firstRow="0" w:lastRow="0" w:firstColumn="0" w:lastColumn="0" w:noHBand="0" w:noVBand="0"/>
      </w:tblPr>
      <w:tblGrid>
        <w:gridCol w:w="1728"/>
        <w:gridCol w:w="7740"/>
      </w:tblGrid>
      <w:tr w:rsidR="00B74290" w14:paraId="2395BE6E" w14:textId="77777777">
        <w:trPr>
          <w:cantSplit/>
        </w:trPr>
        <w:tc>
          <w:tcPr>
            <w:tcW w:w="1728" w:type="dxa"/>
          </w:tcPr>
          <w:p w14:paraId="51876DB1" w14:textId="77777777" w:rsidR="00B74290" w:rsidRDefault="00B74290">
            <w:pPr>
              <w:pStyle w:val="BlockLabel"/>
            </w:pPr>
            <w:bookmarkStart w:id="740" w:name="_Hlk177547767"/>
            <w:r>
              <w:t>Return to P.O. button</w:t>
            </w:r>
          </w:p>
        </w:tc>
        <w:tc>
          <w:tcPr>
            <w:tcW w:w="7740" w:type="dxa"/>
          </w:tcPr>
          <w:p w14:paraId="538800DB" w14:textId="7BA661A8" w:rsidR="00B74290" w:rsidRDefault="0048066A" w:rsidP="00EA2214">
            <w:pPr>
              <w:pStyle w:val="BlockText"/>
              <w:jc w:val="center"/>
            </w:pPr>
            <w:r>
              <w:rPr>
                <w:noProof/>
              </w:rPr>
              <w:drawing>
                <wp:inline distT="0" distB="0" distL="0" distR="0" wp14:anchorId="42CE8B24" wp14:editId="107F387A">
                  <wp:extent cx="3343275" cy="2113915"/>
                  <wp:effectExtent l="0" t="0" r="0" b="0"/>
                  <wp:docPr id="55" name="Picture 55" descr="Return to P.O.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eturn to P.O. butt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43275" cy="2113915"/>
                          </a:xfrm>
                          <a:prstGeom prst="rect">
                            <a:avLst/>
                          </a:prstGeom>
                          <a:noFill/>
                          <a:ln>
                            <a:noFill/>
                          </a:ln>
                        </pic:spPr>
                      </pic:pic>
                    </a:graphicData>
                  </a:graphic>
                </wp:inline>
              </w:drawing>
            </w:r>
          </w:p>
        </w:tc>
      </w:tr>
      <w:bookmarkEnd w:id="740"/>
    </w:tbl>
    <w:p w14:paraId="42B758E1" w14:textId="2A44B6A4" w:rsidR="00702204" w:rsidRPr="00B74290" w:rsidRDefault="00702204" w:rsidP="00790C63">
      <w:pPr>
        <w:pStyle w:val="BlockLine"/>
      </w:pPr>
    </w:p>
    <w:p w14:paraId="0ED97E31" w14:textId="77777777" w:rsidR="00702204" w:rsidRPr="00D90F7D" w:rsidRDefault="00702204" w:rsidP="00167289">
      <w:pPr>
        <w:pStyle w:val="Heading3"/>
        <w:rPr>
          <w:sz w:val="24"/>
        </w:rPr>
      </w:pPr>
      <w:bookmarkStart w:id="741" w:name="_Hlk177553670"/>
      <w:r w:rsidRPr="00D90F7D">
        <w:br w:type="page"/>
      </w:r>
      <w:bookmarkStart w:id="742" w:name="_Toc172537329"/>
      <w:bookmarkStart w:id="743" w:name="_Toc177550921"/>
      <w:r w:rsidR="00B74290" w:rsidRPr="00D90F7D">
        <w:lastRenderedPageBreak/>
        <w:t xml:space="preserve">Add </w:t>
      </w:r>
      <w:r w:rsidR="00375894" w:rsidRPr="00D90F7D">
        <w:t>Additional Items</w:t>
      </w:r>
      <w:bookmarkEnd w:id="742"/>
      <w:bookmarkEnd w:id="743"/>
    </w:p>
    <w:bookmarkEnd w:id="741"/>
    <w:p w14:paraId="48CAD818" w14:textId="24D92353" w:rsidR="00702204" w:rsidRDefault="00702204" w:rsidP="00702204">
      <w:pPr>
        <w:pStyle w:val="BlockLine"/>
      </w:pPr>
    </w:p>
    <w:tbl>
      <w:tblPr>
        <w:tblW w:w="0" w:type="auto"/>
        <w:tblLayout w:type="fixed"/>
        <w:tblLook w:val="0000" w:firstRow="0" w:lastRow="0" w:firstColumn="0" w:lastColumn="0" w:noHBand="0" w:noVBand="0"/>
      </w:tblPr>
      <w:tblGrid>
        <w:gridCol w:w="1728"/>
        <w:gridCol w:w="7740"/>
      </w:tblGrid>
      <w:tr w:rsidR="00702204" w14:paraId="346E8018" w14:textId="77777777">
        <w:trPr>
          <w:cantSplit/>
        </w:trPr>
        <w:tc>
          <w:tcPr>
            <w:tcW w:w="1728" w:type="dxa"/>
          </w:tcPr>
          <w:p w14:paraId="28D0F6B3" w14:textId="77777777" w:rsidR="00702204" w:rsidRDefault="002F3066">
            <w:pPr>
              <w:pStyle w:val="BlockLabel"/>
            </w:pPr>
            <w:bookmarkStart w:id="744" w:name="_Hlk177547768"/>
            <w:r>
              <w:t>Item List</w:t>
            </w:r>
          </w:p>
        </w:tc>
        <w:tc>
          <w:tcPr>
            <w:tcW w:w="7740" w:type="dxa"/>
          </w:tcPr>
          <w:p w14:paraId="7394ECAB" w14:textId="69DA9AAE" w:rsidR="00AE1B3C" w:rsidRDefault="002F3066">
            <w:pPr>
              <w:pStyle w:val="BlockText"/>
            </w:pPr>
            <w:bookmarkStart w:id="745" w:name="_Hlk177553672"/>
            <w:r>
              <w:t>Notice below the list with the item added in the display.</w:t>
            </w:r>
            <w:r w:rsidR="00FD2460">
              <w:t xml:space="preserve"> </w:t>
            </w:r>
            <w:r>
              <w:t>It carries</w:t>
            </w:r>
            <w:r w:rsidR="00622F49">
              <w:t xml:space="preserve"> over</w:t>
            </w:r>
            <w:r>
              <w:t xml:space="preserve"> the information that you selected from the </w:t>
            </w:r>
            <w:r w:rsidRPr="002F3066">
              <w:rPr>
                <w:b/>
              </w:rPr>
              <w:t xml:space="preserve">Purchase Order </w:t>
            </w:r>
            <w:r>
              <w:t>window.</w:t>
            </w:r>
            <w:r w:rsidR="00FD2460">
              <w:t xml:space="preserve"> </w:t>
            </w:r>
          </w:p>
          <w:bookmarkEnd w:id="745"/>
          <w:p w14:paraId="33484C71" w14:textId="77777777" w:rsidR="00AE1B3C" w:rsidRDefault="00AE1B3C">
            <w:pPr>
              <w:pStyle w:val="BlockText"/>
            </w:pPr>
          </w:p>
          <w:p w14:paraId="77A94950" w14:textId="77777777" w:rsidR="00F51C21" w:rsidRDefault="00F51C21">
            <w:pPr>
              <w:pStyle w:val="BlockText"/>
            </w:pPr>
            <w:r>
              <w:t xml:space="preserve">You can add more items by clicking the </w:t>
            </w:r>
            <w:r w:rsidRPr="00F51C21">
              <w:rPr>
                <w:b/>
              </w:rPr>
              <w:t>Add Item</w:t>
            </w:r>
            <w:r w:rsidR="00EA58F5">
              <w:rPr>
                <w:b/>
              </w:rPr>
              <w:t xml:space="preserve">s </w:t>
            </w:r>
            <w:r>
              <w:t>button</w:t>
            </w:r>
            <w:r w:rsidR="00FA7CA9">
              <w:t xml:space="preserve"> as many times as necessary</w:t>
            </w:r>
            <w:r>
              <w:t>.</w:t>
            </w:r>
          </w:p>
        </w:tc>
      </w:tr>
      <w:bookmarkEnd w:id="744"/>
    </w:tbl>
    <w:p w14:paraId="0E34E047" w14:textId="77777777" w:rsidR="00F51C21" w:rsidRDefault="00F51C21" w:rsidP="00F51C21">
      <w:pPr>
        <w:pStyle w:val="BlockLine"/>
      </w:pPr>
    </w:p>
    <w:tbl>
      <w:tblPr>
        <w:tblW w:w="0" w:type="auto"/>
        <w:tblLayout w:type="fixed"/>
        <w:tblLook w:val="0000" w:firstRow="0" w:lastRow="0" w:firstColumn="0" w:lastColumn="0" w:noHBand="0" w:noVBand="0"/>
      </w:tblPr>
      <w:tblGrid>
        <w:gridCol w:w="1728"/>
        <w:gridCol w:w="7740"/>
      </w:tblGrid>
      <w:tr w:rsidR="00702204" w14:paraId="75D63EEA" w14:textId="77777777">
        <w:trPr>
          <w:cantSplit/>
        </w:trPr>
        <w:tc>
          <w:tcPr>
            <w:tcW w:w="1728" w:type="dxa"/>
          </w:tcPr>
          <w:bookmarkStart w:id="746" w:name="_Hlk177547769"/>
          <w:p w14:paraId="1D8CC92E" w14:textId="7CF02D3C" w:rsidR="00702204" w:rsidRDefault="0048066A">
            <w:pPr>
              <w:pStyle w:val="BlockLabel"/>
            </w:pPr>
            <w:r>
              <w:rPr>
                <w:noProof/>
              </w:rPr>
              <mc:AlternateContent>
                <mc:Choice Requires="wps">
                  <w:drawing>
                    <wp:anchor distT="0" distB="0" distL="114300" distR="114300" simplePos="0" relativeHeight="251631616" behindDoc="0" locked="0" layoutInCell="1" allowOverlap="1" wp14:anchorId="08BCCAA9" wp14:editId="36C40E96">
                      <wp:simplePos x="0" y="0"/>
                      <wp:positionH relativeFrom="column">
                        <wp:posOffset>411480</wp:posOffset>
                      </wp:positionH>
                      <wp:positionV relativeFrom="paragraph">
                        <wp:posOffset>1655445</wp:posOffset>
                      </wp:positionV>
                      <wp:extent cx="685800" cy="0"/>
                      <wp:effectExtent l="0" t="0" r="0" b="0"/>
                      <wp:wrapNone/>
                      <wp:docPr id="248" name="Lin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9F642" id="Line 126" o:spid="_x0000_s1026" alt="&quot;&quot;" style="position:absolute;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30.35pt" to="86.4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" strokeweight="3pt">
                      <v:stroke startarrow="block"/>
                    </v:line>
                  </w:pict>
                </mc:Fallback>
              </mc:AlternateContent>
            </w:r>
            <w:r w:rsidR="002F3066">
              <w:t>Add Item</w:t>
            </w:r>
            <w:r w:rsidR="00484B55">
              <w:t>s</w:t>
            </w:r>
            <w:r w:rsidR="002F3066">
              <w:t xml:space="preserve"> </w:t>
            </w:r>
            <w:r w:rsidR="00B74290">
              <w:t>button</w:t>
            </w:r>
          </w:p>
        </w:tc>
        <w:tc>
          <w:tcPr>
            <w:tcW w:w="7740" w:type="dxa"/>
          </w:tcPr>
          <w:p w14:paraId="3D0EA4D4" w14:textId="613BCA92" w:rsidR="00702204" w:rsidRDefault="0048066A">
            <w:pPr>
              <w:pStyle w:val="BlockText"/>
            </w:pPr>
            <w:r>
              <w:rPr>
                <w:noProof/>
              </w:rPr>
              <w:drawing>
                <wp:inline distT="0" distB="0" distL="0" distR="0" wp14:anchorId="4DB75C0F" wp14:editId="3E807601">
                  <wp:extent cx="4769485" cy="3204210"/>
                  <wp:effectExtent l="0" t="0" r="0" b="0"/>
                  <wp:docPr id="56" name="Picture 56" descr="Add Item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dd Items butto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69485" cy="3204210"/>
                          </a:xfrm>
                          <a:prstGeom prst="rect">
                            <a:avLst/>
                          </a:prstGeom>
                          <a:noFill/>
                          <a:ln>
                            <a:noFill/>
                          </a:ln>
                        </pic:spPr>
                      </pic:pic>
                    </a:graphicData>
                  </a:graphic>
                </wp:inline>
              </w:drawing>
            </w:r>
          </w:p>
        </w:tc>
      </w:tr>
      <w:bookmarkEnd w:id="746"/>
    </w:tbl>
    <w:p w14:paraId="37389869" w14:textId="77777777" w:rsidR="00AE1B3C" w:rsidRDefault="00AE1B3C" w:rsidP="00AE1B3C">
      <w:pPr>
        <w:pStyle w:val="BlockLine"/>
      </w:pPr>
    </w:p>
    <w:p w14:paraId="113BC24C" w14:textId="77777777" w:rsidR="00AE1B3C" w:rsidRPr="00D90F7D" w:rsidRDefault="00AE1B3C" w:rsidP="00DE7F7D">
      <w:pPr>
        <w:pStyle w:val="Heading3"/>
      </w:pPr>
      <w:bookmarkStart w:id="747" w:name="_Hlk177553675"/>
      <w:r w:rsidRPr="00D90F7D">
        <w:br w:type="page"/>
      </w:r>
      <w:bookmarkStart w:id="748" w:name="_Toc172537330"/>
      <w:bookmarkStart w:id="749" w:name="_Toc177550922"/>
      <w:r w:rsidRPr="00D90F7D">
        <w:lastRenderedPageBreak/>
        <w:t>Edit/Delete an Item</w:t>
      </w:r>
      <w:bookmarkEnd w:id="748"/>
      <w:bookmarkEnd w:id="749"/>
    </w:p>
    <w:bookmarkEnd w:id="747"/>
    <w:p w14:paraId="3C99A265" w14:textId="77777777" w:rsidR="00AE1B3C" w:rsidRDefault="00AE1B3C" w:rsidP="00AE1B3C">
      <w:pPr>
        <w:pStyle w:val="BlockLine"/>
      </w:pPr>
    </w:p>
    <w:tbl>
      <w:tblPr>
        <w:tblW w:w="0" w:type="auto"/>
        <w:tblLayout w:type="fixed"/>
        <w:tblLook w:val="0000" w:firstRow="0" w:lastRow="0" w:firstColumn="0" w:lastColumn="0" w:noHBand="0" w:noVBand="0"/>
      </w:tblPr>
      <w:tblGrid>
        <w:gridCol w:w="1728"/>
        <w:gridCol w:w="7740"/>
      </w:tblGrid>
      <w:tr w:rsidR="00AE1B3C" w14:paraId="15849FDF" w14:textId="77777777">
        <w:trPr>
          <w:cantSplit/>
        </w:trPr>
        <w:tc>
          <w:tcPr>
            <w:tcW w:w="1728" w:type="dxa"/>
          </w:tcPr>
          <w:p w14:paraId="6CF7CCCA" w14:textId="77777777" w:rsidR="00AE1B3C" w:rsidRDefault="00AE1B3C" w:rsidP="0033569A">
            <w:pPr>
              <w:pStyle w:val="BlockLabel"/>
            </w:pPr>
            <w:bookmarkStart w:id="750" w:name="_Hlk177547770"/>
            <w:r>
              <w:t>Item List</w:t>
            </w:r>
          </w:p>
        </w:tc>
        <w:tc>
          <w:tcPr>
            <w:tcW w:w="7740" w:type="dxa"/>
          </w:tcPr>
          <w:p w14:paraId="797841E3" w14:textId="393B8A8F" w:rsidR="00AE1B3C" w:rsidRDefault="00AE1B3C" w:rsidP="0033569A">
            <w:pPr>
              <w:pStyle w:val="BlockText"/>
            </w:pPr>
            <w:r>
              <w:t xml:space="preserve">You can edit a line item </w:t>
            </w:r>
            <w:r w:rsidR="00E63051">
              <w:t xml:space="preserve">or delete a line item </w:t>
            </w:r>
            <w:r>
              <w:t xml:space="preserve">by clicking </w:t>
            </w:r>
            <w:r w:rsidR="003714ED">
              <w:t xml:space="preserve">on it and clicking </w:t>
            </w:r>
            <w:r>
              <w:t xml:space="preserve">the </w:t>
            </w:r>
            <w:r w:rsidRPr="00F51C21">
              <w:rPr>
                <w:b/>
              </w:rPr>
              <w:t>Edit / Delete Item</w:t>
            </w:r>
            <w:r>
              <w:t xml:space="preserve"> button.</w:t>
            </w:r>
            <w:r w:rsidR="00FD2460">
              <w:t xml:space="preserve"> </w:t>
            </w:r>
            <w:r w:rsidR="00E63051">
              <w:t xml:space="preserve">You are returned to the </w:t>
            </w:r>
            <w:r w:rsidR="00E63051" w:rsidRPr="00664779">
              <w:rPr>
                <w:b/>
              </w:rPr>
              <w:t>Purchase Order</w:t>
            </w:r>
            <w:r w:rsidR="00E63051">
              <w:t xml:space="preserve"> window to make your edit</w:t>
            </w:r>
            <w:r w:rsidR="008247BE">
              <w:t xml:space="preserve"> or deletion</w:t>
            </w:r>
            <w:r w:rsidR="00E63051">
              <w:t>.</w:t>
            </w:r>
            <w:r w:rsidR="00FD2460">
              <w:t xml:space="preserve"> </w:t>
            </w:r>
          </w:p>
        </w:tc>
      </w:tr>
      <w:bookmarkEnd w:id="750"/>
    </w:tbl>
    <w:p w14:paraId="1BF5F1F9" w14:textId="77777777" w:rsidR="00AE1B3C" w:rsidRDefault="00AE1B3C" w:rsidP="00AE1B3C">
      <w:pPr>
        <w:pStyle w:val="BlockLine"/>
      </w:pPr>
    </w:p>
    <w:tbl>
      <w:tblPr>
        <w:tblW w:w="0" w:type="auto"/>
        <w:tblLayout w:type="fixed"/>
        <w:tblLook w:val="0000" w:firstRow="0" w:lastRow="0" w:firstColumn="0" w:lastColumn="0" w:noHBand="0" w:noVBand="0"/>
      </w:tblPr>
      <w:tblGrid>
        <w:gridCol w:w="1728"/>
        <w:gridCol w:w="7740"/>
      </w:tblGrid>
      <w:tr w:rsidR="00AE1B3C" w14:paraId="05C037A7" w14:textId="77777777">
        <w:trPr>
          <w:cantSplit/>
        </w:trPr>
        <w:tc>
          <w:tcPr>
            <w:tcW w:w="1728" w:type="dxa"/>
          </w:tcPr>
          <w:p w14:paraId="4550ADA1" w14:textId="77777777" w:rsidR="00AE1B3C" w:rsidRDefault="00AE1B3C" w:rsidP="0033569A">
            <w:pPr>
              <w:pStyle w:val="BlockLabel"/>
            </w:pPr>
            <w:bookmarkStart w:id="751" w:name="_Hlk177547771"/>
            <w:r>
              <w:t>Edit / Delete Item</w:t>
            </w:r>
          </w:p>
        </w:tc>
        <w:tc>
          <w:tcPr>
            <w:tcW w:w="7740" w:type="dxa"/>
          </w:tcPr>
          <w:p w14:paraId="4321E0F7" w14:textId="60263438" w:rsidR="00AE1B3C" w:rsidRDefault="0048066A" w:rsidP="0033569A">
            <w:pPr>
              <w:pStyle w:val="BlockText"/>
            </w:pPr>
            <w:r>
              <w:rPr>
                <w:noProof/>
              </w:rPr>
              <w:drawing>
                <wp:inline distT="0" distB="0" distL="0" distR="0" wp14:anchorId="0E537ACD" wp14:editId="775A5971">
                  <wp:extent cx="4769485" cy="3204210"/>
                  <wp:effectExtent l="0" t="0" r="0" b="0"/>
                  <wp:docPr id="57" name="Picture 57" descr="Edit / Delete Item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dit / Delete Item butt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69485" cy="3204210"/>
                          </a:xfrm>
                          <a:prstGeom prst="rect">
                            <a:avLst/>
                          </a:prstGeom>
                          <a:noFill/>
                          <a:ln>
                            <a:noFill/>
                          </a:ln>
                        </pic:spPr>
                      </pic:pic>
                    </a:graphicData>
                  </a:graphic>
                </wp:inline>
              </w:drawing>
            </w:r>
          </w:p>
        </w:tc>
      </w:tr>
      <w:bookmarkEnd w:id="751"/>
    </w:tbl>
    <w:p w14:paraId="3A23C5EE" w14:textId="77777777" w:rsidR="00664779" w:rsidRDefault="00664779"/>
    <w:p w14:paraId="096D0126" w14:textId="77777777" w:rsidR="00664779" w:rsidRDefault="00664779">
      <w:pPr>
        <w:pStyle w:val="ContinuedOnNextPa"/>
      </w:pPr>
      <w:bookmarkStart w:id="752" w:name="_Hlk177553677"/>
      <w:r>
        <w:t>Continued on next page</w:t>
      </w:r>
    </w:p>
    <w:p w14:paraId="35D1BF6F" w14:textId="758724B1" w:rsidR="00664779" w:rsidRPr="00D90F7D" w:rsidRDefault="00664779">
      <w:pPr>
        <w:pStyle w:val="MapTitleContinued"/>
        <w:rPr>
          <w:b w:val="0"/>
          <w:sz w:val="24"/>
        </w:rPr>
      </w:pPr>
      <w:bookmarkStart w:id="753" w:name="_Hlk177553679"/>
      <w:bookmarkEnd w:id="752"/>
      <w:r w:rsidRPr="00D90F7D">
        <w:br w:type="page"/>
      </w:r>
      <w:bookmarkStart w:id="754" w:name="_Hlk177553678"/>
      <w:r w:rsidR="00872403" w:rsidRPr="00872403">
        <w:rPr>
          <w:rStyle w:val="continuedChar"/>
          <w:b/>
          <w:bCs w:val="0"/>
        </w:rPr>
        <w:lastRenderedPageBreak/>
        <w:t>Edit/Delete an Item</w:t>
      </w:r>
      <w:r w:rsidRPr="00872403">
        <w:rPr>
          <w:rStyle w:val="continuedChar"/>
          <w:b/>
          <w:bCs w:val="0"/>
        </w:rPr>
        <w:fldChar w:fldCharType="begin"/>
      </w:r>
      <w:r w:rsidRPr="00872403">
        <w:rPr>
          <w:rStyle w:val="continuedChar"/>
          <w:b/>
          <w:bCs w:val="0"/>
        </w:rPr>
        <w:instrText>styleref "Map Title"</w:instrText>
      </w:r>
      <w:r w:rsidRPr="00872403">
        <w:rPr>
          <w:rStyle w:val="continuedChar"/>
          <w:b/>
          <w:bCs w:val="0"/>
        </w:rPr>
        <w:fldChar w:fldCharType="end"/>
      </w:r>
      <w:r w:rsidRPr="00872403">
        <w:rPr>
          <w:rStyle w:val="continuedChar"/>
          <w:b/>
          <w:bCs w:val="0"/>
        </w:rPr>
        <w:t xml:space="preserve">, </w:t>
      </w:r>
      <w:r w:rsidRPr="00D90F7D">
        <w:rPr>
          <w:b w:val="0"/>
          <w:sz w:val="24"/>
        </w:rPr>
        <w:t>Continued</w:t>
      </w:r>
      <w:bookmarkEnd w:id="754"/>
    </w:p>
    <w:bookmarkEnd w:id="753"/>
    <w:p w14:paraId="4AA9DABE" w14:textId="10E42481" w:rsidR="00664779" w:rsidRDefault="00664779" w:rsidP="00664779">
      <w:pPr>
        <w:pStyle w:val="BlockLine"/>
      </w:pPr>
    </w:p>
    <w:tbl>
      <w:tblPr>
        <w:tblW w:w="0" w:type="auto"/>
        <w:tblLayout w:type="fixed"/>
        <w:tblLook w:val="0000" w:firstRow="0" w:lastRow="0" w:firstColumn="0" w:lastColumn="0" w:noHBand="0" w:noVBand="0"/>
      </w:tblPr>
      <w:tblGrid>
        <w:gridCol w:w="1728"/>
        <w:gridCol w:w="7740"/>
      </w:tblGrid>
      <w:tr w:rsidR="00664779" w14:paraId="550FB415" w14:textId="77777777">
        <w:trPr>
          <w:cantSplit/>
        </w:trPr>
        <w:tc>
          <w:tcPr>
            <w:tcW w:w="1728" w:type="dxa"/>
          </w:tcPr>
          <w:p w14:paraId="7139878F" w14:textId="77777777" w:rsidR="00664779" w:rsidRDefault="008247BE">
            <w:pPr>
              <w:pStyle w:val="BlockLabel"/>
            </w:pPr>
            <w:bookmarkStart w:id="755" w:name="_Hlk177547772"/>
            <w:r>
              <w:t>Delete or Edit an Item</w:t>
            </w:r>
          </w:p>
        </w:tc>
        <w:tc>
          <w:tcPr>
            <w:tcW w:w="7740" w:type="dxa"/>
          </w:tcPr>
          <w:p w14:paraId="47125F4D" w14:textId="77777777" w:rsidR="00FA7CA9" w:rsidRDefault="00FA7CA9" w:rsidP="00FA7CA9">
            <w:pPr>
              <w:pStyle w:val="BlockText"/>
            </w:pPr>
            <w:bookmarkStart w:id="756" w:name="_Hlk177553680"/>
            <w:r>
              <w:t xml:space="preserve">Once you have made edits to the Item that you are adding, click the </w:t>
            </w:r>
            <w:r w:rsidRPr="008247BE">
              <w:rPr>
                <w:b/>
              </w:rPr>
              <w:t>Update Item</w:t>
            </w:r>
            <w:r>
              <w:t xml:space="preserve"> button.</w:t>
            </w:r>
          </w:p>
          <w:bookmarkEnd w:id="756"/>
          <w:p w14:paraId="26DEEB9C" w14:textId="77777777" w:rsidR="008247BE" w:rsidRDefault="008247BE">
            <w:pPr>
              <w:pStyle w:val="BlockText"/>
            </w:pPr>
          </w:p>
          <w:p w14:paraId="510182F5" w14:textId="77777777" w:rsidR="008247BE" w:rsidRDefault="008247BE" w:rsidP="008247BE">
            <w:pPr>
              <w:pStyle w:val="BlockText"/>
              <w:numPr>
                <w:ilvl w:val="1"/>
                <w:numId w:val="1"/>
              </w:numPr>
            </w:pPr>
            <w:bookmarkStart w:id="757" w:name="_Hlk177553681"/>
            <w:r>
              <w:t xml:space="preserve">OR – </w:t>
            </w:r>
          </w:p>
          <w:bookmarkEnd w:id="757"/>
          <w:p w14:paraId="4209CF30" w14:textId="77777777" w:rsidR="008247BE" w:rsidRDefault="008247BE" w:rsidP="008247BE">
            <w:pPr>
              <w:pStyle w:val="BlockText"/>
            </w:pPr>
          </w:p>
          <w:p w14:paraId="0D5E4AA5" w14:textId="77777777" w:rsidR="00FA7CA9" w:rsidRDefault="00FA7CA9" w:rsidP="00FA7CA9">
            <w:pPr>
              <w:pStyle w:val="BlockText"/>
            </w:pPr>
            <w:bookmarkStart w:id="758" w:name="_Hlk177553682"/>
            <w:r>
              <w:t xml:space="preserve">Once you have verified the item you want to delete, click the </w:t>
            </w:r>
            <w:r w:rsidRPr="008247BE">
              <w:rPr>
                <w:b/>
              </w:rPr>
              <w:t>Delete This Item</w:t>
            </w:r>
            <w:r>
              <w:t xml:space="preserve"> button.</w:t>
            </w:r>
          </w:p>
          <w:bookmarkEnd w:id="758"/>
          <w:p w14:paraId="75624620" w14:textId="77777777" w:rsidR="00FA7CA9" w:rsidRDefault="00FA7CA9" w:rsidP="008247BE">
            <w:pPr>
              <w:pStyle w:val="BlockText"/>
            </w:pPr>
          </w:p>
          <w:p w14:paraId="56291D94" w14:textId="77777777" w:rsidR="008247BE" w:rsidRDefault="008247BE" w:rsidP="008247BE">
            <w:pPr>
              <w:pStyle w:val="BlockText"/>
              <w:numPr>
                <w:ilvl w:val="1"/>
                <w:numId w:val="1"/>
              </w:numPr>
            </w:pPr>
            <w:bookmarkStart w:id="759" w:name="_Hlk177553683"/>
            <w:r>
              <w:t xml:space="preserve">THEN – </w:t>
            </w:r>
          </w:p>
          <w:bookmarkEnd w:id="759"/>
          <w:p w14:paraId="02609C99" w14:textId="77777777" w:rsidR="008247BE" w:rsidRDefault="008247BE" w:rsidP="008247BE">
            <w:pPr>
              <w:pStyle w:val="BlockText"/>
              <w:ind w:left="720"/>
            </w:pPr>
          </w:p>
          <w:p w14:paraId="4F64474A" w14:textId="66884A8A" w:rsidR="008247BE" w:rsidRDefault="008247BE" w:rsidP="008247BE">
            <w:pPr>
              <w:pStyle w:val="BlockText"/>
            </w:pPr>
            <w:r>
              <w:t xml:space="preserve">Click the </w:t>
            </w:r>
            <w:r w:rsidRPr="008247BE">
              <w:rPr>
                <w:b/>
              </w:rPr>
              <w:t>Return to PO</w:t>
            </w:r>
            <w:r>
              <w:t xml:space="preserve"> button.</w:t>
            </w:r>
            <w:r w:rsidR="00FD2460">
              <w:t xml:space="preserve"> </w:t>
            </w:r>
            <w:r>
              <w:t>This will save the edits that you have made</w:t>
            </w:r>
            <w:r w:rsidR="00FA7CA9">
              <w:t xml:space="preserve"> as well as the deletion</w:t>
            </w:r>
            <w:r>
              <w:t xml:space="preserve">. </w:t>
            </w:r>
          </w:p>
        </w:tc>
      </w:tr>
      <w:bookmarkEnd w:id="755"/>
    </w:tbl>
    <w:p w14:paraId="567C5E12" w14:textId="1B5911B4" w:rsidR="00664779" w:rsidRDefault="00664779" w:rsidP="00664779">
      <w:pPr>
        <w:pStyle w:val="BlockLine"/>
      </w:pPr>
    </w:p>
    <w:tbl>
      <w:tblPr>
        <w:tblW w:w="0" w:type="auto"/>
        <w:tblLayout w:type="fixed"/>
        <w:tblLook w:val="0000" w:firstRow="0" w:lastRow="0" w:firstColumn="0" w:lastColumn="0" w:noHBand="0" w:noVBand="0"/>
      </w:tblPr>
      <w:tblGrid>
        <w:gridCol w:w="1728"/>
        <w:gridCol w:w="7740"/>
      </w:tblGrid>
      <w:tr w:rsidR="00664779" w14:paraId="62C25E6B" w14:textId="77777777">
        <w:trPr>
          <w:cantSplit/>
        </w:trPr>
        <w:tc>
          <w:tcPr>
            <w:tcW w:w="1728" w:type="dxa"/>
          </w:tcPr>
          <w:p w14:paraId="7C31CD93" w14:textId="77777777" w:rsidR="00664779" w:rsidRDefault="00B7300E">
            <w:pPr>
              <w:pStyle w:val="BlockLabel"/>
            </w:pPr>
            <w:bookmarkStart w:id="760" w:name="_Hlk177547773"/>
            <w:r>
              <w:t>Purchase Order window</w:t>
            </w:r>
          </w:p>
        </w:tc>
        <w:tc>
          <w:tcPr>
            <w:tcW w:w="7740" w:type="dxa"/>
          </w:tcPr>
          <w:p w14:paraId="1DA875F8" w14:textId="263CCD76" w:rsidR="00664779" w:rsidRDefault="0048066A">
            <w:pPr>
              <w:pStyle w:val="BlockText"/>
            </w:pPr>
            <w:r>
              <w:rPr>
                <w:noProof/>
              </w:rPr>
              <w:drawing>
                <wp:inline distT="0" distB="0" distL="0" distR="0" wp14:anchorId="339ACBA9" wp14:editId="67D9B68A">
                  <wp:extent cx="4769485" cy="2560320"/>
                  <wp:effectExtent l="0" t="0" r="0" b="0"/>
                  <wp:docPr id="58" name="Picture 58" descr="Purchase Ord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urchase Order window"/>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69485" cy="2560320"/>
                          </a:xfrm>
                          <a:prstGeom prst="rect">
                            <a:avLst/>
                          </a:prstGeom>
                          <a:noFill/>
                          <a:ln>
                            <a:noFill/>
                          </a:ln>
                        </pic:spPr>
                      </pic:pic>
                    </a:graphicData>
                  </a:graphic>
                </wp:inline>
              </w:drawing>
            </w:r>
          </w:p>
        </w:tc>
      </w:tr>
      <w:bookmarkEnd w:id="760"/>
    </w:tbl>
    <w:p w14:paraId="55AD18F8" w14:textId="4308D9A4" w:rsidR="00E63051" w:rsidRPr="00664779" w:rsidRDefault="00E63051" w:rsidP="00D3405E">
      <w:pPr>
        <w:pStyle w:val="BlockLine"/>
      </w:pPr>
    </w:p>
    <w:p w14:paraId="6CA3C3B9" w14:textId="77777777" w:rsidR="00E63051" w:rsidRPr="00E63051" w:rsidRDefault="00E63051" w:rsidP="00E63051"/>
    <w:p w14:paraId="6198840B" w14:textId="77777777" w:rsidR="00966879" w:rsidRPr="00D90F7D" w:rsidRDefault="00966879" w:rsidP="006D001F">
      <w:pPr>
        <w:pStyle w:val="ChapterTitle"/>
        <w:sectPr w:rsidR="00966879" w:rsidRPr="00D90F7D" w:rsidSect="00CC20EB">
          <w:type w:val="oddPage"/>
          <w:pgSz w:w="12240" w:h="15840" w:code="1"/>
          <w:pgMar w:top="1440" w:right="1440" w:bottom="1440" w:left="1440" w:header="720" w:footer="720" w:gutter="0"/>
          <w:cols w:space="720"/>
          <w:titlePg/>
        </w:sectPr>
      </w:pPr>
    </w:p>
    <w:p w14:paraId="330E934E" w14:textId="42AF9314" w:rsidR="006D001F" w:rsidRPr="00D90F7D" w:rsidRDefault="00C65CDF" w:rsidP="00DE7F7D">
      <w:pPr>
        <w:pStyle w:val="Heading2"/>
        <w:jc w:val="center"/>
      </w:pPr>
      <w:bookmarkStart w:id="761" w:name="_Toc172537331"/>
      <w:bookmarkStart w:id="762" w:name="_Toc177550923"/>
      <w:bookmarkStart w:id="763" w:name="_Hlk177553684"/>
      <w:r w:rsidRPr="00D90F7D">
        <w:lastRenderedPageBreak/>
        <w:t xml:space="preserve">Chapter </w:t>
      </w:r>
      <w:r w:rsidR="0011591D" w:rsidRPr="00D90F7D">
        <w:t>9</w:t>
      </w:r>
      <w:r w:rsidRPr="00D90F7D">
        <w:t xml:space="preserve"> - </w:t>
      </w:r>
      <w:r w:rsidR="006D001F" w:rsidRPr="00D90F7D">
        <w:t>Purchase Order Creation Continued</w:t>
      </w:r>
      <w:bookmarkEnd w:id="761"/>
      <w:bookmarkEnd w:id="762"/>
    </w:p>
    <w:p w14:paraId="5135F419" w14:textId="42AF9314" w:rsidR="000F659D" w:rsidRPr="00D90F7D" w:rsidRDefault="00F53C1D" w:rsidP="00DE7F7D">
      <w:pPr>
        <w:pStyle w:val="Heading3"/>
      </w:pPr>
      <w:bookmarkStart w:id="764" w:name="_Toc172537332"/>
      <w:bookmarkStart w:id="765" w:name="_Toc177550924"/>
      <w:bookmarkStart w:id="766" w:name="_Hlk177553685"/>
      <w:bookmarkEnd w:id="763"/>
      <w:r w:rsidRPr="00D90F7D">
        <w:t>Enter Discount/Shipping</w:t>
      </w:r>
      <w:bookmarkEnd w:id="764"/>
      <w:bookmarkEnd w:id="765"/>
    </w:p>
    <w:bookmarkEnd w:id="766"/>
    <w:p w14:paraId="1DE237FA" w14:textId="37C190C7" w:rsidR="000F659D" w:rsidRDefault="000F659D" w:rsidP="000F659D">
      <w:pPr>
        <w:pStyle w:val="BlockLine"/>
      </w:pPr>
    </w:p>
    <w:tbl>
      <w:tblPr>
        <w:tblW w:w="0" w:type="auto"/>
        <w:tblLayout w:type="fixed"/>
        <w:tblLook w:val="0000" w:firstRow="0" w:lastRow="0" w:firstColumn="0" w:lastColumn="0" w:noHBand="0" w:noVBand="0"/>
      </w:tblPr>
      <w:tblGrid>
        <w:gridCol w:w="1728"/>
        <w:gridCol w:w="7740"/>
      </w:tblGrid>
      <w:tr w:rsidR="000F659D" w14:paraId="569C2B67" w14:textId="77777777">
        <w:trPr>
          <w:cantSplit/>
        </w:trPr>
        <w:tc>
          <w:tcPr>
            <w:tcW w:w="1728" w:type="dxa"/>
          </w:tcPr>
          <w:p w14:paraId="0A8A43F2" w14:textId="77777777" w:rsidR="000F659D" w:rsidRDefault="006A4999">
            <w:pPr>
              <w:pStyle w:val="BlockLabel"/>
            </w:pPr>
            <w:bookmarkStart w:id="767" w:name="_Hlk177547774"/>
            <w:r>
              <w:t>Discount/ Shipping</w:t>
            </w:r>
            <w:r w:rsidR="00843F74">
              <w:t xml:space="preserve"> (Optional)</w:t>
            </w:r>
          </w:p>
        </w:tc>
        <w:tc>
          <w:tcPr>
            <w:tcW w:w="7740" w:type="dxa"/>
          </w:tcPr>
          <w:p w14:paraId="755D5162" w14:textId="462B05D6" w:rsidR="000F659D" w:rsidRDefault="008515E3">
            <w:pPr>
              <w:pStyle w:val="BlockText"/>
            </w:pPr>
            <w:bookmarkStart w:id="768" w:name="_Hlk177553686"/>
            <w:r>
              <w:t xml:space="preserve">Click the </w:t>
            </w:r>
            <w:r>
              <w:rPr>
                <w:b/>
              </w:rPr>
              <w:t>Discount/Shipping</w:t>
            </w:r>
            <w:r>
              <w:t xml:space="preserve"> button on the </w:t>
            </w:r>
            <w:r w:rsidRPr="00A37E2E">
              <w:rPr>
                <w:b/>
              </w:rPr>
              <w:t>Policy Panel</w:t>
            </w:r>
            <w:r>
              <w:t>.</w:t>
            </w:r>
            <w:r w:rsidR="00FD2460">
              <w:t xml:space="preserve"> </w:t>
            </w:r>
            <w:r w:rsidR="006A4999">
              <w:t xml:space="preserve">Enter the </w:t>
            </w:r>
            <w:r w:rsidR="007263F9">
              <w:t>D</w:t>
            </w:r>
            <w:r w:rsidR="006A4999">
              <w:t xml:space="preserve">iscount </w:t>
            </w:r>
            <w:r w:rsidR="007263F9">
              <w:t xml:space="preserve">percentage </w:t>
            </w:r>
            <w:r w:rsidR="006A4999">
              <w:t>for the item you are ordering and the Shipping amount (if applicable).</w:t>
            </w:r>
          </w:p>
          <w:bookmarkEnd w:id="768"/>
          <w:p w14:paraId="18081ED4" w14:textId="77777777" w:rsidR="006A4999" w:rsidRDefault="006A4999">
            <w:pPr>
              <w:pStyle w:val="BlockText"/>
            </w:pPr>
          </w:p>
          <w:p w14:paraId="0A93792B" w14:textId="77777777" w:rsidR="006A4999" w:rsidRDefault="006A4999">
            <w:pPr>
              <w:pStyle w:val="BlockText"/>
            </w:pPr>
            <w:r>
              <w:t xml:space="preserve">Click the </w:t>
            </w:r>
            <w:r w:rsidRPr="006A4999">
              <w:rPr>
                <w:b/>
              </w:rPr>
              <w:t xml:space="preserve">OK </w:t>
            </w:r>
            <w:r>
              <w:t>button to add the</w:t>
            </w:r>
            <w:r w:rsidR="007263F9">
              <w:t xml:space="preserve"> D</w:t>
            </w:r>
            <w:r>
              <w:t xml:space="preserve">iscount and the </w:t>
            </w:r>
            <w:r w:rsidR="007263F9">
              <w:t>S</w:t>
            </w:r>
            <w:r>
              <w:t>hipping to the order.</w:t>
            </w:r>
          </w:p>
        </w:tc>
      </w:tr>
      <w:bookmarkEnd w:id="767"/>
    </w:tbl>
    <w:p w14:paraId="403A04E1" w14:textId="17DBE3C8" w:rsidR="00F53C1D" w:rsidRDefault="00F53C1D" w:rsidP="00F53C1D">
      <w:pPr>
        <w:pStyle w:val="BlockLine"/>
      </w:pPr>
    </w:p>
    <w:tbl>
      <w:tblPr>
        <w:tblW w:w="0" w:type="auto"/>
        <w:tblLayout w:type="fixed"/>
        <w:tblLook w:val="0000" w:firstRow="0" w:lastRow="0" w:firstColumn="0" w:lastColumn="0" w:noHBand="0" w:noVBand="0"/>
      </w:tblPr>
      <w:tblGrid>
        <w:gridCol w:w="1728"/>
        <w:gridCol w:w="7740"/>
      </w:tblGrid>
      <w:tr w:rsidR="00F53C1D" w14:paraId="47080259" w14:textId="77777777">
        <w:trPr>
          <w:cantSplit/>
        </w:trPr>
        <w:tc>
          <w:tcPr>
            <w:tcW w:w="1728" w:type="dxa"/>
          </w:tcPr>
          <w:p w14:paraId="0CDA0C40" w14:textId="77777777" w:rsidR="00F53C1D" w:rsidRDefault="006A4999">
            <w:pPr>
              <w:pStyle w:val="BlockLabel"/>
            </w:pPr>
            <w:bookmarkStart w:id="769" w:name="_Hlk177547775"/>
            <w:r>
              <w:t>Add Discount and Shipping Charge</w:t>
            </w:r>
          </w:p>
        </w:tc>
        <w:tc>
          <w:tcPr>
            <w:tcW w:w="7740" w:type="dxa"/>
          </w:tcPr>
          <w:p w14:paraId="2414A4EE" w14:textId="6BDBA489" w:rsidR="00F53C1D" w:rsidRDefault="0048066A">
            <w:pPr>
              <w:pStyle w:val="BlockText"/>
            </w:pPr>
            <w:r>
              <w:rPr>
                <w:noProof/>
              </w:rPr>
              <w:drawing>
                <wp:inline distT="0" distB="0" distL="0" distR="0" wp14:anchorId="5483ED48" wp14:editId="02E6D08F">
                  <wp:extent cx="4579620" cy="797560"/>
                  <wp:effectExtent l="0" t="0" r="0" b="0"/>
                  <wp:docPr id="59" name="Picture 59" descr="Add Discount and Shipping 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dd Discount and Shipping Char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9620" cy="797560"/>
                          </a:xfrm>
                          <a:prstGeom prst="rect">
                            <a:avLst/>
                          </a:prstGeom>
                          <a:noFill/>
                          <a:ln>
                            <a:noFill/>
                          </a:ln>
                        </pic:spPr>
                      </pic:pic>
                    </a:graphicData>
                  </a:graphic>
                </wp:inline>
              </w:drawing>
            </w:r>
          </w:p>
        </w:tc>
      </w:tr>
      <w:bookmarkEnd w:id="769"/>
    </w:tbl>
    <w:p w14:paraId="194ED98A" w14:textId="77777777" w:rsidR="00545D9B" w:rsidRDefault="00545D9B" w:rsidP="00545D9B">
      <w:pPr>
        <w:pStyle w:val="BlockLine"/>
      </w:pPr>
    </w:p>
    <w:tbl>
      <w:tblPr>
        <w:tblW w:w="0" w:type="auto"/>
        <w:tblLayout w:type="fixed"/>
        <w:tblLook w:val="0000" w:firstRow="0" w:lastRow="0" w:firstColumn="0" w:lastColumn="0" w:noHBand="0" w:noVBand="0"/>
      </w:tblPr>
      <w:tblGrid>
        <w:gridCol w:w="1728"/>
        <w:gridCol w:w="7740"/>
      </w:tblGrid>
      <w:tr w:rsidR="00545D9B" w14:paraId="31C0A173" w14:textId="77777777">
        <w:trPr>
          <w:cantSplit/>
        </w:trPr>
        <w:tc>
          <w:tcPr>
            <w:tcW w:w="1728" w:type="dxa"/>
          </w:tcPr>
          <w:p w14:paraId="00FC485F" w14:textId="77777777" w:rsidR="00545D9B" w:rsidRDefault="00545D9B">
            <w:pPr>
              <w:pStyle w:val="BlockLabel"/>
            </w:pPr>
            <w:bookmarkStart w:id="770" w:name="_Hlk177547776"/>
            <w:r>
              <w:t>Discount and Shipping amounts shown</w:t>
            </w:r>
          </w:p>
        </w:tc>
        <w:tc>
          <w:tcPr>
            <w:tcW w:w="7740" w:type="dxa"/>
          </w:tcPr>
          <w:p w14:paraId="697111B1" w14:textId="2FB839D2" w:rsidR="00545D9B" w:rsidRDefault="0048066A">
            <w:pPr>
              <w:pStyle w:val="BlockText"/>
            </w:pPr>
            <w:r>
              <w:rPr>
                <w:noProof/>
              </w:rPr>
              <w:drawing>
                <wp:inline distT="0" distB="0" distL="0" distR="0" wp14:anchorId="6432C9A8" wp14:editId="66ED1129">
                  <wp:extent cx="4769485" cy="3204210"/>
                  <wp:effectExtent l="0" t="0" r="0" b="0"/>
                  <wp:docPr id="60" name="Picture 60" descr="Discount and Shipping amount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iscount and Shipping amounts show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69485" cy="3204210"/>
                          </a:xfrm>
                          <a:prstGeom prst="rect">
                            <a:avLst/>
                          </a:prstGeom>
                          <a:noFill/>
                          <a:ln>
                            <a:noFill/>
                          </a:ln>
                        </pic:spPr>
                      </pic:pic>
                    </a:graphicData>
                  </a:graphic>
                </wp:inline>
              </w:drawing>
            </w:r>
          </w:p>
        </w:tc>
      </w:tr>
      <w:bookmarkEnd w:id="770"/>
    </w:tbl>
    <w:p w14:paraId="45FE782B" w14:textId="77777777" w:rsidR="00D965F5" w:rsidRPr="00D965F5" w:rsidRDefault="00D965F5" w:rsidP="00D965F5">
      <w:pPr>
        <w:pStyle w:val="BlockLine"/>
      </w:pPr>
    </w:p>
    <w:p w14:paraId="4E54D6B9" w14:textId="77777777" w:rsidR="00F53C1D" w:rsidRPr="00D90F7D" w:rsidRDefault="00F53C1D" w:rsidP="00DE7F7D">
      <w:pPr>
        <w:pStyle w:val="Heading3"/>
      </w:pPr>
      <w:bookmarkStart w:id="771" w:name="_Hlk177553689"/>
      <w:r w:rsidRPr="00D90F7D">
        <w:br w:type="page"/>
      </w:r>
      <w:bookmarkStart w:id="772" w:name="_Toc172537333"/>
      <w:bookmarkStart w:id="773" w:name="_Toc177550925"/>
      <w:r w:rsidR="006A4999" w:rsidRPr="00D90F7D">
        <w:lastRenderedPageBreak/>
        <w:t>Enter Your Electronic Signatur</w:t>
      </w:r>
      <w:r w:rsidR="00843F74" w:rsidRPr="00D90F7D">
        <w:t>e</w:t>
      </w:r>
      <w:bookmarkEnd w:id="772"/>
      <w:bookmarkEnd w:id="773"/>
    </w:p>
    <w:bookmarkEnd w:id="771"/>
    <w:p w14:paraId="27BE4D87" w14:textId="77777777" w:rsidR="00B02452" w:rsidRDefault="00B02452" w:rsidP="00B02452">
      <w:pPr>
        <w:pStyle w:val="BlockLine"/>
      </w:pPr>
    </w:p>
    <w:tbl>
      <w:tblPr>
        <w:tblW w:w="0" w:type="auto"/>
        <w:tblLayout w:type="fixed"/>
        <w:tblLook w:val="0000" w:firstRow="0" w:lastRow="0" w:firstColumn="0" w:lastColumn="0" w:noHBand="0" w:noVBand="0"/>
      </w:tblPr>
      <w:tblGrid>
        <w:gridCol w:w="1728"/>
        <w:gridCol w:w="7740"/>
      </w:tblGrid>
      <w:tr w:rsidR="00B02452" w14:paraId="0E17774F" w14:textId="77777777">
        <w:trPr>
          <w:cantSplit/>
        </w:trPr>
        <w:tc>
          <w:tcPr>
            <w:tcW w:w="1728" w:type="dxa"/>
          </w:tcPr>
          <w:p w14:paraId="4AB0F11C" w14:textId="77777777" w:rsidR="00B02452" w:rsidRDefault="00B02452" w:rsidP="00113CF7">
            <w:pPr>
              <w:pStyle w:val="BlockLabel"/>
            </w:pPr>
            <w:bookmarkStart w:id="774" w:name="_Hlk177547777"/>
            <w:r>
              <w:t xml:space="preserve">Print </w:t>
            </w:r>
            <w:smartTag w:uri="urn:schemas-microsoft-com:office:smarttags" w:element="place">
              <w:r>
                <w:t>PO</w:t>
              </w:r>
            </w:smartTag>
          </w:p>
        </w:tc>
        <w:tc>
          <w:tcPr>
            <w:tcW w:w="7740" w:type="dxa"/>
          </w:tcPr>
          <w:p w14:paraId="011E9A70" w14:textId="77777777" w:rsidR="00B02452" w:rsidRDefault="00B02452" w:rsidP="00113CF7">
            <w:pPr>
              <w:pStyle w:val="BlockText"/>
            </w:pPr>
            <w:r>
              <w:t xml:space="preserve">The PO will </w:t>
            </w:r>
            <w:r w:rsidR="005538D5">
              <w:t>print</w:t>
            </w:r>
            <w:r>
              <w:t xml:space="preserve"> automatically</w:t>
            </w:r>
            <w:r w:rsidR="005538D5">
              <w:t xml:space="preserve"> once you submit the </w:t>
            </w:r>
            <w:smartTag w:uri="urn:schemas-microsoft-com:office:smarttags" w:element="place">
              <w:r w:rsidR="005538D5">
                <w:t>PO</w:t>
              </w:r>
            </w:smartTag>
            <w:r w:rsidR="005538D5">
              <w:t>.</w:t>
            </w:r>
            <w:r>
              <w:t xml:space="preserve"> The PO can print on both Windows printers and </w:t>
            </w:r>
            <w:smartTag w:uri="urn:schemas-microsoft-com:office:smarttags" w:element="place">
              <w:r>
                <w:t>VistA</w:t>
              </w:r>
            </w:smartTag>
            <w:r>
              <w:t xml:space="preserve"> printers. You can select a different printer by either clicking </w:t>
            </w:r>
            <w:r w:rsidRPr="00974E71">
              <w:rPr>
                <w:b/>
              </w:rPr>
              <w:t>Windows Printer</w:t>
            </w:r>
            <w:r>
              <w:t xml:space="preserve"> or selecting a </w:t>
            </w:r>
            <w:r w:rsidRPr="00974E71">
              <w:rPr>
                <w:b/>
              </w:rPr>
              <w:t xml:space="preserve">VistA </w:t>
            </w:r>
            <w:r>
              <w:rPr>
                <w:b/>
              </w:rPr>
              <w:t>P</w:t>
            </w:r>
            <w:r w:rsidRPr="00974E71">
              <w:rPr>
                <w:b/>
              </w:rPr>
              <w:t>rinter</w:t>
            </w:r>
            <w:r>
              <w:t xml:space="preserve"> from the dropdown list.</w:t>
            </w:r>
          </w:p>
        </w:tc>
      </w:tr>
      <w:bookmarkEnd w:id="774"/>
    </w:tbl>
    <w:p w14:paraId="3548C327" w14:textId="6B495D63" w:rsidR="00F53C1D" w:rsidRDefault="00F53C1D" w:rsidP="00F53C1D">
      <w:pPr>
        <w:pStyle w:val="BlockLine"/>
      </w:pPr>
    </w:p>
    <w:tbl>
      <w:tblPr>
        <w:tblW w:w="0" w:type="auto"/>
        <w:tblLayout w:type="fixed"/>
        <w:tblLook w:val="0000" w:firstRow="0" w:lastRow="0" w:firstColumn="0" w:lastColumn="0" w:noHBand="0" w:noVBand="0"/>
      </w:tblPr>
      <w:tblGrid>
        <w:gridCol w:w="1728"/>
        <w:gridCol w:w="7740"/>
      </w:tblGrid>
      <w:tr w:rsidR="00F53C1D" w14:paraId="20E74630" w14:textId="77777777">
        <w:trPr>
          <w:cantSplit/>
        </w:trPr>
        <w:tc>
          <w:tcPr>
            <w:tcW w:w="1728" w:type="dxa"/>
          </w:tcPr>
          <w:p w14:paraId="43739003" w14:textId="77777777" w:rsidR="00F53C1D" w:rsidRDefault="006A4999">
            <w:pPr>
              <w:pStyle w:val="BlockLabel"/>
            </w:pPr>
            <w:bookmarkStart w:id="775" w:name="_Hlk177547778"/>
            <w:r>
              <w:t>Signature</w:t>
            </w:r>
          </w:p>
        </w:tc>
        <w:tc>
          <w:tcPr>
            <w:tcW w:w="7740" w:type="dxa"/>
          </w:tcPr>
          <w:p w14:paraId="4368A74E" w14:textId="3A4FF77E" w:rsidR="00F53C1D" w:rsidRDefault="008515E3">
            <w:pPr>
              <w:pStyle w:val="BlockText"/>
            </w:pPr>
            <w:r>
              <w:t xml:space="preserve">Click the </w:t>
            </w:r>
            <w:r>
              <w:rPr>
                <w:b/>
              </w:rPr>
              <w:t xml:space="preserve">Submit Order </w:t>
            </w:r>
            <w:r>
              <w:t xml:space="preserve">button on the </w:t>
            </w:r>
            <w:r w:rsidRPr="00A37E2E">
              <w:rPr>
                <w:b/>
              </w:rPr>
              <w:t>Policy Panel</w:t>
            </w:r>
            <w:r>
              <w:t>.</w:t>
            </w:r>
            <w:r w:rsidR="00FD2460">
              <w:t xml:space="preserve"> </w:t>
            </w:r>
            <w:r w:rsidR="006A4999">
              <w:t xml:space="preserve">Enter your Electronic Signature and click the </w:t>
            </w:r>
            <w:r w:rsidR="006A4999" w:rsidRPr="006A4999">
              <w:rPr>
                <w:b/>
              </w:rPr>
              <w:t xml:space="preserve">Send PO </w:t>
            </w:r>
            <w:r w:rsidR="006A4999">
              <w:t>button.</w:t>
            </w:r>
          </w:p>
        </w:tc>
      </w:tr>
      <w:bookmarkEnd w:id="775"/>
    </w:tbl>
    <w:p w14:paraId="637C53A9" w14:textId="789088AF" w:rsidR="00F53C1D" w:rsidRDefault="00F53C1D" w:rsidP="00F53C1D">
      <w:pPr>
        <w:pStyle w:val="BlockLine"/>
      </w:pPr>
    </w:p>
    <w:tbl>
      <w:tblPr>
        <w:tblW w:w="0" w:type="auto"/>
        <w:tblLayout w:type="fixed"/>
        <w:tblLook w:val="0000" w:firstRow="0" w:lastRow="0" w:firstColumn="0" w:lastColumn="0" w:noHBand="0" w:noVBand="0"/>
      </w:tblPr>
      <w:tblGrid>
        <w:gridCol w:w="1728"/>
        <w:gridCol w:w="7740"/>
      </w:tblGrid>
      <w:tr w:rsidR="00F53C1D" w14:paraId="583ACC32" w14:textId="77777777">
        <w:trPr>
          <w:cantSplit/>
        </w:trPr>
        <w:tc>
          <w:tcPr>
            <w:tcW w:w="1728" w:type="dxa"/>
          </w:tcPr>
          <w:p w14:paraId="33A26B63" w14:textId="77777777" w:rsidR="00F53C1D" w:rsidRDefault="006A4999">
            <w:pPr>
              <w:pStyle w:val="BlockLabel"/>
            </w:pPr>
            <w:bookmarkStart w:id="776" w:name="_Hlk177547779"/>
            <w:r>
              <w:t>Enter Your Electronic Signature</w:t>
            </w:r>
          </w:p>
        </w:tc>
        <w:tc>
          <w:tcPr>
            <w:tcW w:w="7740" w:type="dxa"/>
          </w:tcPr>
          <w:p w14:paraId="78FE8B81" w14:textId="2D63793C" w:rsidR="00F53C1D" w:rsidRDefault="0048066A">
            <w:pPr>
              <w:pStyle w:val="BlockText"/>
            </w:pPr>
            <w:r>
              <w:rPr>
                <w:noProof/>
              </w:rPr>
              <w:drawing>
                <wp:inline distT="0" distB="0" distL="0" distR="0" wp14:anchorId="0B6F1E75" wp14:editId="0AD1CAF3">
                  <wp:extent cx="4769485" cy="1791970"/>
                  <wp:effectExtent l="0" t="0" r="0" b="0"/>
                  <wp:docPr id="61" name="Picture 61" descr="Prepare to send the Purchase Ord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repare to send the Purchase Order window"/>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69485" cy="1791970"/>
                          </a:xfrm>
                          <a:prstGeom prst="rect">
                            <a:avLst/>
                          </a:prstGeom>
                          <a:noFill/>
                          <a:ln>
                            <a:noFill/>
                          </a:ln>
                        </pic:spPr>
                      </pic:pic>
                    </a:graphicData>
                  </a:graphic>
                </wp:inline>
              </w:drawing>
            </w:r>
          </w:p>
        </w:tc>
      </w:tr>
      <w:bookmarkEnd w:id="776"/>
    </w:tbl>
    <w:p w14:paraId="62B88F93" w14:textId="77777777" w:rsidR="00E02776" w:rsidRDefault="00E02776" w:rsidP="00E02776">
      <w:pPr>
        <w:pStyle w:val="BlockLine"/>
      </w:pPr>
    </w:p>
    <w:tbl>
      <w:tblPr>
        <w:tblW w:w="0" w:type="auto"/>
        <w:tblLayout w:type="fixed"/>
        <w:tblLook w:val="0000" w:firstRow="0" w:lastRow="0" w:firstColumn="0" w:lastColumn="0" w:noHBand="0" w:noVBand="0"/>
      </w:tblPr>
      <w:tblGrid>
        <w:gridCol w:w="1728"/>
        <w:gridCol w:w="7740"/>
      </w:tblGrid>
      <w:tr w:rsidR="00E02776" w14:paraId="44EE923D" w14:textId="77777777">
        <w:trPr>
          <w:cantSplit/>
        </w:trPr>
        <w:tc>
          <w:tcPr>
            <w:tcW w:w="1728" w:type="dxa"/>
          </w:tcPr>
          <w:p w14:paraId="5D68EC71" w14:textId="77777777" w:rsidR="00E02776" w:rsidRDefault="00E02776" w:rsidP="00561690">
            <w:pPr>
              <w:pStyle w:val="BlockLabel"/>
            </w:pPr>
            <w:bookmarkStart w:id="777" w:name="_Hlk177547780"/>
            <w:r>
              <w:t>Complete order</w:t>
            </w:r>
          </w:p>
        </w:tc>
        <w:tc>
          <w:tcPr>
            <w:tcW w:w="7740" w:type="dxa"/>
          </w:tcPr>
          <w:p w14:paraId="1D43966D" w14:textId="44F34954" w:rsidR="00E02776" w:rsidRDefault="00E02776" w:rsidP="00561690">
            <w:pPr>
              <w:pStyle w:val="BlockText"/>
            </w:pPr>
            <w:r>
              <w:t xml:space="preserve">Click the </w:t>
            </w:r>
            <w:r w:rsidRPr="00E02776">
              <w:rPr>
                <w:b/>
              </w:rPr>
              <w:t>OK</w:t>
            </w:r>
            <w:r>
              <w:t xml:space="preserve"> button on the </w:t>
            </w:r>
            <w:r w:rsidRPr="00E02776">
              <w:rPr>
                <w:b/>
              </w:rPr>
              <w:t>Confirmation</w:t>
            </w:r>
            <w:r>
              <w:t xml:space="preserve"> window as shown below.</w:t>
            </w:r>
            <w:r w:rsidR="00FD2460">
              <w:t xml:space="preserve"> </w:t>
            </w:r>
            <w:r>
              <w:t xml:space="preserve">This window displays the current status of the </w:t>
            </w:r>
            <w:smartTag w:uri="urn:schemas-microsoft-com:office:smarttags" w:element="place">
              <w:r>
                <w:t>PO</w:t>
              </w:r>
            </w:smartTag>
            <w:r>
              <w:t xml:space="preserve"> as either Pending or Complete.</w:t>
            </w:r>
          </w:p>
        </w:tc>
      </w:tr>
      <w:bookmarkEnd w:id="777"/>
    </w:tbl>
    <w:p w14:paraId="0F6D024F" w14:textId="77777777" w:rsidR="00E02776" w:rsidRDefault="00E02776" w:rsidP="00E02776">
      <w:pPr>
        <w:pStyle w:val="BlockLine"/>
      </w:pPr>
    </w:p>
    <w:tbl>
      <w:tblPr>
        <w:tblW w:w="0" w:type="auto"/>
        <w:tblLayout w:type="fixed"/>
        <w:tblLook w:val="0000" w:firstRow="0" w:lastRow="0" w:firstColumn="0" w:lastColumn="0" w:noHBand="0" w:noVBand="0"/>
      </w:tblPr>
      <w:tblGrid>
        <w:gridCol w:w="1728"/>
        <w:gridCol w:w="7740"/>
      </w:tblGrid>
      <w:tr w:rsidR="00843F74" w14:paraId="6EE69430" w14:textId="77777777">
        <w:trPr>
          <w:cantSplit/>
        </w:trPr>
        <w:tc>
          <w:tcPr>
            <w:tcW w:w="1728" w:type="dxa"/>
          </w:tcPr>
          <w:p w14:paraId="63FE4380" w14:textId="77777777" w:rsidR="00843F74" w:rsidRDefault="00843F74">
            <w:pPr>
              <w:pStyle w:val="BlockLabel"/>
            </w:pPr>
            <w:bookmarkStart w:id="778" w:name="_Hlk177547781"/>
            <w:r w:rsidRPr="00250217">
              <w:t>Con</w:t>
            </w:r>
            <w:r w:rsidR="005837F9" w:rsidRPr="00250217">
              <w:t>firmation Window</w:t>
            </w:r>
          </w:p>
        </w:tc>
        <w:tc>
          <w:tcPr>
            <w:tcW w:w="7740" w:type="dxa"/>
          </w:tcPr>
          <w:p w14:paraId="2C70652F" w14:textId="53435999" w:rsidR="00843F74" w:rsidRDefault="0048066A">
            <w:pPr>
              <w:pStyle w:val="BlockText"/>
            </w:pPr>
            <w:r>
              <w:rPr>
                <w:noProof/>
              </w:rPr>
              <w:drawing>
                <wp:inline distT="0" distB="0" distL="0" distR="0" wp14:anchorId="40F01B9C" wp14:editId="1DD1B235">
                  <wp:extent cx="2501900" cy="1104900"/>
                  <wp:effectExtent l="0" t="0" r="0" b="0"/>
                  <wp:docPr id="62" name="Picture 62" descr="Screenshot of Prosthetics VistA Suite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creenshot of Prosthetics VistA Suite Confirmation messag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01900" cy="1104900"/>
                          </a:xfrm>
                          <a:prstGeom prst="rect">
                            <a:avLst/>
                          </a:prstGeom>
                          <a:noFill/>
                          <a:ln>
                            <a:noFill/>
                          </a:ln>
                        </pic:spPr>
                      </pic:pic>
                    </a:graphicData>
                  </a:graphic>
                </wp:inline>
              </w:drawing>
            </w:r>
          </w:p>
        </w:tc>
      </w:tr>
      <w:bookmarkEnd w:id="778"/>
    </w:tbl>
    <w:p w14:paraId="1ECFE6A8" w14:textId="5BD8AD2A" w:rsidR="002B228E" w:rsidRDefault="002B228E" w:rsidP="002B228E">
      <w:pPr>
        <w:pStyle w:val="BlockLine"/>
      </w:pPr>
    </w:p>
    <w:tbl>
      <w:tblPr>
        <w:tblW w:w="0" w:type="auto"/>
        <w:tblLayout w:type="fixed"/>
        <w:tblLook w:val="0000" w:firstRow="0" w:lastRow="0" w:firstColumn="0" w:lastColumn="0" w:noHBand="0" w:noVBand="0"/>
      </w:tblPr>
      <w:tblGrid>
        <w:gridCol w:w="1728"/>
        <w:gridCol w:w="7740"/>
      </w:tblGrid>
      <w:tr w:rsidR="002B228E" w14:paraId="68F8E923" w14:textId="77777777">
        <w:trPr>
          <w:cantSplit/>
        </w:trPr>
        <w:tc>
          <w:tcPr>
            <w:tcW w:w="1728" w:type="dxa"/>
          </w:tcPr>
          <w:p w14:paraId="28D08031" w14:textId="77777777" w:rsidR="002B228E" w:rsidRDefault="002B228E" w:rsidP="00AA3C2E">
            <w:pPr>
              <w:pStyle w:val="BlockLabel"/>
            </w:pPr>
            <w:bookmarkStart w:id="779" w:name="_Hlk177547782"/>
            <w:r>
              <w:t>Insufficient Funds</w:t>
            </w:r>
          </w:p>
        </w:tc>
        <w:tc>
          <w:tcPr>
            <w:tcW w:w="7740" w:type="dxa"/>
          </w:tcPr>
          <w:p w14:paraId="61D2A460" w14:textId="77777777" w:rsidR="002B228E" w:rsidRDefault="002B228E" w:rsidP="00AA3C2E">
            <w:pPr>
              <w:pStyle w:val="BlockText"/>
            </w:pPr>
            <w:r>
              <w:t>If your purchase card does not have adequate funds to cover the purchase order, you will get the message below. You can get more funds allocated to the purchase card and continue the process.</w:t>
            </w:r>
          </w:p>
        </w:tc>
      </w:tr>
      <w:bookmarkEnd w:id="779"/>
    </w:tbl>
    <w:p w14:paraId="3014E3FE" w14:textId="77777777" w:rsidR="002B228E" w:rsidRDefault="002B228E" w:rsidP="002B228E">
      <w:pPr>
        <w:pStyle w:val="BlockLine"/>
      </w:pPr>
    </w:p>
    <w:tbl>
      <w:tblPr>
        <w:tblW w:w="0" w:type="auto"/>
        <w:tblLayout w:type="fixed"/>
        <w:tblLook w:val="0000" w:firstRow="0" w:lastRow="0" w:firstColumn="0" w:lastColumn="0" w:noHBand="0" w:noVBand="0"/>
      </w:tblPr>
      <w:tblGrid>
        <w:gridCol w:w="1728"/>
        <w:gridCol w:w="7740"/>
      </w:tblGrid>
      <w:tr w:rsidR="002B228E" w14:paraId="7AA29764" w14:textId="77777777">
        <w:trPr>
          <w:cantSplit/>
        </w:trPr>
        <w:tc>
          <w:tcPr>
            <w:tcW w:w="1728" w:type="dxa"/>
          </w:tcPr>
          <w:p w14:paraId="2C7B5FEA" w14:textId="77777777" w:rsidR="002B228E" w:rsidRDefault="002B228E" w:rsidP="00AA3C2E">
            <w:pPr>
              <w:pStyle w:val="BlockLabel"/>
            </w:pPr>
            <w:bookmarkStart w:id="780" w:name="_Hlk177547783"/>
            <w:r>
              <w:lastRenderedPageBreak/>
              <w:t>Insufficient Funds</w:t>
            </w:r>
            <w:r w:rsidRPr="00250217">
              <w:t xml:space="preserve"> Window</w:t>
            </w:r>
          </w:p>
        </w:tc>
        <w:tc>
          <w:tcPr>
            <w:tcW w:w="7740" w:type="dxa"/>
          </w:tcPr>
          <w:p w14:paraId="141B6947" w14:textId="61997D73" w:rsidR="002B228E" w:rsidRDefault="0048066A" w:rsidP="00AA3C2E">
            <w:pPr>
              <w:pStyle w:val="BlockText"/>
            </w:pPr>
            <w:r>
              <w:rPr>
                <w:noProof/>
              </w:rPr>
              <w:drawing>
                <wp:inline distT="0" distB="0" distL="0" distR="0" wp14:anchorId="566016D9" wp14:editId="4DB3A6A8">
                  <wp:extent cx="4250055" cy="1031240"/>
                  <wp:effectExtent l="0" t="0" r="0" b="0"/>
                  <wp:docPr id="63" name="Picture 63" descr="Screenshot of Prosthetics VistA Suite Insufficient Fund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creenshot of Prosthetics VistA Suite Insufficient Funds messag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50055" cy="1031240"/>
                          </a:xfrm>
                          <a:prstGeom prst="rect">
                            <a:avLst/>
                          </a:prstGeom>
                          <a:noFill/>
                          <a:ln>
                            <a:noFill/>
                          </a:ln>
                        </pic:spPr>
                      </pic:pic>
                    </a:graphicData>
                  </a:graphic>
                </wp:inline>
              </w:drawing>
            </w:r>
          </w:p>
        </w:tc>
      </w:tr>
      <w:bookmarkEnd w:id="780"/>
    </w:tbl>
    <w:p w14:paraId="4A96C5EC" w14:textId="77777777" w:rsidR="00843F74" w:rsidRPr="00843F74" w:rsidRDefault="00843F74" w:rsidP="00843F74">
      <w:pPr>
        <w:pStyle w:val="BlockLine"/>
      </w:pPr>
    </w:p>
    <w:p w14:paraId="1533CC79" w14:textId="77777777" w:rsidR="00843F74" w:rsidRPr="00D90F7D" w:rsidRDefault="00843F74" w:rsidP="00DE7F7D">
      <w:pPr>
        <w:pStyle w:val="Heading3"/>
      </w:pPr>
      <w:bookmarkStart w:id="781" w:name="_Hlk177553699"/>
      <w:r w:rsidRPr="00D90F7D">
        <w:br w:type="page"/>
      </w:r>
      <w:bookmarkStart w:id="782" w:name="_Toc172537334"/>
      <w:bookmarkStart w:id="783" w:name="_Toc177550926"/>
      <w:r w:rsidRPr="00D90F7D">
        <w:lastRenderedPageBreak/>
        <w:t>Post CPRS Note</w:t>
      </w:r>
      <w:bookmarkEnd w:id="782"/>
      <w:bookmarkEnd w:id="783"/>
    </w:p>
    <w:bookmarkEnd w:id="781"/>
    <w:p w14:paraId="7F37FA59" w14:textId="4D459239" w:rsidR="00843F74" w:rsidRDefault="00843F74" w:rsidP="00843F74">
      <w:pPr>
        <w:pStyle w:val="BlockLine"/>
      </w:pPr>
    </w:p>
    <w:tbl>
      <w:tblPr>
        <w:tblW w:w="0" w:type="auto"/>
        <w:tblLayout w:type="fixed"/>
        <w:tblLook w:val="0000" w:firstRow="0" w:lastRow="0" w:firstColumn="0" w:lastColumn="0" w:noHBand="0" w:noVBand="0"/>
      </w:tblPr>
      <w:tblGrid>
        <w:gridCol w:w="1728"/>
        <w:gridCol w:w="7740"/>
      </w:tblGrid>
      <w:tr w:rsidR="006A4999" w14:paraId="2CBB66D6" w14:textId="77777777">
        <w:trPr>
          <w:cantSplit/>
        </w:trPr>
        <w:tc>
          <w:tcPr>
            <w:tcW w:w="1728" w:type="dxa"/>
          </w:tcPr>
          <w:p w14:paraId="218C119C" w14:textId="77777777" w:rsidR="006A4999" w:rsidRDefault="00545D9B">
            <w:pPr>
              <w:pStyle w:val="BlockLabel"/>
            </w:pPr>
            <w:bookmarkStart w:id="784" w:name="_Hlk177547784"/>
            <w:r>
              <w:t>Close the order</w:t>
            </w:r>
          </w:p>
        </w:tc>
        <w:tc>
          <w:tcPr>
            <w:tcW w:w="7740" w:type="dxa"/>
          </w:tcPr>
          <w:p w14:paraId="158C4918" w14:textId="73821777" w:rsidR="006A4999" w:rsidRDefault="008515E3">
            <w:pPr>
              <w:pStyle w:val="BlockText"/>
            </w:pPr>
            <w:bookmarkStart w:id="785" w:name="_Hlk177553700"/>
            <w:r>
              <w:t xml:space="preserve">Click the </w:t>
            </w:r>
            <w:r w:rsidR="00336C17">
              <w:rPr>
                <w:b/>
              </w:rPr>
              <w:t>Post CPRS Note</w:t>
            </w:r>
            <w:r>
              <w:t xml:space="preserve"> button on the </w:t>
            </w:r>
            <w:r w:rsidRPr="00A37E2E">
              <w:rPr>
                <w:b/>
              </w:rPr>
              <w:t>Policy Panel</w:t>
            </w:r>
            <w:r w:rsidR="00336C17">
              <w:rPr>
                <w:b/>
              </w:rPr>
              <w:t xml:space="preserve"> </w:t>
            </w:r>
            <w:r w:rsidR="00336C17" w:rsidRPr="00336C17">
              <w:t>w</w:t>
            </w:r>
            <w:r w:rsidR="00545D9B">
              <w:t>hen you have entered all the necessary information for the item you are ordering</w:t>
            </w:r>
            <w:r w:rsidR="00336C17">
              <w:t>.</w:t>
            </w:r>
            <w:r w:rsidR="00FD2460">
              <w:t xml:space="preserve"> </w:t>
            </w:r>
            <w:r w:rsidR="0090337D">
              <w:t xml:space="preserve">The </w:t>
            </w:r>
            <w:r w:rsidR="0090337D" w:rsidRPr="0090337D">
              <w:rPr>
                <w:b/>
              </w:rPr>
              <w:t>Post Note to CPRS</w:t>
            </w:r>
            <w:r w:rsidR="0090337D">
              <w:t xml:space="preserve"> pop-up window displays as shown below.</w:t>
            </w:r>
          </w:p>
          <w:bookmarkEnd w:id="785"/>
          <w:p w14:paraId="41DCD2C5" w14:textId="77777777" w:rsidR="00E63051" w:rsidRDefault="00E63051">
            <w:pPr>
              <w:pStyle w:val="BlockText"/>
            </w:pPr>
          </w:p>
          <w:p w14:paraId="4F8E9A1F" w14:textId="0B178067" w:rsidR="00E63051" w:rsidRDefault="00E63051">
            <w:pPr>
              <w:pStyle w:val="BlockText"/>
            </w:pPr>
            <w:r w:rsidRPr="00E7663A">
              <w:rPr>
                <w:b/>
              </w:rPr>
              <w:t>NOTE:</w:t>
            </w:r>
            <w:r w:rsidR="00FD2460">
              <w:t xml:space="preserve"> </w:t>
            </w:r>
            <w:r>
              <w:t>By posting your note in this new method, you have automatically linked your transaction to the consult and created your patient care encounter.</w:t>
            </w:r>
            <w:r w:rsidR="00FD2460">
              <w:t xml:space="preserve"> </w:t>
            </w:r>
            <w:r>
              <w:t xml:space="preserve">No further linking is necessary! </w:t>
            </w:r>
          </w:p>
        </w:tc>
      </w:tr>
      <w:bookmarkEnd w:id="784"/>
    </w:tbl>
    <w:p w14:paraId="2C64F5D6" w14:textId="010762F0" w:rsidR="006A4999" w:rsidRDefault="006A4999" w:rsidP="006A4999">
      <w:pPr>
        <w:pStyle w:val="BlockLine"/>
      </w:pPr>
    </w:p>
    <w:tbl>
      <w:tblPr>
        <w:tblW w:w="0" w:type="auto"/>
        <w:tblLayout w:type="fixed"/>
        <w:tblLook w:val="0000" w:firstRow="0" w:lastRow="0" w:firstColumn="0" w:lastColumn="0" w:noHBand="0" w:noVBand="0"/>
      </w:tblPr>
      <w:tblGrid>
        <w:gridCol w:w="1728"/>
        <w:gridCol w:w="7740"/>
      </w:tblGrid>
      <w:tr w:rsidR="006A4999" w14:paraId="2409D960" w14:textId="77777777">
        <w:trPr>
          <w:cantSplit/>
        </w:trPr>
        <w:tc>
          <w:tcPr>
            <w:tcW w:w="1728" w:type="dxa"/>
          </w:tcPr>
          <w:p w14:paraId="3837E145" w14:textId="77777777" w:rsidR="006A4999" w:rsidRDefault="00154843">
            <w:pPr>
              <w:pStyle w:val="BlockLabel"/>
            </w:pPr>
            <w:bookmarkStart w:id="786" w:name="_Hlk177547785"/>
            <w:r>
              <w:t>Post Note to CPRS</w:t>
            </w:r>
          </w:p>
        </w:tc>
        <w:tc>
          <w:tcPr>
            <w:tcW w:w="7740" w:type="dxa"/>
          </w:tcPr>
          <w:p w14:paraId="52C9D554" w14:textId="62B8119B" w:rsidR="006A4999" w:rsidRDefault="0048066A">
            <w:pPr>
              <w:pStyle w:val="BlockText"/>
            </w:pPr>
            <w:r>
              <w:rPr>
                <w:rFonts w:ascii="Arial" w:hAnsi="Arial" w:cs="Arial"/>
                <w:noProof/>
              </w:rPr>
              <w:drawing>
                <wp:inline distT="0" distB="0" distL="0" distR="0" wp14:anchorId="3F59613E" wp14:editId="468ECEEA">
                  <wp:extent cx="4777105" cy="2421255"/>
                  <wp:effectExtent l="0" t="0" r="0" b="0"/>
                  <wp:docPr id="64" name="Picture 64" descr="Screenshot of Post Note to CPR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creenshot of Post Note to CPRS window"/>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77105" cy="2421255"/>
                          </a:xfrm>
                          <a:prstGeom prst="rect">
                            <a:avLst/>
                          </a:prstGeom>
                          <a:noFill/>
                          <a:ln>
                            <a:noFill/>
                          </a:ln>
                        </pic:spPr>
                      </pic:pic>
                    </a:graphicData>
                  </a:graphic>
                </wp:inline>
              </w:drawing>
            </w:r>
          </w:p>
        </w:tc>
      </w:tr>
      <w:bookmarkEnd w:id="786"/>
    </w:tbl>
    <w:p w14:paraId="28E4F3E5" w14:textId="77777777" w:rsidR="00154843" w:rsidRDefault="00154843" w:rsidP="00154843">
      <w:pPr>
        <w:pStyle w:val="BlockLine"/>
      </w:pPr>
    </w:p>
    <w:tbl>
      <w:tblPr>
        <w:tblW w:w="0" w:type="auto"/>
        <w:tblLayout w:type="fixed"/>
        <w:tblLook w:val="0000" w:firstRow="0" w:lastRow="0" w:firstColumn="0" w:lastColumn="0" w:noHBand="0" w:noVBand="0"/>
      </w:tblPr>
      <w:tblGrid>
        <w:gridCol w:w="1728"/>
        <w:gridCol w:w="7740"/>
      </w:tblGrid>
      <w:tr w:rsidR="00154843" w14:paraId="2EF95DD8" w14:textId="77777777">
        <w:trPr>
          <w:cantSplit/>
        </w:trPr>
        <w:tc>
          <w:tcPr>
            <w:tcW w:w="1728" w:type="dxa"/>
          </w:tcPr>
          <w:p w14:paraId="726D5E9F" w14:textId="77777777" w:rsidR="00154843" w:rsidRDefault="00154843">
            <w:pPr>
              <w:pStyle w:val="BlockLabel"/>
            </w:pPr>
            <w:bookmarkStart w:id="787" w:name="_Hlk177547786"/>
            <w:r>
              <w:t>Post Complete</w:t>
            </w:r>
          </w:p>
        </w:tc>
        <w:tc>
          <w:tcPr>
            <w:tcW w:w="7740" w:type="dxa"/>
          </w:tcPr>
          <w:p w14:paraId="68D3F012" w14:textId="304D1E07" w:rsidR="00843F74" w:rsidRDefault="00843F74">
            <w:pPr>
              <w:pStyle w:val="BlockText"/>
            </w:pPr>
            <w:bookmarkStart w:id="788" w:name="_Hlk177553702"/>
            <w:r>
              <w:t>You have three checkboxes to c</w:t>
            </w:r>
            <w:r w:rsidR="00571F66">
              <w:t>hoose a selection for your note-to-</w:t>
            </w:r>
            <w:r>
              <w:t>be</w:t>
            </w:r>
            <w:r w:rsidR="00571F66">
              <w:t>:</w:t>
            </w:r>
            <w:r>
              <w:t xml:space="preserve"> 1) Post Complete, 2) Post Initial and 3) Post Other.</w:t>
            </w:r>
            <w:r w:rsidR="00FD2460">
              <w:t xml:space="preserve"> </w:t>
            </w:r>
            <w:r w:rsidR="00B84146">
              <w:t xml:space="preserve">Last, click the </w:t>
            </w:r>
            <w:r w:rsidR="00B84146" w:rsidRPr="00B84146">
              <w:rPr>
                <w:b/>
              </w:rPr>
              <w:t>Post Note</w:t>
            </w:r>
            <w:r w:rsidR="00B84146">
              <w:t xml:space="preserve"> button.</w:t>
            </w:r>
          </w:p>
          <w:bookmarkEnd w:id="788"/>
          <w:p w14:paraId="25ADDB8D" w14:textId="77777777" w:rsidR="00843F74" w:rsidRDefault="00843F74">
            <w:pPr>
              <w:pStyle w:val="BlockText"/>
            </w:pPr>
          </w:p>
          <w:p w14:paraId="19CC711D" w14:textId="3CBC8040" w:rsidR="0090337D" w:rsidRDefault="00154843">
            <w:pPr>
              <w:pStyle w:val="BlockText"/>
            </w:pPr>
            <w:bookmarkStart w:id="789" w:name="_Hlk177553703"/>
            <w:r>
              <w:t xml:space="preserve">Click the </w:t>
            </w:r>
            <w:r w:rsidRPr="00154843">
              <w:rPr>
                <w:b/>
              </w:rPr>
              <w:t>Post Complete</w:t>
            </w:r>
            <w:r>
              <w:t xml:space="preserve"> checkbox</w:t>
            </w:r>
            <w:r w:rsidR="00843F74">
              <w:t xml:space="preserve"> (if applicable)</w:t>
            </w:r>
            <w:r>
              <w:t>, and enter a note in the free-text box area (optional)</w:t>
            </w:r>
            <w:r w:rsidR="00843F74">
              <w:t xml:space="preserve"> which has unlimited amount of space to enter a note</w:t>
            </w:r>
            <w:r>
              <w:t>.</w:t>
            </w:r>
            <w:r w:rsidR="00FD2460">
              <w:t xml:space="preserve"> </w:t>
            </w:r>
            <w:r w:rsidR="00843F74">
              <w:t>This checkbox places the transaction from a PENDING status to a CLOSED status.</w:t>
            </w:r>
          </w:p>
          <w:bookmarkEnd w:id="789"/>
          <w:p w14:paraId="531C248D" w14:textId="77777777" w:rsidR="0090337D" w:rsidRDefault="0090337D">
            <w:pPr>
              <w:pStyle w:val="BlockText"/>
            </w:pPr>
          </w:p>
          <w:p w14:paraId="79B305D8" w14:textId="1E6194DA" w:rsidR="00154843" w:rsidRDefault="00154843">
            <w:pPr>
              <w:pStyle w:val="BlockText"/>
            </w:pPr>
            <w:bookmarkStart w:id="790" w:name="_Hlk177553704"/>
            <w:r>
              <w:t xml:space="preserve">Click the </w:t>
            </w:r>
            <w:r w:rsidRPr="00154843">
              <w:rPr>
                <w:b/>
              </w:rPr>
              <w:t>OK</w:t>
            </w:r>
            <w:r>
              <w:t xml:space="preserve"> button to </w:t>
            </w:r>
            <w:r w:rsidR="0090337D">
              <w:t>process the completion.</w:t>
            </w:r>
            <w:r w:rsidR="00FD2460">
              <w:t xml:space="preserve"> </w:t>
            </w:r>
            <w:r w:rsidR="0090337D">
              <w:t>Continue to the next page</w:t>
            </w:r>
            <w:r>
              <w:t>.</w:t>
            </w:r>
          </w:p>
          <w:bookmarkEnd w:id="790"/>
          <w:p w14:paraId="63F41A64" w14:textId="77777777" w:rsidR="001967B2" w:rsidRDefault="001967B2">
            <w:pPr>
              <w:pStyle w:val="BlockText"/>
            </w:pPr>
          </w:p>
          <w:p w14:paraId="26A54FF6" w14:textId="77777777" w:rsidR="001967B2" w:rsidRDefault="001967B2">
            <w:pPr>
              <w:pStyle w:val="BlockText"/>
            </w:pPr>
            <w:r w:rsidRPr="001967B2">
              <w:rPr>
                <w:b/>
              </w:rPr>
              <w:t xml:space="preserve">NOTE: </w:t>
            </w:r>
            <w:r>
              <w:t>When you select Post Complete an encounter is created.</w:t>
            </w:r>
          </w:p>
        </w:tc>
      </w:tr>
      <w:bookmarkEnd w:id="787"/>
    </w:tbl>
    <w:p w14:paraId="2F91FA44" w14:textId="136B3694" w:rsidR="00843F74" w:rsidRDefault="00843F74" w:rsidP="00843F74">
      <w:pPr>
        <w:pStyle w:val="BlockLine"/>
      </w:pPr>
    </w:p>
    <w:tbl>
      <w:tblPr>
        <w:tblW w:w="0" w:type="auto"/>
        <w:tblLayout w:type="fixed"/>
        <w:tblLook w:val="0000" w:firstRow="0" w:lastRow="0" w:firstColumn="0" w:lastColumn="0" w:noHBand="0" w:noVBand="0"/>
      </w:tblPr>
      <w:tblGrid>
        <w:gridCol w:w="1728"/>
        <w:gridCol w:w="7740"/>
      </w:tblGrid>
      <w:tr w:rsidR="00843F74" w14:paraId="67248715" w14:textId="77777777">
        <w:trPr>
          <w:cantSplit/>
        </w:trPr>
        <w:tc>
          <w:tcPr>
            <w:tcW w:w="1728" w:type="dxa"/>
          </w:tcPr>
          <w:p w14:paraId="0E3AD188" w14:textId="77777777" w:rsidR="00843F74" w:rsidRDefault="00843F74">
            <w:pPr>
              <w:pStyle w:val="BlockLabel"/>
            </w:pPr>
            <w:bookmarkStart w:id="791" w:name="_Hlk177547787"/>
            <w:r>
              <w:lastRenderedPageBreak/>
              <w:t>Post Initial and Post Other</w:t>
            </w:r>
          </w:p>
        </w:tc>
        <w:tc>
          <w:tcPr>
            <w:tcW w:w="7740" w:type="dxa"/>
          </w:tcPr>
          <w:p w14:paraId="0185052F" w14:textId="0BBE20E3" w:rsidR="00843F74" w:rsidRDefault="00843F74">
            <w:pPr>
              <w:pStyle w:val="BlockText"/>
            </w:pPr>
            <w:r>
              <w:t xml:space="preserve">If you select the </w:t>
            </w:r>
            <w:r w:rsidRPr="00E7663A">
              <w:rPr>
                <w:b/>
              </w:rPr>
              <w:t xml:space="preserve">Post Initial </w:t>
            </w:r>
            <w:r>
              <w:t>checkbox, this places the transaction from an OPEN status to a PENDING status.</w:t>
            </w:r>
            <w:r w:rsidR="00FD2460">
              <w:t xml:space="preserve"> </w:t>
            </w:r>
            <w:r>
              <w:t xml:space="preserve">The </w:t>
            </w:r>
            <w:r w:rsidRPr="00E7663A">
              <w:rPr>
                <w:b/>
              </w:rPr>
              <w:t xml:space="preserve">Post Other </w:t>
            </w:r>
            <w:r>
              <w:t>checkbox will put the transaction in a PENDING status if it is in an OPEN status or will keep it at PENDING if that is the current status.</w:t>
            </w:r>
          </w:p>
        </w:tc>
      </w:tr>
      <w:bookmarkEnd w:id="791"/>
    </w:tbl>
    <w:p w14:paraId="7F5F1482" w14:textId="77777777" w:rsidR="0090337D" w:rsidRPr="00843F74" w:rsidRDefault="0090337D" w:rsidP="00843F74"/>
    <w:p w14:paraId="7DA2A966" w14:textId="77777777" w:rsidR="0090337D" w:rsidRDefault="0090337D">
      <w:pPr>
        <w:pStyle w:val="ContinuedOnNextPa"/>
      </w:pPr>
      <w:bookmarkStart w:id="792" w:name="_Hlk177553707"/>
      <w:r>
        <w:t>Continued on next page</w:t>
      </w:r>
    </w:p>
    <w:p w14:paraId="644996BA" w14:textId="60110049" w:rsidR="0090337D" w:rsidRPr="00D90F7D" w:rsidRDefault="0090337D">
      <w:pPr>
        <w:pStyle w:val="MapTitleContinued"/>
        <w:rPr>
          <w:b w:val="0"/>
          <w:sz w:val="24"/>
        </w:rPr>
      </w:pPr>
      <w:bookmarkStart w:id="793" w:name="_Hlk177553709"/>
      <w:bookmarkEnd w:id="792"/>
      <w:r w:rsidRPr="00D90F7D">
        <w:br w:type="page"/>
      </w:r>
      <w:bookmarkStart w:id="794" w:name="_Hlk177553708"/>
      <w:r w:rsidR="00872403" w:rsidRPr="00872403">
        <w:rPr>
          <w:rStyle w:val="continuedChar"/>
          <w:b/>
          <w:bCs w:val="0"/>
        </w:rPr>
        <w:lastRenderedPageBreak/>
        <w:t>Post CPRS Note</w:t>
      </w:r>
      <w:r w:rsidRPr="00872403">
        <w:rPr>
          <w:rStyle w:val="continuedChar"/>
          <w:b/>
          <w:bCs w:val="0"/>
        </w:rPr>
        <w:fldChar w:fldCharType="begin"/>
      </w:r>
      <w:r w:rsidRPr="00872403">
        <w:rPr>
          <w:rStyle w:val="continuedChar"/>
          <w:b/>
          <w:bCs w:val="0"/>
        </w:rPr>
        <w:instrText>styleref "Map Title"</w:instrText>
      </w:r>
      <w:r w:rsidRPr="00872403">
        <w:rPr>
          <w:rStyle w:val="continuedChar"/>
          <w:b/>
          <w:bCs w:val="0"/>
        </w:rPr>
        <w:fldChar w:fldCharType="end"/>
      </w:r>
      <w:r w:rsidRPr="00872403">
        <w:rPr>
          <w:rStyle w:val="continuedChar"/>
          <w:b/>
          <w:bCs w:val="0"/>
        </w:rPr>
        <w:t>,</w:t>
      </w:r>
      <w:r w:rsidRPr="00D90F7D">
        <w:t xml:space="preserve"> </w:t>
      </w:r>
      <w:r w:rsidRPr="00D90F7D">
        <w:rPr>
          <w:b w:val="0"/>
          <w:sz w:val="24"/>
        </w:rPr>
        <w:t>Continued</w:t>
      </w:r>
      <w:bookmarkEnd w:id="794"/>
    </w:p>
    <w:bookmarkEnd w:id="793"/>
    <w:p w14:paraId="76285454" w14:textId="131997BF" w:rsidR="0090337D" w:rsidRDefault="0090337D" w:rsidP="0090337D">
      <w:pPr>
        <w:pStyle w:val="BlockLine"/>
      </w:pPr>
    </w:p>
    <w:tbl>
      <w:tblPr>
        <w:tblW w:w="0" w:type="auto"/>
        <w:tblLayout w:type="fixed"/>
        <w:tblLook w:val="0000" w:firstRow="0" w:lastRow="0" w:firstColumn="0" w:lastColumn="0" w:noHBand="0" w:noVBand="0"/>
      </w:tblPr>
      <w:tblGrid>
        <w:gridCol w:w="1728"/>
        <w:gridCol w:w="7740"/>
      </w:tblGrid>
      <w:tr w:rsidR="0090337D" w14:paraId="45DCFED7" w14:textId="77777777">
        <w:trPr>
          <w:cantSplit/>
        </w:trPr>
        <w:tc>
          <w:tcPr>
            <w:tcW w:w="1728" w:type="dxa"/>
          </w:tcPr>
          <w:p w14:paraId="043816E7" w14:textId="77777777" w:rsidR="0090337D" w:rsidRDefault="0090337D">
            <w:pPr>
              <w:pStyle w:val="BlockLabel"/>
            </w:pPr>
            <w:bookmarkStart w:id="795" w:name="_Hlk177547788"/>
            <w:r>
              <w:t>Complete order</w:t>
            </w:r>
          </w:p>
        </w:tc>
        <w:tc>
          <w:tcPr>
            <w:tcW w:w="7740" w:type="dxa"/>
          </w:tcPr>
          <w:p w14:paraId="76D33D1C" w14:textId="6093A636" w:rsidR="001D049E" w:rsidRDefault="0090337D">
            <w:pPr>
              <w:pStyle w:val="BlockText"/>
            </w:pPr>
            <w:bookmarkStart w:id="796" w:name="_Hlk177553710"/>
            <w:r>
              <w:t>When you have completed the process to posting the CPRS note, you will receive the following two pop-up messages.</w:t>
            </w:r>
            <w:r w:rsidR="00FD2460">
              <w:t xml:space="preserve"> </w:t>
            </w:r>
            <w:r w:rsidR="001D049E">
              <w:t xml:space="preserve">If you selected the </w:t>
            </w:r>
            <w:r w:rsidR="001D049E" w:rsidRPr="001D049E">
              <w:rPr>
                <w:b/>
              </w:rPr>
              <w:t>Post Complete</w:t>
            </w:r>
            <w:r w:rsidR="001D049E">
              <w:t xml:space="preserve"> checkbox, the first pop-up displays as shown with the Closed status for the suspense entry.</w:t>
            </w:r>
          </w:p>
          <w:bookmarkEnd w:id="796"/>
          <w:p w14:paraId="20DC46EC" w14:textId="77777777" w:rsidR="001D049E" w:rsidRDefault="001D049E">
            <w:pPr>
              <w:pStyle w:val="BlockText"/>
            </w:pPr>
          </w:p>
          <w:p w14:paraId="3D998701" w14:textId="77777777" w:rsidR="0090337D" w:rsidRDefault="0090337D">
            <w:pPr>
              <w:pStyle w:val="BlockText"/>
            </w:pPr>
            <w:r>
              <w:t xml:space="preserve">Click the </w:t>
            </w:r>
            <w:r w:rsidRPr="005837F9">
              <w:rPr>
                <w:b/>
              </w:rPr>
              <w:t>OK</w:t>
            </w:r>
            <w:r>
              <w:t xml:space="preserve"> button to finalize the order.</w:t>
            </w:r>
          </w:p>
        </w:tc>
      </w:tr>
      <w:bookmarkEnd w:id="795"/>
    </w:tbl>
    <w:p w14:paraId="4A2950E7" w14:textId="77777777" w:rsidR="00C8086F" w:rsidRPr="0090337D" w:rsidRDefault="00C8086F" w:rsidP="0090337D">
      <w:pPr>
        <w:pStyle w:val="BlockLine"/>
      </w:pPr>
    </w:p>
    <w:tbl>
      <w:tblPr>
        <w:tblW w:w="0" w:type="auto"/>
        <w:tblLayout w:type="fixed"/>
        <w:tblLook w:val="0000" w:firstRow="0" w:lastRow="0" w:firstColumn="0" w:lastColumn="0" w:noHBand="0" w:noVBand="0"/>
      </w:tblPr>
      <w:tblGrid>
        <w:gridCol w:w="1728"/>
        <w:gridCol w:w="7740"/>
      </w:tblGrid>
      <w:tr w:rsidR="00C8086F" w14:paraId="34219045" w14:textId="77777777">
        <w:trPr>
          <w:cantSplit/>
        </w:trPr>
        <w:tc>
          <w:tcPr>
            <w:tcW w:w="1728" w:type="dxa"/>
          </w:tcPr>
          <w:p w14:paraId="2E117CBE" w14:textId="77777777" w:rsidR="00C8086F" w:rsidRDefault="0090337D">
            <w:pPr>
              <w:pStyle w:val="BlockLabel"/>
            </w:pPr>
            <w:bookmarkStart w:id="797" w:name="_Hlk177547789"/>
            <w:r>
              <w:t>Closed Suspense</w:t>
            </w:r>
          </w:p>
        </w:tc>
        <w:tc>
          <w:tcPr>
            <w:tcW w:w="7740" w:type="dxa"/>
          </w:tcPr>
          <w:p w14:paraId="6FEB6228" w14:textId="5E0FE3C9" w:rsidR="00C8086F" w:rsidRDefault="0048066A">
            <w:pPr>
              <w:pStyle w:val="BlockText"/>
            </w:pPr>
            <w:r>
              <w:rPr>
                <w:rFonts w:ascii="Arial" w:hAnsi="Arial" w:cs="Arial"/>
                <w:noProof/>
              </w:rPr>
              <w:drawing>
                <wp:inline distT="0" distB="0" distL="0" distR="0" wp14:anchorId="62F45C44" wp14:editId="63135C1D">
                  <wp:extent cx="4769485" cy="1134110"/>
                  <wp:effectExtent l="0" t="0" r="0" b="0"/>
                  <wp:docPr id="65" name="Picture 65" descr="Screenshot of Prosthetics VistA Suite showing Closed Suspense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Screenshot of Prosthetics VistA Suite showing Closed Suspense mess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69485" cy="1134110"/>
                          </a:xfrm>
                          <a:prstGeom prst="rect">
                            <a:avLst/>
                          </a:prstGeom>
                          <a:noFill/>
                          <a:ln>
                            <a:noFill/>
                          </a:ln>
                        </pic:spPr>
                      </pic:pic>
                    </a:graphicData>
                  </a:graphic>
                </wp:inline>
              </w:drawing>
            </w:r>
          </w:p>
        </w:tc>
      </w:tr>
      <w:bookmarkEnd w:id="797"/>
    </w:tbl>
    <w:p w14:paraId="06A864BC" w14:textId="77777777" w:rsidR="001D049E" w:rsidRDefault="001D049E" w:rsidP="001D049E">
      <w:pPr>
        <w:pStyle w:val="BlockLine"/>
      </w:pPr>
    </w:p>
    <w:tbl>
      <w:tblPr>
        <w:tblW w:w="0" w:type="auto"/>
        <w:tblLayout w:type="fixed"/>
        <w:tblLook w:val="0000" w:firstRow="0" w:lastRow="0" w:firstColumn="0" w:lastColumn="0" w:noHBand="0" w:noVBand="0"/>
      </w:tblPr>
      <w:tblGrid>
        <w:gridCol w:w="1728"/>
        <w:gridCol w:w="7740"/>
      </w:tblGrid>
      <w:tr w:rsidR="001D049E" w14:paraId="634F33E4" w14:textId="77777777">
        <w:trPr>
          <w:cantSplit/>
        </w:trPr>
        <w:tc>
          <w:tcPr>
            <w:tcW w:w="1728" w:type="dxa"/>
          </w:tcPr>
          <w:p w14:paraId="052D4695" w14:textId="77777777" w:rsidR="001D049E" w:rsidRDefault="001D049E">
            <w:pPr>
              <w:pStyle w:val="BlockLabel"/>
            </w:pPr>
            <w:bookmarkStart w:id="798" w:name="_Hlk177547790"/>
            <w:r>
              <w:t>Post Initial</w:t>
            </w:r>
          </w:p>
        </w:tc>
        <w:tc>
          <w:tcPr>
            <w:tcW w:w="7740" w:type="dxa"/>
          </w:tcPr>
          <w:p w14:paraId="34F98424" w14:textId="40C3F198" w:rsidR="001D049E" w:rsidRDefault="001D049E">
            <w:pPr>
              <w:pStyle w:val="BlockText"/>
            </w:pPr>
            <w:r>
              <w:t xml:space="preserve">When you click the </w:t>
            </w:r>
            <w:r w:rsidRPr="001D049E">
              <w:rPr>
                <w:b/>
              </w:rPr>
              <w:t xml:space="preserve">Post Initial </w:t>
            </w:r>
            <w:r>
              <w:t>checkbox, the status of the suspense entry changes from Open to Pending status.</w:t>
            </w:r>
            <w:r w:rsidR="00FD2460">
              <w:t xml:space="preserve"> </w:t>
            </w:r>
            <w:r>
              <w:t>The popup window will display as shown below.</w:t>
            </w:r>
          </w:p>
        </w:tc>
      </w:tr>
      <w:bookmarkEnd w:id="798"/>
    </w:tbl>
    <w:p w14:paraId="7086915C" w14:textId="57DF4068" w:rsidR="001D049E" w:rsidRPr="001D049E" w:rsidRDefault="001D049E" w:rsidP="001D049E">
      <w:pPr>
        <w:pStyle w:val="BlockLine"/>
      </w:pPr>
    </w:p>
    <w:tbl>
      <w:tblPr>
        <w:tblW w:w="0" w:type="auto"/>
        <w:tblLayout w:type="fixed"/>
        <w:tblLook w:val="0000" w:firstRow="0" w:lastRow="0" w:firstColumn="0" w:lastColumn="0" w:noHBand="0" w:noVBand="0"/>
      </w:tblPr>
      <w:tblGrid>
        <w:gridCol w:w="1728"/>
        <w:gridCol w:w="7740"/>
      </w:tblGrid>
      <w:tr w:rsidR="005837F9" w14:paraId="428A1D2B" w14:textId="77777777">
        <w:trPr>
          <w:cantSplit/>
        </w:trPr>
        <w:tc>
          <w:tcPr>
            <w:tcW w:w="1728" w:type="dxa"/>
          </w:tcPr>
          <w:p w14:paraId="758366F6" w14:textId="77777777" w:rsidR="005837F9" w:rsidRDefault="005837F9">
            <w:pPr>
              <w:pStyle w:val="BlockLabel"/>
            </w:pPr>
            <w:bookmarkStart w:id="799" w:name="_Hlk177547791"/>
            <w:r>
              <w:t>Post Initial Popup window</w:t>
            </w:r>
          </w:p>
        </w:tc>
        <w:tc>
          <w:tcPr>
            <w:tcW w:w="7740" w:type="dxa"/>
          </w:tcPr>
          <w:p w14:paraId="4D11E4FA" w14:textId="135D0E85" w:rsidR="005837F9" w:rsidRDefault="0048066A">
            <w:pPr>
              <w:pStyle w:val="BlockText"/>
            </w:pPr>
            <w:r>
              <w:rPr>
                <w:noProof/>
              </w:rPr>
              <w:drawing>
                <wp:inline distT="0" distB="0" distL="0" distR="0" wp14:anchorId="53848740" wp14:editId="7B145DB9">
                  <wp:extent cx="4711065" cy="1170305"/>
                  <wp:effectExtent l="0" t="0" r="0" b="0"/>
                  <wp:docPr id="66" name="Picture 66" descr="Screenshot of Prosthetics VistA Suite showing Pending suspense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Screenshot of Prosthetics VistA Suite showing Pending suspense messag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11065" cy="1170305"/>
                          </a:xfrm>
                          <a:prstGeom prst="rect">
                            <a:avLst/>
                          </a:prstGeom>
                          <a:noFill/>
                          <a:ln>
                            <a:noFill/>
                          </a:ln>
                        </pic:spPr>
                      </pic:pic>
                    </a:graphicData>
                  </a:graphic>
                </wp:inline>
              </w:drawing>
            </w:r>
          </w:p>
        </w:tc>
      </w:tr>
      <w:bookmarkEnd w:id="799"/>
    </w:tbl>
    <w:p w14:paraId="478DC600" w14:textId="77777777" w:rsidR="00E7663A" w:rsidRDefault="00E7663A"/>
    <w:p w14:paraId="24F1BD80" w14:textId="77777777" w:rsidR="00E7663A" w:rsidRDefault="00E7663A">
      <w:pPr>
        <w:pStyle w:val="ContinuedOnNextPa"/>
      </w:pPr>
      <w:bookmarkStart w:id="800" w:name="_Hlk177553714"/>
      <w:r>
        <w:t>Continued on next page</w:t>
      </w:r>
    </w:p>
    <w:p w14:paraId="68FFA69F" w14:textId="6016E78D" w:rsidR="00E7663A" w:rsidRPr="00D90F7D" w:rsidRDefault="00E7663A">
      <w:pPr>
        <w:pStyle w:val="MapTitleContinued"/>
        <w:rPr>
          <w:b w:val="0"/>
          <w:sz w:val="24"/>
        </w:rPr>
      </w:pPr>
      <w:bookmarkStart w:id="801" w:name="_Hlk177553716"/>
      <w:bookmarkEnd w:id="800"/>
      <w:r w:rsidRPr="00D90F7D">
        <w:br w:type="page"/>
      </w:r>
      <w:r w:rsidRPr="00D90F7D">
        <w:lastRenderedPageBreak/>
        <w:fldChar w:fldCharType="begin"/>
      </w:r>
      <w:r w:rsidRPr="00D90F7D">
        <w:instrText>styleref "Map Title"</w:instrText>
      </w:r>
      <w:r w:rsidRPr="00D90F7D">
        <w:fldChar w:fldCharType="end"/>
      </w:r>
      <w:bookmarkStart w:id="802" w:name="_Hlk177553715"/>
      <w:r w:rsidR="00872403" w:rsidRPr="00872403">
        <w:rPr>
          <w:rStyle w:val="continuedChar"/>
          <w:b/>
          <w:bCs w:val="0"/>
        </w:rPr>
        <w:t xml:space="preserve"> Post CPRS Note</w:t>
      </w:r>
      <w:r w:rsidR="00872403" w:rsidRPr="00872403">
        <w:rPr>
          <w:rStyle w:val="continuedChar"/>
          <w:b/>
          <w:bCs w:val="0"/>
        </w:rPr>
        <w:fldChar w:fldCharType="begin"/>
      </w:r>
      <w:r w:rsidR="00872403" w:rsidRPr="00872403">
        <w:rPr>
          <w:rStyle w:val="continuedChar"/>
          <w:b/>
          <w:bCs w:val="0"/>
        </w:rPr>
        <w:instrText>styleref "Map Title"</w:instrText>
      </w:r>
      <w:r w:rsidR="00872403" w:rsidRPr="00872403">
        <w:rPr>
          <w:rStyle w:val="continuedChar"/>
          <w:b/>
          <w:bCs w:val="0"/>
        </w:rPr>
        <w:fldChar w:fldCharType="end"/>
      </w:r>
      <w:r w:rsidR="00872403" w:rsidRPr="00872403">
        <w:rPr>
          <w:rStyle w:val="continuedChar"/>
          <w:b/>
          <w:bCs w:val="0"/>
        </w:rPr>
        <w:t>,</w:t>
      </w:r>
      <w:r w:rsidR="00872403" w:rsidRPr="00D90F7D">
        <w:t xml:space="preserve"> </w:t>
      </w:r>
      <w:r w:rsidR="00872403" w:rsidRPr="00D90F7D">
        <w:rPr>
          <w:b w:val="0"/>
          <w:sz w:val="24"/>
        </w:rPr>
        <w:t>Continued</w:t>
      </w:r>
      <w:bookmarkEnd w:id="802"/>
    </w:p>
    <w:bookmarkEnd w:id="801"/>
    <w:p w14:paraId="32A81AC6" w14:textId="2AB6B8F3" w:rsidR="00E7663A" w:rsidRPr="00E7663A" w:rsidRDefault="00E7663A" w:rsidP="00E7663A">
      <w:pPr>
        <w:pStyle w:val="BlockLine"/>
      </w:pPr>
    </w:p>
    <w:tbl>
      <w:tblPr>
        <w:tblW w:w="0" w:type="auto"/>
        <w:tblLayout w:type="fixed"/>
        <w:tblLook w:val="0000" w:firstRow="0" w:lastRow="0" w:firstColumn="0" w:lastColumn="0" w:noHBand="0" w:noVBand="0"/>
      </w:tblPr>
      <w:tblGrid>
        <w:gridCol w:w="1728"/>
        <w:gridCol w:w="7740"/>
      </w:tblGrid>
      <w:tr w:rsidR="00E63051" w14:paraId="4F762E6B" w14:textId="77777777">
        <w:trPr>
          <w:cantSplit/>
        </w:trPr>
        <w:tc>
          <w:tcPr>
            <w:tcW w:w="1728" w:type="dxa"/>
          </w:tcPr>
          <w:p w14:paraId="7617DED1" w14:textId="77777777" w:rsidR="00E63051" w:rsidRDefault="00D77D1C">
            <w:pPr>
              <w:pStyle w:val="BlockLabel"/>
            </w:pPr>
            <w:bookmarkStart w:id="803" w:name="_Hlk177547792"/>
            <w:r>
              <w:t>Done column</w:t>
            </w:r>
          </w:p>
        </w:tc>
        <w:tc>
          <w:tcPr>
            <w:tcW w:w="7740" w:type="dxa"/>
          </w:tcPr>
          <w:p w14:paraId="0CCBDD4F" w14:textId="11727539" w:rsidR="00D77D1C" w:rsidRDefault="00D77D1C">
            <w:pPr>
              <w:pStyle w:val="BlockText"/>
            </w:pPr>
            <w:bookmarkStart w:id="804" w:name="_Hlk177553717"/>
            <w:r>
              <w:t>T</w:t>
            </w:r>
            <w:r w:rsidR="00E63051" w:rsidRPr="00D77D1C">
              <w:t>h</w:t>
            </w:r>
            <w:r>
              <w:t xml:space="preserve">e </w:t>
            </w:r>
            <w:r w:rsidRPr="00D77D1C">
              <w:rPr>
                <w:b/>
              </w:rPr>
              <w:t>Purchase Order Control</w:t>
            </w:r>
            <w:r>
              <w:t xml:space="preserve"> window returns after you have completed the purchase order creation process.</w:t>
            </w:r>
            <w:r w:rsidR="00FD2460">
              <w:t xml:space="preserve"> </w:t>
            </w:r>
            <w:r>
              <w:t xml:space="preserve">Notice that the </w:t>
            </w:r>
            <w:r w:rsidRPr="00D77D1C">
              <w:rPr>
                <w:b/>
              </w:rPr>
              <w:t>Done</w:t>
            </w:r>
            <w:r>
              <w:t xml:space="preserve"> column displays “</w:t>
            </w:r>
            <w:r w:rsidRPr="00D77D1C">
              <w:rPr>
                <w:b/>
              </w:rPr>
              <w:t>Yes</w:t>
            </w:r>
            <w:r>
              <w:t>” in it.</w:t>
            </w:r>
          </w:p>
          <w:bookmarkEnd w:id="804"/>
          <w:p w14:paraId="03F5CA0A" w14:textId="1580B3CB" w:rsidR="00E63051" w:rsidRPr="00D77D1C" w:rsidRDefault="00FD2460">
            <w:pPr>
              <w:pStyle w:val="BlockText"/>
            </w:pPr>
            <w:r>
              <w:t xml:space="preserve"> </w:t>
            </w:r>
          </w:p>
          <w:p w14:paraId="075486CD" w14:textId="573BFFF5" w:rsidR="00E7663A" w:rsidRPr="00D77D1C" w:rsidRDefault="00E7663A">
            <w:pPr>
              <w:pStyle w:val="BlockText"/>
            </w:pPr>
            <w:bookmarkStart w:id="805" w:name="_Hlk177553718"/>
            <w:r w:rsidRPr="00D77D1C">
              <w:t xml:space="preserve">The status of the transaction will be updated </w:t>
            </w:r>
            <w:r w:rsidR="00D77D1C">
              <w:t>from Open to Pending or from Pending to Closed</w:t>
            </w:r>
            <w:r w:rsidRPr="00D77D1C">
              <w:t>.</w:t>
            </w:r>
            <w:r w:rsidR="00FD2460">
              <w:t xml:space="preserve"> </w:t>
            </w:r>
          </w:p>
          <w:bookmarkEnd w:id="805"/>
          <w:p w14:paraId="50C41D8B" w14:textId="77777777" w:rsidR="00E7663A" w:rsidRPr="00D77D1C" w:rsidRDefault="00E7663A">
            <w:pPr>
              <w:pStyle w:val="BlockText"/>
            </w:pPr>
          </w:p>
          <w:p w14:paraId="0EAE4ABF" w14:textId="4DFAED16" w:rsidR="00E63051" w:rsidRDefault="00E7663A">
            <w:pPr>
              <w:pStyle w:val="BlockText"/>
            </w:pPr>
            <w:r w:rsidRPr="00D77D1C">
              <w:rPr>
                <w:b/>
              </w:rPr>
              <w:t>WARNING:</w:t>
            </w:r>
            <w:r w:rsidR="00FD2460">
              <w:rPr>
                <w:b/>
              </w:rPr>
              <w:t xml:space="preserve"> </w:t>
            </w:r>
            <w:r w:rsidRPr="00D77D1C">
              <w:t>If you</w:t>
            </w:r>
            <w:r w:rsidR="00E63051" w:rsidRPr="00D77D1C">
              <w:t xml:space="preserve"> click the </w:t>
            </w:r>
            <w:r w:rsidR="00E63051" w:rsidRPr="00D77D1C">
              <w:rPr>
                <w:b/>
              </w:rPr>
              <w:t>Refresh</w:t>
            </w:r>
            <w:r w:rsidR="00E63051" w:rsidRPr="00D77D1C">
              <w:t xml:space="preserve"> Button</w:t>
            </w:r>
            <w:r w:rsidRPr="00D77D1C">
              <w:t>,</w:t>
            </w:r>
            <w:r w:rsidR="00E63051" w:rsidRPr="00D77D1C">
              <w:t xml:space="preserve"> </w:t>
            </w:r>
            <w:r w:rsidRPr="00D77D1C">
              <w:t xml:space="preserve">the </w:t>
            </w:r>
            <w:r w:rsidRPr="00D77D1C">
              <w:rPr>
                <w:b/>
              </w:rPr>
              <w:t>Done</w:t>
            </w:r>
            <w:r w:rsidRPr="00D77D1C">
              <w:t xml:space="preserve"> column will refresh and the transactions that you have completed will disappear from the list as they now have a CLOSED status</w:t>
            </w:r>
            <w:r w:rsidR="00E63051" w:rsidRPr="00D77D1C">
              <w:t>.</w:t>
            </w:r>
            <w:r w:rsidR="00FD2460">
              <w:t xml:space="preserve"> </w:t>
            </w:r>
          </w:p>
        </w:tc>
      </w:tr>
      <w:bookmarkEnd w:id="803"/>
    </w:tbl>
    <w:p w14:paraId="03DF9F15" w14:textId="77777777" w:rsidR="00E7663A" w:rsidRDefault="00E7663A" w:rsidP="00E7663A">
      <w:pPr>
        <w:pStyle w:val="BlockLine"/>
      </w:pPr>
    </w:p>
    <w:tbl>
      <w:tblPr>
        <w:tblW w:w="0" w:type="auto"/>
        <w:tblLayout w:type="fixed"/>
        <w:tblLook w:val="0000" w:firstRow="0" w:lastRow="0" w:firstColumn="0" w:lastColumn="0" w:noHBand="0" w:noVBand="0"/>
      </w:tblPr>
      <w:tblGrid>
        <w:gridCol w:w="1728"/>
        <w:gridCol w:w="7740"/>
      </w:tblGrid>
      <w:tr w:rsidR="00E7663A" w14:paraId="17320865" w14:textId="77777777">
        <w:trPr>
          <w:cantSplit/>
        </w:trPr>
        <w:tc>
          <w:tcPr>
            <w:tcW w:w="1728" w:type="dxa"/>
          </w:tcPr>
          <w:p w14:paraId="34E6A4CC" w14:textId="77777777" w:rsidR="00E7663A" w:rsidRDefault="00D77D1C">
            <w:pPr>
              <w:pStyle w:val="BlockLabel"/>
            </w:pPr>
            <w:bookmarkStart w:id="806" w:name="_Hlk177547793"/>
            <w:r>
              <w:t>Purchase Order Control window</w:t>
            </w:r>
          </w:p>
        </w:tc>
        <w:tc>
          <w:tcPr>
            <w:tcW w:w="7740" w:type="dxa"/>
          </w:tcPr>
          <w:p w14:paraId="0F4CFA7B" w14:textId="470839FD" w:rsidR="00E7663A" w:rsidRDefault="0048066A">
            <w:pPr>
              <w:pStyle w:val="BlockText"/>
            </w:pPr>
            <w:r>
              <w:rPr>
                <w:noProof/>
              </w:rPr>
              <w:drawing>
                <wp:inline distT="0" distB="0" distL="0" distR="0" wp14:anchorId="1E458755" wp14:editId="551CA58F">
                  <wp:extent cx="4769485" cy="3255010"/>
                  <wp:effectExtent l="0" t="0" r="0" b="0"/>
                  <wp:docPr id="67" name="Picture 67" descr="Purchase Order Contro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urchase Order Control window"/>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69485" cy="3255010"/>
                          </a:xfrm>
                          <a:prstGeom prst="rect">
                            <a:avLst/>
                          </a:prstGeom>
                          <a:noFill/>
                          <a:ln>
                            <a:noFill/>
                          </a:ln>
                        </pic:spPr>
                      </pic:pic>
                    </a:graphicData>
                  </a:graphic>
                </wp:inline>
              </w:drawing>
            </w:r>
          </w:p>
        </w:tc>
      </w:tr>
      <w:bookmarkEnd w:id="806"/>
    </w:tbl>
    <w:p w14:paraId="7578B7A5" w14:textId="4639BE71" w:rsidR="00E7663A" w:rsidRPr="00E7663A" w:rsidRDefault="00E7663A" w:rsidP="00B84146">
      <w:pPr>
        <w:pStyle w:val="BlockLine"/>
      </w:pPr>
    </w:p>
    <w:p w14:paraId="332A348C" w14:textId="77777777" w:rsidR="00966879" w:rsidRPr="00D90F7D" w:rsidRDefault="00966879" w:rsidP="00DE7F7D">
      <w:pPr>
        <w:pStyle w:val="ChapterTitle"/>
        <w:jc w:val="left"/>
        <w:sectPr w:rsidR="00966879" w:rsidRPr="00D90F7D" w:rsidSect="00CC20EB">
          <w:type w:val="oddPage"/>
          <w:pgSz w:w="12240" w:h="15840" w:code="1"/>
          <w:pgMar w:top="1440" w:right="1440" w:bottom="1440" w:left="1440" w:header="720" w:footer="720" w:gutter="0"/>
          <w:cols w:space="720"/>
          <w:titlePg/>
        </w:sectPr>
      </w:pPr>
      <w:bookmarkStart w:id="807" w:name="_Toc89754795"/>
      <w:bookmarkStart w:id="808" w:name="_Toc24938081"/>
      <w:bookmarkStart w:id="809" w:name="_Toc89754797"/>
    </w:p>
    <w:p w14:paraId="752E9F38" w14:textId="77777777" w:rsidR="00266A80" w:rsidRPr="00D90F7D" w:rsidRDefault="00C65CDF" w:rsidP="00DE7F7D">
      <w:pPr>
        <w:pStyle w:val="Heading2"/>
        <w:jc w:val="center"/>
      </w:pPr>
      <w:bookmarkStart w:id="810" w:name="_Toc172537335"/>
      <w:bookmarkStart w:id="811" w:name="_Toc177550927"/>
      <w:bookmarkStart w:id="812" w:name="_Hlk177553719"/>
      <w:r w:rsidRPr="00D90F7D">
        <w:lastRenderedPageBreak/>
        <w:t>Chapter</w:t>
      </w:r>
      <w:r w:rsidR="00266A80" w:rsidRPr="00D90F7D">
        <w:t xml:space="preserve"> </w:t>
      </w:r>
      <w:r w:rsidR="0011591D" w:rsidRPr="00D90F7D">
        <w:t>10</w:t>
      </w:r>
      <w:r w:rsidR="00266A80" w:rsidRPr="00D90F7D">
        <w:t xml:space="preserve"> - Closing and Exiting</w:t>
      </w:r>
      <w:bookmarkEnd w:id="807"/>
      <w:bookmarkEnd w:id="810"/>
      <w:bookmarkEnd w:id="811"/>
    </w:p>
    <w:p w14:paraId="189F28AC" w14:textId="77777777" w:rsidR="00266A80" w:rsidRPr="00D90F7D" w:rsidRDefault="00266A80" w:rsidP="00DE7F7D">
      <w:pPr>
        <w:pStyle w:val="Heading3"/>
      </w:pPr>
      <w:bookmarkStart w:id="813" w:name="_Toc89754796"/>
      <w:bookmarkStart w:id="814" w:name="_Toc172537336"/>
      <w:bookmarkStart w:id="815" w:name="_Toc177550928"/>
      <w:bookmarkStart w:id="816" w:name="_Hlk177553720"/>
      <w:bookmarkEnd w:id="812"/>
      <w:r w:rsidRPr="00D90F7D">
        <w:t>Exit the Purchase Order Control Window</w:t>
      </w:r>
      <w:bookmarkEnd w:id="813"/>
      <w:bookmarkEnd w:id="814"/>
      <w:bookmarkEnd w:id="815"/>
    </w:p>
    <w:bookmarkEnd w:id="816"/>
    <w:p w14:paraId="2CE815BE" w14:textId="503BB1A9" w:rsidR="00266A80" w:rsidRPr="008D5405" w:rsidRDefault="00266A80" w:rsidP="00266A80">
      <w:pPr>
        <w:pStyle w:val="BlockLine"/>
      </w:pPr>
    </w:p>
    <w:tbl>
      <w:tblPr>
        <w:tblW w:w="0" w:type="auto"/>
        <w:tblLayout w:type="fixed"/>
        <w:tblLook w:val="0000" w:firstRow="0" w:lastRow="0" w:firstColumn="0" w:lastColumn="0" w:noHBand="0" w:noVBand="0"/>
      </w:tblPr>
      <w:tblGrid>
        <w:gridCol w:w="1728"/>
        <w:gridCol w:w="7740"/>
      </w:tblGrid>
      <w:tr w:rsidR="00266A80" w:rsidRPr="008D5405" w14:paraId="04B22AF0" w14:textId="77777777">
        <w:trPr>
          <w:cantSplit/>
        </w:trPr>
        <w:tc>
          <w:tcPr>
            <w:tcW w:w="1728" w:type="dxa"/>
          </w:tcPr>
          <w:p w14:paraId="5E96E9E5" w14:textId="77777777" w:rsidR="00266A80" w:rsidRPr="008D5405" w:rsidRDefault="00266A80" w:rsidP="00BF0009">
            <w:pPr>
              <w:pStyle w:val="BlockLabel"/>
            </w:pPr>
            <w:bookmarkStart w:id="817" w:name="_Hlk177547794"/>
            <w:r w:rsidRPr="008D5405">
              <w:t>Exit the Application</w:t>
            </w:r>
          </w:p>
        </w:tc>
        <w:tc>
          <w:tcPr>
            <w:tcW w:w="7740" w:type="dxa"/>
          </w:tcPr>
          <w:p w14:paraId="5E97E828" w14:textId="3539D272" w:rsidR="00266A80" w:rsidRPr="008D5405" w:rsidRDefault="00266A80" w:rsidP="00BF0009">
            <w:pPr>
              <w:pStyle w:val="BlockText"/>
            </w:pPr>
            <w:r w:rsidRPr="008D5405">
              <w:t xml:space="preserve">You can exit the application by first clicking the </w:t>
            </w:r>
            <w:r w:rsidRPr="008D5405">
              <w:rPr>
                <w:b/>
              </w:rPr>
              <w:t>Menu</w:t>
            </w:r>
            <w:r w:rsidRPr="008D5405">
              <w:t xml:space="preserve"> button on the </w:t>
            </w:r>
            <w:r w:rsidRPr="008D5405">
              <w:rPr>
                <w:b/>
              </w:rPr>
              <w:t>Purchase Order Control</w:t>
            </w:r>
            <w:r w:rsidRPr="008D5405">
              <w:t xml:space="preserve"> window.</w:t>
            </w:r>
            <w:r w:rsidR="00FD2460">
              <w:t xml:space="preserve"> </w:t>
            </w:r>
            <w:r w:rsidRPr="008D5405">
              <w:t xml:space="preserve">Then click the </w:t>
            </w:r>
            <w:r w:rsidRPr="008D5405">
              <w:rPr>
                <w:b/>
              </w:rPr>
              <w:t>Close</w:t>
            </w:r>
            <w:r w:rsidRPr="008D5405">
              <w:t xml:space="preserve"> button on the </w:t>
            </w:r>
            <w:r w:rsidRPr="008D5405">
              <w:rPr>
                <w:b/>
              </w:rPr>
              <w:t>Main Prosthetics</w:t>
            </w:r>
            <w:r w:rsidRPr="008D5405">
              <w:t xml:space="preserve"> window:</w:t>
            </w:r>
            <w:r w:rsidR="00FD2460">
              <w:t xml:space="preserve"> </w:t>
            </w:r>
            <w:r w:rsidR="00C8086F">
              <w:t xml:space="preserve">When the </w:t>
            </w:r>
            <w:r w:rsidR="00C8086F" w:rsidRPr="00C8086F">
              <w:rPr>
                <w:b/>
              </w:rPr>
              <w:t>Confirmation</w:t>
            </w:r>
            <w:r w:rsidR="00C8086F">
              <w:t xml:space="preserve"> window displays, click the </w:t>
            </w:r>
            <w:r w:rsidR="00C8086F" w:rsidRPr="00C8086F">
              <w:rPr>
                <w:b/>
              </w:rPr>
              <w:t>OK</w:t>
            </w:r>
            <w:r w:rsidR="00C8086F">
              <w:t xml:space="preserve"> button to exit.</w:t>
            </w:r>
          </w:p>
        </w:tc>
      </w:tr>
      <w:bookmarkEnd w:id="817"/>
    </w:tbl>
    <w:p w14:paraId="4225FBF3" w14:textId="1D1B8D1E" w:rsidR="00266A80" w:rsidRPr="008D5405" w:rsidRDefault="00266A80" w:rsidP="00266A80">
      <w:pPr>
        <w:pStyle w:val="BlockLine"/>
      </w:pPr>
    </w:p>
    <w:tbl>
      <w:tblPr>
        <w:tblW w:w="0" w:type="auto"/>
        <w:tblLayout w:type="fixed"/>
        <w:tblLook w:val="0000" w:firstRow="0" w:lastRow="0" w:firstColumn="0" w:lastColumn="0" w:noHBand="0" w:noVBand="0"/>
      </w:tblPr>
      <w:tblGrid>
        <w:gridCol w:w="1728"/>
        <w:gridCol w:w="7740"/>
      </w:tblGrid>
      <w:tr w:rsidR="00266A80" w:rsidRPr="008D5405" w14:paraId="6ABD9448" w14:textId="77777777">
        <w:trPr>
          <w:cantSplit/>
        </w:trPr>
        <w:tc>
          <w:tcPr>
            <w:tcW w:w="1728" w:type="dxa"/>
          </w:tcPr>
          <w:p w14:paraId="463F6D0C" w14:textId="77777777" w:rsidR="00266A80" w:rsidRPr="008D5405" w:rsidRDefault="00266A80" w:rsidP="00BF0009">
            <w:pPr>
              <w:pStyle w:val="BlockLabel"/>
            </w:pPr>
            <w:bookmarkStart w:id="818" w:name="_Hlk177547795"/>
            <w:r w:rsidRPr="008D5405">
              <w:t>Confirmation window</w:t>
            </w:r>
          </w:p>
        </w:tc>
        <w:tc>
          <w:tcPr>
            <w:tcW w:w="7740" w:type="dxa"/>
          </w:tcPr>
          <w:p w14:paraId="0A47420D" w14:textId="75D1A64C" w:rsidR="00266A80" w:rsidRPr="008D5405" w:rsidRDefault="0048066A" w:rsidP="00BF0009">
            <w:pPr>
              <w:pStyle w:val="BlockText"/>
            </w:pPr>
            <w:r>
              <w:rPr>
                <w:noProof/>
              </w:rPr>
              <w:drawing>
                <wp:inline distT="0" distB="0" distL="0" distR="0" wp14:anchorId="6C657CA0" wp14:editId="06CBBC68">
                  <wp:extent cx="3738245" cy="1221740"/>
                  <wp:effectExtent l="0" t="0" r="0" b="0"/>
                  <wp:docPr id="68" name="Picture 68" descr="Screenshot of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Screenshot of confirmation messag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38245" cy="1221740"/>
                          </a:xfrm>
                          <a:prstGeom prst="rect">
                            <a:avLst/>
                          </a:prstGeom>
                          <a:noFill/>
                          <a:ln>
                            <a:noFill/>
                          </a:ln>
                        </pic:spPr>
                      </pic:pic>
                    </a:graphicData>
                  </a:graphic>
                </wp:inline>
              </w:drawing>
            </w:r>
          </w:p>
        </w:tc>
      </w:tr>
      <w:bookmarkEnd w:id="818"/>
    </w:tbl>
    <w:p w14:paraId="05EE8AC4" w14:textId="77777777" w:rsidR="00266A80" w:rsidRPr="00266A80" w:rsidRDefault="00266A80" w:rsidP="00266A80">
      <w:pPr>
        <w:pStyle w:val="BlockLine"/>
        <w:rPr>
          <w:highlight w:val="yellow"/>
        </w:rPr>
      </w:pPr>
    </w:p>
    <w:tbl>
      <w:tblPr>
        <w:tblW w:w="0" w:type="auto"/>
        <w:tblLayout w:type="fixed"/>
        <w:tblLook w:val="0000" w:firstRow="0" w:lastRow="0" w:firstColumn="0" w:lastColumn="0" w:noHBand="0" w:noVBand="0"/>
      </w:tblPr>
      <w:tblGrid>
        <w:gridCol w:w="1728"/>
        <w:gridCol w:w="7740"/>
      </w:tblGrid>
      <w:tr w:rsidR="00266A80" w14:paraId="5A92D9AA" w14:textId="77777777">
        <w:trPr>
          <w:cantSplit/>
        </w:trPr>
        <w:tc>
          <w:tcPr>
            <w:tcW w:w="1728" w:type="dxa"/>
          </w:tcPr>
          <w:p w14:paraId="2B4E374E" w14:textId="77777777" w:rsidR="00266A80" w:rsidRPr="008D5405" w:rsidRDefault="00266A80" w:rsidP="00BF0009">
            <w:pPr>
              <w:pStyle w:val="BlockLabel"/>
            </w:pPr>
            <w:bookmarkStart w:id="819" w:name="_Hlk177547796"/>
            <w:r w:rsidRPr="008D5405">
              <w:t>Cancel button</w:t>
            </w:r>
          </w:p>
        </w:tc>
        <w:tc>
          <w:tcPr>
            <w:tcW w:w="7740" w:type="dxa"/>
          </w:tcPr>
          <w:p w14:paraId="72AC645B" w14:textId="77777777" w:rsidR="00266A80" w:rsidRDefault="00266A80" w:rsidP="00BF0009">
            <w:pPr>
              <w:pStyle w:val="BlockText"/>
            </w:pPr>
            <w:r w:rsidRPr="008D5405">
              <w:t xml:space="preserve">If you click the </w:t>
            </w:r>
            <w:r w:rsidRPr="008D5405">
              <w:rPr>
                <w:b/>
              </w:rPr>
              <w:t>Cancel</w:t>
            </w:r>
            <w:r w:rsidRPr="008D5405">
              <w:t xml:space="preserve"> button, you will remain in the application and can continue to work.</w:t>
            </w:r>
          </w:p>
        </w:tc>
      </w:tr>
      <w:bookmarkEnd w:id="819"/>
    </w:tbl>
    <w:p w14:paraId="4EB52A18" w14:textId="450180E1" w:rsidR="00266A80" w:rsidRDefault="00266A80" w:rsidP="00266A80">
      <w:pPr>
        <w:pStyle w:val="BlockLine"/>
      </w:pPr>
    </w:p>
    <w:p w14:paraId="171CC4AC" w14:textId="77777777" w:rsidR="00FF7DD0" w:rsidRPr="00D90F7D" w:rsidRDefault="00266A80" w:rsidP="00DE7F7D">
      <w:pPr>
        <w:pStyle w:val="Heading3"/>
      </w:pPr>
      <w:bookmarkStart w:id="820" w:name="_Hlk177553726"/>
      <w:r w:rsidRPr="00D90F7D">
        <w:br w:type="page"/>
      </w:r>
      <w:bookmarkStart w:id="821" w:name="_Toc172537337"/>
      <w:bookmarkStart w:id="822" w:name="_Toc177550929"/>
      <w:bookmarkEnd w:id="808"/>
      <w:bookmarkEnd w:id="809"/>
      <w:r w:rsidR="002F7418" w:rsidRPr="00D90F7D">
        <w:lastRenderedPageBreak/>
        <w:t xml:space="preserve">Sample </w:t>
      </w:r>
      <w:r w:rsidR="003E7214" w:rsidRPr="00D90F7D">
        <w:t>Printout</w:t>
      </w:r>
      <w:bookmarkEnd w:id="821"/>
      <w:bookmarkEnd w:id="822"/>
    </w:p>
    <w:bookmarkEnd w:id="820"/>
    <w:p w14:paraId="45B1A7D1" w14:textId="362EE4F9" w:rsidR="003E7214" w:rsidRDefault="003E7214" w:rsidP="003E7214">
      <w:pPr>
        <w:pStyle w:val="BlockLine"/>
      </w:pPr>
    </w:p>
    <w:tbl>
      <w:tblPr>
        <w:tblW w:w="0" w:type="auto"/>
        <w:tblLayout w:type="fixed"/>
        <w:tblLook w:val="0000" w:firstRow="0" w:lastRow="0" w:firstColumn="0" w:lastColumn="0" w:noHBand="0" w:noVBand="0"/>
      </w:tblPr>
      <w:tblGrid>
        <w:gridCol w:w="1728"/>
        <w:gridCol w:w="7740"/>
      </w:tblGrid>
      <w:tr w:rsidR="003E7214" w14:paraId="5DDE20C7" w14:textId="77777777">
        <w:trPr>
          <w:cantSplit/>
        </w:trPr>
        <w:tc>
          <w:tcPr>
            <w:tcW w:w="1728" w:type="dxa"/>
          </w:tcPr>
          <w:p w14:paraId="4B7FD2A5" w14:textId="77777777" w:rsidR="003E7214" w:rsidRDefault="003E7214">
            <w:pPr>
              <w:pStyle w:val="BlockLabel"/>
            </w:pPr>
            <w:bookmarkStart w:id="823" w:name="_Hlk177547797"/>
            <w:r>
              <w:t xml:space="preserve">Reprint </w:t>
            </w:r>
            <w:smartTag w:uri="urn:schemas-microsoft-com:office:smarttags" w:element="place">
              <w:r>
                <w:t>PO</w:t>
              </w:r>
            </w:smartTag>
          </w:p>
        </w:tc>
        <w:tc>
          <w:tcPr>
            <w:tcW w:w="7740" w:type="dxa"/>
          </w:tcPr>
          <w:p w14:paraId="01C0D5FE" w14:textId="396C8FC3" w:rsidR="003E7214" w:rsidRDefault="003E7214">
            <w:pPr>
              <w:pStyle w:val="BlockText"/>
            </w:pPr>
            <w:r>
              <w:t xml:space="preserve">Below is a reprint of the </w:t>
            </w:r>
            <w:smartTag w:uri="urn:schemas-microsoft-com:office:smarttags" w:element="place">
              <w:r>
                <w:t>PO</w:t>
              </w:r>
            </w:smartTag>
            <w:r>
              <w:t xml:space="preserve"> number:</w:t>
            </w:r>
            <w:r w:rsidR="00FD2460">
              <w:t xml:space="preserve"> </w:t>
            </w:r>
            <w:r>
              <w:t>0U7820.</w:t>
            </w:r>
          </w:p>
        </w:tc>
      </w:tr>
      <w:bookmarkEnd w:id="823"/>
    </w:tbl>
    <w:p w14:paraId="2D9C5248" w14:textId="4012FDB2" w:rsidR="002C335C" w:rsidRDefault="002C335C" w:rsidP="002C335C">
      <w:pPr>
        <w:pStyle w:val="BlockLine"/>
      </w:pPr>
    </w:p>
    <w:tbl>
      <w:tblPr>
        <w:tblW w:w="0" w:type="auto"/>
        <w:tblLayout w:type="fixed"/>
        <w:tblLook w:val="0000" w:firstRow="0" w:lastRow="0" w:firstColumn="0" w:lastColumn="0" w:noHBand="0" w:noVBand="0"/>
      </w:tblPr>
      <w:tblGrid>
        <w:gridCol w:w="1728"/>
        <w:gridCol w:w="7740"/>
      </w:tblGrid>
      <w:tr w:rsidR="002C335C" w14:paraId="7B28BD4E" w14:textId="77777777">
        <w:trPr>
          <w:cantSplit/>
        </w:trPr>
        <w:tc>
          <w:tcPr>
            <w:tcW w:w="1728" w:type="dxa"/>
            <w:tcBorders>
              <w:right w:val="single" w:sz="4" w:space="0" w:color="auto"/>
            </w:tcBorders>
          </w:tcPr>
          <w:p w14:paraId="610D526C" w14:textId="77777777" w:rsidR="002C335C" w:rsidRDefault="00186084">
            <w:pPr>
              <w:pStyle w:val="BlockLabel"/>
            </w:pPr>
            <w:bookmarkStart w:id="824" w:name="_Hlk177547798"/>
            <w:r>
              <w:t>Purchase order reprint option</w:t>
            </w:r>
          </w:p>
        </w:tc>
        <w:tc>
          <w:tcPr>
            <w:tcW w:w="7740" w:type="dxa"/>
            <w:tcBorders>
              <w:top w:val="single" w:sz="4" w:space="0" w:color="auto"/>
              <w:left w:val="single" w:sz="4" w:space="0" w:color="auto"/>
              <w:bottom w:val="single" w:sz="4" w:space="0" w:color="auto"/>
              <w:right w:val="single" w:sz="4" w:space="0" w:color="auto"/>
            </w:tcBorders>
          </w:tcPr>
          <w:p w14:paraId="571FD0E6" w14:textId="2224B5D4" w:rsidR="002C335C" w:rsidRPr="002C335C" w:rsidRDefault="002C335C" w:rsidP="002C335C">
            <w:pPr>
              <w:rPr>
                <w:rFonts w:ascii="Courier New" w:hAnsi="Courier New" w:cs="Courier New"/>
                <w:sz w:val="16"/>
                <w:szCs w:val="16"/>
              </w:rPr>
            </w:pPr>
            <w:bookmarkStart w:id="825" w:name="_Hlk177553729"/>
            <w:r w:rsidRPr="002C335C">
              <w:rPr>
                <w:rFonts w:ascii="Courier New" w:hAnsi="Courier New" w:cs="Courier New"/>
                <w:sz w:val="16"/>
                <w:szCs w:val="16"/>
              </w:rPr>
              <w:t xml:space="preserve">Select Transaction or Patient Name: </w:t>
            </w:r>
            <w:r w:rsidRPr="002C335C">
              <w:rPr>
                <w:rFonts w:ascii="Courier New" w:hAnsi="Courier New" w:cs="Courier New"/>
                <w:b/>
                <w:sz w:val="16"/>
                <w:szCs w:val="16"/>
              </w:rPr>
              <w:t>0U7820</w:t>
            </w:r>
            <w:r w:rsidR="00FD2460">
              <w:rPr>
                <w:rFonts w:ascii="Courier New" w:hAnsi="Courier New" w:cs="Courier New"/>
                <w:sz w:val="16"/>
                <w:szCs w:val="16"/>
              </w:rPr>
              <w:t xml:space="preserve"> </w:t>
            </w:r>
            <w:r w:rsidR="00CA6877">
              <w:rPr>
                <w:rFonts w:ascii="Courier New" w:hAnsi="Courier New" w:cs="Courier New"/>
                <w:sz w:val="16"/>
                <w:szCs w:val="16"/>
              </w:rPr>
              <w:t xml:space="preserve">2-15-2005PROSpatient,one Y </w:t>
            </w:r>
            <w:r w:rsidRPr="002C335C">
              <w:rPr>
                <w:rFonts w:ascii="Courier New" w:hAnsi="Courier New" w:cs="Courier New"/>
                <w:sz w:val="16"/>
                <w:szCs w:val="16"/>
              </w:rPr>
              <w:t>EYEGLASSES-PRES</w:t>
            </w:r>
          </w:p>
          <w:p w14:paraId="7A9DF552" w14:textId="0A89E5EB" w:rsidR="002C335C" w:rsidRPr="002C335C" w:rsidRDefault="002C335C" w:rsidP="002C335C">
            <w:pPr>
              <w:rPr>
                <w:rFonts w:ascii="Courier New" w:hAnsi="Courier New" w:cs="Courier New"/>
                <w:sz w:val="16"/>
                <w:szCs w:val="16"/>
              </w:rPr>
            </w:pPr>
            <w:bookmarkStart w:id="826" w:name="_Hlk177553730"/>
            <w:bookmarkEnd w:id="825"/>
            <w:r w:rsidRPr="002C335C">
              <w:rPr>
                <w:rFonts w:ascii="Courier New" w:hAnsi="Courier New" w:cs="Courier New"/>
                <w:sz w:val="16"/>
                <w:szCs w:val="16"/>
              </w:rPr>
              <w:t>Would you like to print the Privacy Act Statement? Yes//</w:t>
            </w:r>
            <w:r w:rsidR="00FD2460">
              <w:rPr>
                <w:rFonts w:ascii="Courier New" w:hAnsi="Courier New" w:cs="Courier New"/>
                <w:sz w:val="16"/>
                <w:szCs w:val="16"/>
              </w:rPr>
              <w:t xml:space="preserve"> </w:t>
            </w:r>
            <w:r w:rsidRPr="002C335C">
              <w:rPr>
                <w:rFonts w:ascii="Courier New" w:hAnsi="Courier New" w:cs="Courier New"/>
                <w:sz w:val="16"/>
                <w:szCs w:val="16"/>
              </w:rPr>
              <w:t xml:space="preserve"> (Yes)</w:t>
            </w:r>
          </w:p>
          <w:p w14:paraId="18D94EF7" w14:textId="096D5113" w:rsidR="002C335C" w:rsidRPr="002C335C" w:rsidRDefault="002C335C" w:rsidP="002C335C">
            <w:pPr>
              <w:rPr>
                <w:rFonts w:ascii="Courier New" w:hAnsi="Courier New" w:cs="Courier New"/>
                <w:sz w:val="16"/>
                <w:szCs w:val="16"/>
              </w:rPr>
            </w:pPr>
            <w:bookmarkStart w:id="827" w:name="_Hlk177553731"/>
            <w:bookmarkEnd w:id="826"/>
            <w:r w:rsidRPr="002C335C">
              <w:rPr>
                <w:rFonts w:ascii="Courier New" w:hAnsi="Courier New" w:cs="Courier New"/>
                <w:sz w:val="16"/>
                <w:szCs w:val="16"/>
              </w:rPr>
              <w:t>Would you like to print a Patient Notification letter? No//</w:t>
            </w:r>
            <w:r w:rsidR="00FD2460">
              <w:rPr>
                <w:rFonts w:ascii="Courier New" w:hAnsi="Courier New" w:cs="Courier New"/>
                <w:sz w:val="16"/>
                <w:szCs w:val="16"/>
              </w:rPr>
              <w:t xml:space="preserve"> </w:t>
            </w:r>
            <w:r w:rsidRPr="002C335C">
              <w:rPr>
                <w:rFonts w:ascii="Courier New" w:hAnsi="Courier New" w:cs="Courier New"/>
                <w:sz w:val="16"/>
                <w:szCs w:val="16"/>
              </w:rPr>
              <w:t xml:space="preserve"> (No)</w:t>
            </w:r>
          </w:p>
          <w:p w14:paraId="63B71D17" w14:textId="7675270E" w:rsidR="002C335C" w:rsidRPr="002C335C" w:rsidRDefault="002C335C" w:rsidP="002C335C">
            <w:pPr>
              <w:rPr>
                <w:rFonts w:ascii="Courier New" w:hAnsi="Courier New" w:cs="Courier New"/>
                <w:sz w:val="16"/>
                <w:szCs w:val="16"/>
              </w:rPr>
            </w:pPr>
            <w:bookmarkStart w:id="828" w:name="_Hlk177553732"/>
            <w:bookmarkEnd w:id="827"/>
            <w:r w:rsidRPr="002C335C">
              <w:rPr>
                <w:rFonts w:ascii="Courier New" w:hAnsi="Courier New" w:cs="Courier New"/>
                <w:sz w:val="16"/>
                <w:szCs w:val="16"/>
              </w:rPr>
              <w:t>DEVICE: HOME//</w:t>
            </w:r>
            <w:r w:rsidR="00FD2460">
              <w:rPr>
                <w:rFonts w:ascii="Courier New" w:hAnsi="Courier New" w:cs="Courier New"/>
                <w:sz w:val="16"/>
                <w:szCs w:val="16"/>
              </w:rPr>
              <w:t xml:space="preserve"> </w:t>
            </w:r>
            <w:r w:rsidRPr="002C335C">
              <w:rPr>
                <w:rFonts w:ascii="Courier New" w:hAnsi="Courier New" w:cs="Courier New"/>
                <w:sz w:val="16"/>
                <w:szCs w:val="16"/>
              </w:rPr>
              <w:t xml:space="preserve"> INCOMING TELNET</w:t>
            </w:r>
            <w:r w:rsidR="00FD2460">
              <w:rPr>
                <w:rFonts w:ascii="Courier New" w:hAnsi="Courier New" w:cs="Courier New"/>
                <w:sz w:val="16"/>
                <w:szCs w:val="16"/>
              </w:rPr>
              <w:t xml:space="preserve">  </w:t>
            </w:r>
            <w:r w:rsidRPr="002C335C">
              <w:rPr>
                <w:rFonts w:ascii="Courier New" w:hAnsi="Courier New" w:cs="Courier New"/>
                <w:sz w:val="16"/>
                <w:szCs w:val="16"/>
              </w:rPr>
              <w:t xml:space="preserve">Right Margin: 80// </w:t>
            </w:r>
          </w:p>
          <w:bookmarkEnd w:id="828"/>
          <w:p w14:paraId="02E3E083" w14:textId="0C6A39BF" w:rsidR="002C335C" w:rsidRPr="002C335C" w:rsidRDefault="00FD2460">
            <w:pPr>
              <w:pStyle w:val="BlockText"/>
              <w:rPr>
                <w:sz w:val="16"/>
                <w:szCs w:val="16"/>
              </w:rPr>
            </w:pPr>
            <w:r>
              <w:rPr>
                <w:rFonts w:ascii="Courier New" w:hAnsi="Courier New" w:cs="Courier New"/>
                <w:sz w:val="16"/>
                <w:szCs w:val="16"/>
              </w:rPr>
              <w:t xml:space="preserve">          </w:t>
            </w:r>
            <w:r w:rsidR="002C335C" w:rsidRPr="002C335C">
              <w:rPr>
                <w:rFonts w:ascii="Courier New" w:hAnsi="Courier New" w:cs="Courier New"/>
                <w:sz w:val="16"/>
                <w:szCs w:val="16"/>
              </w:rPr>
              <w:t>OMB Number 2900-0188</w:t>
            </w:r>
            <w:r>
              <w:rPr>
                <w:rFonts w:ascii="Courier New" w:hAnsi="Courier New" w:cs="Courier New"/>
                <w:sz w:val="16"/>
                <w:szCs w:val="16"/>
              </w:rPr>
              <w:t xml:space="preserve">     </w:t>
            </w:r>
            <w:r w:rsidR="002C335C" w:rsidRPr="002C335C">
              <w:rPr>
                <w:rFonts w:ascii="Courier New" w:hAnsi="Courier New" w:cs="Courier New"/>
                <w:sz w:val="16"/>
                <w:szCs w:val="16"/>
              </w:rPr>
              <w:t>PO#: 0U7820</w:t>
            </w:r>
          </w:p>
        </w:tc>
      </w:tr>
      <w:bookmarkEnd w:id="824"/>
    </w:tbl>
    <w:p w14:paraId="64F3509F" w14:textId="339B7C51" w:rsidR="00FF7DD0" w:rsidRPr="003E7214" w:rsidRDefault="00FF7DD0" w:rsidP="00186084">
      <w:pPr>
        <w:pStyle w:val="BlockLine"/>
      </w:pPr>
    </w:p>
    <w:p w14:paraId="6568DB45" w14:textId="77777777" w:rsidR="002C335C" w:rsidRDefault="002C335C" w:rsidP="00FF7DD0">
      <w:pPr>
        <w:rPr>
          <w:rFonts w:ascii="Courier New" w:hAnsi="Courier New" w:cs="Courier New"/>
          <w:sz w:val="18"/>
          <w:szCs w:val="18"/>
        </w:rPr>
      </w:pPr>
    </w:p>
    <w:p w14:paraId="02B0DB68" w14:textId="0B226E46" w:rsidR="00FF7DD0" w:rsidRPr="003E7214" w:rsidRDefault="00FD2460" w:rsidP="00FF7DD0">
      <w:pPr>
        <w:rPr>
          <w:rFonts w:ascii="Courier New" w:hAnsi="Courier New" w:cs="Courier New"/>
          <w:sz w:val="18"/>
          <w:szCs w:val="18"/>
        </w:rPr>
      </w:pPr>
      <w:bookmarkStart w:id="829" w:name="_Hlk177553733"/>
      <w:r>
        <w:rPr>
          <w:rFonts w:ascii="Courier New" w:hAnsi="Courier New" w:cs="Courier New"/>
          <w:sz w:val="18"/>
          <w:szCs w:val="18"/>
        </w:rPr>
        <w:t xml:space="preserve">   </w:t>
      </w:r>
      <w:r w:rsidR="00FF7DD0" w:rsidRPr="003E7214">
        <w:rPr>
          <w:rFonts w:ascii="Courier New" w:hAnsi="Courier New" w:cs="Courier New"/>
          <w:sz w:val="18"/>
          <w:szCs w:val="18"/>
        </w:rPr>
        <w:t xml:space="preserve"> ***ORIGINAL COPY AND COMMERCIAL INVOICE MUST BE SUBMITTED***</w:t>
      </w:r>
    </w:p>
    <w:p w14:paraId="55DDE97D" w14:textId="262FCC80" w:rsidR="00FF7DD0" w:rsidRPr="003E7214" w:rsidRDefault="00FD2460" w:rsidP="00FF7DD0">
      <w:pPr>
        <w:rPr>
          <w:rFonts w:ascii="Courier New" w:hAnsi="Courier New" w:cs="Courier New"/>
          <w:sz w:val="18"/>
          <w:szCs w:val="18"/>
        </w:rPr>
      </w:pPr>
      <w:bookmarkStart w:id="830" w:name="_Hlk177553734"/>
      <w:bookmarkEnd w:id="829"/>
      <w:r>
        <w:rPr>
          <w:rFonts w:ascii="Courier New" w:hAnsi="Courier New" w:cs="Courier New"/>
          <w:sz w:val="18"/>
          <w:szCs w:val="18"/>
        </w:rPr>
        <w:t xml:space="preserve">       </w:t>
      </w:r>
      <w:r w:rsidR="00FF7DD0" w:rsidRPr="003E7214">
        <w:rPr>
          <w:rFonts w:ascii="Courier New" w:hAnsi="Courier New" w:cs="Courier New"/>
          <w:sz w:val="18"/>
          <w:szCs w:val="18"/>
        </w:rPr>
        <w:t xml:space="preserve"> TO THE VAMC PROSTHETIC ACTIVITY LISTED BELOW</w:t>
      </w:r>
    </w:p>
    <w:p w14:paraId="3D534FE8" w14:textId="77777777" w:rsidR="00FF7DD0" w:rsidRPr="003E7214" w:rsidRDefault="00FF7DD0" w:rsidP="00FF7DD0">
      <w:pPr>
        <w:rPr>
          <w:rFonts w:ascii="Courier New" w:hAnsi="Courier New" w:cs="Courier New"/>
          <w:sz w:val="18"/>
          <w:szCs w:val="18"/>
        </w:rPr>
      </w:pPr>
      <w:bookmarkStart w:id="831" w:name="_Hlk177553735"/>
      <w:bookmarkEnd w:id="830"/>
      <w:r w:rsidRPr="003E7214">
        <w:rPr>
          <w:rFonts w:ascii="Courier New" w:hAnsi="Courier New" w:cs="Courier New"/>
          <w:sz w:val="18"/>
          <w:szCs w:val="18"/>
        </w:rPr>
        <w:t>_______________________________________________________________________________</w:t>
      </w:r>
    </w:p>
    <w:p w14:paraId="402D4C8D" w14:textId="77777777" w:rsidR="00FF7DD0" w:rsidRPr="003E7214" w:rsidRDefault="00FF7DD0" w:rsidP="00FF7DD0">
      <w:pPr>
        <w:rPr>
          <w:rFonts w:ascii="Courier New" w:hAnsi="Courier New" w:cs="Courier New"/>
          <w:sz w:val="18"/>
          <w:szCs w:val="18"/>
        </w:rPr>
      </w:pPr>
      <w:bookmarkStart w:id="832" w:name="_Hlk177553736"/>
      <w:bookmarkEnd w:id="831"/>
      <w:r w:rsidRPr="003E7214">
        <w:rPr>
          <w:rFonts w:ascii="Courier New" w:hAnsi="Courier New" w:cs="Courier New"/>
          <w:sz w:val="18"/>
          <w:szCs w:val="18"/>
        </w:rPr>
        <w:t>Department of Veterans Affairs|Prosthetic Authorization for Items or Services</w:t>
      </w:r>
    </w:p>
    <w:p w14:paraId="24DE8BD3" w14:textId="77777777" w:rsidR="00FF7DD0" w:rsidRPr="003E7214" w:rsidRDefault="00FF7DD0" w:rsidP="00FF7DD0">
      <w:pPr>
        <w:rPr>
          <w:rFonts w:ascii="Courier New" w:hAnsi="Courier New" w:cs="Courier New"/>
          <w:sz w:val="18"/>
          <w:szCs w:val="18"/>
        </w:rPr>
      </w:pPr>
      <w:bookmarkStart w:id="833" w:name="_Hlk177553737"/>
      <w:bookmarkEnd w:id="832"/>
      <w:r w:rsidRPr="003E7214">
        <w:rPr>
          <w:rFonts w:ascii="Courier New" w:hAnsi="Courier New" w:cs="Courier New"/>
          <w:sz w:val="18"/>
          <w:szCs w:val="18"/>
        </w:rPr>
        <w:t>-------------------------------------------------------------------------------</w:t>
      </w:r>
    </w:p>
    <w:p w14:paraId="08A6E5E3" w14:textId="37F1A817" w:rsidR="00FF7DD0" w:rsidRPr="003E7214" w:rsidRDefault="00FF7DD0" w:rsidP="00FF7DD0">
      <w:pPr>
        <w:rPr>
          <w:rFonts w:ascii="Courier New" w:hAnsi="Courier New" w:cs="Courier New"/>
          <w:sz w:val="18"/>
          <w:szCs w:val="18"/>
        </w:rPr>
      </w:pPr>
      <w:bookmarkStart w:id="834" w:name="_Hlk177553738"/>
      <w:bookmarkEnd w:id="833"/>
      <w:r w:rsidRPr="003E7214">
        <w:rPr>
          <w:rFonts w:ascii="Courier New" w:hAnsi="Courier New" w:cs="Courier New"/>
          <w:sz w:val="18"/>
          <w:szCs w:val="18"/>
        </w:rPr>
        <w:t>1. Name and Address of Vendor</w:t>
      </w:r>
      <w:r w:rsidR="00FD2460">
        <w:rPr>
          <w:rFonts w:ascii="Courier New" w:hAnsi="Courier New" w:cs="Courier New"/>
          <w:sz w:val="18"/>
          <w:szCs w:val="18"/>
        </w:rPr>
        <w:t xml:space="preserve">     </w:t>
      </w:r>
      <w:r w:rsidRPr="003E7214">
        <w:rPr>
          <w:rFonts w:ascii="Courier New" w:hAnsi="Courier New" w:cs="Courier New"/>
          <w:sz w:val="18"/>
          <w:szCs w:val="18"/>
        </w:rPr>
        <w:t xml:space="preserve"> 2. Name and Address of VA Facility</w:t>
      </w:r>
    </w:p>
    <w:p w14:paraId="05CDECD7" w14:textId="431835A4" w:rsidR="00FF7DD0" w:rsidRPr="003E7214" w:rsidRDefault="00FD2460" w:rsidP="00FF7DD0">
      <w:pPr>
        <w:rPr>
          <w:rFonts w:ascii="Courier New" w:hAnsi="Courier New" w:cs="Courier New"/>
          <w:sz w:val="18"/>
          <w:szCs w:val="18"/>
        </w:rPr>
      </w:pPr>
      <w:bookmarkStart w:id="835" w:name="_Hlk177553739"/>
      <w:bookmarkEnd w:id="834"/>
      <w:r>
        <w:rPr>
          <w:rFonts w:ascii="Courier New" w:hAnsi="Courier New" w:cs="Courier New"/>
          <w:sz w:val="18"/>
          <w:szCs w:val="18"/>
        </w:rPr>
        <w:t xml:space="preserve">  </w:t>
      </w:r>
      <w:r w:rsidR="00FF7DD0" w:rsidRPr="003E7214">
        <w:rPr>
          <w:rFonts w:ascii="Courier New" w:hAnsi="Courier New" w:cs="Courier New"/>
          <w:sz w:val="18"/>
          <w:szCs w:val="18"/>
        </w:rPr>
        <w:t xml:space="preserve"> INVACARE</w:t>
      </w:r>
      <w:r>
        <w:rPr>
          <w:rFonts w:ascii="Courier New" w:hAnsi="Courier New" w:cs="Courier New"/>
          <w:sz w:val="18"/>
          <w:szCs w:val="18"/>
        </w:rPr>
        <w:t xml:space="preserve">             </w:t>
      </w:r>
      <w:r w:rsidR="00FF7DD0" w:rsidRPr="003E7214">
        <w:rPr>
          <w:rFonts w:ascii="Courier New" w:hAnsi="Courier New" w:cs="Courier New"/>
          <w:sz w:val="18"/>
          <w:szCs w:val="18"/>
        </w:rPr>
        <w:t xml:space="preserve"> </w:t>
      </w:r>
      <w:smartTag w:uri="urn:schemas-microsoft-com:office:smarttags" w:element="place">
        <w:smartTag w:uri="urn:schemas-microsoft-com:office:smarttags" w:element="PlaceName">
          <w:r w:rsidR="00FF7DD0" w:rsidRPr="003E7214">
            <w:rPr>
              <w:rFonts w:ascii="Courier New" w:hAnsi="Courier New" w:cs="Courier New"/>
              <w:sz w:val="18"/>
              <w:szCs w:val="18"/>
            </w:rPr>
            <w:t>DVAMC</w:t>
          </w:r>
        </w:smartTag>
        <w:r w:rsidR="00FF7DD0" w:rsidRPr="003E7214">
          <w:rPr>
            <w:rFonts w:ascii="Courier New" w:hAnsi="Courier New" w:cs="Courier New"/>
            <w:sz w:val="18"/>
            <w:szCs w:val="18"/>
          </w:rPr>
          <w:t xml:space="preserve"> </w:t>
        </w:r>
        <w:smartTag w:uri="urn:schemas-microsoft-com:office:smarttags" w:element="PlaceType">
          <w:r w:rsidR="00FF7DD0" w:rsidRPr="003E7214">
            <w:rPr>
              <w:rFonts w:ascii="Courier New" w:hAnsi="Courier New" w:cs="Courier New"/>
              <w:sz w:val="18"/>
              <w:szCs w:val="18"/>
            </w:rPr>
            <w:t>BAY</w:t>
          </w:r>
        </w:smartTag>
      </w:smartTag>
      <w:r w:rsidR="00FF7DD0" w:rsidRPr="003E7214">
        <w:rPr>
          <w:rFonts w:ascii="Courier New" w:hAnsi="Courier New" w:cs="Courier New"/>
          <w:sz w:val="18"/>
          <w:szCs w:val="18"/>
        </w:rPr>
        <w:t xml:space="preserve"> PINES 516/121 (516/121)</w:t>
      </w:r>
    </w:p>
    <w:p w14:paraId="4803B07F" w14:textId="4B75E4C9" w:rsidR="00FF7DD0" w:rsidRPr="003E7214" w:rsidRDefault="00FD2460" w:rsidP="00FF7DD0">
      <w:pPr>
        <w:rPr>
          <w:rFonts w:ascii="Courier New" w:hAnsi="Courier New" w:cs="Courier New"/>
          <w:sz w:val="18"/>
          <w:szCs w:val="18"/>
        </w:rPr>
      </w:pPr>
      <w:bookmarkStart w:id="836" w:name="_Hlk177553740"/>
      <w:bookmarkEnd w:id="835"/>
      <w:r>
        <w:rPr>
          <w:rFonts w:ascii="Courier New" w:hAnsi="Courier New" w:cs="Courier New"/>
          <w:sz w:val="18"/>
          <w:szCs w:val="18"/>
        </w:rPr>
        <w:t xml:space="preserve">  </w:t>
      </w:r>
      <w:r w:rsidR="00FF7DD0" w:rsidRPr="003E7214">
        <w:rPr>
          <w:rFonts w:ascii="Courier New" w:hAnsi="Courier New" w:cs="Courier New"/>
          <w:sz w:val="18"/>
          <w:szCs w:val="18"/>
        </w:rPr>
        <w:t xml:space="preserve"> 899 CLEVELAND ST</w:t>
      </w:r>
      <w:r>
        <w:rPr>
          <w:rFonts w:ascii="Courier New" w:hAnsi="Courier New" w:cs="Courier New"/>
          <w:sz w:val="18"/>
          <w:szCs w:val="18"/>
        </w:rPr>
        <w:t xml:space="preserve">         </w:t>
      </w:r>
      <w:r w:rsidR="00FF7DD0" w:rsidRPr="003E7214">
        <w:rPr>
          <w:rFonts w:ascii="Courier New" w:hAnsi="Courier New" w:cs="Courier New"/>
          <w:sz w:val="18"/>
          <w:szCs w:val="18"/>
        </w:rPr>
        <w:t xml:space="preserve"> PROSTHETIC &amp; SENSORY AIDS SERVICE</w:t>
      </w:r>
    </w:p>
    <w:bookmarkEnd w:id="836"/>
    <w:p w14:paraId="5096E169" w14:textId="021247B0" w:rsidR="00FF7DD0" w:rsidRPr="00343EA0" w:rsidRDefault="00FD2460" w:rsidP="00FF7DD0">
      <w:pPr>
        <w:rPr>
          <w:rFonts w:ascii="Courier New" w:hAnsi="Courier New" w:cs="Courier New"/>
          <w:sz w:val="18"/>
          <w:szCs w:val="18"/>
          <w:lang w:val="es-ES"/>
        </w:rPr>
      </w:pPr>
      <w:r>
        <w:rPr>
          <w:rFonts w:ascii="Courier New" w:hAnsi="Courier New" w:cs="Courier New"/>
          <w:sz w:val="18"/>
          <w:szCs w:val="18"/>
        </w:rPr>
        <w:t xml:space="preserve">  </w:t>
      </w:r>
      <w:r w:rsidR="00FF7DD0" w:rsidRPr="003E7214">
        <w:rPr>
          <w:rFonts w:ascii="Courier New" w:hAnsi="Courier New" w:cs="Courier New"/>
          <w:sz w:val="18"/>
          <w:szCs w:val="18"/>
        </w:rPr>
        <w:t xml:space="preserve"> </w:t>
      </w:r>
      <w:bookmarkStart w:id="837" w:name="_Hlk177553741"/>
      <w:r w:rsidR="00FF7DD0" w:rsidRPr="00343EA0">
        <w:rPr>
          <w:rFonts w:ascii="Courier New" w:hAnsi="Courier New" w:cs="Courier New"/>
          <w:sz w:val="18"/>
          <w:szCs w:val="18"/>
          <w:lang w:val="es-ES"/>
        </w:rPr>
        <w:t>P O BOX 4028</w:t>
      </w:r>
      <w:r>
        <w:rPr>
          <w:rFonts w:ascii="Courier New" w:hAnsi="Courier New" w:cs="Courier New"/>
          <w:sz w:val="18"/>
          <w:szCs w:val="18"/>
          <w:lang w:val="es-ES"/>
        </w:rPr>
        <w:t xml:space="preserve">           </w:t>
      </w:r>
      <w:r w:rsidR="00FF7DD0" w:rsidRPr="00343EA0">
        <w:rPr>
          <w:rFonts w:ascii="Courier New" w:hAnsi="Courier New" w:cs="Courier New"/>
          <w:sz w:val="18"/>
          <w:szCs w:val="18"/>
          <w:lang w:val="es-ES"/>
        </w:rPr>
        <w:t xml:space="preserve"> BAY PINES, FL</w:t>
      </w:r>
      <w:r>
        <w:rPr>
          <w:rFonts w:ascii="Courier New" w:hAnsi="Courier New" w:cs="Courier New"/>
          <w:sz w:val="18"/>
          <w:szCs w:val="18"/>
          <w:lang w:val="es-ES"/>
        </w:rPr>
        <w:t xml:space="preserve"> </w:t>
      </w:r>
      <w:r w:rsidR="00FF7DD0" w:rsidRPr="00343EA0">
        <w:rPr>
          <w:rFonts w:ascii="Courier New" w:hAnsi="Courier New" w:cs="Courier New"/>
          <w:sz w:val="18"/>
          <w:szCs w:val="18"/>
          <w:lang w:val="es-ES"/>
        </w:rPr>
        <w:t>33744</w:t>
      </w:r>
      <w:bookmarkEnd w:id="837"/>
    </w:p>
    <w:p w14:paraId="47525ADA" w14:textId="7D161E6F" w:rsidR="00FF7DD0" w:rsidRPr="003E7214" w:rsidRDefault="00FD2460" w:rsidP="00FF7DD0">
      <w:pPr>
        <w:rPr>
          <w:rFonts w:ascii="Courier New" w:hAnsi="Courier New" w:cs="Courier New"/>
          <w:sz w:val="18"/>
          <w:szCs w:val="18"/>
        </w:rPr>
      </w:pPr>
      <w:bookmarkStart w:id="838" w:name="_Hlk177553742"/>
      <w:r>
        <w:rPr>
          <w:rFonts w:ascii="Courier New" w:hAnsi="Courier New" w:cs="Courier New"/>
          <w:sz w:val="18"/>
          <w:szCs w:val="18"/>
          <w:lang w:val="es-ES"/>
        </w:rPr>
        <w:t xml:space="preserve">  </w:t>
      </w:r>
      <w:r w:rsidR="00FF7DD0" w:rsidRPr="00343EA0">
        <w:rPr>
          <w:rFonts w:ascii="Courier New" w:hAnsi="Courier New" w:cs="Courier New"/>
          <w:sz w:val="18"/>
          <w:szCs w:val="18"/>
          <w:lang w:val="es-ES"/>
        </w:rPr>
        <w:t xml:space="preserve"> </w:t>
      </w:r>
      <w:smartTag w:uri="urn:schemas-microsoft-com:office:smarttags" w:element="place">
        <w:smartTag w:uri="urn:schemas-microsoft-com:office:smarttags" w:element="City">
          <w:r w:rsidR="00FF7DD0" w:rsidRPr="003E7214">
            <w:rPr>
              <w:rFonts w:ascii="Courier New" w:hAnsi="Courier New" w:cs="Courier New"/>
              <w:sz w:val="18"/>
              <w:szCs w:val="18"/>
            </w:rPr>
            <w:t>ELYRIA</w:t>
          </w:r>
        </w:smartTag>
        <w:r w:rsidR="00FF7DD0" w:rsidRPr="003E7214">
          <w:rPr>
            <w:rFonts w:ascii="Courier New" w:hAnsi="Courier New" w:cs="Courier New"/>
            <w:sz w:val="18"/>
            <w:szCs w:val="18"/>
          </w:rPr>
          <w:t>,</w:t>
        </w:r>
        <w:smartTag w:uri="urn:schemas-microsoft-com:office:smarttags" w:element="State">
          <w:r w:rsidR="00FF7DD0" w:rsidRPr="003E7214">
            <w:rPr>
              <w:rFonts w:ascii="Courier New" w:hAnsi="Courier New" w:cs="Courier New"/>
              <w:sz w:val="18"/>
              <w:szCs w:val="18"/>
            </w:rPr>
            <w:t>OH</w:t>
          </w:r>
        </w:smartTag>
        <w:r w:rsidR="00FF7DD0" w:rsidRPr="003E7214">
          <w:rPr>
            <w:rFonts w:ascii="Courier New" w:hAnsi="Courier New" w:cs="Courier New"/>
            <w:sz w:val="18"/>
            <w:szCs w:val="18"/>
          </w:rPr>
          <w:t xml:space="preserve"> </w:t>
        </w:r>
        <w:smartTag w:uri="urn:schemas-microsoft-com:office:smarttags" w:element="PostalCode">
          <w:r w:rsidR="00FF7DD0" w:rsidRPr="003E7214">
            <w:rPr>
              <w:rFonts w:ascii="Courier New" w:hAnsi="Courier New" w:cs="Courier New"/>
              <w:sz w:val="18"/>
              <w:szCs w:val="18"/>
            </w:rPr>
            <w:t>44036</w:t>
          </w:r>
        </w:smartTag>
      </w:smartTag>
    </w:p>
    <w:p w14:paraId="3D7431A4" w14:textId="71B2BFF0" w:rsidR="00FF7DD0" w:rsidRPr="003E7214" w:rsidRDefault="00FD2460" w:rsidP="00FF7DD0">
      <w:pPr>
        <w:rPr>
          <w:rFonts w:ascii="Courier New" w:hAnsi="Courier New" w:cs="Courier New"/>
          <w:sz w:val="18"/>
          <w:szCs w:val="18"/>
        </w:rPr>
      </w:pPr>
      <w:bookmarkStart w:id="839" w:name="_Hlk177553743"/>
      <w:bookmarkEnd w:id="838"/>
      <w:r>
        <w:rPr>
          <w:rFonts w:ascii="Courier New" w:hAnsi="Courier New" w:cs="Courier New"/>
          <w:sz w:val="18"/>
          <w:szCs w:val="18"/>
        </w:rPr>
        <w:t xml:space="preserve">  </w:t>
      </w:r>
      <w:r w:rsidR="00FF7DD0" w:rsidRPr="003E7214">
        <w:rPr>
          <w:rFonts w:ascii="Courier New" w:hAnsi="Courier New" w:cs="Courier New"/>
          <w:sz w:val="18"/>
          <w:szCs w:val="18"/>
        </w:rPr>
        <w:t xml:space="preserve"> 800-642-8262</w:t>
      </w:r>
      <w:r>
        <w:rPr>
          <w:rFonts w:ascii="Courier New" w:hAnsi="Courier New" w:cs="Courier New"/>
          <w:sz w:val="18"/>
          <w:szCs w:val="18"/>
        </w:rPr>
        <w:t xml:space="preserve">           </w:t>
      </w:r>
      <w:r w:rsidR="00FF7DD0" w:rsidRPr="003E7214">
        <w:rPr>
          <w:rFonts w:ascii="Courier New" w:hAnsi="Courier New" w:cs="Courier New"/>
          <w:sz w:val="18"/>
          <w:szCs w:val="18"/>
        </w:rPr>
        <w:t xml:space="preserve"> 727-398-9345</w:t>
      </w:r>
    </w:p>
    <w:p w14:paraId="2DA12F41" w14:textId="77777777" w:rsidR="00FF7DD0" w:rsidRPr="003E7214" w:rsidRDefault="00FF7DD0" w:rsidP="00FF7DD0">
      <w:pPr>
        <w:rPr>
          <w:rFonts w:ascii="Courier New" w:hAnsi="Courier New" w:cs="Courier New"/>
          <w:sz w:val="18"/>
          <w:szCs w:val="18"/>
        </w:rPr>
      </w:pPr>
      <w:bookmarkStart w:id="840" w:name="_Hlk177553744"/>
      <w:bookmarkEnd w:id="839"/>
      <w:r w:rsidRPr="003E7214">
        <w:rPr>
          <w:rFonts w:ascii="Courier New" w:hAnsi="Courier New" w:cs="Courier New"/>
          <w:sz w:val="18"/>
          <w:szCs w:val="18"/>
        </w:rPr>
        <w:t>-------------------------------------------------------------------------------</w:t>
      </w:r>
    </w:p>
    <w:p w14:paraId="1B9E9FD1" w14:textId="5F44A86A" w:rsidR="00FF7DD0" w:rsidRPr="003E7214" w:rsidRDefault="00FF7DD0" w:rsidP="00FF7DD0">
      <w:pPr>
        <w:rPr>
          <w:rFonts w:ascii="Courier New" w:hAnsi="Courier New" w:cs="Courier New"/>
          <w:sz w:val="18"/>
          <w:szCs w:val="18"/>
        </w:rPr>
      </w:pPr>
      <w:bookmarkStart w:id="841" w:name="_Hlk177553745"/>
      <w:bookmarkEnd w:id="840"/>
      <w:r w:rsidRPr="003E7214">
        <w:rPr>
          <w:rFonts w:ascii="Courier New" w:hAnsi="Courier New" w:cs="Courier New"/>
          <w:sz w:val="18"/>
          <w:szCs w:val="18"/>
        </w:rPr>
        <w:t>3. Veterans Name (Last, First, MI)</w:t>
      </w:r>
      <w:r w:rsidR="00FD2460">
        <w:rPr>
          <w:rFonts w:ascii="Courier New" w:hAnsi="Courier New" w:cs="Courier New"/>
          <w:sz w:val="18"/>
          <w:szCs w:val="18"/>
        </w:rPr>
        <w:t xml:space="preserve">   </w:t>
      </w:r>
      <w:r w:rsidRPr="003E7214">
        <w:rPr>
          <w:rFonts w:ascii="Courier New" w:hAnsi="Courier New" w:cs="Courier New"/>
          <w:sz w:val="18"/>
          <w:szCs w:val="18"/>
        </w:rPr>
        <w:t>4. Date of Authorization</w:t>
      </w:r>
    </w:p>
    <w:p w14:paraId="2F65C82E" w14:textId="588F4BD3" w:rsidR="00FF7DD0" w:rsidRPr="003E7214" w:rsidRDefault="00FD2460" w:rsidP="00FF7DD0">
      <w:pPr>
        <w:rPr>
          <w:rFonts w:ascii="Courier New" w:hAnsi="Courier New" w:cs="Courier New"/>
          <w:sz w:val="18"/>
          <w:szCs w:val="18"/>
        </w:rPr>
      </w:pPr>
      <w:bookmarkStart w:id="842" w:name="_Hlk177553746"/>
      <w:bookmarkEnd w:id="841"/>
      <w:r>
        <w:rPr>
          <w:rFonts w:ascii="Courier New" w:hAnsi="Courier New" w:cs="Courier New"/>
          <w:sz w:val="18"/>
          <w:szCs w:val="18"/>
        </w:rPr>
        <w:t xml:space="preserve">  </w:t>
      </w:r>
      <w:r w:rsidR="00FF7DD0" w:rsidRPr="003E7214">
        <w:rPr>
          <w:rFonts w:ascii="Courier New" w:hAnsi="Courier New" w:cs="Courier New"/>
          <w:sz w:val="18"/>
          <w:szCs w:val="18"/>
        </w:rPr>
        <w:t xml:space="preserve"> </w:t>
      </w:r>
      <w:r w:rsidR="00186084">
        <w:rPr>
          <w:rFonts w:ascii="Courier New" w:hAnsi="Courier New" w:cs="Courier New"/>
          <w:sz w:val="18"/>
          <w:szCs w:val="18"/>
        </w:rPr>
        <w:t>PROSpatient,one</w:t>
      </w:r>
      <w:r>
        <w:rPr>
          <w:rFonts w:ascii="Courier New" w:hAnsi="Courier New" w:cs="Courier New"/>
          <w:sz w:val="18"/>
          <w:szCs w:val="18"/>
        </w:rPr>
        <w:t xml:space="preserve">             </w:t>
      </w:r>
      <w:r w:rsidR="00FF7DD0" w:rsidRPr="003E7214">
        <w:rPr>
          <w:rFonts w:ascii="Courier New" w:hAnsi="Courier New" w:cs="Courier New"/>
          <w:sz w:val="18"/>
          <w:szCs w:val="18"/>
        </w:rPr>
        <w:t xml:space="preserve"> </w:t>
      </w:r>
      <w:smartTag w:uri="urn:schemas-microsoft-com:office:smarttags" w:element="date">
        <w:smartTagPr>
          <w:attr w:name="Month" w:val="2"/>
          <w:attr w:name="Day" w:val="15"/>
          <w:attr w:name="Year" w:val="2005"/>
        </w:smartTagPr>
        <w:r w:rsidR="00FF7DD0" w:rsidRPr="003E7214">
          <w:rPr>
            <w:rFonts w:ascii="Courier New" w:hAnsi="Courier New" w:cs="Courier New"/>
            <w:sz w:val="18"/>
            <w:szCs w:val="18"/>
          </w:rPr>
          <w:t>FEB 15, 2005</w:t>
        </w:r>
      </w:smartTag>
    </w:p>
    <w:p w14:paraId="6EBD497A" w14:textId="77777777" w:rsidR="00FF7DD0" w:rsidRPr="003E7214" w:rsidRDefault="00FF7DD0" w:rsidP="00FF7DD0">
      <w:pPr>
        <w:rPr>
          <w:rFonts w:ascii="Courier New" w:hAnsi="Courier New" w:cs="Courier New"/>
          <w:sz w:val="18"/>
          <w:szCs w:val="18"/>
        </w:rPr>
      </w:pPr>
      <w:bookmarkStart w:id="843" w:name="_Hlk177553747"/>
      <w:bookmarkEnd w:id="842"/>
      <w:r w:rsidRPr="003E7214">
        <w:rPr>
          <w:rFonts w:ascii="Courier New" w:hAnsi="Courier New" w:cs="Courier New"/>
          <w:sz w:val="18"/>
          <w:szCs w:val="18"/>
        </w:rPr>
        <w:t>-------------------------------------------------------------------------------</w:t>
      </w:r>
    </w:p>
    <w:p w14:paraId="6EB8B312" w14:textId="53F79BAB" w:rsidR="00FF7DD0" w:rsidRPr="003E7214" w:rsidRDefault="00FF7DD0" w:rsidP="00FF7DD0">
      <w:pPr>
        <w:rPr>
          <w:rFonts w:ascii="Courier New" w:hAnsi="Courier New" w:cs="Courier New"/>
          <w:sz w:val="18"/>
          <w:szCs w:val="18"/>
        </w:rPr>
      </w:pPr>
      <w:bookmarkStart w:id="844" w:name="_Hlk177553748"/>
      <w:bookmarkEnd w:id="843"/>
      <w:r w:rsidRPr="003E7214">
        <w:rPr>
          <w:rFonts w:ascii="Courier New" w:hAnsi="Courier New" w:cs="Courier New"/>
          <w:sz w:val="18"/>
          <w:szCs w:val="18"/>
        </w:rPr>
        <w:t>5. Veterans Address</w:t>
      </w:r>
      <w:r w:rsidR="00FD2460">
        <w:rPr>
          <w:rFonts w:ascii="Courier New" w:hAnsi="Courier New" w:cs="Courier New"/>
          <w:sz w:val="18"/>
          <w:szCs w:val="18"/>
        </w:rPr>
        <w:t xml:space="preserve">          </w:t>
      </w:r>
      <w:r w:rsidRPr="003E7214">
        <w:rPr>
          <w:rFonts w:ascii="Courier New" w:hAnsi="Courier New" w:cs="Courier New"/>
          <w:sz w:val="18"/>
          <w:szCs w:val="18"/>
        </w:rPr>
        <w:t xml:space="preserve"> 6. Date Required</w:t>
      </w:r>
    </w:p>
    <w:p w14:paraId="3EBAAD27" w14:textId="0E3EA5E6" w:rsidR="00FF7DD0" w:rsidRPr="003E7214" w:rsidRDefault="00FD2460" w:rsidP="00FF7DD0">
      <w:pPr>
        <w:rPr>
          <w:rFonts w:ascii="Courier New" w:hAnsi="Courier New" w:cs="Courier New"/>
          <w:sz w:val="18"/>
          <w:szCs w:val="18"/>
        </w:rPr>
      </w:pPr>
      <w:bookmarkStart w:id="845" w:name="_Hlk177553749"/>
      <w:bookmarkEnd w:id="844"/>
      <w:r>
        <w:rPr>
          <w:rFonts w:ascii="Courier New" w:hAnsi="Courier New" w:cs="Courier New"/>
          <w:sz w:val="18"/>
          <w:szCs w:val="18"/>
        </w:rPr>
        <w:t xml:space="preserve">  </w:t>
      </w:r>
      <w:r w:rsidR="00FF7DD0" w:rsidRPr="003E7214">
        <w:rPr>
          <w:rFonts w:ascii="Courier New" w:hAnsi="Courier New" w:cs="Courier New"/>
          <w:sz w:val="18"/>
          <w:szCs w:val="18"/>
        </w:rPr>
        <w:t xml:space="preserve"> 9 E ORANGE ST</w:t>
      </w:r>
      <w:r>
        <w:rPr>
          <w:rFonts w:ascii="Courier New" w:hAnsi="Courier New" w:cs="Courier New"/>
          <w:sz w:val="18"/>
          <w:szCs w:val="18"/>
        </w:rPr>
        <w:t xml:space="preserve">             </w:t>
      </w:r>
      <w:r w:rsidR="00FF7DD0" w:rsidRPr="003E7214">
        <w:rPr>
          <w:rFonts w:ascii="Courier New" w:hAnsi="Courier New" w:cs="Courier New"/>
          <w:sz w:val="18"/>
          <w:szCs w:val="18"/>
        </w:rPr>
        <w:t xml:space="preserve"> </w:t>
      </w:r>
      <w:smartTag w:uri="urn:schemas-microsoft-com:office:smarttags" w:element="date">
        <w:smartTagPr>
          <w:attr w:name="Year" w:val="2005"/>
          <w:attr w:name="Day" w:val="17"/>
          <w:attr w:name="Month" w:val="3"/>
        </w:smartTagPr>
        <w:r w:rsidR="00FF7DD0" w:rsidRPr="003E7214">
          <w:rPr>
            <w:rFonts w:ascii="Courier New" w:hAnsi="Courier New" w:cs="Courier New"/>
            <w:sz w:val="18"/>
            <w:szCs w:val="18"/>
          </w:rPr>
          <w:t>MAR 17, 2005</w:t>
        </w:r>
      </w:smartTag>
    </w:p>
    <w:p w14:paraId="1A919580" w14:textId="3A26B015" w:rsidR="00FF7DD0" w:rsidRPr="003E7214" w:rsidRDefault="00FD2460" w:rsidP="00FF7DD0">
      <w:pPr>
        <w:rPr>
          <w:rFonts w:ascii="Courier New" w:hAnsi="Courier New" w:cs="Courier New"/>
          <w:sz w:val="18"/>
          <w:szCs w:val="18"/>
        </w:rPr>
      </w:pPr>
      <w:bookmarkStart w:id="846" w:name="_Hlk177553750"/>
      <w:bookmarkEnd w:id="845"/>
      <w:r>
        <w:rPr>
          <w:rFonts w:ascii="Courier New" w:hAnsi="Courier New" w:cs="Courier New"/>
          <w:sz w:val="18"/>
          <w:szCs w:val="18"/>
        </w:rPr>
        <w:t xml:space="preserve">  </w:t>
      </w:r>
      <w:r w:rsidR="00FF7DD0" w:rsidRPr="003E7214">
        <w:rPr>
          <w:rFonts w:ascii="Courier New" w:hAnsi="Courier New" w:cs="Courier New"/>
          <w:sz w:val="18"/>
          <w:szCs w:val="18"/>
        </w:rPr>
        <w:t xml:space="preserve"> SERIA LEONE,</w:t>
      </w:r>
      <w:smartTag w:uri="urn:schemas-microsoft-com:office:smarttags" w:element="place">
        <w:smartTag w:uri="urn:schemas-microsoft-com:office:smarttags" w:element="State">
          <w:r w:rsidR="00FF7DD0" w:rsidRPr="003E7214">
            <w:rPr>
              <w:rFonts w:ascii="Courier New" w:hAnsi="Courier New" w:cs="Courier New"/>
              <w:sz w:val="18"/>
              <w:szCs w:val="18"/>
            </w:rPr>
            <w:t>LOUISIANA</w:t>
          </w:r>
        </w:smartTag>
      </w:smartTag>
      <w:r w:rsidR="00FF7DD0" w:rsidRPr="003E7214">
        <w:rPr>
          <w:rFonts w:ascii="Courier New" w:hAnsi="Courier New" w:cs="Courier New"/>
          <w:sz w:val="18"/>
          <w:szCs w:val="18"/>
        </w:rPr>
        <w:t xml:space="preserve"> 12345</w:t>
      </w:r>
      <w:r>
        <w:rPr>
          <w:rFonts w:ascii="Courier New" w:hAnsi="Courier New" w:cs="Courier New"/>
          <w:sz w:val="18"/>
          <w:szCs w:val="18"/>
        </w:rPr>
        <w:t xml:space="preserve">    </w:t>
      </w:r>
      <w:r w:rsidR="00FF7DD0" w:rsidRPr="003E7214">
        <w:rPr>
          <w:rFonts w:ascii="Courier New" w:hAnsi="Courier New" w:cs="Courier New"/>
          <w:sz w:val="18"/>
          <w:szCs w:val="18"/>
        </w:rPr>
        <w:t>----------------------------------------</w:t>
      </w:r>
    </w:p>
    <w:p w14:paraId="5E210B4B" w14:textId="0420FB4B" w:rsidR="00FF7DD0" w:rsidRPr="003E7214" w:rsidRDefault="00FD2460" w:rsidP="00FF7DD0">
      <w:pPr>
        <w:rPr>
          <w:rFonts w:ascii="Courier New" w:hAnsi="Courier New" w:cs="Courier New"/>
          <w:sz w:val="18"/>
          <w:szCs w:val="18"/>
        </w:rPr>
      </w:pPr>
      <w:bookmarkStart w:id="847" w:name="_Hlk177553751"/>
      <w:bookmarkEnd w:id="846"/>
      <w:r>
        <w:rPr>
          <w:rFonts w:ascii="Courier New" w:hAnsi="Courier New" w:cs="Courier New"/>
          <w:sz w:val="18"/>
          <w:szCs w:val="18"/>
        </w:rPr>
        <w:t xml:space="preserve">                    </w:t>
      </w:r>
      <w:r w:rsidR="00FF7DD0" w:rsidRPr="003E7214">
        <w:rPr>
          <w:rFonts w:ascii="Courier New" w:hAnsi="Courier New" w:cs="Courier New"/>
          <w:sz w:val="18"/>
          <w:szCs w:val="18"/>
        </w:rPr>
        <w:t>9. Authority For Issuance</w:t>
      </w:r>
      <w:r>
        <w:rPr>
          <w:rFonts w:ascii="Courier New" w:hAnsi="Courier New" w:cs="Courier New"/>
          <w:sz w:val="18"/>
          <w:szCs w:val="18"/>
        </w:rPr>
        <w:t xml:space="preserve"> </w:t>
      </w:r>
      <w:r w:rsidR="00FF7DD0" w:rsidRPr="003E7214">
        <w:rPr>
          <w:rFonts w:ascii="Courier New" w:hAnsi="Courier New" w:cs="Courier New"/>
          <w:sz w:val="18"/>
          <w:szCs w:val="18"/>
        </w:rPr>
        <w:t>CFR 17.115</w:t>
      </w:r>
    </w:p>
    <w:p w14:paraId="34BB1423" w14:textId="7D9EB6C0" w:rsidR="00FF7DD0" w:rsidRPr="003E7214" w:rsidRDefault="00FD2460" w:rsidP="00FF7DD0">
      <w:pPr>
        <w:rPr>
          <w:rFonts w:ascii="Courier New" w:hAnsi="Courier New" w:cs="Courier New"/>
          <w:sz w:val="18"/>
          <w:szCs w:val="18"/>
        </w:rPr>
      </w:pPr>
      <w:bookmarkStart w:id="848" w:name="_Hlk177553752"/>
      <w:bookmarkEnd w:id="847"/>
      <w:r>
        <w:rPr>
          <w:rFonts w:ascii="Courier New" w:hAnsi="Courier New" w:cs="Courier New"/>
          <w:sz w:val="18"/>
          <w:szCs w:val="18"/>
        </w:rPr>
        <w:t xml:space="preserve">  </w:t>
      </w:r>
      <w:r w:rsidR="00FF7DD0" w:rsidRPr="003E7214">
        <w:rPr>
          <w:rFonts w:ascii="Courier New" w:hAnsi="Courier New" w:cs="Courier New"/>
          <w:sz w:val="18"/>
          <w:szCs w:val="18"/>
        </w:rPr>
        <w:t xml:space="preserve"> 304-288-3401</w:t>
      </w:r>
      <w:r>
        <w:rPr>
          <w:rFonts w:ascii="Courier New" w:hAnsi="Courier New" w:cs="Courier New"/>
          <w:sz w:val="18"/>
          <w:szCs w:val="18"/>
        </w:rPr>
        <w:t xml:space="preserve">             </w:t>
      </w:r>
      <w:r w:rsidR="00FF7DD0" w:rsidRPr="003E7214">
        <w:rPr>
          <w:rFonts w:ascii="Courier New" w:hAnsi="Courier New" w:cs="Courier New"/>
          <w:sz w:val="18"/>
          <w:szCs w:val="18"/>
        </w:rPr>
        <w:t>CHARGE MEDICAL APPROPRIATION</w:t>
      </w:r>
    </w:p>
    <w:p w14:paraId="08005F08" w14:textId="77777777" w:rsidR="00FF7DD0" w:rsidRPr="003E7214" w:rsidRDefault="00FF7DD0" w:rsidP="00FF7DD0">
      <w:pPr>
        <w:rPr>
          <w:rFonts w:ascii="Courier New" w:hAnsi="Courier New" w:cs="Courier New"/>
          <w:sz w:val="18"/>
          <w:szCs w:val="18"/>
        </w:rPr>
      </w:pPr>
      <w:bookmarkStart w:id="849" w:name="_Hlk177553753"/>
      <w:bookmarkEnd w:id="848"/>
      <w:r w:rsidRPr="003E7214">
        <w:rPr>
          <w:rFonts w:ascii="Courier New" w:hAnsi="Courier New" w:cs="Courier New"/>
          <w:sz w:val="18"/>
          <w:szCs w:val="18"/>
        </w:rPr>
        <w:t>-------------------------------------------------------------------------------</w:t>
      </w:r>
    </w:p>
    <w:p w14:paraId="114A60FE" w14:textId="346F2B37" w:rsidR="00FF7DD0" w:rsidRPr="003E7214" w:rsidRDefault="00FF7DD0" w:rsidP="00FF7DD0">
      <w:pPr>
        <w:rPr>
          <w:rFonts w:ascii="Courier New" w:hAnsi="Courier New" w:cs="Courier New"/>
          <w:sz w:val="18"/>
          <w:szCs w:val="18"/>
        </w:rPr>
      </w:pPr>
      <w:bookmarkStart w:id="850" w:name="_Hlk177553754"/>
      <w:bookmarkEnd w:id="849"/>
      <w:r w:rsidRPr="003E7214">
        <w:rPr>
          <w:rFonts w:ascii="Courier New" w:hAnsi="Courier New" w:cs="Courier New"/>
          <w:sz w:val="18"/>
          <w:szCs w:val="18"/>
        </w:rPr>
        <w:t>7. Claim Number SS</w:t>
      </w:r>
      <w:r w:rsidR="00FD2460">
        <w:rPr>
          <w:rFonts w:ascii="Courier New" w:hAnsi="Courier New" w:cs="Courier New"/>
          <w:sz w:val="18"/>
          <w:szCs w:val="18"/>
        </w:rPr>
        <w:t xml:space="preserve">           </w:t>
      </w:r>
      <w:r w:rsidRPr="003E7214">
        <w:rPr>
          <w:rFonts w:ascii="Courier New" w:hAnsi="Courier New" w:cs="Courier New"/>
          <w:sz w:val="18"/>
          <w:szCs w:val="18"/>
        </w:rPr>
        <w:t>8.</w:t>
      </w:r>
      <w:r w:rsidRPr="003E7214">
        <w:rPr>
          <w:rFonts w:ascii="Courier New" w:hAnsi="Courier New" w:cs="Courier New"/>
          <w:b/>
          <w:sz w:val="18"/>
          <w:szCs w:val="18"/>
        </w:rPr>
        <w:t xml:space="preserve"> ID #: 4800</w:t>
      </w:r>
      <w:r w:rsidR="003E7214">
        <w:rPr>
          <w:rFonts w:ascii="Courier New" w:hAnsi="Courier New" w:cs="Courier New"/>
          <w:b/>
          <w:sz w:val="18"/>
          <w:szCs w:val="18"/>
        </w:rPr>
        <w:t xml:space="preserve"> (Used to be full SSN.)</w:t>
      </w:r>
    </w:p>
    <w:p w14:paraId="6D77B4C1" w14:textId="77777777" w:rsidR="00FF7DD0" w:rsidRPr="003E7214" w:rsidRDefault="00FF7DD0" w:rsidP="00FF7DD0">
      <w:pPr>
        <w:rPr>
          <w:rFonts w:ascii="Courier New" w:hAnsi="Courier New" w:cs="Courier New"/>
          <w:sz w:val="18"/>
          <w:szCs w:val="18"/>
        </w:rPr>
      </w:pPr>
      <w:bookmarkStart w:id="851" w:name="_Hlk177553755"/>
      <w:bookmarkEnd w:id="850"/>
      <w:r w:rsidRPr="003E7214">
        <w:rPr>
          <w:rFonts w:ascii="Courier New" w:hAnsi="Courier New" w:cs="Courier New"/>
          <w:sz w:val="18"/>
          <w:szCs w:val="18"/>
        </w:rPr>
        <w:t>-------------------------------------------------------------------------------</w:t>
      </w:r>
    </w:p>
    <w:p w14:paraId="245E5111" w14:textId="2AD44B23" w:rsidR="00FF7DD0" w:rsidRPr="003E7214" w:rsidRDefault="00FF7DD0" w:rsidP="00FF7DD0">
      <w:pPr>
        <w:rPr>
          <w:rFonts w:ascii="Courier New" w:hAnsi="Courier New" w:cs="Courier New"/>
          <w:sz w:val="18"/>
          <w:szCs w:val="18"/>
        </w:rPr>
      </w:pPr>
      <w:bookmarkStart w:id="852" w:name="_Hlk177553756"/>
      <w:bookmarkEnd w:id="851"/>
      <w:r w:rsidRPr="003E7214">
        <w:rPr>
          <w:rFonts w:ascii="Courier New" w:hAnsi="Courier New" w:cs="Courier New"/>
          <w:sz w:val="18"/>
          <w:szCs w:val="18"/>
        </w:rPr>
        <w:t>10. Statistical Data</w:t>
      </w:r>
      <w:r w:rsidR="00FD2460">
        <w:rPr>
          <w:rFonts w:ascii="Courier New" w:hAnsi="Courier New" w:cs="Courier New"/>
          <w:sz w:val="18"/>
          <w:szCs w:val="18"/>
        </w:rPr>
        <w:t xml:space="preserve">     </w:t>
      </w:r>
      <w:r w:rsidRPr="003E7214">
        <w:rPr>
          <w:rFonts w:ascii="Courier New" w:hAnsi="Courier New" w:cs="Courier New"/>
          <w:sz w:val="18"/>
          <w:szCs w:val="18"/>
        </w:rPr>
        <w:t>11. FOB Point</w:t>
      </w:r>
      <w:r w:rsidR="00FD2460">
        <w:rPr>
          <w:rFonts w:ascii="Courier New" w:hAnsi="Courier New" w:cs="Courier New"/>
          <w:sz w:val="18"/>
          <w:szCs w:val="18"/>
        </w:rPr>
        <w:t xml:space="preserve"> </w:t>
      </w:r>
      <w:r w:rsidRPr="003E7214">
        <w:rPr>
          <w:rFonts w:ascii="Courier New" w:hAnsi="Courier New" w:cs="Courier New"/>
          <w:sz w:val="18"/>
          <w:szCs w:val="18"/>
        </w:rPr>
        <w:t xml:space="preserve"> 12. Discount</w:t>
      </w:r>
      <w:r w:rsidR="00FD2460">
        <w:rPr>
          <w:rFonts w:ascii="Courier New" w:hAnsi="Courier New" w:cs="Courier New"/>
          <w:sz w:val="18"/>
          <w:szCs w:val="18"/>
        </w:rPr>
        <w:t xml:space="preserve"> </w:t>
      </w:r>
      <w:r w:rsidRPr="003E7214">
        <w:rPr>
          <w:rFonts w:ascii="Courier New" w:hAnsi="Courier New" w:cs="Courier New"/>
          <w:sz w:val="18"/>
          <w:szCs w:val="18"/>
        </w:rPr>
        <w:t xml:space="preserve"> 13. Delivery Time</w:t>
      </w:r>
    </w:p>
    <w:p w14:paraId="5158C3E1" w14:textId="7F1B5166" w:rsidR="00FF7DD0" w:rsidRPr="003E7214" w:rsidRDefault="00FF7DD0" w:rsidP="00FF7DD0">
      <w:pPr>
        <w:rPr>
          <w:rFonts w:ascii="Courier New" w:hAnsi="Courier New" w:cs="Courier New"/>
          <w:sz w:val="18"/>
          <w:szCs w:val="18"/>
        </w:rPr>
      </w:pPr>
      <w:bookmarkStart w:id="853" w:name="_Hlk177553757"/>
      <w:bookmarkEnd w:id="852"/>
      <w:r w:rsidRPr="003E7214">
        <w:rPr>
          <w:rFonts w:ascii="Courier New" w:hAnsi="Courier New" w:cs="Courier New"/>
          <w:sz w:val="18"/>
          <w:szCs w:val="18"/>
        </w:rPr>
        <w:t>SC/IP</w:t>
      </w:r>
      <w:r w:rsidR="00FD2460">
        <w:rPr>
          <w:rFonts w:ascii="Courier New" w:hAnsi="Courier New" w:cs="Courier New"/>
          <w:sz w:val="18"/>
          <w:szCs w:val="18"/>
        </w:rPr>
        <w:t xml:space="preserve">              </w:t>
      </w:r>
      <w:r w:rsidRPr="003E7214">
        <w:rPr>
          <w:rFonts w:ascii="Courier New" w:hAnsi="Courier New" w:cs="Courier New"/>
          <w:sz w:val="18"/>
          <w:szCs w:val="18"/>
        </w:rPr>
        <w:t xml:space="preserve"> ORIGIN</w:t>
      </w:r>
      <w:r w:rsidR="00FD2460">
        <w:rPr>
          <w:rFonts w:ascii="Courier New" w:hAnsi="Courier New" w:cs="Courier New"/>
          <w:sz w:val="18"/>
          <w:szCs w:val="18"/>
        </w:rPr>
        <w:t xml:space="preserve">    </w:t>
      </w:r>
      <w:r w:rsidRPr="003E7214">
        <w:rPr>
          <w:rFonts w:ascii="Courier New" w:hAnsi="Courier New" w:cs="Courier New"/>
          <w:sz w:val="18"/>
          <w:szCs w:val="18"/>
        </w:rPr>
        <w:t xml:space="preserve"> % 12</w:t>
      </w:r>
      <w:r w:rsidR="00FD2460">
        <w:rPr>
          <w:rFonts w:ascii="Courier New" w:hAnsi="Courier New" w:cs="Courier New"/>
          <w:sz w:val="18"/>
          <w:szCs w:val="18"/>
        </w:rPr>
        <w:t xml:space="preserve">      </w:t>
      </w:r>
      <w:r w:rsidRPr="003E7214">
        <w:rPr>
          <w:rFonts w:ascii="Courier New" w:hAnsi="Courier New" w:cs="Courier New"/>
          <w:sz w:val="18"/>
          <w:szCs w:val="18"/>
        </w:rPr>
        <w:t xml:space="preserve"> 30 Days</w:t>
      </w:r>
    </w:p>
    <w:p w14:paraId="555F6C3F" w14:textId="3546A456" w:rsidR="00FF7DD0" w:rsidRPr="003E7214" w:rsidRDefault="00FD2460" w:rsidP="00FF7DD0">
      <w:pPr>
        <w:rPr>
          <w:rFonts w:ascii="Courier New" w:hAnsi="Courier New" w:cs="Courier New"/>
          <w:sz w:val="18"/>
          <w:szCs w:val="18"/>
        </w:rPr>
      </w:pPr>
      <w:bookmarkStart w:id="854" w:name="_Hlk177553758"/>
      <w:bookmarkEnd w:id="853"/>
      <w:r>
        <w:rPr>
          <w:rFonts w:ascii="Courier New" w:hAnsi="Courier New" w:cs="Courier New"/>
          <w:sz w:val="18"/>
          <w:szCs w:val="18"/>
        </w:rPr>
        <w:t xml:space="preserve">               </w:t>
      </w:r>
      <w:r w:rsidR="00FF7DD0" w:rsidRPr="003E7214">
        <w:rPr>
          <w:rFonts w:ascii="Courier New" w:hAnsi="Courier New" w:cs="Courier New"/>
          <w:sz w:val="18"/>
          <w:szCs w:val="18"/>
        </w:rPr>
        <w:t>--------------------------------------------------</w:t>
      </w:r>
    </w:p>
    <w:p w14:paraId="48C8A11A" w14:textId="4B68A642" w:rsidR="00FF7DD0" w:rsidRPr="003E7214" w:rsidRDefault="00FD2460" w:rsidP="00FF7DD0">
      <w:pPr>
        <w:rPr>
          <w:rFonts w:ascii="Courier New" w:hAnsi="Courier New" w:cs="Courier New"/>
          <w:sz w:val="18"/>
          <w:szCs w:val="18"/>
        </w:rPr>
      </w:pPr>
      <w:bookmarkStart w:id="855" w:name="_Hlk177553759"/>
      <w:bookmarkEnd w:id="854"/>
      <w:r>
        <w:rPr>
          <w:rFonts w:ascii="Courier New" w:hAnsi="Courier New" w:cs="Courier New"/>
          <w:sz w:val="18"/>
          <w:szCs w:val="18"/>
        </w:rPr>
        <w:t xml:space="preserve">               </w:t>
      </w:r>
      <w:r w:rsidR="00FF7DD0" w:rsidRPr="003E7214">
        <w:rPr>
          <w:rFonts w:ascii="Courier New" w:hAnsi="Courier New" w:cs="Courier New"/>
          <w:sz w:val="18"/>
          <w:szCs w:val="18"/>
        </w:rPr>
        <w:t>14. Delivery To: OTHER LOCATION AT THIS SITE</w:t>
      </w:r>
    </w:p>
    <w:p w14:paraId="53D931B8" w14:textId="77777777" w:rsidR="00FF7DD0" w:rsidRPr="003E7214" w:rsidRDefault="00FF7DD0" w:rsidP="00FF7DD0">
      <w:pPr>
        <w:rPr>
          <w:rFonts w:ascii="Courier New" w:hAnsi="Courier New" w:cs="Courier New"/>
          <w:sz w:val="18"/>
          <w:szCs w:val="18"/>
        </w:rPr>
      </w:pPr>
      <w:bookmarkStart w:id="856" w:name="_Hlk177553760"/>
      <w:bookmarkEnd w:id="855"/>
      <w:r w:rsidRPr="003E7214">
        <w:rPr>
          <w:rFonts w:ascii="Courier New" w:hAnsi="Courier New" w:cs="Courier New"/>
          <w:sz w:val="18"/>
          <w:szCs w:val="18"/>
        </w:rPr>
        <w:t>-------------------------------------------------------------------------------</w:t>
      </w:r>
    </w:p>
    <w:p w14:paraId="4E55406D" w14:textId="5BDC3A31" w:rsidR="00FF7DD0" w:rsidRPr="003E7214" w:rsidRDefault="00FD2460" w:rsidP="00FF7DD0">
      <w:pPr>
        <w:rPr>
          <w:rFonts w:ascii="Courier New" w:hAnsi="Courier New" w:cs="Courier New"/>
          <w:sz w:val="18"/>
          <w:szCs w:val="18"/>
        </w:rPr>
      </w:pPr>
      <w:bookmarkStart w:id="857" w:name="_Hlk177553761"/>
      <w:bookmarkEnd w:id="856"/>
      <w:r>
        <w:rPr>
          <w:rFonts w:ascii="Courier New" w:hAnsi="Courier New" w:cs="Courier New"/>
          <w:sz w:val="18"/>
          <w:szCs w:val="18"/>
        </w:rPr>
        <w:t xml:space="preserve">        </w:t>
      </w:r>
      <w:r w:rsidR="00FF7DD0" w:rsidRPr="003E7214">
        <w:rPr>
          <w:rFonts w:ascii="Courier New" w:hAnsi="Courier New" w:cs="Courier New"/>
          <w:sz w:val="18"/>
          <w:szCs w:val="18"/>
        </w:rPr>
        <w:t xml:space="preserve"> 15. DESCRIPTION OF ITEMS OR SERVICES AUTHORIZED</w:t>
      </w:r>
    </w:p>
    <w:p w14:paraId="3795749C" w14:textId="77777777" w:rsidR="00FF7DD0" w:rsidRPr="003E7214" w:rsidRDefault="00FF7DD0" w:rsidP="00FF7DD0">
      <w:pPr>
        <w:rPr>
          <w:rFonts w:ascii="Courier New" w:hAnsi="Courier New" w:cs="Courier New"/>
          <w:sz w:val="18"/>
          <w:szCs w:val="18"/>
        </w:rPr>
      </w:pPr>
      <w:bookmarkStart w:id="858" w:name="_Hlk177553762"/>
      <w:bookmarkEnd w:id="857"/>
      <w:r w:rsidRPr="003E7214">
        <w:rPr>
          <w:rFonts w:ascii="Courier New" w:hAnsi="Courier New" w:cs="Courier New"/>
          <w:sz w:val="18"/>
          <w:szCs w:val="18"/>
        </w:rPr>
        <w:t>-------------------------------------------------------------------------------</w:t>
      </w:r>
    </w:p>
    <w:p w14:paraId="7BA7446F" w14:textId="164CE2FC" w:rsidR="00FF7DD0" w:rsidRPr="003E7214" w:rsidRDefault="00FF7DD0" w:rsidP="00FF7DD0">
      <w:pPr>
        <w:rPr>
          <w:rFonts w:ascii="Courier New" w:hAnsi="Courier New" w:cs="Courier New"/>
          <w:sz w:val="18"/>
          <w:szCs w:val="18"/>
        </w:rPr>
      </w:pPr>
      <w:bookmarkStart w:id="859" w:name="_Hlk177553763"/>
      <w:bookmarkEnd w:id="858"/>
      <w:r w:rsidRPr="003E7214">
        <w:rPr>
          <w:rFonts w:ascii="Courier New" w:hAnsi="Courier New" w:cs="Courier New"/>
          <w:sz w:val="18"/>
          <w:szCs w:val="18"/>
        </w:rPr>
        <w:t>ITEM NUMBER</w:t>
      </w:r>
      <w:r w:rsidR="00FD2460">
        <w:rPr>
          <w:rFonts w:ascii="Courier New" w:hAnsi="Courier New" w:cs="Courier New"/>
          <w:sz w:val="18"/>
          <w:szCs w:val="18"/>
        </w:rPr>
        <w:t xml:space="preserve">      </w:t>
      </w:r>
      <w:r w:rsidRPr="003E7214">
        <w:rPr>
          <w:rFonts w:ascii="Courier New" w:hAnsi="Courier New" w:cs="Courier New"/>
          <w:b/>
          <w:sz w:val="18"/>
          <w:szCs w:val="18"/>
        </w:rPr>
        <w:t>DESCRIPTION</w:t>
      </w:r>
      <w:r w:rsidR="00FD2460">
        <w:rPr>
          <w:rFonts w:ascii="Courier New" w:hAnsi="Courier New" w:cs="Courier New"/>
          <w:sz w:val="18"/>
          <w:szCs w:val="18"/>
        </w:rPr>
        <w:t xml:space="preserve">        </w:t>
      </w:r>
      <w:r w:rsidRPr="003E7214">
        <w:rPr>
          <w:rFonts w:ascii="Courier New" w:hAnsi="Courier New" w:cs="Courier New"/>
          <w:sz w:val="18"/>
          <w:szCs w:val="18"/>
        </w:rPr>
        <w:t>QUANTITY</w:t>
      </w:r>
      <w:r w:rsidR="00FD2460">
        <w:rPr>
          <w:rFonts w:ascii="Courier New" w:hAnsi="Courier New" w:cs="Courier New"/>
          <w:sz w:val="18"/>
          <w:szCs w:val="18"/>
        </w:rPr>
        <w:t xml:space="preserve"> </w:t>
      </w:r>
      <w:r w:rsidRPr="003E7214">
        <w:rPr>
          <w:rFonts w:ascii="Courier New" w:hAnsi="Courier New" w:cs="Courier New"/>
          <w:sz w:val="18"/>
          <w:szCs w:val="18"/>
        </w:rPr>
        <w:t>UNIT</w:t>
      </w:r>
      <w:r w:rsidR="00FD2460">
        <w:rPr>
          <w:rFonts w:ascii="Courier New" w:hAnsi="Courier New" w:cs="Courier New"/>
          <w:sz w:val="18"/>
          <w:szCs w:val="18"/>
        </w:rPr>
        <w:t xml:space="preserve"> </w:t>
      </w:r>
      <w:r w:rsidRPr="003E7214">
        <w:rPr>
          <w:rFonts w:ascii="Courier New" w:hAnsi="Courier New" w:cs="Courier New"/>
          <w:sz w:val="18"/>
          <w:szCs w:val="18"/>
        </w:rPr>
        <w:t>UNIT</w:t>
      </w:r>
      <w:r w:rsidR="00FD2460">
        <w:rPr>
          <w:rFonts w:ascii="Courier New" w:hAnsi="Courier New" w:cs="Courier New"/>
          <w:sz w:val="18"/>
          <w:szCs w:val="18"/>
        </w:rPr>
        <w:t xml:space="preserve"> </w:t>
      </w:r>
      <w:r w:rsidRPr="003E7214">
        <w:rPr>
          <w:rFonts w:ascii="Courier New" w:hAnsi="Courier New" w:cs="Courier New"/>
          <w:sz w:val="18"/>
          <w:szCs w:val="18"/>
        </w:rPr>
        <w:t xml:space="preserve"> AMOUNT</w:t>
      </w:r>
    </w:p>
    <w:p w14:paraId="5AF94644" w14:textId="0EBBA9A5" w:rsidR="00FF7DD0" w:rsidRPr="003E7214" w:rsidRDefault="00FD2460" w:rsidP="00FF7DD0">
      <w:pPr>
        <w:rPr>
          <w:rFonts w:ascii="Courier New" w:hAnsi="Courier New" w:cs="Courier New"/>
          <w:sz w:val="18"/>
          <w:szCs w:val="18"/>
        </w:rPr>
      </w:pPr>
      <w:bookmarkStart w:id="860" w:name="_Hlk177553764"/>
      <w:bookmarkEnd w:id="859"/>
      <w:r>
        <w:rPr>
          <w:rFonts w:ascii="Courier New" w:hAnsi="Courier New" w:cs="Courier New"/>
          <w:sz w:val="18"/>
          <w:szCs w:val="18"/>
        </w:rPr>
        <w:t xml:space="preserve">                         </w:t>
      </w:r>
      <w:r w:rsidR="00FF7DD0" w:rsidRPr="003E7214">
        <w:rPr>
          <w:rFonts w:ascii="Courier New" w:hAnsi="Courier New" w:cs="Courier New"/>
          <w:sz w:val="18"/>
          <w:szCs w:val="18"/>
        </w:rPr>
        <w:t>ORDERED</w:t>
      </w:r>
      <w:r>
        <w:rPr>
          <w:rFonts w:ascii="Courier New" w:hAnsi="Courier New" w:cs="Courier New"/>
          <w:sz w:val="18"/>
          <w:szCs w:val="18"/>
        </w:rPr>
        <w:t xml:space="preserve">    </w:t>
      </w:r>
      <w:r w:rsidR="00FF7DD0" w:rsidRPr="003E7214">
        <w:rPr>
          <w:rFonts w:ascii="Courier New" w:hAnsi="Courier New" w:cs="Courier New"/>
          <w:sz w:val="18"/>
          <w:szCs w:val="18"/>
        </w:rPr>
        <w:t xml:space="preserve"> PRICE</w:t>
      </w:r>
    </w:p>
    <w:p w14:paraId="280986EE" w14:textId="77777777" w:rsidR="00FF7DD0" w:rsidRPr="003E7214" w:rsidRDefault="00FF7DD0" w:rsidP="00FF7DD0">
      <w:pPr>
        <w:rPr>
          <w:rFonts w:ascii="Courier New" w:hAnsi="Courier New" w:cs="Courier New"/>
          <w:sz w:val="18"/>
          <w:szCs w:val="18"/>
        </w:rPr>
      </w:pPr>
      <w:bookmarkStart w:id="861" w:name="_Hlk177553765"/>
      <w:bookmarkEnd w:id="860"/>
      <w:r w:rsidRPr="003E7214">
        <w:rPr>
          <w:rFonts w:ascii="Courier New" w:hAnsi="Courier New" w:cs="Courier New"/>
          <w:sz w:val="18"/>
          <w:szCs w:val="18"/>
        </w:rPr>
        <w:t>-------------------------------------------------------------------------------</w:t>
      </w:r>
    </w:p>
    <w:p w14:paraId="108A2557" w14:textId="52F5351D" w:rsidR="00FF7DD0" w:rsidRPr="003E7214" w:rsidRDefault="00FF7DD0" w:rsidP="00FF7DD0">
      <w:pPr>
        <w:rPr>
          <w:rFonts w:ascii="Courier New" w:hAnsi="Courier New" w:cs="Courier New"/>
          <w:sz w:val="18"/>
          <w:szCs w:val="18"/>
        </w:rPr>
      </w:pPr>
      <w:bookmarkStart w:id="862" w:name="_Hlk177553766"/>
      <w:bookmarkEnd w:id="861"/>
      <w:r w:rsidRPr="003E7214">
        <w:rPr>
          <w:rFonts w:ascii="Courier New" w:hAnsi="Courier New" w:cs="Courier New"/>
          <w:sz w:val="18"/>
          <w:szCs w:val="18"/>
        </w:rPr>
        <w:t>#1. EYEGLASSES</w:t>
      </w:r>
      <w:r w:rsidR="00FD2460">
        <w:rPr>
          <w:rFonts w:ascii="Courier New" w:hAnsi="Courier New" w:cs="Courier New"/>
          <w:sz w:val="18"/>
          <w:szCs w:val="18"/>
        </w:rPr>
        <w:t xml:space="preserve">                    </w:t>
      </w:r>
      <w:r w:rsidRPr="003E7214">
        <w:rPr>
          <w:rFonts w:ascii="Courier New" w:hAnsi="Courier New" w:cs="Courier New"/>
          <w:sz w:val="18"/>
          <w:szCs w:val="18"/>
        </w:rPr>
        <w:t xml:space="preserve"> 1</w:t>
      </w:r>
      <w:r w:rsidR="00FD2460">
        <w:rPr>
          <w:rFonts w:ascii="Courier New" w:hAnsi="Courier New" w:cs="Courier New"/>
          <w:sz w:val="18"/>
          <w:szCs w:val="18"/>
        </w:rPr>
        <w:t xml:space="preserve">  </w:t>
      </w:r>
      <w:r w:rsidRPr="003E7214">
        <w:rPr>
          <w:rFonts w:ascii="Courier New" w:hAnsi="Courier New" w:cs="Courier New"/>
          <w:sz w:val="18"/>
          <w:szCs w:val="18"/>
        </w:rPr>
        <w:t xml:space="preserve"> EA</w:t>
      </w:r>
      <w:r w:rsidR="00FD2460">
        <w:rPr>
          <w:rFonts w:ascii="Courier New" w:hAnsi="Courier New" w:cs="Courier New"/>
          <w:sz w:val="18"/>
          <w:szCs w:val="18"/>
        </w:rPr>
        <w:t xml:space="preserve"> </w:t>
      </w:r>
      <w:r w:rsidRPr="003E7214">
        <w:rPr>
          <w:rFonts w:ascii="Courier New" w:hAnsi="Courier New" w:cs="Courier New"/>
          <w:sz w:val="18"/>
          <w:szCs w:val="18"/>
        </w:rPr>
        <w:t xml:space="preserve"> 25.00</w:t>
      </w:r>
      <w:r w:rsidR="00FD2460">
        <w:rPr>
          <w:rFonts w:ascii="Courier New" w:hAnsi="Courier New" w:cs="Courier New"/>
          <w:sz w:val="18"/>
          <w:szCs w:val="18"/>
        </w:rPr>
        <w:t xml:space="preserve"> </w:t>
      </w:r>
      <w:r w:rsidRPr="003E7214">
        <w:rPr>
          <w:rFonts w:ascii="Courier New" w:hAnsi="Courier New" w:cs="Courier New"/>
          <w:sz w:val="18"/>
          <w:szCs w:val="18"/>
        </w:rPr>
        <w:t xml:space="preserve"> 25.00 </w:t>
      </w:r>
    </w:p>
    <w:bookmarkEnd w:id="862"/>
    <w:p w14:paraId="1EC73C05" w14:textId="77777777" w:rsidR="00FF7DD0" w:rsidRDefault="00FF7DD0" w:rsidP="00FF7DD0">
      <w:pPr>
        <w:rPr>
          <w:rFonts w:ascii="Courier New" w:hAnsi="Courier New" w:cs="Courier New"/>
          <w:sz w:val="18"/>
          <w:szCs w:val="18"/>
        </w:rPr>
      </w:pPr>
    </w:p>
    <w:p w14:paraId="5C56553F" w14:textId="394F72F3" w:rsidR="00A55EAC" w:rsidRDefault="00FD2460" w:rsidP="00FF7DD0">
      <w:pPr>
        <w:rPr>
          <w:rFonts w:ascii="Courier New" w:hAnsi="Courier New" w:cs="Courier New"/>
          <w:sz w:val="18"/>
          <w:szCs w:val="18"/>
        </w:rPr>
      </w:pPr>
      <w:bookmarkStart w:id="863" w:name="_Hlk177553767"/>
      <w:r>
        <w:rPr>
          <w:rFonts w:ascii="Courier New" w:hAnsi="Courier New" w:cs="Courier New"/>
          <w:sz w:val="18"/>
          <w:szCs w:val="18"/>
        </w:rPr>
        <w:t xml:space="preserve">  </w:t>
      </w:r>
      <w:r w:rsidR="00A55EAC">
        <w:rPr>
          <w:rFonts w:ascii="Courier New" w:hAnsi="Courier New" w:cs="Courier New"/>
          <w:sz w:val="18"/>
          <w:szCs w:val="18"/>
        </w:rPr>
        <w:t>Serial Number: 48DJ47DK39</w:t>
      </w:r>
      <w:r>
        <w:rPr>
          <w:rFonts w:ascii="Courier New" w:hAnsi="Courier New" w:cs="Courier New"/>
          <w:sz w:val="18"/>
          <w:szCs w:val="18"/>
        </w:rPr>
        <w:t xml:space="preserve"> </w:t>
      </w:r>
      <w:r w:rsidR="00A55EAC">
        <w:rPr>
          <w:rFonts w:ascii="Courier New" w:hAnsi="Courier New" w:cs="Courier New"/>
          <w:sz w:val="18"/>
          <w:szCs w:val="18"/>
        </w:rPr>
        <w:t xml:space="preserve"> Lot #: 12</w:t>
      </w:r>
    </w:p>
    <w:bookmarkEnd w:id="863"/>
    <w:p w14:paraId="77112C06" w14:textId="77777777" w:rsidR="00A55EAC" w:rsidRDefault="00A55EAC" w:rsidP="00FF7DD0">
      <w:pPr>
        <w:rPr>
          <w:rFonts w:ascii="Courier New" w:hAnsi="Courier New" w:cs="Courier New"/>
          <w:sz w:val="18"/>
          <w:szCs w:val="18"/>
        </w:rPr>
      </w:pPr>
    </w:p>
    <w:p w14:paraId="68D2CFB9" w14:textId="0DE5C247" w:rsidR="00A55EAC" w:rsidRPr="003E7214" w:rsidRDefault="00FD2460" w:rsidP="00FF7DD0">
      <w:pPr>
        <w:rPr>
          <w:rFonts w:ascii="Courier New" w:hAnsi="Courier New" w:cs="Courier New"/>
          <w:sz w:val="18"/>
          <w:szCs w:val="18"/>
        </w:rPr>
      </w:pPr>
      <w:bookmarkStart w:id="864" w:name="_Hlk177553768"/>
      <w:r>
        <w:rPr>
          <w:rFonts w:ascii="Courier New" w:hAnsi="Courier New" w:cs="Courier New"/>
          <w:sz w:val="18"/>
          <w:szCs w:val="18"/>
        </w:rPr>
        <w:t xml:space="preserve">  </w:t>
      </w:r>
      <w:r w:rsidR="00A55EAC">
        <w:rPr>
          <w:rFonts w:ascii="Courier New" w:hAnsi="Courier New" w:cs="Courier New"/>
          <w:sz w:val="18"/>
          <w:szCs w:val="18"/>
        </w:rPr>
        <w:t>Model: 2A</w:t>
      </w:r>
      <w:r>
        <w:rPr>
          <w:rFonts w:ascii="Courier New" w:hAnsi="Courier New" w:cs="Courier New"/>
          <w:sz w:val="18"/>
          <w:szCs w:val="18"/>
        </w:rPr>
        <w:t xml:space="preserve"> </w:t>
      </w:r>
      <w:r w:rsidR="00A55EAC">
        <w:rPr>
          <w:rFonts w:ascii="Courier New" w:hAnsi="Courier New" w:cs="Courier New"/>
          <w:sz w:val="18"/>
          <w:szCs w:val="18"/>
        </w:rPr>
        <w:t xml:space="preserve"> Make: INVACARE</w:t>
      </w:r>
    </w:p>
    <w:p w14:paraId="7A77DB9F" w14:textId="77777777" w:rsidR="00FF7DD0" w:rsidRPr="003E7214" w:rsidRDefault="00FF7DD0" w:rsidP="00FF7DD0">
      <w:pPr>
        <w:rPr>
          <w:rFonts w:ascii="Courier New" w:hAnsi="Courier New" w:cs="Courier New"/>
          <w:sz w:val="18"/>
          <w:szCs w:val="18"/>
        </w:rPr>
      </w:pPr>
      <w:bookmarkStart w:id="865" w:name="_Hlk177553769"/>
      <w:bookmarkEnd w:id="864"/>
      <w:r w:rsidRPr="003E7214">
        <w:rPr>
          <w:rFonts w:ascii="Courier New" w:hAnsi="Courier New" w:cs="Courier New"/>
          <w:sz w:val="18"/>
          <w:szCs w:val="18"/>
        </w:rPr>
        <w:t>-------------------------------------------------------------------------------</w:t>
      </w:r>
    </w:p>
    <w:p w14:paraId="633166C9" w14:textId="38443125" w:rsidR="00FF7DD0" w:rsidRPr="003E7214" w:rsidRDefault="00FF7DD0" w:rsidP="00FF7DD0">
      <w:pPr>
        <w:rPr>
          <w:rFonts w:ascii="Courier New" w:hAnsi="Courier New" w:cs="Courier New"/>
          <w:sz w:val="18"/>
          <w:szCs w:val="18"/>
        </w:rPr>
      </w:pPr>
      <w:bookmarkStart w:id="866" w:name="_Hlk177553770"/>
      <w:bookmarkEnd w:id="865"/>
      <w:r w:rsidRPr="003E7214">
        <w:rPr>
          <w:rFonts w:ascii="Courier New" w:hAnsi="Courier New" w:cs="Courier New"/>
          <w:sz w:val="18"/>
          <w:szCs w:val="18"/>
        </w:rPr>
        <w:t>16. Contract Number: GS-00F-8355A(MAS)</w:t>
      </w:r>
      <w:r w:rsidR="00FD2460">
        <w:rPr>
          <w:rFonts w:ascii="Courier New" w:hAnsi="Courier New" w:cs="Courier New"/>
          <w:sz w:val="18"/>
          <w:szCs w:val="18"/>
        </w:rPr>
        <w:t xml:space="preserve">           </w:t>
      </w:r>
      <w:r w:rsidRPr="003E7214">
        <w:rPr>
          <w:rFonts w:ascii="Courier New" w:hAnsi="Courier New" w:cs="Courier New"/>
          <w:sz w:val="18"/>
          <w:szCs w:val="18"/>
        </w:rPr>
        <w:t xml:space="preserve"> Subtotal:</w:t>
      </w:r>
      <w:r w:rsidR="00FD2460">
        <w:rPr>
          <w:rFonts w:ascii="Courier New" w:hAnsi="Courier New" w:cs="Courier New"/>
          <w:sz w:val="18"/>
          <w:szCs w:val="18"/>
        </w:rPr>
        <w:t xml:space="preserve"> </w:t>
      </w:r>
      <w:r w:rsidRPr="003E7214">
        <w:rPr>
          <w:rFonts w:ascii="Courier New" w:hAnsi="Courier New" w:cs="Courier New"/>
          <w:sz w:val="18"/>
          <w:szCs w:val="18"/>
        </w:rPr>
        <w:t xml:space="preserve"> 25.00 </w:t>
      </w:r>
    </w:p>
    <w:p w14:paraId="794108F4" w14:textId="282AC17E" w:rsidR="00FF7DD0" w:rsidRPr="003E7214" w:rsidRDefault="00FD2460" w:rsidP="00FF7DD0">
      <w:pPr>
        <w:rPr>
          <w:rFonts w:ascii="Courier New" w:hAnsi="Courier New" w:cs="Courier New"/>
          <w:sz w:val="18"/>
          <w:szCs w:val="18"/>
        </w:rPr>
      </w:pPr>
      <w:bookmarkStart w:id="867" w:name="_Hlk177553771"/>
      <w:bookmarkEnd w:id="866"/>
      <w:r>
        <w:rPr>
          <w:rFonts w:ascii="Courier New" w:hAnsi="Courier New" w:cs="Courier New"/>
          <w:sz w:val="18"/>
          <w:szCs w:val="18"/>
        </w:rPr>
        <w:t xml:space="preserve">  </w:t>
      </w:r>
      <w:r w:rsidR="00FF7DD0" w:rsidRPr="003E7214">
        <w:rPr>
          <w:rFonts w:ascii="Courier New" w:hAnsi="Courier New" w:cs="Courier New"/>
          <w:sz w:val="18"/>
          <w:szCs w:val="18"/>
        </w:rPr>
        <w:t>ACCT.#: 95150</w:t>
      </w:r>
      <w:r>
        <w:rPr>
          <w:rFonts w:ascii="Courier New" w:hAnsi="Courier New" w:cs="Courier New"/>
          <w:sz w:val="18"/>
          <w:szCs w:val="18"/>
        </w:rPr>
        <w:t xml:space="preserve">     </w:t>
      </w:r>
      <w:r w:rsidR="00FF7DD0" w:rsidRPr="003E7214">
        <w:rPr>
          <w:rFonts w:ascii="Courier New" w:hAnsi="Courier New" w:cs="Courier New"/>
          <w:sz w:val="18"/>
          <w:szCs w:val="18"/>
        </w:rPr>
        <w:t xml:space="preserve"> Discount $</w:t>
      </w:r>
      <w:r>
        <w:rPr>
          <w:rFonts w:ascii="Courier New" w:hAnsi="Courier New" w:cs="Courier New"/>
          <w:sz w:val="18"/>
          <w:szCs w:val="18"/>
        </w:rPr>
        <w:t xml:space="preserve"> </w:t>
      </w:r>
      <w:r w:rsidR="00FF7DD0" w:rsidRPr="003E7214">
        <w:rPr>
          <w:rFonts w:ascii="Courier New" w:hAnsi="Courier New" w:cs="Courier New"/>
          <w:sz w:val="18"/>
          <w:szCs w:val="18"/>
        </w:rPr>
        <w:t>3.00 Shipping:</w:t>
      </w:r>
      <w:r>
        <w:rPr>
          <w:rFonts w:ascii="Courier New" w:hAnsi="Courier New" w:cs="Courier New"/>
          <w:sz w:val="18"/>
          <w:szCs w:val="18"/>
        </w:rPr>
        <w:t xml:space="preserve"> </w:t>
      </w:r>
      <w:r w:rsidR="00FF7DD0" w:rsidRPr="003E7214">
        <w:rPr>
          <w:rFonts w:ascii="Courier New" w:hAnsi="Courier New" w:cs="Courier New"/>
          <w:sz w:val="18"/>
          <w:szCs w:val="18"/>
        </w:rPr>
        <w:t>24.00 Total</w:t>
      </w:r>
      <w:r>
        <w:rPr>
          <w:rFonts w:ascii="Courier New" w:hAnsi="Courier New" w:cs="Courier New"/>
          <w:sz w:val="18"/>
          <w:szCs w:val="18"/>
        </w:rPr>
        <w:t xml:space="preserve"> </w:t>
      </w:r>
      <w:r w:rsidR="00FF7DD0" w:rsidRPr="003E7214">
        <w:rPr>
          <w:rFonts w:ascii="Courier New" w:hAnsi="Courier New" w:cs="Courier New"/>
          <w:sz w:val="18"/>
          <w:szCs w:val="18"/>
        </w:rPr>
        <w:t>$</w:t>
      </w:r>
      <w:r>
        <w:rPr>
          <w:rFonts w:ascii="Courier New" w:hAnsi="Courier New" w:cs="Courier New"/>
          <w:sz w:val="18"/>
          <w:szCs w:val="18"/>
        </w:rPr>
        <w:t xml:space="preserve"> </w:t>
      </w:r>
      <w:r w:rsidR="00FF7DD0" w:rsidRPr="003E7214">
        <w:rPr>
          <w:rFonts w:ascii="Courier New" w:hAnsi="Courier New" w:cs="Courier New"/>
          <w:sz w:val="18"/>
          <w:szCs w:val="18"/>
        </w:rPr>
        <w:t xml:space="preserve"> 46.00 </w:t>
      </w:r>
    </w:p>
    <w:p w14:paraId="4F0173F9" w14:textId="77777777" w:rsidR="00FF7DD0" w:rsidRPr="003E7214" w:rsidRDefault="00550C88" w:rsidP="00FF7DD0">
      <w:pPr>
        <w:rPr>
          <w:rFonts w:ascii="Courier New" w:hAnsi="Courier New" w:cs="Courier New"/>
          <w:sz w:val="18"/>
          <w:szCs w:val="18"/>
        </w:rPr>
      </w:pPr>
      <w:bookmarkStart w:id="868" w:name="_Hlk177553773"/>
      <w:bookmarkEnd w:id="867"/>
      <w:r>
        <w:rPr>
          <w:rFonts w:ascii="Courier New" w:hAnsi="Courier New" w:cs="Courier New"/>
          <w:sz w:val="18"/>
          <w:szCs w:val="18"/>
        </w:rPr>
        <w:br w:type="page"/>
      </w:r>
      <w:bookmarkStart w:id="869" w:name="_Hlk177553772"/>
      <w:r w:rsidR="00FF7DD0" w:rsidRPr="003E7214">
        <w:rPr>
          <w:rFonts w:ascii="Courier New" w:hAnsi="Courier New" w:cs="Courier New"/>
          <w:sz w:val="18"/>
          <w:szCs w:val="18"/>
        </w:rPr>
        <w:lastRenderedPageBreak/>
        <w:t>-------------------------------------------------------------------------------</w:t>
      </w:r>
      <w:bookmarkEnd w:id="869"/>
    </w:p>
    <w:p w14:paraId="05CAF0B3" w14:textId="281B0D97" w:rsidR="00FF7DD0" w:rsidRPr="003E7214" w:rsidRDefault="00FF7DD0" w:rsidP="00FF7DD0">
      <w:pPr>
        <w:rPr>
          <w:rFonts w:ascii="Courier New" w:hAnsi="Courier New" w:cs="Courier New"/>
          <w:sz w:val="18"/>
          <w:szCs w:val="18"/>
        </w:rPr>
      </w:pPr>
      <w:bookmarkStart w:id="870" w:name="_Hlk177553774"/>
      <w:bookmarkEnd w:id="868"/>
      <w:r w:rsidRPr="003E7214">
        <w:rPr>
          <w:rFonts w:ascii="Courier New" w:hAnsi="Courier New" w:cs="Courier New"/>
          <w:sz w:val="18"/>
          <w:szCs w:val="18"/>
        </w:rPr>
        <w:t>17. Signature of</w:t>
      </w:r>
      <w:r w:rsidR="00FD2460">
        <w:rPr>
          <w:rFonts w:ascii="Courier New" w:hAnsi="Courier New" w:cs="Courier New"/>
          <w:sz w:val="18"/>
          <w:szCs w:val="18"/>
        </w:rPr>
        <w:t xml:space="preserve">      </w:t>
      </w:r>
      <w:r w:rsidRPr="003E7214">
        <w:rPr>
          <w:rFonts w:ascii="Courier New" w:hAnsi="Courier New" w:cs="Courier New"/>
          <w:sz w:val="18"/>
          <w:szCs w:val="18"/>
        </w:rPr>
        <w:t>18. DATE</w:t>
      </w:r>
      <w:r w:rsidR="00FD2460">
        <w:rPr>
          <w:rFonts w:ascii="Courier New" w:hAnsi="Courier New" w:cs="Courier New"/>
          <w:sz w:val="18"/>
          <w:szCs w:val="18"/>
        </w:rPr>
        <w:t xml:space="preserve"> </w:t>
      </w:r>
      <w:r w:rsidRPr="003E7214">
        <w:rPr>
          <w:rFonts w:ascii="Courier New" w:hAnsi="Courier New" w:cs="Courier New"/>
          <w:sz w:val="18"/>
          <w:szCs w:val="18"/>
        </w:rPr>
        <w:t xml:space="preserve"> 19. Signature and Title of</w:t>
      </w:r>
      <w:r w:rsidR="00FD2460">
        <w:rPr>
          <w:rFonts w:ascii="Courier New" w:hAnsi="Courier New" w:cs="Courier New"/>
          <w:sz w:val="18"/>
          <w:szCs w:val="18"/>
        </w:rPr>
        <w:t xml:space="preserve">  </w:t>
      </w:r>
      <w:r w:rsidRPr="003E7214">
        <w:rPr>
          <w:rFonts w:ascii="Courier New" w:hAnsi="Courier New" w:cs="Courier New"/>
          <w:sz w:val="18"/>
          <w:szCs w:val="18"/>
        </w:rPr>
        <w:t xml:space="preserve"> 20. Date</w:t>
      </w:r>
    </w:p>
    <w:p w14:paraId="5580C351" w14:textId="0CE59478" w:rsidR="00FF7DD0" w:rsidRPr="003E7214" w:rsidRDefault="00FD2460" w:rsidP="00FF7DD0">
      <w:pPr>
        <w:rPr>
          <w:rFonts w:ascii="Courier New" w:hAnsi="Courier New" w:cs="Courier New"/>
          <w:sz w:val="18"/>
          <w:szCs w:val="18"/>
        </w:rPr>
      </w:pPr>
      <w:bookmarkStart w:id="871" w:name="_Hlk177553775"/>
      <w:bookmarkEnd w:id="870"/>
      <w:r>
        <w:rPr>
          <w:rFonts w:ascii="Courier New" w:hAnsi="Courier New" w:cs="Courier New"/>
          <w:sz w:val="18"/>
          <w:szCs w:val="18"/>
        </w:rPr>
        <w:t xml:space="preserve">  </w:t>
      </w:r>
      <w:r w:rsidR="00FF7DD0" w:rsidRPr="003E7214">
        <w:rPr>
          <w:rFonts w:ascii="Courier New" w:hAnsi="Courier New" w:cs="Courier New"/>
          <w:sz w:val="18"/>
          <w:szCs w:val="18"/>
        </w:rPr>
        <w:t xml:space="preserve"> Requesting Official</w:t>
      </w:r>
      <w:r>
        <w:rPr>
          <w:rFonts w:ascii="Courier New" w:hAnsi="Courier New" w:cs="Courier New"/>
          <w:sz w:val="18"/>
          <w:szCs w:val="18"/>
        </w:rPr>
        <w:t xml:space="preserve">       </w:t>
      </w:r>
      <w:r w:rsidR="00FF7DD0" w:rsidRPr="003E7214">
        <w:rPr>
          <w:rFonts w:ascii="Courier New" w:hAnsi="Courier New" w:cs="Courier New"/>
          <w:sz w:val="18"/>
          <w:szCs w:val="18"/>
        </w:rPr>
        <w:t xml:space="preserve"> Contracting/Accountable Officer</w:t>
      </w:r>
    </w:p>
    <w:p w14:paraId="47D1CE6C" w14:textId="3DDED3EB" w:rsidR="00FF7DD0" w:rsidRPr="003E7214" w:rsidRDefault="00FD2460" w:rsidP="00FF7DD0">
      <w:pPr>
        <w:rPr>
          <w:rFonts w:ascii="Courier New" w:hAnsi="Courier New" w:cs="Courier New"/>
          <w:sz w:val="18"/>
          <w:szCs w:val="18"/>
        </w:rPr>
      </w:pPr>
      <w:bookmarkStart w:id="872" w:name="_Hlk177553776"/>
      <w:bookmarkEnd w:id="871"/>
      <w:r>
        <w:rPr>
          <w:rFonts w:ascii="Courier New" w:hAnsi="Courier New" w:cs="Courier New"/>
          <w:sz w:val="18"/>
          <w:szCs w:val="18"/>
        </w:rPr>
        <w:t xml:space="preserve">  </w:t>
      </w:r>
      <w:r w:rsidR="00FF7DD0" w:rsidRPr="003E7214">
        <w:rPr>
          <w:rFonts w:ascii="Courier New" w:hAnsi="Courier New" w:cs="Courier New"/>
          <w:sz w:val="18"/>
          <w:szCs w:val="18"/>
        </w:rPr>
        <w:t xml:space="preserve"> </w:t>
      </w:r>
      <w:r w:rsidR="00186084">
        <w:rPr>
          <w:rFonts w:ascii="Courier New" w:hAnsi="Courier New" w:cs="Courier New"/>
          <w:sz w:val="18"/>
          <w:szCs w:val="18"/>
        </w:rPr>
        <w:t>PROSuser,one</w:t>
      </w:r>
      <w:r>
        <w:rPr>
          <w:rFonts w:ascii="Courier New" w:hAnsi="Courier New" w:cs="Courier New"/>
          <w:sz w:val="18"/>
          <w:szCs w:val="18"/>
        </w:rPr>
        <w:t xml:space="preserve">          </w:t>
      </w:r>
      <w:r w:rsidR="00186084">
        <w:rPr>
          <w:rFonts w:ascii="Courier New" w:hAnsi="Courier New" w:cs="Courier New"/>
          <w:sz w:val="18"/>
          <w:szCs w:val="18"/>
        </w:rPr>
        <w:t>PROSuser,one</w:t>
      </w:r>
    </w:p>
    <w:p w14:paraId="56E8D076" w14:textId="77777777" w:rsidR="00FF7DD0" w:rsidRPr="003E7214" w:rsidRDefault="00FF7DD0" w:rsidP="00FF7DD0">
      <w:pPr>
        <w:rPr>
          <w:rFonts w:ascii="Courier New" w:hAnsi="Courier New" w:cs="Courier New"/>
          <w:sz w:val="18"/>
          <w:szCs w:val="18"/>
        </w:rPr>
      </w:pPr>
      <w:bookmarkStart w:id="873" w:name="_Hlk177553777"/>
      <w:bookmarkEnd w:id="872"/>
      <w:r w:rsidRPr="003E7214">
        <w:rPr>
          <w:rFonts w:ascii="Courier New" w:hAnsi="Courier New" w:cs="Courier New"/>
          <w:sz w:val="18"/>
          <w:szCs w:val="18"/>
        </w:rPr>
        <w:t>-------------------------------------------------------------------------------</w:t>
      </w:r>
    </w:p>
    <w:p w14:paraId="3C9226CB" w14:textId="4C5A908D" w:rsidR="00FF7DD0" w:rsidRPr="003E7214" w:rsidRDefault="00FD2460" w:rsidP="00FF7DD0">
      <w:pPr>
        <w:rPr>
          <w:rFonts w:ascii="Courier New" w:hAnsi="Courier New" w:cs="Courier New"/>
          <w:sz w:val="18"/>
          <w:szCs w:val="18"/>
        </w:rPr>
      </w:pPr>
      <w:bookmarkStart w:id="874" w:name="_Hlk177553778"/>
      <w:bookmarkEnd w:id="873"/>
      <w:r>
        <w:rPr>
          <w:rFonts w:ascii="Courier New" w:hAnsi="Courier New" w:cs="Courier New"/>
          <w:sz w:val="18"/>
          <w:szCs w:val="18"/>
        </w:rPr>
        <w:t xml:space="preserve">            </w:t>
      </w:r>
      <w:r w:rsidR="00FF7DD0" w:rsidRPr="003E7214">
        <w:rPr>
          <w:rFonts w:ascii="Courier New" w:hAnsi="Courier New" w:cs="Courier New"/>
          <w:sz w:val="18"/>
          <w:szCs w:val="18"/>
        </w:rPr>
        <w:t xml:space="preserve"> Order and Receipt Action</w:t>
      </w:r>
    </w:p>
    <w:p w14:paraId="4DE7111D" w14:textId="77777777" w:rsidR="00FF7DD0" w:rsidRPr="003E7214" w:rsidRDefault="00FF7DD0" w:rsidP="00FF7DD0">
      <w:pPr>
        <w:rPr>
          <w:rFonts w:ascii="Courier New" w:hAnsi="Courier New" w:cs="Courier New"/>
          <w:sz w:val="18"/>
          <w:szCs w:val="18"/>
        </w:rPr>
      </w:pPr>
      <w:bookmarkStart w:id="875" w:name="_Hlk177553779"/>
      <w:bookmarkEnd w:id="874"/>
      <w:r w:rsidRPr="003E7214">
        <w:rPr>
          <w:rFonts w:ascii="Courier New" w:hAnsi="Courier New" w:cs="Courier New"/>
          <w:sz w:val="18"/>
          <w:szCs w:val="18"/>
        </w:rPr>
        <w:t>-------------------------------------------------------------------------------</w:t>
      </w:r>
    </w:p>
    <w:p w14:paraId="3488576F" w14:textId="4CBC8297" w:rsidR="00FF7DD0" w:rsidRPr="003E7214" w:rsidRDefault="00FF7DD0" w:rsidP="00FF7DD0">
      <w:pPr>
        <w:rPr>
          <w:rFonts w:ascii="Courier New" w:hAnsi="Courier New" w:cs="Courier New"/>
          <w:sz w:val="18"/>
          <w:szCs w:val="18"/>
        </w:rPr>
      </w:pPr>
      <w:bookmarkStart w:id="876" w:name="_Hlk177553780"/>
      <w:bookmarkEnd w:id="875"/>
      <w:r w:rsidRPr="003E7214">
        <w:rPr>
          <w:rFonts w:ascii="Courier New" w:hAnsi="Courier New" w:cs="Courier New"/>
          <w:b/>
          <w:sz w:val="18"/>
          <w:szCs w:val="18"/>
        </w:rPr>
        <w:t>21. Order Number</w:t>
      </w:r>
      <w:r w:rsidR="00FD2460">
        <w:rPr>
          <w:rFonts w:ascii="Courier New" w:hAnsi="Courier New" w:cs="Courier New"/>
          <w:b/>
          <w:sz w:val="18"/>
          <w:szCs w:val="18"/>
        </w:rPr>
        <w:t xml:space="preserve"> </w:t>
      </w:r>
      <w:r w:rsidRPr="003E7214">
        <w:rPr>
          <w:rFonts w:ascii="Courier New" w:hAnsi="Courier New" w:cs="Courier New"/>
          <w:b/>
          <w:sz w:val="18"/>
          <w:szCs w:val="18"/>
        </w:rPr>
        <w:t>22. Exp Date</w:t>
      </w:r>
      <w:r w:rsidR="00FD2460">
        <w:rPr>
          <w:rFonts w:ascii="Courier New" w:hAnsi="Courier New" w:cs="Courier New"/>
          <w:sz w:val="18"/>
          <w:szCs w:val="18"/>
        </w:rPr>
        <w:t xml:space="preserve">   </w:t>
      </w:r>
      <w:r w:rsidRPr="003E7214">
        <w:rPr>
          <w:rFonts w:ascii="Courier New" w:hAnsi="Courier New" w:cs="Courier New"/>
          <w:sz w:val="18"/>
          <w:szCs w:val="18"/>
        </w:rPr>
        <w:t xml:space="preserve"> 23. Date Item Received</w:t>
      </w:r>
      <w:r w:rsidR="00FD2460">
        <w:rPr>
          <w:rFonts w:ascii="Courier New" w:hAnsi="Courier New" w:cs="Courier New"/>
          <w:sz w:val="18"/>
          <w:szCs w:val="18"/>
        </w:rPr>
        <w:t xml:space="preserve"> </w:t>
      </w:r>
      <w:r w:rsidRPr="003E7214">
        <w:rPr>
          <w:rFonts w:ascii="Courier New" w:hAnsi="Courier New" w:cs="Courier New"/>
          <w:sz w:val="18"/>
          <w:szCs w:val="18"/>
        </w:rPr>
        <w:t xml:space="preserve"> 24. Date Delivered</w:t>
      </w:r>
    </w:p>
    <w:p w14:paraId="6D8F0541" w14:textId="4A28B330" w:rsidR="00FF7DD0" w:rsidRPr="003E7214" w:rsidRDefault="00FF7DD0" w:rsidP="00FF7DD0">
      <w:pPr>
        <w:rPr>
          <w:rFonts w:ascii="Courier New" w:hAnsi="Courier New" w:cs="Courier New"/>
          <w:sz w:val="18"/>
          <w:szCs w:val="18"/>
        </w:rPr>
      </w:pPr>
      <w:bookmarkStart w:id="877" w:name="_Hlk177553781"/>
      <w:bookmarkEnd w:id="876"/>
      <w:r w:rsidRPr="003E7214">
        <w:rPr>
          <w:rFonts w:ascii="Courier New" w:hAnsi="Courier New" w:cs="Courier New"/>
          <w:sz w:val="18"/>
          <w:szCs w:val="18"/>
        </w:rPr>
        <w:t>4716360100064653</w:t>
      </w:r>
      <w:r w:rsidR="00FD2460">
        <w:rPr>
          <w:rFonts w:ascii="Courier New" w:hAnsi="Courier New" w:cs="Courier New"/>
          <w:sz w:val="18"/>
          <w:szCs w:val="18"/>
        </w:rPr>
        <w:t xml:space="preserve">  </w:t>
      </w:r>
      <w:r w:rsidR="003E7214" w:rsidRPr="003E7214">
        <w:rPr>
          <w:rFonts w:ascii="Courier New" w:hAnsi="Courier New" w:cs="Courier New"/>
          <w:b/>
          <w:sz w:val="18"/>
          <w:szCs w:val="18"/>
        </w:rPr>
        <w:t xml:space="preserve">(Purchase Order Number and </w:t>
      </w:r>
      <w:r w:rsidR="003E7214" w:rsidRPr="00FA4904">
        <w:rPr>
          <w:rFonts w:ascii="Courier New" w:hAnsi="Courier New" w:cs="Courier New"/>
          <w:b/>
          <w:sz w:val="18"/>
          <w:szCs w:val="18"/>
          <w:highlight w:val="lightGray"/>
        </w:rPr>
        <w:t>Expiration Date</w:t>
      </w:r>
      <w:r w:rsidR="003E7214">
        <w:rPr>
          <w:rFonts w:ascii="Courier New" w:hAnsi="Courier New" w:cs="Courier New"/>
          <w:b/>
          <w:sz w:val="18"/>
          <w:szCs w:val="18"/>
        </w:rPr>
        <w:t xml:space="preserve"> added.)</w:t>
      </w:r>
    </w:p>
    <w:p w14:paraId="22C976D7" w14:textId="77777777" w:rsidR="00FF7DD0" w:rsidRPr="003E7214" w:rsidRDefault="00FF7DD0" w:rsidP="00FF7DD0">
      <w:pPr>
        <w:rPr>
          <w:rFonts w:ascii="Courier New" w:hAnsi="Courier New" w:cs="Courier New"/>
          <w:sz w:val="18"/>
          <w:szCs w:val="18"/>
        </w:rPr>
      </w:pPr>
      <w:bookmarkStart w:id="878" w:name="_Hlk177553782"/>
      <w:bookmarkEnd w:id="877"/>
      <w:r w:rsidRPr="003E7214">
        <w:rPr>
          <w:rFonts w:ascii="Courier New" w:hAnsi="Courier New" w:cs="Courier New"/>
          <w:sz w:val="18"/>
          <w:szCs w:val="18"/>
        </w:rPr>
        <w:t>-------------------------------------------------------------------------------</w:t>
      </w:r>
    </w:p>
    <w:p w14:paraId="25E0E30F" w14:textId="77777777" w:rsidR="00FF7DD0" w:rsidRPr="003E7214" w:rsidRDefault="00FF7DD0" w:rsidP="00FF7DD0">
      <w:pPr>
        <w:rPr>
          <w:rFonts w:ascii="Courier New" w:hAnsi="Courier New" w:cs="Courier New"/>
          <w:sz w:val="18"/>
          <w:szCs w:val="18"/>
        </w:rPr>
      </w:pPr>
      <w:bookmarkStart w:id="879" w:name="_Hlk177553783"/>
      <w:bookmarkEnd w:id="878"/>
      <w:r w:rsidRPr="003E7214">
        <w:rPr>
          <w:rFonts w:ascii="Courier New" w:hAnsi="Courier New" w:cs="Courier New"/>
          <w:sz w:val="18"/>
          <w:szCs w:val="18"/>
        </w:rPr>
        <w:t>25. The articles or services listed herein have been received, or rendered</w:t>
      </w:r>
    </w:p>
    <w:p w14:paraId="3F737ED5" w14:textId="77777777" w:rsidR="00FF7DD0" w:rsidRPr="003E7214" w:rsidRDefault="00FF7DD0" w:rsidP="00FF7DD0">
      <w:pPr>
        <w:rPr>
          <w:rFonts w:ascii="Courier New" w:hAnsi="Courier New" w:cs="Courier New"/>
          <w:sz w:val="18"/>
          <w:szCs w:val="18"/>
        </w:rPr>
      </w:pPr>
      <w:bookmarkStart w:id="880" w:name="_Hlk177553784"/>
      <w:bookmarkEnd w:id="879"/>
      <w:r w:rsidRPr="003E7214">
        <w:rPr>
          <w:rFonts w:ascii="Courier New" w:hAnsi="Courier New" w:cs="Courier New"/>
          <w:sz w:val="18"/>
          <w:szCs w:val="18"/>
        </w:rPr>
        <w:t>ordered in the quantity and quality specified originally or as shown by</w:t>
      </w:r>
    </w:p>
    <w:p w14:paraId="4CD576B0" w14:textId="77777777" w:rsidR="00FF7DD0" w:rsidRPr="003E7214" w:rsidRDefault="00FF7DD0" w:rsidP="00FF7DD0">
      <w:pPr>
        <w:rPr>
          <w:rFonts w:ascii="Courier New" w:hAnsi="Courier New" w:cs="Courier New"/>
          <w:sz w:val="18"/>
          <w:szCs w:val="18"/>
        </w:rPr>
      </w:pPr>
      <w:bookmarkStart w:id="881" w:name="_Hlk177553785"/>
      <w:bookmarkEnd w:id="880"/>
      <w:r w:rsidRPr="003E7214">
        <w:rPr>
          <w:rFonts w:ascii="Courier New" w:hAnsi="Courier New" w:cs="Courier New"/>
          <w:sz w:val="18"/>
          <w:szCs w:val="18"/>
        </w:rPr>
        <w:t>authenticated changes, except as noted.</w:t>
      </w:r>
    </w:p>
    <w:bookmarkEnd w:id="881"/>
    <w:p w14:paraId="34371874" w14:textId="77777777" w:rsidR="00FF7DD0" w:rsidRPr="003E7214" w:rsidRDefault="00FF7DD0" w:rsidP="00FF7DD0">
      <w:pPr>
        <w:rPr>
          <w:rFonts w:ascii="Courier New" w:hAnsi="Courier New" w:cs="Courier New"/>
          <w:sz w:val="18"/>
          <w:szCs w:val="18"/>
        </w:rPr>
      </w:pPr>
    </w:p>
    <w:p w14:paraId="40B1DDCD" w14:textId="281ECFCB" w:rsidR="00FF7DD0" w:rsidRPr="003E7214" w:rsidRDefault="00FD2460" w:rsidP="00FF7DD0">
      <w:pPr>
        <w:rPr>
          <w:rFonts w:ascii="Courier New" w:hAnsi="Courier New" w:cs="Courier New"/>
          <w:sz w:val="18"/>
          <w:szCs w:val="18"/>
        </w:rPr>
      </w:pPr>
      <w:bookmarkStart w:id="882" w:name="_Hlk177553786"/>
      <w:r>
        <w:rPr>
          <w:rFonts w:ascii="Courier New" w:hAnsi="Courier New" w:cs="Courier New"/>
          <w:sz w:val="18"/>
          <w:szCs w:val="18"/>
        </w:rPr>
        <w:t xml:space="preserve">                    </w:t>
      </w:r>
      <w:r w:rsidR="00FF7DD0" w:rsidRPr="003E7214">
        <w:rPr>
          <w:rFonts w:ascii="Courier New" w:hAnsi="Courier New" w:cs="Courier New"/>
          <w:sz w:val="18"/>
          <w:szCs w:val="18"/>
        </w:rPr>
        <w:t>Signature of Veteran or VA Official</w:t>
      </w:r>
    </w:p>
    <w:p w14:paraId="0296DC24" w14:textId="77777777" w:rsidR="00FF7DD0" w:rsidRPr="003E7214" w:rsidRDefault="00FF7DD0" w:rsidP="00FF7DD0">
      <w:pPr>
        <w:rPr>
          <w:rFonts w:ascii="Courier New" w:hAnsi="Courier New" w:cs="Courier New"/>
          <w:sz w:val="18"/>
          <w:szCs w:val="18"/>
        </w:rPr>
      </w:pPr>
      <w:bookmarkStart w:id="883" w:name="_Hlk177553787"/>
      <w:bookmarkEnd w:id="882"/>
      <w:r w:rsidRPr="003E7214">
        <w:rPr>
          <w:rFonts w:ascii="Courier New" w:hAnsi="Courier New" w:cs="Courier New"/>
          <w:sz w:val="18"/>
          <w:szCs w:val="18"/>
        </w:rPr>
        <w:t xml:space="preserve">------------------------------------------------------------------------------- </w:t>
      </w:r>
    </w:p>
    <w:p w14:paraId="7087FC4F" w14:textId="7B1244E8" w:rsidR="00FF7DD0" w:rsidRPr="003E7214" w:rsidRDefault="00FD2460" w:rsidP="00FF7DD0">
      <w:pPr>
        <w:rPr>
          <w:rFonts w:ascii="Courier New" w:hAnsi="Courier New" w:cs="Courier New"/>
          <w:sz w:val="18"/>
          <w:szCs w:val="18"/>
        </w:rPr>
      </w:pPr>
      <w:bookmarkStart w:id="884" w:name="_Hlk177553788"/>
      <w:bookmarkEnd w:id="883"/>
      <w:r>
        <w:rPr>
          <w:rFonts w:ascii="Courier New" w:hAnsi="Courier New" w:cs="Courier New"/>
          <w:sz w:val="18"/>
          <w:szCs w:val="18"/>
        </w:rPr>
        <w:t xml:space="preserve">  </w:t>
      </w:r>
      <w:r w:rsidR="00FF7DD0" w:rsidRPr="003E7214">
        <w:rPr>
          <w:rFonts w:ascii="Courier New" w:hAnsi="Courier New" w:cs="Courier New"/>
          <w:sz w:val="18"/>
          <w:szCs w:val="18"/>
        </w:rPr>
        <w:t xml:space="preserve"> Acct. Symbol 516-0U7820</w:t>
      </w:r>
    </w:p>
    <w:p w14:paraId="2BE75B7D" w14:textId="77777777" w:rsidR="00FF7DD0" w:rsidRPr="003E7214" w:rsidRDefault="00FF7DD0" w:rsidP="00FF7DD0">
      <w:pPr>
        <w:rPr>
          <w:rFonts w:ascii="Courier New" w:hAnsi="Courier New" w:cs="Courier New"/>
          <w:sz w:val="18"/>
          <w:szCs w:val="18"/>
        </w:rPr>
      </w:pPr>
      <w:bookmarkStart w:id="885" w:name="_Hlk177553789"/>
      <w:bookmarkEnd w:id="884"/>
      <w:r w:rsidRPr="003E7214">
        <w:rPr>
          <w:rFonts w:ascii="Courier New" w:hAnsi="Courier New" w:cs="Courier New"/>
          <w:sz w:val="18"/>
          <w:szCs w:val="18"/>
        </w:rPr>
        <w:t>-------------------------------------------------------------------------------</w:t>
      </w:r>
    </w:p>
    <w:p w14:paraId="65AD8D78" w14:textId="60508E62" w:rsidR="00FF7DD0" w:rsidRPr="003E7214" w:rsidRDefault="00FD2460" w:rsidP="00FF7DD0">
      <w:pPr>
        <w:rPr>
          <w:rFonts w:ascii="Courier New" w:hAnsi="Courier New" w:cs="Courier New"/>
          <w:sz w:val="18"/>
          <w:szCs w:val="18"/>
        </w:rPr>
      </w:pPr>
      <w:bookmarkStart w:id="886" w:name="_Hlk177553790"/>
      <w:bookmarkEnd w:id="885"/>
      <w:r>
        <w:rPr>
          <w:rFonts w:ascii="Courier New" w:hAnsi="Courier New" w:cs="Courier New"/>
          <w:sz w:val="18"/>
          <w:szCs w:val="18"/>
        </w:rPr>
        <w:t xml:space="preserve">                          </w:t>
      </w:r>
      <w:r w:rsidR="00FF7DD0" w:rsidRPr="003E7214">
        <w:rPr>
          <w:rFonts w:ascii="Courier New" w:hAnsi="Courier New" w:cs="Courier New"/>
          <w:sz w:val="18"/>
          <w:szCs w:val="18"/>
        </w:rPr>
        <w:t>ADP Form 10-2421PC</w:t>
      </w:r>
      <w:r>
        <w:rPr>
          <w:rFonts w:ascii="Courier New" w:hAnsi="Courier New" w:cs="Courier New"/>
          <w:sz w:val="18"/>
          <w:szCs w:val="18"/>
        </w:rPr>
        <w:t xml:space="preserve"> </w:t>
      </w:r>
      <w:r w:rsidR="00FF7DD0" w:rsidRPr="003E7214">
        <w:rPr>
          <w:rFonts w:ascii="Courier New" w:hAnsi="Courier New" w:cs="Courier New"/>
          <w:sz w:val="18"/>
          <w:szCs w:val="18"/>
        </w:rPr>
        <w:t>APR 1991</w:t>
      </w:r>
    </w:p>
    <w:bookmarkEnd w:id="886"/>
    <w:p w14:paraId="4E19243D" w14:textId="77777777" w:rsidR="00FF7DD0" w:rsidRPr="003E7214" w:rsidRDefault="00FF7DD0" w:rsidP="00FF7DD0">
      <w:pPr>
        <w:rPr>
          <w:rFonts w:ascii="Courier New" w:hAnsi="Courier New" w:cs="Courier New"/>
          <w:sz w:val="18"/>
          <w:szCs w:val="18"/>
        </w:rPr>
      </w:pPr>
    </w:p>
    <w:p w14:paraId="3590045D" w14:textId="6550093B" w:rsidR="00FF7DD0" w:rsidRPr="003E7214" w:rsidRDefault="00FF7DD0" w:rsidP="00FF7DD0">
      <w:pPr>
        <w:rPr>
          <w:rFonts w:ascii="Courier New" w:hAnsi="Courier New" w:cs="Courier New"/>
          <w:sz w:val="18"/>
          <w:szCs w:val="18"/>
        </w:rPr>
      </w:pPr>
      <w:bookmarkStart w:id="887" w:name="_Hlk177553791"/>
      <w:r w:rsidRPr="003E7214">
        <w:rPr>
          <w:rFonts w:ascii="Courier New" w:hAnsi="Courier New" w:cs="Courier New"/>
          <w:sz w:val="18"/>
          <w:szCs w:val="18"/>
        </w:rPr>
        <w:t>CONTINUATION OF PURCHASE CARD ORDER NUMBER: 0U7820</w:t>
      </w:r>
      <w:r w:rsidR="00FD2460">
        <w:rPr>
          <w:rFonts w:ascii="Courier New" w:hAnsi="Courier New" w:cs="Courier New"/>
          <w:sz w:val="18"/>
          <w:szCs w:val="18"/>
        </w:rPr>
        <w:t xml:space="preserve">          </w:t>
      </w:r>
      <w:r w:rsidRPr="003E7214">
        <w:rPr>
          <w:rFonts w:ascii="Courier New" w:hAnsi="Courier New" w:cs="Courier New"/>
          <w:sz w:val="18"/>
          <w:szCs w:val="18"/>
        </w:rPr>
        <w:t xml:space="preserve"> PAGE 2</w:t>
      </w:r>
    </w:p>
    <w:p w14:paraId="71043335" w14:textId="77777777" w:rsidR="00FF7DD0" w:rsidRPr="003E7214" w:rsidRDefault="00FF7DD0" w:rsidP="00FF7DD0">
      <w:pPr>
        <w:rPr>
          <w:rFonts w:ascii="Courier New" w:hAnsi="Courier New" w:cs="Courier New"/>
          <w:sz w:val="18"/>
          <w:szCs w:val="18"/>
        </w:rPr>
      </w:pPr>
      <w:bookmarkStart w:id="888" w:name="_Hlk177553792"/>
      <w:bookmarkEnd w:id="887"/>
      <w:r w:rsidRPr="003E7214">
        <w:rPr>
          <w:rFonts w:ascii="Courier New" w:hAnsi="Courier New" w:cs="Courier New"/>
          <w:sz w:val="18"/>
          <w:szCs w:val="18"/>
        </w:rPr>
        <w:t>_______________________________________________________________________________</w:t>
      </w:r>
    </w:p>
    <w:p w14:paraId="492D66C6" w14:textId="77777777" w:rsidR="00FF7DD0" w:rsidRPr="003E7214" w:rsidRDefault="00FF7DD0" w:rsidP="00FF7DD0">
      <w:pPr>
        <w:rPr>
          <w:rFonts w:ascii="Courier New" w:hAnsi="Courier New" w:cs="Courier New"/>
          <w:sz w:val="18"/>
          <w:szCs w:val="18"/>
        </w:rPr>
      </w:pPr>
      <w:bookmarkStart w:id="889" w:name="_Hlk177553793"/>
      <w:bookmarkEnd w:id="888"/>
      <w:r w:rsidRPr="003E7214">
        <w:rPr>
          <w:rFonts w:ascii="Courier New" w:hAnsi="Courier New" w:cs="Courier New"/>
          <w:sz w:val="18"/>
          <w:szCs w:val="18"/>
        </w:rPr>
        <w:t>Department of Veterans Affairs|Prosthetic Authorization for Items or Services</w:t>
      </w:r>
    </w:p>
    <w:p w14:paraId="6DCC90C5" w14:textId="77777777" w:rsidR="00FF7DD0" w:rsidRPr="003E7214" w:rsidRDefault="00FF7DD0" w:rsidP="00FF7DD0">
      <w:pPr>
        <w:rPr>
          <w:rFonts w:ascii="Courier New" w:hAnsi="Courier New" w:cs="Courier New"/>
          <w:sz w:val="18"/>
          <w:szCs w:val="18"/>
        </w:rPr>
      </w:pPr>
      <w:bookmarkStart w:id="890" w:name="_Hlk177553794"/>
      <w:bookmarkEnd w:id="889"/>
      <w:r w:rsidRPr="003E7214">
        <w:rPr>
          <w:rFonts w:ascii="Courier New" w:hAnsi="Courier New" w:cs="Courier New"/>
          <w:sz w:val="18"/>
          <w:szCs w:val="18"/>
        </w:rPr>
        <w:t>-------------------------------------------------------------------------------</w:t>
      </w:r>
    </w:p>
    <w:p w14:paraId="5BDAC369" w14:textId="7A164D1F" w:rsidR="00FF7DD0" w:rsidRPr="003E7214" w:rsidRDefault="00FF7DD0" w:rsidP="00FF7DD0">
      <w:pPr>
        <w:rPr>
          <w:rFonts w:ascii="Courier New" w:hAnsi="Courier New" w:cs="Courier New"/>
          <w:sz w:val="18"/>
          <w:szCs w:val="18"/>
        </w:rPr>
      </w:pPr>
      <w:bookmarkStart w:id="891" w:name="_Hlk177553795"/>
      <w:bookmarkEnd w:id="890"/>
      <w:r w:rsidRPr="003E7214">
        <w:rPr>
          <w:rFonts w:ascii="Courier New" w:hAnsi="Courier New" w:cs="Courier New"/>
          <w:sz w:val="18"/>
          <w:szCs w:val="18"/>
        </w:rPr>
        <w:t>1. Name and Address of Vendor</w:t>
      </w:r>
      <w:r w:rsidR="00FD2460">
        <w:rPr>
          <w:rFonts w:ascii="Courier New" w:hAnsi="Courier New" w:cs="Courier New"/>
          <w:sz w:val="18"/>
          <w:szCs w:val="18"/>
        </w:rPr>
        <w:t xml:space="preserve">     </w:t>
      </w:r>
      <w:r w:rsidRPr="003E7214">
        <w:rPr>
          <w:rFonts w:ascii="Courier New" w:hAnsi="Courier New" w:cs="Courier New"/>
          <w:sz w:val="18"/>
          <w:szCs w:val="18"/>
        </w:rPr>
        <w:t xml:space="preserve"> 2. Name and Address of VA Facility</w:t>
      </w:r>
    </w:p>
    <w:p w14:paraId="72877812" w14:textId="2134C0AB" w:rsidR="00FF7DD0" w:rsidRPr="003E7214" w:rsidRDefault="00FD2460" w:rsidP="00FF7DD0">
      <w:pPr>
        <w:rPr>
          <w:rFonts w:ascii="Courier New" w:hAnsi="Courier New" w:cs="Courier New"/>
          <w:sz w:val="18"/>
          <w:szCs w:val="18"/>
        </w:rPr>
      </w:pPr>
      <w:bookmarkStart w:id="892" w:name="_Hlk177553796"/>
      <w:bookmarkEnd w:id="891"/>
      <w:r>
        <w:rPr>
          <w:rFonts w:ascii="Courier New" w:hAnsi="Courier New" w:cs="Courier New"/>
          <w:sz w:val="18"/>
          <w:szCs w:val="18"/>
        </w:rPr>
        <w:t xml:space="preserve">  </w:t>
      </w:r>
      <w:r w:rsidR="00FF7DD0" w:rsidRPr="003E7214">
        <w:rPr>
          <w:rFonts w:ascii="Courier New" w:hAnsi="Courier New" w:cs="Courier New"/>
          <w:sz w:val="18"/>
          <w:szCs w:val="18"/>
        </w:rPr>
        <w:t xml:space="preserve"> INVACARE</w:t>
      </w:r>
      <w:r>
        <w:rPr>
          <w:rFonts w:ascii="Courier New" w:hAnsi="Courier New" w:cs="Courier New"/>
          <w:sz w:val="18"/>
          <w:szCs w:val="18"/>
        </w:rPr>
        <w:t xml:space="preserve">             </w:t>
      </w:r>
      <w:r w:rsidR="00FF7DD0" w:rsidRPr="003E7214">
        <w:rPr>
          <w:rFonts w:ascii="Courier New" w:hAnsi="Courier New" w:cs="Courier New"/>
          <w:sz w:val="18"/>
          <w:szCs w:val="18"/>
        </w:rPr>
        <w:t xml:space="preserve"> </w:t>
      </w:r>
      <w:smartTag w:uri="urn:schemas-microsoft-com:office:smarttags" w:element="place">
        <w:smartTag w:uri="urn:schemas-microsoft-com:office:smarttags" w:element="PlaceName">
          <w:r w:rsidR="00FF7DD0" w:rsidRPr="003E7214">
            <w:rPr>
              <w:rFonts w:ascii="Courier New" w:hAnsi="Courier New" w:cs="Courier New"/>
              <w:sz w:val="18"/>
              <w:szCs w:val="18"/>
            </w:rPr>
            <w:t>DVAMC</w:t>
          </w:r>
        </w:smartTag>
        <w:r w:rsidR="00FF7DD0" w:rsidRPr="003E7214">
          <w:rPr>
            <w:rFonts w:ascii="Courier New" w:hAnsi="Courier New" w:cs="Courier New"/>
            <w:sz w:val="18"/>
            <w:szCs w:val="18"/>
          </w:rPr>
          <w:t xml:space="preserve"> </w:t>
        </w:r>
        <w:smartTag w:uri="urn:schemas-microsoft-com:office:smarttags" w:element="PlaceType">
          <w:r w:rsidR="00FF7DD0" w:rsidRPr="003E7214">
            <w:rPr>
              <w:rFonts w:ascii="Courier New" w:hAnsi="Courier New" w:cs="Courier New"/>
              <w:sz w:val="18"/>
              <w:szCs w:val="18"/>
            </w:rPr>
            <w:t>BAY</w:t>
          </w:r>
        </w:smartTag>
      </w:smartTag>
      <w:r w:rsidR="00FF7DD0" w:rsidRPr="003E7214">
        <w:rPr>
          <w:rFonts w:ascii="Courier New" w:hAnsi="Courier New" w:cs="Courier New"/>
          <w:sz w:val="18"/>
          <w:szCs w:val="18"/>
        </w:rPr>
        <w:t xml:space="preserve"> PINES 516/121 (516/121)</w:t>
      </w:r>
    </w:p>
    <w:p w14:paraId="52163E14" w14:textId="42D3E853" w:rsidR="00FF7DD0" w:rsidRPr="003E7214" w:rsidRDefault="00FD2460" w:rsidP="00FF7DD0">
      <w:pPr>
        <w:rPr>
          <w:rFonts w:ascii="Courier New" w:hAnsi="Courier New" w:cs="Courier New"/>
          <w:sz w:val="18"/>
          <w:szCs w:val="18"/>
        </w:rPr>
      </w:pPr>
      <w:bookmarkStart w:id="893" w:name="_Hlk177553797"/>
      <w:bookmarkEnd w:id="892"/>
      <w:r>
        <w:rPr>
          <w:rFonts w:ascii="Courier New" w:hAnsi="Courier New" w:cs="Courier New"/>
          <w:sz w:val="18"/>
          <w:szCs w:val="18"/>
        </w:rPr>
        <w:t xml:space="preserve">  </w:t>
      </w:r>
      <w:r w:rsidR="00FF7DD0" w:rsidRPr="003E7214">
        <w:rPr>
          <w:rFonts w:ascii="Courier New" w:hAnsi="Courier New" w:cs="Courier New"/>
          <w:sz w:val="18"/>
          <w:szCs w:val="18"/>
        </w:rPr>
        <w:t xml:space="preserve"> 899 CLEVELAND ST</w:t>
      </w:r>
      <w:r>
        <w:rPr>
          <w:rFonts w:ascii="Courier New" w:hAnsi="Courier New" w:cs="Courier New"/>
          <w:sz w:val="18"/>
          <w:szCs w:val="18"/>
        </w:rPr>
        <w:t xml:space="preserve">         </w:t>
      </w:r>
      <w:r w:rsidR="00FF7DD0" w:rsidRPr="003E7214">
        <w:rPr>
          <w:rFonts w:ascii="Courier New" w:hAnsi="Courier New" w:cs="Courier New"/>
          <w:sz w:val="18"/>
          <w:szCs w:val="18"/>
        </w:rPr>
        <w:t xml:space="preserve"> PROSTHETIC &amp; SENSORY AIDS SERVICE</w:t>
      </w:r>
    </w:p>
    <w:bookmarkEnd w:id="893"/>
    <w:p w14:paraId="3A5862B4" w14:textId="4C539612" w:rsidR="00FF7DD0" w:rsidRPr="00343EA0" w:rsidRDefault="00FD2460" w:rsidP="00FF7DD0">
      <w:pPr>
        <w:rPr>
          <w:rFonts w:ascii="Courier New" w:hAnsi="Courier New" w:cs="Courier New"/>
          <w:sz w:val="18"/>
          <w:szCs w:val="18"/>
          <w:lang w:val="es-ES"/>
        </w:rPr>
      </w:pPr>
      <w:r>
        <w:rPr>
          <w:rFonts w:ascii="Courier New" w:hAnsi="Courier New" w:cs="Courier New"/>
          <w:sz w:val="18"/>
          <w:szCs w:val="18"/>
        </w:rPr>
        <w:t xml:space="preserve">  </w:t>
      </w:r>
      <w:r w:rsidR="00FF7DD0" w:rsidRPr="003E7214">
        <w:rPr>
          <w:rFonts w:ascii="Courier New" w:hAnsi="Courier New" w:cs="Courier New"/>
          <w:sz w:val="18"/>
          <w:szCs w:val="18"/>
        </w:rPr>
        <w:t xml:space="preserve"> </w:t>
      </w:r>
      <w:bookmarkStart w:id="894" w:name="_Hlk177553798"/>
      <w:r w:rsidR="00FF7DD0" w:rsidRPr="00343EA0">
        <w:rPr>
          <w:rFonts w:ascii="Courier New" w:hAnsi="Courier New" w:cs="Courier New"/>
          <w:sz w:val="18"/>
          <w:szCs w:val="18"/>
          <w:lang w:val="es-ES"/>
        </w:rPr>
        <w:t>P O BOX 4028</w:t>
      </w:r>
      <w:r>
        <w:rPr>
          <w:rFonts w:ascii="Courier New" w:hAnsi="Courier New" w:cs="Courier New"/>
          <w:sz w:val="18"/>
          <w:szCs w:val="18"/>
          <w:lang w:val="es-ES"/>
        </w:rPr>
        <w:t xml:space="preserve">           </w:t>
      </w:r>
      <w:r w:rsidR="00FF7DD0" w:rsidRPr="00343EA0">
        <w:rPr>
          <w:rFonts w:ascii="Courier New" w:hAnsi="Courier New" w:cs="Courier New"/>
          <w:sz w:val="18"/>
          <w:szCs w:val="18"/>
          <w:lang w:val="es-ES"/>
        </w:rPr>
        <w:t xml:space="preserve"> BAY PINES, FL</w:t>
      </w:r>
      <w:r>
        <w:rPr>
          <w:rFonts w:ascii="Courier New" w:hAnsi="Courier New" w:cs="Courier New"/>
          <w:sz w:val="18"/>
          <w:szCs w:val="18"/>
          <w:lang w:val="es-ES"/>
        </w:rPr>
        <w:t xml:space="preserve"> </w:t>
      </w:r>
      <w:r w:rsidR="00FF7DD0" w:rsidRPr="00343EA0">
        <w:rPr>
          <w:rFonts w:ascii="Courier New" w:hAnsi="Courier New" w:cs="Courier New"/>
          <w:sz w:val="18"/>
          <w:szCs w:val="18"/>
          <w:lang w:val="es-ES"/>
        </w:rPr>
        <w:t>33744</w:t>
      </w:r>
      <w:bookmarkEnd w:id="894"/>
    </w:p>
    <w:p w14:paraId="6BCF5A45" w14:textId="7B49D7E6" w:rsidR="00FF7DD0" w:rsidRPr="003E7214" w:rsidRDefault="00FD2460" w:rsidP="00FF7DD0">
      <w:pPr>
        <w:rPr>
          <w:rFonts w:ascii="Courier New" w:hAnsi="Courier New" w:cs="Courier New"/>
          <w:sz w:val="18"/>
          <w:szCs w:val="18"/>
        </w:rPr>
      </w:pPr>
      <w:bookmarkStart w:id="895" w:name="_Hlk177553799"/>
      <w:r>
        <w:rPr>
          <w:rFonts w:ascii="Courier New" w:hAnsi="Courier New" w:cs="Courier New"/>
          <w:sz w:val="18"/>
          <w:szCs w:val="18"/>
          <w:lang w:val="es-ES"/>
        </w:rPr>
        <w:t xml:space="preserve">  </w:t>
      </w:r>
      <w:r w:rsidR="00FF7DD0" w:rsidRPr="00343EA0">
        <w:rPr>
          <w:rFonts w:ascii="Courier New" w:hAnsi="Courier New" w:cs="Courier New"/>
          <w:sz w:val="18"/>
          <w:szCs w:val="18"/>
          <w:lang w:val="es-ES"/>
        </w:rPr>
        <w:t xml:space="preserve"> </w:t>
      </w:r>
      <w:smartTag w:uri="urn:schemas-microsoft-com:office:smarttags" w:element="place">
        <w:smartTag w:uri="urn:schemas-microsoft-com:office:smarttags" w:element="City">
          <w:r w:rsidR="00FF7DD0" w:rsidRPr="003E7214">
            <w:rPr>
              <w:rFonts w:ascii="Courier New" w:hAnsi="Courier New" w:cs="Courier New"/>
              <w:sz w:val="18"/>
              <w:szCs w:val="18"/>
            </w:rPr>
            <w:t>ELYRIA</w:t>
          </w:r>
        </w:smartTag>
        <w:r w:rsidR="00FF7DD0" w:rsidRPr="003E7214">
          <w:rPr>
            <w:rFonts w:ascii="Courier New" w:hAnsi="Courier New" w:cs="Courier New"/>
            <w:sz w:val="18"/>
            <w:szCs w:val="18"/>
          </w:rPr>
          <w:t>,</w:t>
        </w:r>
        <w:smartTag w:uri="urn:schemas-microsoft-com:office:smarttags" w:element="State">
          <w:r w:rsidR="00FF7DD0" w:rsidRPr="003E7214">
            <w:rPr>
              <w:rFonts w:ascii="Courier New" w:hAnsi="Courier New" w:cs="Courier New"/>
              <w:sz w:val="18"/>
              <w:szCs w:val="18"/>
            </w:rPr>
            <w:t>OH</w:t>
          </w:r>
        </w:smartTag>
        <w:r w:rsidR="00FF7DD0" w:rsidRPr="003E7214">
          <w:rPr>
            <w:rFonts w:ascii="Courier New" w:hAnsi="Courier New" w:cs="Courier New"/>
            <w:sz w:val="18"/>
            <w:szCs w:val="18"/>
          </w:rPr>
          <w:t xml:space="preserve"> </w:t>
        </w:r>
        <w:smartTag w:uri="urn:schemas-microsoft-com:office:smarttags" w:element="PostalCode">
          <w:r w:rsidR="00FF7DD0" w:rsidRPr="003E7214">
            <w:rPr>
              <w:rFonts w:ascii="Courier New" w:hAnsi="Courier New" w:cs="Courier New"/>
              <w:sz w:val="18"/>
              <w:szCs w:val="18"/>
            </w:rPr>
            <w:t>44036</w:t>
          </w:r>
        </w:smartTag>
      </w:smartTag>
    </w:p>
    <w:p w14:paraId="0CC702D4" w14:textId="673FE735" w:rsidR="00FF7DD0" w:rsidRPr="003E7214" w:rsidRDefault="00FD2460" w:rsidP="00FF7DD0">
      <w:pPr>
        <w:rPr>
          <w:rFonts w:ascii="Courier New" w:hAnsi="Courier New" w:cs="Courier New"/>
          <w:sz w:val="18"/>
          <w:szCs w:val="18"/>
        </w:rPr>
      </w:pPr>
      <w:bookmarkStart w:id="896" w:name="_Hlk177553800"/>
      <w:bookmarkEnd w:id="895"/>
      <w:r>
        <w:rPr>
          <w:rFonts w:ascii="Courier New" w:hAnsi="Courier New" w:cs="Courier New"/>
          <w:sz w:val="18"/>
          <w:szCs w:val="18"/>
        </w:rPr>
        <w:t xml:space="preserve">  </w:t>
      </w:r>
      <w:r w:rsidR="00FF7DD0" w:rsidRPr="003E7214">
        <w:rPr>
          <w:rFonts w:ascii="Courier New" w:hAnsi="Courier New" w:cs="Courier New"/>
          <w:sz w:val="18"/>
          <w:szCs w:val="18"/>
        </w:rPr>
        <w:t xml:space="preserve"> 800-642-8262</w:t>
      </w:r>
      <w:r>
        <w:rPr>
          <w:rFonts w:ascii="Courier New" w:hAnsi="Courier New" w:cs="Courier New"/>
          <w:sz w:val="18"/>
          <w:szCs w:val="18"/>
        </w:rPr>
        <w:t xml:space="preserve">           </w:t>
      </w:r>
      <w:r w:rsidR="00FF7DD0" w:rsidRPr="003E7214">
        <w:rPr>
          <w:rFonts w:ascii="Courier New" w:hAnsi="Courier New" w:cs="Courier New"/>
          <w:sz w:val="18"/>
          <w:szCs w:val="18"/>
        </w:rPr>
        <w:t xml:space="preserve"> 727-398-9345</w:t>
      </w:r>
    </w:p>
    <w:p w14:paraId="49C438EF" w14:textId="77777777" w:rsidR="00FF7DD0" w:rsidRPr="003E7214" w:rsidRDefault="00FF7DD0" w:rsidP="00FF7DD0">
      <w:pPr>
        <w:rPr>
          <w:rFonts w:ascii="Courier New" w:hAnsi="Courier New" w:cs="Courier New"/>
          <w:sz w:val="18"/>
          <w:szCs w:val="18"/>
        </w:rPr>
      </w:pPr>
      <w:bookmarkStart w:id="897" w:name="_Hlk177553801"/>
      <w:bookmarkEnd w:id="896"/>
      <w:r w:rsidRPr="003E7214">
        <w:rPr>
          <w:rFonts w:ascii="Courier New" w:hAnsi="Courier New" w:cs="Courier New"/>
          <w:sz w:val="18"/>
          <w:szCs w:val="18"/>
        </w:rPr>
        <w:t>-------------------------------------------------------------------------------</w:t>
      </w:r>
    </w:p>
    <w:p w14:paraId="07C91254" w14:textId="4E52309A" w:rsidR="00FF7DD0" w:rsidRPr="003E7214" w:rsidRDefault="00FF7DD0" w:rsidP="00FF7DD0">
      <w:pPr>
        <w:rPr>
          <w:rFonts w:ascii="Courier New" w:hAnsi="Courier New" w:cs="Courier New"/>
          <w:sz w:val="18"/>
          <w:szCs w:val="18"/>
        </w:rPr>
      </w:pPr>
      <w:bookmarkStart w:id="898" w:name="_Hlk177553802"/>
      <w:bookmarkEnd w:id="897"/>
      <w:r w:rsidRPr="003E7214">
        <w:rPr>
          <w:rFonts w:ascii="Courier New" w:hAnsi="Courier New" w:cs="Courier New"/>
          <w:sz w:val="18"/>
          <w:szCs w:val="18"/>
        </w:rPr>
        <w:t>3. Veterans Name (Last, First, MI)</w:t>
      </w:r>
      <w:r w:rsidR="00FD2460">
        <w:rPr>
          <w:rFonts w:ascii="Courier New" w:hAnsi="Courier New" w:cs="Courier New"/>
          <w:sz w:val="18"/>
          <w:szCs w:val="18"/>
        </w:rPr>
        <w:t xml:space="preserve">   </w:t>
      </w:r>
      <w:r w:rsidRPr="003E7214">
        <w:rPr>
          <w:rFonts w:ascii="Courier New" w:hAnsi="Courier New" w:cs="Courier New"/>
          <w:sz w:val="18"/>
          <w:szCs w:val="18"/>
        </w:rPr>
        <w:t>4. Date of Authorization</w:t>
      </w:r>
    </w:p>
    <w:p w14:paraId="47D0CA67" w14:textId="1FC9BD09" w:rsidR="00FF7DD0" w:rsidRPr="003E7214" w:rsidRDefault="00FD2460" w:rsidP="00FF7DD0">
      <w:pPr>
        <w:rPr>
          <w:rFonts w:ascii="Courier New" w:hAnsi="Courier New" w:cs="Courier New"/>
          <w:sz w:val="18"/>
          <w:szCs w:val="18"/>
        </w:rPr>
      </w:pPr>
      <w:bookmarkStart w:id="899" w:name="_Hlk177553803"/>
      <w:bookmarkEnd w:id="898"/>
      <w:r>
        <w:rPr>
          <w:rFonts w:ascii="Courier New" w:hAnsi="Courier New" w:cs="Courier New"/>
          <w:sz w:val="18"/>
          <w:szCs w:val="18"/>
        </w:rPr>
        <w:t xml:space="preserve">  </w:t>
      </w:r>
      <w:r w:rsidR="00FF7DD0" w:rsidRPr="003E7214">
        <w:rPr>
          <w:rFonts w:ascii="Courier New" w:hAnsi="Courier New" w:cs="Courier New"/>
          <w:sz w:val="18"/>
          <w:szCs w:val="18"/>
        </w:rPr>
        <w:t xml:space="preserve"> LXYF,ZLUQDY A</w:t>
      </w:r>
      <w:r>
        <w:rPr>
          <w:rFonts w:ascii="Courier New" w:hAnsi="Courier New" w:cs="Courier New"/>
          <w:sz w:val="18"/>
          <w:szCs w:val="18"/>
        </w:rPr>
        <w:t xml:space="preserve">             </w:t>
      </w:r>
      <w:r w:rsidR="00FF7DD0" w:rsidRPr="003E7214">
        <w:rPr>
          <w:rFonts w:ascii="Courier New" w:hAnsi="Courier New" w:cs="Courier New"/>
          <w:sz w:val="18"/>
          <w:szCs w:val="18"/>
        </w:rPr>
        <w:t xml:space="preserve"> </w:t>
      </w:r>
      <w:smartTag w:uri="urn:schemas-microsoft-com:office:smarttags" w:element="date">
        <w:smartTagPr>
          <w:attr w:name="Month" w:val="2"/>
          <w:attr w:name="Day" w:val="15"/>
          <w:attr w:name="Year" w:val="2005"/>
        </w:smartTagPr>
        <w:r w:rsidR="00FF7DD0" w:rsidRPr="003E7214">
          <w:rPr>
            <w:rFonts w:ascii="Courier New" w:hAnsi="Courier New" w:cs="Courier New"/>
            <w:sz w:val="18"/>
            <w:szCs w:val="18"/>
          </w:rPr>
          <w:t>FEB 15, 2005</w:t>
        </w:r>
      </w:smartTag>
    </w:p>
    <w:p w14:paraId="2FF19980" w14:textId="77777777" w:rsidR="00FF7DD0" w:rsidRPr="003E7214" w:rsidRDefault="00FF7DD0" w:rsidP="00FF7DD0">
      <w:pPr>
        <w:rPr>
          <w:rFonts w:ascii="Courier New" w:hAnsi="Courier New" w:cs="Courier New"/>
          <w:sz w:val="18"/>
          <w:szCs w:val="18"/>
        </w:rPr>
      </w:pPr>
      <w:bookmarkStart w:id="900" w:name="_Hlk177553804"/>
      <w:bookmarkEnd w:id="899"/>
      <w:r w:rsidRPr="003E7214">
        <w:rPr>
          <w:rFonts w:ascii="Courier New" w:hAnsi="Courier New" w:cs="Courier New"/>
          <w:sz w:val="18"/>
          <w:szCs w:val="18"/>
        </w:rPr>
        <w:t>-------------------------------------------------------------------------------</w:t>
      </w:r>
    </w:p>
    <w:p w14:paraId="629A934C" w14:textId="7B166433" w:rsidR="00FF7DD0" w:rsidRPr="003E7214" w:rsidRDefault="00FD2460" w:rsidP="00FF7DD0">
      <w:pPr>
        <w:rPr>
          <w:rFonts w:ascii="Courier New" w:hAnsi="Courier New" w:cs="Courier New"/>
          <w:sz w:val="18"/>
          <w:szCs w:val="18"/>
        </w:rPr>
      </w:pPr>
      <w:bookmarkStart w:id="901" w:name="_Hlk177553805"/>
      <w:bookmarkEnd w:id="900"/>
      <w:r>
        <w:rPr>
          <w:rFonts w:ascii="Courier New" w:hAnsi="Courier New" w:cs="Courier New"/>
          <w:sz w:val="18"/>
          <w:szCs w:val="18"/>
        </w:rPr>
        <w:t xml:space="preserve">        </w:t>
      </w:r>
      <w:r w:rsidR="00FF7DD0" w:rsidRPr="003E7214">
        <w:rPr>
          <w:rFonts w:ascii="Courier New" w:hAnsi="Courier New" w:cs="Courier New"/>
          <w:sz w:val="18"/>
          <w:szCs w:val="18"/>
        </w:rPr>
        <w:t xml:space="preserve"> 15. DESCRIPTION OF ITEMS OR SERVICES AUTHORIZED</w:t>
      </w:r>
    </w:p>
    <w:p w14:paraId="5F11B59B" w14:textId="77777777" w:rsidR="00FF7DD0" w:rsidRPr="003E7214" w:rsidRDefault="00FF7DD0" w:rsidP="00FF7DD0">
      <w:pPr>
        <w:rPr>
          <w:rFonts w:ascii="Courier New" w:hAnsi="Courier New" w:cs="Courier New"/>
          <w:sz w:val="18"/>
          <w:szCs w:val="18"/>
        </w:rPr>
      </w:pPr>
      <w:bookmarkStart w:id="902" w:name="_Hlk177553806"/>
      <w:bookmarkEnd w:id="901"/>
      <w:r w:rsidRPr="003E7214">
        <w:rPr>
          <w:rFonts w:ascii="Courier New" w:hAnsi="Courier New" w:cs="Courier New"/>
          <w:sz w:val="18"/>
          <w:szCs w:val="18"/>
        </w:rPr>
        <w:t>-------------------------------------------------------------------------------</w:t>
      </w:r>
    </w:p>
    <w:p w14:paraId="4570E3D5" w14:textId="002C57E6" w:rsidR="00FF7DD0" w:rsidRPr="003E7214" w:rsidRDefault="00FF7DD0" w:rsidP="00FF7DD0">
      <w:pPr>
        <w:rPr>
          <w:rFonts w:ascii="Courier New" w:hAnsi="Courier New" w:cs="Courier New"/>
          <w:sz w:val="18"/>
          <w:szCs w:val="18"/>
        </w:rPr>
      </w:pPr>
      <w:bookmarkStart w:id="903" w:name="_Hlk177553807"/>
      <w:bookmarkEnd w:id="902"/>
      <w:r w:rsidRPr="003E7214">
        <w:rPr>
          <w:rFonts w:ascii="Courier New" w:hAnsi="Courier New" w:cs="Courier New"/>
          <w:sz w:val="18"/>
          <w:szCs w:val="18"/>
        </w:rPr>
        <w:t>ITEM NUMBER</w:t>
      </w:r>
      <w:r w:rsidR="00FD2460">
        <w:rPr>
          <w:rFonts w:ascii="Courier New" w:hAnsi="Courier New" w:cs="Courier New"/>
          <w:sz w:val="18"/>
          <w:szCs w:val="18"/>
        </w:rPr>
        <w:t xml:space="preserve">      </w:t>
      </w:r>
      <w:r w:rsidRPr="003E7214">
        <w:rPr>
          <w:rFonts w:ascii="Courier New" w:hAnsi="Courier New" w:cs="Courier New"/>
          <w:b/>
          <w:sz w:val="18"/>
          <w:szCs w:val="18"/>
        </w:rPr>
        <w:t>DESCRIPTION</w:t>
      </w:r>
      <w:r w:rsidR="00FD2460">
        <w:rPr>
          <w:rFonts w:ascii="Courier New" w:hAnsi="Courier New" w:cs="Courier New"/>
          <w:sz w:val="18"/>
          <w:szCs w:val="18"/>
        </w:rPr>
        <w:t xml:space="preserve">        </w:t>
      </w:r>
      <w:r w:rsidRPr="003E7214">
        <w:rPr>
          <w:rFonts w:ascii="Courier New" w:hAnsi="Courier New" w:cs="Courier New"/>
          <w:sz w:val="18"/>
          <w:szCs w:val="18"/>
        </w:rPr>
        <w:t>QUANTITY</w:t>
      </w:r>
      <w:r w:rsidR="00FD2460">
        <w:rPr>
          <w:rFonts w:ascii="Courier New" w:hAnsi="Courier New" w:cs="Courier New"/>
          <w:sz w:val="18"/>
          <w:szCs w:val="18"/>
        </w:rPr>
        <w:t xml:space="preserve"> </w:t>
      </w:r>
      <w:r w:rsidRPr="003E7214">
        <w:rPr>
          <w:rFonts w:ascii="Courier New" w:hAnsi="Courier New" w:cs="Courier New"/>
          <w:sz w:val="18"/>
          <w:szCs w:val="18"/>
        </w:rPr>
        <w:t>UNIT</w:t>
      </w:r>
      <w:r w:rsidR="00FD2460">
        <w:rPr>
          <w:rFonts w:ascii="Courier New" w:hAnsi="Courier New" w:cs="Courier New"/>
          <w:sz w:val="18"/>
          <w:szCs w:val="18"/>
        </w:rPr>
        <w:t xml:space="preserve"> </w:t>
      </w:r>
      <w:r w:rsidRPr="003E7214">
        <w:rPr>
          <w:rFonts w:ascii="Courier New" w:hAnsi="Courier New" w:cs="Courier New"/>
          <w:sz w:val="18"/>
          <w:szCs w:val="18"/>
        </w:rPr>
        <w:t>UNIT</w:t>
      </w:r>
      <w:r w:rsidR="00FD2460">
        <w:rPr>
          <w:rFonts w:ascii="Courier New" w:hAnsi="Courier New" w:cs="Courier New"/>
          <w:sz w:val="18"/>
          <w:szCs w:val="18"/>
        </w:rPr>
        <w:t xml:space="preserve"> </w:t>
      </w:r>
      <w:r w:rsidRPr="003E7214">
        <w:rPr>
          <w:rFonts w:ascii="Courier New" w:hAnsi="Courier New" w:cs="Courier New"/>
          <w:sz w:val="18"/>
          <w:szCs w:val="18"/>
        </w:rPr>
        <w:t xml:space="preserve"> AMOUNT</w:t>
      </w:r>
    </w:p>
    <w:p w14:paraId="16E14B22" w14:textId="09F63085" w:rsidR="00FF7DD0" w:rsidRPr="003E7214" w:rsidRDefault="00FD2460" w:rsidP="00FF7DD0">
      <w:pPr>
        <w:rPr>
          <w:rFonts w:ascii="Courier New" w:hAnsi="Courier New" w:cs="Courier New"/>
          <w:sz w:val="18"/>
          <w:szCs w:val="18"/>
        </w:rPr>
      </w:pPr>
      <w:bookmarkStart w:id="904" w:name="_Hlk177553808"/>
      <w:bookmarkEnd w:id="903"/>
      <w:r>
        <w:rPr>
          <w:rFonts w:ascii="Courier New" w:hAnsi="Courier New" w:cs="Courier New"/>
          <w:sz w:val="18"/>
          <w:szCs w:val="18"/>
        </w:rPr>
        <w:t xml:space="preserve">                         </w:t>
      </w:r>
      <w:r w:rsidR="00FF7DD0" w:rsidRPr="003E7214">
        <w:rPr>
          <w:rFonts w:ascii="Courier New" w:hAnsi="Courier New" w:cs="Courier New"/>
          <w:sz w:val="18"/>
          <w:szCs w:val="18"/>
        </w:rPr>
        <w:t>ORDERED</w:t>
      </w:r>
      <w:r>
        <w:rPr>
          <w:rFonts w:ascii="Courier New" w:hAnsi="Courier New" w:cs="Courier New"/>
          <w:sz w:val="18"/>
          <w:szCs w:val="18"/>
        </w:rPr>
        <w:t xml:space="preserve">    </w:t>
      </w:r>
      <w:r w:rsidR="00FF7DD0" w:rsidRPr="003E7214">
        <w:rPr>
          <w:rFonts w:ascii="Courier New" w:hAnsi="Courier New" w:cs="Courier New"/>
          <w:sz w:val="18"/>
          <w:szCs w:val="18"/>
        </w:rPr>
        <w:t xml:space="preserve"> PRICE</w:t>
      </w:r>
    </w:p>
    <w:p w14:paraId="5C0C0847" w14:textId="77777777" w:rsidR="00FF7DD0" w:rsidRPr="003E7214" w:rsidRDefault="00FF7DD0" w:rsidP="00FF7DD0">
      <w:pPr>
        <w:rPr>
          <w:rFonts w:ascii="Courier New" w:hAnsi="Courier New" w:cs="Courier New"/>
          <w:sz w:val="18"/>
          <w:szCs w:val="18"/>
        </w:rPr>
      </w:pPr>
      <w:bookmarkStart w:id="905" w:name="_Hlk177553809"/>
      <w:bookmarkEnd w:id="904"/>
      <w:r w:rsidRPr="003E7214">
        <w:rPr>
          <w:rFonts w:ascii="Courier New" w:hAnsi="Courier New" w:cs="Courier New"/>
          <w:sz w:val="18"/>
          <w:szCs w:val="18"/>
        </w:rPr>
        <w:t>-------------------------------------------------------------------------------</w:t>
      </w:r>
    </w:p>
    <w:p w14:paraId="54A67D15" w14:textId="77777777" w:rsidR="00FF7DD0" w:rsidRDefault="00FF7DD0" w:rsidP="00FF7DD0">
      <w:pPr>
        <w:rPr>
          <w:rFonts w:ascii="Courier New" w:hAnsi="Courier New" w:cs="Courier New"/>
          <w:sz w:val="18"/>
          <w:szCs w:val="18"/>
        </w:rPr>
      </w:pPr>
      <w:bookmarkStart w:id="906" w:name="_Hlk177553810"/>
      <w:bookmarkEnd w:id="905"/>
      <w:r w:rsidRPr="003E7214">
        <w:rPr>
          <w:rFonts w:ascii="Courier New" w:hAnsi="Courier New" w:cs="Courier New"/>
          <w:sz w:val="18"/>
          <w:szCs w:val="18"/>
        </w:rPr>
        <w:t>Eyeglasses, Prescription</w:t>
      </w:r>
    </w:p>
    <w:bookmarkEnd w:id="906"/>
    <w:p w14:paraId="1219810C" w14:textId="77777777" w:rsidR="002C335C" w:rsidRPr="003E7214" w:rsidRDefault="002C335C" w:rsidP="00FF7DD0">
      <w:pPr>
        <w:rPr>
          <w:rFonts w:ascii="Courier New" w:hAnsi="Courier New" w:cs="Courier New"/>
          <w:sz w:val="18"/>
          <w:szCs w:val="18"/>
        </w:rPr>
      </w:pPr>
    </w:p>
    <w:p w14:paraId="77786AD8" w14:textId="77777777" w:rsidR="00966879" w:rsidRPr="00D90F7D" w:rsidRDefault="00966879" w:rsidP="009D4F41">
      <w:pPr>
        <w:pStyle w:val="ChapterTitle"/>
        <w:sectPr w:rsidR="00966879" w:rsidRPr="00D90F7D" w:rsidSect="00EF7319">
          <w:pgSz w:w="12240" w:h="15840" w:code="1"/>
          <w:pgMar w:top="1440" w:right="1440" w:bottom="1440" w:left="1440" w:header="720" w:footer="720" w:gutter="0"/>
          <w:cols w:space="720"/>
          <w:titlePg/>
        </w:sectPr>
      </w:pPr>
      <w:bookmarkStart w:id="907" w:name="_Toc24938072"/>
    </w:p>
    <w:p w14:paraId="7EF8C886" w14:textId="3F26DBDA" w:rsidR="009D4F41" w:rsidRPr="00D90F7D" w:rsidRDefault="002F7418" w:rsidP="00DE7F7D">
      <w:pPr>
        <w:pStyle w:val="Heading2"/>
        <w:jc w:val="center"/>
      </w:pPr>
      <w:bookmarkStart w:id="908" w:name="_Toc172537338"/>
      <w:bookmarkStart w:id="909" w:name="_Toc177550930"/>
      <w:bookmarkStart w:id="910" w:name="_Hlk177553811"/>
      <w:r w:rsidRPr="00D90F7D">
        <w:lastRenderedPageBreak/>
        <w:t>Section 2</w:t>
      </w:r>
      <w:bookmarkStart w:id="911" w:name="_Toc172537339"/>
      <w:bookmarkEnd w:id="908"/>
      <w:r w:rsidR="00DE7F7D">
        <w:t xml:space="preserve">: </w:t>
      </w:r>
      <w:r w:rsidR="009D4F41" w:rsidRPr="00D90F7D">
        <w:t>NPPD Detail Display</w:t>
      </w:r>
      <w:bookmarkEnd w:id="907"/>
      <w:bookmarkEnd w:id="909"/>
      <w:bookmarkEnd w:id="911"/>
    </w:p>
    <w:p w14:paraId="2931B192" w14:textId="77777777" w:rsidR="009D4F41" w:rsidRPr="00D90F7D" w:rsidRDefault="009D4F41" w:rsidP="00DE7F7D">
      <w:pPr>
        <w:pStyle w:val="Heading3"/>
      </w:pPr>
      <w:bookmarkStart w:id="912" w:name="_Toc24938073"/>
      <w:bookmarkStart w:id="913" w:name="_Toc172537340"/>
      <w:bookmarkStart w:id="914" w:name="_Toc177550931"/>
      <w:bookmarkStart w:id="915" w:name="_Hlk177553812"/>
      <w:bookmarkEnd w:id="910"/>
      <w:r w:rsidRPr="00D90F7D">
        <w:t>Overview</w:t>
      </w:r>
      <w:bookmarkEnd w:id="912"/>
      <w:bookmarkEnd w:id="913"/>
      <w:bookmarkEnd w:id="914"/>
    </w:p>
    <w:bookmarkEnd w:id="915"/>
    <w:p w14:paraId="7275EF4D" w14:textId="5EAD6AB8" w:rsidR="009D4F41" w:rsidRDefault="009D4F41" w:rsidP="009D4F41">
      <w:pPr>
        <w:pStyle w:val="BlockLine"/>
        <w:rPr>
          <w:sz w:val="22"/>
        </w:rPr>
      </w:pPr>
    </w:p>
    <w:tbl>
      <w:tblPr>
        <w:tblW w:w="0" w:type="auto"/>
        <w:tblLayout w:type="fixed"/>
        <w:tblLook w:val="0000" w:firstRow="0" w:lastRow="0" w:firstColumn="0" w:lastColumn="0" w:noHBand="0" w:noVBand="0"/>
      </w:tblPr>
      <w:tblGrid>
        <w:gridCol w:w="1728"/>
        <w:gridCol w:w="7740"/>
      </w:tblGrid>
      <w:tr w:rsidR="009D4F41" w14:paraId="309BAE7C" w14:textId="77777777">
        <w:trPr>
          <w:cantSplit/>
        </w:trPr>
        <w:tc>
          <w:tcPr>
            <w:tcW w:w="1728" w:type="dxa"/>
          </w:tcPr>
          <w:p w14:paraId="316A3ED5" w14:textId="77777777" w:rsidR="009D4F41" w:rsidRDefault="009D4F41" w:rsidP="009D4F41">
            <w:pPr>
              <w:pStyle w:val="BlockLabel"/>
            </w:pPr>
            <w:bookmarkStart w:id="916" w:name="_Hlk177547799"/>
            <w:r>
              <w:t>Introduction</w:t>
            </w:r>
          </w:p>
        </w:tc>
        <w:tc>
          <w:tcPr>
            <w:tcW w:w="7740" w:type="dxa"/>
          </w:tcPr>
          <w:p w14:paraId="53F92D8C" w14:textId="2FC48025" w:rsidR="009D4F41" w:rsidRDefault="00697DB5" w:rsidP="00697DB5">
            <w:pPr>
              <w:pStyle w:val="BlockText"/>
            </w:pPr>
            <w:bookmarkStart w:id="917" w:name="_Hlk177553813"/>
            <w:r>
              <w:t xml:space="preserve">This section covers </w:t>
            </w:r>
            <w:r w:rsidR="009D4F41">
              <w:t xml:space="preserve">the </w:t>
            </w:r>
            <w:r w:rsidR="009D4F41">
              <w:rPr>
                <w:b/>
                <w:bCs/>
              </w:rPr>
              <w:t>N</w:t>
            </w:r>
            <w:r w:rsidR="0043081C" w:rsidRPr="0043081C">
              <w:rPr>
                <w:b/>
                <w:bCs/>
              </w:rPr>
              <w:t xml:space="preserve">ational Prosthetic Patient Database </w:t>
            </w:r>
            <w:r w:rsidR="0043081C">
              <w:rPr>
                <w:b/>
                <w:bCs/>
              </w:rPr>
              <w:t>(N</w:t>
            </w:r>
            <w:r w:rsidR="009D4F41">
              <w:rPr>
                <w:b/>
                <w:bCs/>
              </w:rPr>
              <w:t>PPD</w:t>
            </w:r>
            <w:r w:rsidR="0043081C">
              <w:rPr>
                <w:b/>
                <w:bCs/>
              </w:rPr>
              <w:t>)</w:t>
            </w:r>
            <w:r w:rsidR="009D4F41">
              <w:rPr>
                <w:b/>
                <w:bCs/>
              </w:rPr>
              <w:t xml:space="preserve"> Detail Display</w:t>
            </w:r>
            <w:r w:rsidR="009D4F41">
              <w:t xml:space="preserve"> feature.</w:t>
            </w:r>
            <w:r w:rsidR="00FD2460">
              <w:t xml:space="preserve"> </w:t>
            </w:r>
          </w:p>
          <w:bookmarkEnd w:id="917"/>
          <w:p w14:paraId="1955283B" w14:textId="77777777" w:rsidR="009D4F41" w:rsidRDefault="009D4F41" w:rsidP="00697DB5">
            <w:pPr>
              <w:pStyle w:val="BlockText"/>
            </w:pPr>
          </w:p>
          <w:p w14:paraId="72F52723" w14:textId="77777777" w:rsidR="009D4F41" w:rsidRDefault="009D4F41" w:rsidP="00697DB5">
            <w:pPr>
              <w:pStyle w:val="BlockText"/>
            </w:pPr>
            <w:bookmarkStart w:id="918" w:name="_Hlk177553814"/>
            <w:r>
              <w:t>Prosthetics users will be able to do the following with this patch:</w:t>
            </w:r>
          </w:p>
          <w:bookmarkEnd w:id="918"/>
          <w:p w14:paraId="41EB6366" w14:textId="77777777" w:rsidR="009D4F41" w:rsidRDefault="009D4F41" w:rsidP="00697DB5">
            <w:pPr>
              <w:pStyle w:val="BlockText"/>
            </w:pPr>
          </w:p>
          <w:p w14:paraId="7E51194A" w14:textId="77777777" w:rsidR="009D4F41" w:rsidRDefault="009D4F41" w:rsidP="00697DB5">
            <w:pPr>
              <w:pStyle w:val="BlockText"/>
              <w:numPr>
                <w:ilvl w:val="0"/>
                <w:numId w:val="15"/>
              </w:numPr>
            </w:pPr>
            <w:bookmarkStart w:id="919" w:name="_Hlk177553815"/>
            <w:r>
              <w:t>Search for data and display data by a range of dates.</w:t>
            </w:r>
          </w:p>
          <w:p w14:paraId="084438E7" w14:textId="77777777" w:rsidR="009D4F41" w:rsidRDefault="009D4F41" w:rsidP="00697DB5">
            <w:pPr>
              <w:pStyle w:val="BlockText"/>
              <w:numPr>
                <w:ilvl w:val="0"/>
                <w:numId w:val="15"/>
              </w:numPr>
            </w:pPr>
            <w:bookmarkStart w:id="920" w:name="_Hlk177553816"/>
            <w:bookmarkEnd w:id="919"/>
            <w:r>
              <w:t>Sort and rearrange the view; display data in a custom view.</w:t>
            </w:r>
          </w:p>
          <w:p w14:paraId="3C47A3B3" w14:textId="77777777" w:rsidR="009D4F41" w:rsidRDefault="009D4F41" w:rsidP="00697DB5">
            <w:pPr>
              <w:pStyle w:val="BlockText"/>
              <w:numPr>
                <w:ilvl w:val="0"/>
                <w:numId w:val="15"/>
              </w:numPr>
            </w:pPr>
            <w:bookmarkStart w:id="921" w:name="_Hlk177553817"/>
            <w:bookmarkEnd w:id="920"/>
            <w:r>
              <w:t>Print the display.</w:t>
            </w:r>
          </w:p>
          <w:bookmarkEnd w:id="921"/>
          <w:p w14:paraId="235FE332" w14:textId="77777777" w:rsidR="009D4F41" w:rsidRDefault="009D4F41" w:rsidP="00697DB5">
            <w:pPr>
              <w:pStyle w:val="BlockText"/>
              <w:numPr>
                <w:ilvl w:val="0"/>
                <w:numId w:val="15"/>
              </w:numPr>
            </w:pPr>
            <w:r>
              <w:t>Convert the display into a Microsoft Excel file (for more complex sorting capabilities).</w:t>
            </w:r>
          </w:p>
        </w:tc>
      </w:tr>
      <w:bookmarkEnd w:id="916"/>
    </w:tbl>
    <w:p w14:paraId="5F81A329" w14:textId="77777777" w:rsidR="009D4F41" w:rsidRDefault="009D4F41" w:rsidP="009D4F41">
      <w:pPr>
        <w:pStyle w:val="BlockLine"/>
        <w:rPr>
          <w:sz w:val="22"/>
        </w:rPr>
      </w:pPr>
    </w:p>
    <w:tbl>
      <w:tblPr>
        <w:tblW w:w="0" w:type="auto"/>
        <w:tblLayout w:type="fixed"/>
        <w:tblLook w:val="0000" w:firstRow="0" w:lastRow="0" w:firstColumn="0" w:lastColumn="0" w:noHBand="0" w:noVBand="0"/>
      </w:tblPr>
      <w:tblGrid>
        <w:gridCol w:w="1728"/>
        <w:gridCol w:w="7740"/>
      </w:tblGrid>
      <w:tr w:rsidR="009D4F41" w14:paraId="2F1FEFE8" w14:textId="77777777">
        <w:trPr>
          <w:cantSplit/>
        </w:trPr>
        <w:tc>
          <w:tcPr>
            <w:tcW w:w="1728" w:type="dxa"/>
          </w:tcPr>
          <w:p w14:paraId="0B5D4D1D" w14:textId="77777777" w:rsidR="009D4F41" w:rsidRDefault="009D4F41" w:rsidP="009D4F41">
            <w:pPr>
              <w:pStyle w:val="BlockLabel"/>
            </w:pPr>
            <w:bookmarkStart w:id="922" w:name="_Hlk177547800"/>
            <w:r>
              <w:t>Data displayed</w:t>
            </w:r>
          </w:p>
        </w:tc>
        <w:tc>
          <w:tcPr>
            <w:tcW w:w="7740" w:type="dxa"/>
          </w:tcPr>
          <w:p w14:paraId="1564169F" w14:textId="77777777" w:rsidR="009D4F41" w:rsidRDefault="009D4F41" w:rsidP="009D4F41">
            <w:pPr>
              <w:pStyle w:val="BulletText1"/>
              <w:tabs>
                <w:tab w:val="left" w:pos="720"/>
              </w:tabs>
              <w:ind w:left="360" w:hanging="360"/>
            </w:pPr>
            <w:bookmarkStart w:id="923" w:name="_Hlk177553818"/>
            <w:r>
              <w:t>The data that is displayed on this window includes the following:</w:t>
            </w:r>
          </w:p>
          <w:bookmarkEnd w:id="923"/>
          <w:p w14:paraId="3BC4975F" w14:textId="77777777" w:rsidR="009D4F41" w:rsidRDefault="009D4F41" w:rsidP="009D4F41">
            <w:pPr>
              <w:pStyle w:val="BulletText1"/>
              <w:tabs>
                <w:tab w:val="left" w:pos="720"/>
              </w:tabs>
              <w:ind w:left="360" w:hanging="360"/>
            </w:pPr>
          </w:p>
          <w:p w14:paraId="7FEFE788" w14:textId="77777777" w:rsidR="009D4F41" w:rsidRDefault="009D4F41" w:rsidP="002F7418">
            <w:pPr>
              <w:pStyle w:val="BulletText1"/>
              <w:numPr>
                <w:ilvl w:val="0"/>
                <w:numId w:val="14"/>
              </w:numPr>
            </w:pPr>
            <w:bookmarkStart w:id="924" w:name="_Hlk177553819"/>
            <w:r>
              <w:t>Site</w:t>
            </w:r>
          </w:p>
          <w:p w14:paraId="31924C4F" w14:textId="77777777" w:rsidR="009D4F41" w:rsidRDefault="009D4F41" w:rsidP="002F7418">
            <w:pPr>
              <w:pStyle w:val="BulletText1"/>
              <w:numPr>
                <w:ilvl w:val="0"/>
                <w:numId w:val="14"/>
              </w:numPr>
            </w:pPr>
            <w:bookmarkStart w:id="925" w:name="_Hlk177553820"/>
            <w:bookmarkEnd w:id="924"/>
            <w:r>
              <w:t>Date (Suspense entry date)</w:t>
            </w:r>
          </w:p>
          <w:p w14:paraId="54864EEF" w14:textId="77777777" w:rsidR="009D4F41" w:rsidRDefault="009D4F41" w:rsidP="002F7418">
            <w:pPr>
              <w:pStyle w:val="BulletText1"/>
              <w:numPr>
                <w:ilvl w:val="0"/>
                <w:numId w:val="14"/>
              </w:numPr>
            </w:pPr>
            <w:bookmarkStart w:id="926" w:name="_Hlk177553821"/>
            <w:bookmarkEnd w:id="925"/>
            <w:r>
              <w:t>Type of transaction (I=Initial/New and X=Repair)</w:t>
            </w:r>
          </w:p>
          <w:p w14:paraId="3F8F17AB" w14:textId="77777777" w:rsidR="009D4F41" w:rsidRDefault="009D4F41" w:rsidP="002F7418">
            <w:pPr>
              <w:pStyle w:val="BulletText1"/>
              <w:numPr>
                <w:ilvl w:val="0"/>
                <w:numId w:val="14"/>
              </w:numPr>
            </w:pPr>
            <w:bookmarkStart w:id="927" w:name="_Hlk177553822"/>
            <w:bookmarkEnd w:id="926"/>
            <w:r>
              <w:t>Form type (Stock Issue, Purchase Card, 2237, Other)</w:t>
            </w:r>
          </w:p>
          <w:p w14:paraId="6F8BC3B9" w14:textId="77777777" w:rsidR="009D4F41" w:rsidRDefault="009D4F41" w:rsidP="002F7418">
            <w:pPr>
              <w:pStyle w:val="BulletText1"/>
              <w:numPr>
                <w:ilvl w:val="0"/>
                <w:numId w:val="14"/>
              </w:numPr>
            </w:pPr>
            <w:bookmarkStart w:id="928" w:name="_Hlk177553823"/>
            <w:bookmarkEnd w:id="927"/>
            <w:r>
              <w:t>Patient name</w:t>
            </w:r>
          </w:p>
          <w:p w14:paraId="5FE090C8" w14:textId="77777777" w:rsidR="009D4F41" w:rsidRDefault="009D4F41" w:rsidP="002F7418">
            <w:pPr>
              <w:pStyle w:val="BulletText1"/>
              <w:numPr>
                <w:ilvl w:val="0"/>
                <w:numId w:val="14"/>
              </w:numPr>
            </w:pPr>
            <w:bookmarkStart w:id="929" w:name="_Hlk177553824"/>
            <w:bookmarkEnd w:id="928"/>
            <w:r>
              <w:t>Social Security Number</w:t>
            </w:r>
          </w:p>
          <w:p w14:paraId="451F3D2B" w14:textId="77777777" w:rsidR="009D4F41" w:rsidRDefault="009D4F41" w:rsidP="002F7418">
            <w:pPr>
              <w:pStyle w:val="BulletText1"/>
              <w:numPr>
                <w:ilvl w:val="0"/>
                <w:numId w:val="14"/>
              </w:numPr>
            </w:pPr>
            <w:bookmarkStart w:id="930" w:name="_Hlk177553825"/>
            <w:bookmarkEnd w:id="929"/>
            <w:r>
              <w:t>IEN</w:t>
            </w:r>
          </w:p>
          <w:p w14:paraId="5A7A85C4" w14:textId="77777777" w:rsidR="009D4F41" w:rsidRDefault="009D4F41" w:rsidP="002F7418">
            <w:pPr>
              <w:pStyle w:val="BulletText1"/>
              <w:numPr>
                <w:ilvl w:val="0"/>
                <w:numId w:val="14"/>
              </w:numPr>
            </w:pPr>
            <w:bookmarkStart w:id="931" w:name="_Hlk177553826"/>
            <w:bookmarkEnd w:id="930"/>
            <w:r>
              <w:t>Brief description</w:t>
            </w:r>
          </w:p>
          <w:p w14:paraId="296AA6AB" w14:textId="77777777" w:rsidR="009D4F41" w:rsidRDefault="009D4F41" w:rsidP="002F7418">
            <w:pPr>
              <w:pStyle w:val="BulletText1"/>
              <w:numPr>
                <w:ilvl w:val="0"/>
                <w:numId w:val="14"/>
              </w:numPr>
            </w:pPr>
            <w:bookmarkStart w:id="932" w:name="_Hlk177553827"/>
            <w:bookmarkEnd w:id="931"/>
            <w:r>
              <w:t>HCPCS code and description</w:t>
            </w:r>
          </w:p>
          <w:p w14:paraId="7B88A843" w14:textId="77777777" w:rsidR="009D4F41" w:rsidRDefault="009D4F41" w:rsidP="002F7418">
            <w:pPr>
              <w:pStyle w:val="BulletText1"/>
              <w:numPr>
                <w:ilvl w:val="0"/>
                <w:numId w:val="14"/>
              </w:numPr>
            </w:pPr>
            <w:bookmarkStart w:id="933" w:name="_Hlk177553828"/>
            <w:bookmarkEnd w:id="932"/>
            <w:r>
              <w:t>NPPD code</w:t>
            </w:r>
          </w:p>
          <w:p w14:paraId="44AC10BE" w14:textId="77777777" w:rsidR="009D4F41" w:rsidRDefault="009D4F41" w:rsidP="002F7418">
            <w:pPr>
              <w:pStyle w:val="BulletText1"/>
              <w:numPr>
                <w:ilvl w:val="0"/>
                <w:numId w:val="14"/>
              </w:numPr>
            </w:pPr>
            <w:bookmarkStart w:id="934" w:name="_Hlk177553829"/>
            <w:bookmarkEnd w:id="933"/>
            <w:r>
              <w:t>Initiator name</w:t>
            </w:r>
          </w:p>
          <w:p w14:paraId="180B3359" w14:textId="77777777" w:rsidR="009D4F41" w:rsidRDefault="009D4F41" w:rsidP="002F7418">
            <w:pPr>
              <w:pStyle w:val="BulletText1"/>
              <w:numPr>
                <w:ilvl w:val="0"/>
                <w:numId w:val="14"/>
              </w:numPr>
            </w:pPr>
            <w:bookmarkStart w:id="935" w:name="_Hlk177553830"/>
            <w:bookmarkEnd w:id="934"/>
            <w:r>
              <w:t>Suspense Initial Action date</w:t>
            </w:r>
          </w:p>
          <w:p w14:paraId="00BDAD82" w14:textId="77777777" w:rsidR="009D4F41" w:rsidRDefault="009D4F41" w:rsidP="002F7418">
            <w:pPr>
              <w:pStyle w:val="BulletText1"/>
              <w:numPr>
                <w:ilvl w:val="0"/>
                <w:numId w:val="14"/>
              </w:numPr>
            </w:pPr>
            <w:bookmarkStart w:id="936" w:name="_Hlk177553831"/>
            <w:bookmarkEnd w:id="935"/>
            <w:r>
              <w:t>Cost</w:t>
            </w:r>
          </w:p>
          <w:p w14:paraId="07B61558" w14:textId="77777777" w:rsidR="009D4F41" w:rsidRDefault="009D4F41" w:rsidP="002F7418">
            <w:pPr>
              <w:pStyle w:val="BulletText1"/>
              <w:numPr>
                <w:ilvl w:val="0"/>
                <w:numId w:val="14"/>
              </w:numPr>
            </w:pPr>
            <w:bookmarkStart w:id="937" w:name="_Hlk177553832"/>
            <w:bookmarkEnd w:id="936"/>
            <w:r>
              <w:t>Quantity</w:t>
            </w:r>
          </w:p>
          <w:p w14:paraId="6F5D7E86" w14:textId="77777777" w:rsidR="009D4F41" w:rsidRDefault="009D4F41" w:rsidP="002F7418">
            <w:pPr>
              <w:pStyle w:val="BulletText1"/>
              <w:numPr>
                <w:ilvl w:val="0"/>
                <w:numId w:val="14"/>
              </w:numPr>
            </w:pPr>
            <w:bookmarkStart w:id="938" w:name="_Hlk177553833"/>
            <w:bookmarkEnd w:id="937"/>
            <w:r>
              <w:t>VA or Commercial</w:t>
            </w:r>
          </w:p>
          <w:p w14:paraId="70CBD0CD" w14:textId="77777777" w:rsidR="009D4F41" w:rsidRDefault="009D4F41" w:rsidP="002F7418">
            <w:pPr>
              <w:pStyle w:val="BulletText1"/>
              <w:numPr>
                <w:ilvl w:val="0"/>
                <w:numId w:val="14"/>
              </w:numPr>
            </w:pPr>
            <w:bookmarkStart w:id="939" w:name="_Hlk177553834"/>
            <w:bookmarkEnd w:id="938"/>
            <w:r>
              <w:t>Vendor name</w:t>
            </w:r>
          </w:p>
          <w:bookmarkEnd w:id="939"/>
          <w:p w14:paraId="56164347" w14:textId="77777777" w:rsidR="009D4F41" w:rsidRDefault="009D4F41" w:rsidP="002F7418">
            <w:pPr>
              <w:pStyle w:val="BulletText1"/>
              <w:numPr>
                <w:ilvl w:val="0"/>
                <w:numId w:val="14"/>
              </w:numPr>
            </w:pPr>
            <w:r>
              <w:t>Grouper number (from AMIS)</w:t>
            </w:r>
          </w:p>
        </w:tc>
      </w:tr>
      <w:bookmarkEnd w:id="922"/>
    </w:tbl>
    <w:p w14:paraId="77436D72" w14:textId="77777777" w:rsidR="009D4F41" w:rsidRDefault="009D4F41" w:rsidP="009D4F41">
      <w:pPr>
        <w:pStyle w:val="BlockLine"/>
      </w:pPr>
    </w:p>
    <w:p w14:paraId="70CAAA45" w14:textId="77777777" w:rsidR="009D4F41" w:rsidRPr="00D90F7D" w:rsidRDefault="009D4F41" w:rsidP="008E2122">
      <w:pPr>
        <w:pStyle w:val="Heading3"/>
      </w:pPr>
      <w:bookmarkStart w:id="940" w:name="_Hlk177553835"/>
      <w:r w:rsidRPr="00D90F7D">
        <w:br w:type="page"/>
      </w:r>
      <w:bookmarkStart w:id="941" w:name="_Toc24938077"/>
      <w:bookmarkStart w:id="942" w:name="_Toc172537341"/>
      <w:bookmarkStart w:id="943" w:name="_Toc177550932"/>
      <w:r w:rsidRPr="00D90F7D">
        <w:lastRenderedPageBreak/>
        <w:t xml:space="preserve">Enter a </w:t>
      </w:r>
      <w:smartTag w:uri="urn:schemas-microsoft-com:office:smarttags" w:element="place">
        <w:smartTag w:uri="urn:schemas-microsoft-com:office:smarttags" w:element="PlaceName">
          <w:r w:rsidRPr="00D90F7D">
            <w:t>Date</w:t>
          </w:r>
        </w:smartTag>
        <w:r w:rsidRPr="00D90F7D">
          <w:t xml:space="preserve"> </w:t>
        </w:r>
        <w:smartTag w:uri="urn:schemas-microsoft-com:office:smarttags" w:element="PlaceType">
          <w:r w:rsidRPr="00D90F7D">
            <w:t>Range</w:t>
          </w:r>
        </w:smartTag>
      </w:smartTag>
      <w:bookmarkEnd w:id="941"/>
      <w:bookmarkEnd w:id="942"/>
      <w:bookmarkEnd w:id="943"/>
    </w:p>
    <w:bookmarkEnd w:id="940"/>
    <w:p w14:paraId="29F2FCA6" w14:textId="46F821CE" w:rsidR="009D4F41" w:rsidRDefault="009D4F41" w:rsidP="009D4F41">
      <w:pPr>
        <w:pStyle w:val="BlockLine"/>
        <w:pBdr>
          <w:top w:val="single" w:sz="6" w:space="0" w:color="auto"/>
        </w:pBdr>
      </w:pPr>
    </w:p>
    <w:tbl>
      <w:tblPr>
        <w:tblW w:w="9468" w:type="dxa"/>
        <w:tblLayout w:type="fixed"/>
        <w:tblLook w:val="0000" w:firstRow="0" w:lastRow="0" w:firstColumn="0" w:lastColumn="0" w:noHBand="0" w:noVBand="0"/>
      </w:tblPr>
      <w:tblGrid>
        <w:gridCol w:w="1890"/>
        <w:gridCol w:w="7578"/>
      </w:tblGrid>
      <w:tr w:rsidR="009D4F41" w14:paraId="6A04B5FD" w14:textId="77777777" w:rsidTr="00D466CD">
        <w:trPr>
          <w:cantSplit/>
        </w:trPr>
        <w:tc>
          <w:tcPr>
            <w:tcW w:w="1890" w:type="dxa"/>
          </w:tcPr>
          <w:p w14:paraId="69D32F37" w14:textId="77777777" w:rsidR="009D4F41" w:rsidRDefault="009D4F41" w:rsidP="009D4F41">
            <w:pPr>
              <w:pStyle w:val="BlockLabel"/>
            </w:pPr>
            <w:bookmarkStart w:id="944" w:name="_Hlk177547801"/>
            <w:r>
              <w:t>Date/Calendars</w:t>
            </w:r>
          </w:p>
        </w:tc>
        <w:tc>
          <w:tcPr>
            <w:tcW w:w="7578" w:type="dxa"/>
          </w:tcPr>
          <w:p w14:paraId="65C732AF" w14:textId="3FC08A80" w:rsidR="009D4F41" w:rsidRDefault="009D4F41" w:rsidP="009D4F41">
            <w:pPr>
              <w:pStyle w:val="BlockText"/>
            </w:pPr>
            <w:bookmarkStart w:id="945" w:name="_Hlk177553836"/>
            <w:r>
              <w:t xml:space="preserve">After you have successfully signed on to </w:t>
            </w:r>
            <w:smartTag w:uri="urn:schemas-microsoft-com:office:smarttags" w:element="place">
              <w:r>
                <w:t>V</w:t>
              </w:r>
              <w:r w:rsidR="00AB5C65">
                <w:t>ist</w:t>
              </w:r>
              <w:r>
                <w:t>A</w:t>
              </w:r>
            </w:smartTag>
            <w:r>
              <w:t xml:space="preserve"> and the </w:t>
            </w:r>
            <w:r>
              <w:rPr>
                <w:b/>
                <w:bCs/>
              </w:rPr>
              <w:t>NPPD Detail Display</w:t>
            </w:r>
            <w:r>
              <w:t xml:space="preserve"> window appears, you must select the date range that you want to view.</w:t>
            </w:r>
            <w:r w:rsidR="00FD2460">
              <w:t xml:space="preserve"> </w:t>
            </w:r>
          </w:p>
          <w:bookmarkEnd w:id="945"/>
          <w:p w14:paraId="25F05E62" w14:textId="77777777" w:rsidR="009D4F41" w:rsidRDefault="009D4F41" w:rsidP="009D4F41">
            <w:pPr>
              <w:pStyle w:val="BlockText"/>
            </w:pPr>
          </w:p>
          <w:p w14:paraId="1161A448" w14:textId="614B99A8" w:rsidR="009D4F41" w:rsidRDefault="009D4F41" w:rsidP="009D4F41">
            <w:pPr>
              <w:pStyle w:val="BlockText"/>
            </w:pPr>
            <w:bookmarkStart w:id="946" w:name="_Hlk177553837"/>
            <w:r>
              <w:t xml:space="preserve">Enter a </w:t>
            </w:r>
            <w:r w:rsidRPr="00120690">
              <w:rPr>
                <w:b/>
              </w:rPr>
              <w:t>Beginning Date</w:t>
            </w:r>
            <w:r>
              <w:t xml:space="preserve"> and an </w:t>
            </w:r>
            <w:r w:rsidRPr="00120690">
              <w:rPr>
                <w:b/>
              </w:rPr>
              <w:t>Ending Date</w:t>
            </w:r>
            <w:r>
              <w:t xml:space="preserve"> by clicking on the drop-down list boxes next to the respective fields.</w:t>
            </w:r>
            <w:r w:rsidR="00FD2460">
              <w:t xml:space="preserve"> </w:t>
            </w:r>
            <w:r>
              <w:t xml:space="preserve">A calendar displays as shown below. </w:t>
            </w:r>
          </w:p>
          <w:bookmarkEnd w:id="946"/>
          <w:p w14:paraId="69E806FD" w14:textId="77777777" w:rsidR="009D4F41" w:rsidRDefault="009D4F41" w:rsidP="009D4F41">
            <w:pPr>
              <w:pStyle w:val="BlockText"/>
            </w:pPr>
          </w:p>
          <w:p w14:paraId="056117E4" w14:textId="77777777" w:rsidR="009D4F41" w:rsidRDefault="009D4F41" w:rsidP="009D4F41">
            <w:pPr>
              <w:pStyle w:val="BlockText"/>
            </w:pPr>
            <w:bookmarkStart w:id="947" w:name="_Hlk177553838"/>
            <w:r>
              <w:t xml:space="preserve">You can also click the </w:t>
            </w:r>
            <w:r>
              <w:rPr>
                <w:b/>
                <w:bCs/>
              </w:rPr>
              <w:t>File</w:t>
            </w:r>
            <w:r w:rsidR="00C552B0">
              <w:t xml:space="preserve"> m</w:t>
            </w:r>
            <w:r>
              <w:t xml:space="preserve">enu and the </w:t>
            </w:r>
            <w:r>
              <w:rPr>
                <w:b/>
                <w:bCs/>
              </w:rPr>
              <w:t>Select</w:t>
            </w:r>
            <w:r>
              <w:t xml:space="preserve"> </w:t>
            </w:r>
            <w:r>
              <w:rPr>
                <w:b/>
                <w:bCs/>
              </w:rPr>
              <w:t>Beginning Date</w:t>
            </w:r>
            <w:r>
              <w:t xml:space="preserve"> or </w:t>
            </w:r>
            <w:r>
              <w:rPr>
                <w:b/>
                <w:bCs/>
              </w:rPr>
              <w:t>Select</w:t>
            </w:r>
            <w:r>
              <w:t xml:space="preserve"> </w:t>
            </w:r>
            <w:r>
              <w:rPr>
                <w:b/>
                <w:bCs/>
              </w:rPr>
              <w:t>Ending Date</w:t>
            </w:r>
            <w:r>
              <w:t xml:space="preserve"> option.</w:t>
            </w:r>
          </w:p>
          <w:bookmarkEnd w:id="947"/>
          <w:p w14:paraId="78DE4298" w14:textId="77777777" w:rsidR="009D4F41" w:rsidRDefault="009D4F41" w:rsidP="009D4F41">
            <w:pPr>
              <w:pStyle w:val="BlockText"/>
            </w:pPr>
          </w:p>
          <w:p w14:paraId="01ADA6FA" w14:textId="130334FB" w:rsidR="009D4F41" w:rsidRDefault="0048066A" w:rsidP="009D4F41">
            <w:pPr>
              <w:pStyle w:val="BlockText"/>
            </w:pPr>
            <w:r>
              <w:rPr>
                <w:rFonts w:ascii="Comic Sans MS" w:hAnsi="Comic Sans MS"/>
                <w:noProof/>
                <w:color w:val="0000FF"/>
              </w:rPr>
              <w:drawing>
                <wp:inline distT="0" distB="0" distL="0" distR="0" wp14:anchorId="0C6B0189" wp14:editId="08F652BC">
                  <wp:extent cx="1770380" cy="1485265"/>
                  <wp:effectExtent l="0" t="0" r="0" b="0"/>
                  <wp:docPr id="69" name="Picture 69" descr="Screenshot of NPPD Detail Display File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creenshot of NPPD Detail Display File menu options"/>
                          <pic:cNvPicPr>
                            <a:picLocks noChangeAspect="1" noChangeArrowheads="1"/>
                          </pic:cNvPicPr>
                        </pic:nvPicPr>
                        <pic:blipFill>
                          <a:blip r:embed="rId78">
                            <a:extLst>
                              <a:ext uri="{28A0092B-C50C-407E-A947-70E740481C1C}">
                                <a14:useLocalDpi xmlns:a14="http://schemas.microsoft.com/office/drawing/2010/main" val="0"/>
                              </a:ext>
                            </a:extLst>
                          </a:blip>
                          <a:srcRect t="6094" r="76825" b="67886"/>
                          <a:stretch>
                            <a:fillRect/>
                          </a:stretch>
                        </pic:blipFill>
                        <pic:spPr bwMode="auto">
                          <a:xfrm>
                            <a:off x="0" y="0"/>
                            <a:ext cx="1770380" cy="1485265"/>
                          </a:xfrm>
                          <a:prstGeom prst="rect">
                            <a:avLst/>
                          </a:prstGeom>
                          <a:noFill/>
                          <a:ln>
                            <a:noFill/>
                          </a:ln>
                        </pic:spPr>
                      </pic:pic>
                    </a:graphicData>
                  </a:graphic>
                </wp:inline>
              </w:drawing>
            </w:r>
          </w:p>
          <w:p w14:paraId="7DEB6BB4" w14:textId="77777777" w:rsidR="009D4F41" w:rsidRDefault="009D4F41" w:rsidP="009D4F41">
            <w:pPr>
              <w:pStyle w:val="BlockText"/>
            </w:pPr>
          </w:p>
          <w:p w14:paraId="4B8FE303" w14:textId="7815CCF9" w:rsidR="009D4F41" w:rsidRDefault="009D4F41" w:rsidP="009D4F41">
            <w:pPr>
              <w:pStyle w:val="BlockText"/>
            </w:pPr>
            <w:r>
              <w:rPr>
                <w:b/>
                <w:bCs/>
                <w:u w:val="single"/>
              </w:rPr>
              <w:t>Shortcut</w:t>
            </w:r>
            <w:r>
              <w:rPr>
                <w:b/>
                <w:bCs/>
              </w:rPr>
              <w:t>:</w:t>
            </w:r>
            <w:r w:rsidR="00FD2460">
              <w:t xml:space="preserve"> </w:t>
            </w:r>
            <w:r>
              <w:t xml:space="preserve">Press the </w:t>
            </w:r>
            <w:r>
              <w:rPr>
                <w:b/>
                <w:bCs/>
              </w:rPr>
              <w:t>&lt;Ctrl&gt;</w:t>
            </w:r>
            <w:r>
              <w:t xml:space="preserve"> key </w:t>
            </w:r>
            <w:r>
              <w:rPr>
                <w:b/>
                <w:bCs/>
              </w:rPr>
              <w:t>+ &lt;B&gt;</w:t>
            </w:r>
            <w:r>
              <w:t xml:space="preserve"> key for the Beginning Date and the </w:t>
            </w:r>
            <w:r>
              <w:br/>
            </w:r>
            <w:r>
              <w:rPr>
                <w:b/>
                <w:bCs/>
              </w:rPr>
              <w:t>&lt;Ctrl&gt;</w:t>
            </w:r>
            <w:r>
              <w:t xml:space="preserve"> key + </w:t>
            </w:r>
            <w:r>
              <w:rPr>
                <w:b/>
                <w:bCs/>
              </w:rPr>
              <w:t>&lt;E&gt;</w:t>
            </w:r>
            <w:r>
              <w:t xml:space="preserve"> key for the Ending Date to display the respective calendars.</w:t>
            </w:r>
          </w:p>
        </w:tc>
      </w:tr>
      <w:bookmarkEnd w:id="944"/>
    </w:tbl>
    <w:p w14:paraId="51C6AB30" w14:textId="77777777" w:rsidR="009D4F41" w:rsidRDefault="009D4F41" w:rsidP="009D4F41">
      <w:pPr>
        <w:pStyle w:val="BlockLine"/>
      </w:pPr>
    </w:p>
    <w:tbl>
      <w:tblPr>
        <w:tblW w:w="0" w:type="auto"/>
        <w:tblLayout w:type="fixed"/>
        <w:tblLook w:val="0000" w:firstRow="0" w:lastRow="0" w:firstColumn="0" w:lastColumn="0" w:noHBand="0" w:noVBand="0"/>
      </w:tblPr>
      <w:tblGrid>
        <w:gridCol w:w="1728"/>
        <w:gridCol w:w="7740"/>
      </w:tblGrid>
      <w:tr w:rsidR="009F46CD" w14:paraId="0CF08B5F" w14:textId="77777777">
        <w:trPr>
          <w:cantSplit/>
        </w:trPr>
        <w:tc>
          <w:tcPr>
            <w:tcW w:w="1728" w:type="dxa"/>
          </w:tcPr>
          <w:p w14:paraId="4DA22914" w14:textId="77777777" w:rsidR="009F46CD" w:rsidRDefault="009F46CD" w:rsidP="009D4F41">
            <w:pPr>
              <w:pStyle w:val="BlockLabel"/>
            </w:pPr>
            <w:bookmarkStart w:id="948" w:name="_Hlk177547802"/>
            <w:r>
              <w:t>Calendar for date range selection</w:t>
            </w:r>
          </w:p>
        </w:tc>
        <w:tc>
          <w:tcPr>
            <w:tcW w:w="7740" w:type="dxa"/>
          </w:tcPr>
          <w:p w14:paraId="610EB988" w14:textId="152D7EE9" w:rsidR="009F46CD" w:rsidRDefault="0048066A" w:rsidP="009D4F41">
            <w:pPr>
              <w:pStyle w:val="BlockText"/>
            </w:pPr>
            <w:r>
              <w:rPr>
                <w:noProof/>
              </w:rPr>
              <w:drawing>
                <wp:inline distT="0" distB="0" distL="0" distR="0" wp14:anchorId="00269E8B" wp14:editId="2A7993F2">
                  <wp:extent cx="2136140" cy="2209165"/>
                  <wp:effectExtent l="0" t="0" r="0" b="0"/>
                  <wp:docPr id="70" name="Picture 70" descr="Calendar for date rang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alendar for date range selectio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36140" cy="2209165"/>
                          </a:xfrm>
                          <a:prstGeom prst="rect">
                            <a:avLst/>
                          </a:prstGeom>
                          <a:noFill/>
                          <a:ln>
                            <a:noFill/>
                          </a:ln>
                        </pic:spPr>
                      </pic:pic>
                    </a:graphicData>
                  </a:graphic>
                </wp:inline>
              </w:drawing>
            </w:r>
          </w:p>
        </w:tc>
      </w:tr>
      <w:bookmarkEnd w:id="948"/>
    </w:tbl>
    <w:p w14:paraId="031F83BF" w14:textId="77777777" w:rsidR="009D4F41" w:rsidRDefault="009D4F41" w:rsidP="009D4F41">
      <w:pPr>
        <w:rPr>
          <w:sz w:val="22"/>
        </w:rPr>
      </w:pPr>
    </w:p>
    <w:p w14:paraId="6B0DEDC2" w14:textId="77777777" w:rsidR="009D4F41" w:rsidRDefault="009D4F41" w:rsidP="009D4F41">
      <w:pPr>
        <w:pStyle w:val="ContinuedOnNextPa"/>
      </w:pPr>
      <w:bookmarkStart w:id="949" w:name="_Hlk177553839"/>
      <w:r>
        <w:t>Continued on next page</w:t>
      </w:r>
    </w:p>
    <w:p w14:paraId="10670E3D" w14:textId="74A83527" w:rsidR="009D4F41" w:rsidRPr="00D90F7D" w:rsidRDefault="009D4F41" w:rsidP="009D4F41">
      <w:pPr>
        <w:pStyle w:val="MapTitleContinued"/>
        <w:rPr>
          <w:b w:val="0"/>
          <w:sz w:val="24"/>
        </w:rPr>
      </w:pPr>
      <w:bookmarkStart w:id="950" w:name="_Hlk177553841"/>
      <w:bookmarkEnd w:id="949"/>
      <w:r w:rsidRPr="00D90F7D">
        <w:br w:type="page"/>
      </w:r>
      <w:bookmarkStart w:id="951" w:name="_Hlk177553840"/>
      <w:r w:rsidR="000D2101" w:rsidRPr="000D2101">
        <w:rPr>
          <w:rStyle w:val="continuedChar"/>
          <w:b/>
          <w:bCs w:val="0"/>
        </w:rPr>
        <w:lastRenderedPageBreak/>
        <w:t>Enter a Date Range</w:t>
      </w:r>
      <w:r w:rsidRPr="000D2101">
        <w:rPr>
          <w:rStyle w:val="continuedChar"/>
          <w:b/>
          <w:bCs w:val="0"/>
        </w:rPr>
        <w:fldChar w:fldCharType="begin"/>
      </w:r>
      <w:r w:rsidRPr="000D2101">
        <w:rPr>
          <w:rStyle w:val="continuedChar"/>
          <w:b/>
          <w:bCs w:val="0"/>
        </w:rPr>
        <w:instrText xml:space="preserve"> STYLEREF "Map Title" </w:instrText>
      </w:r>
      <w:r w:rsidRPr="000D2101">
        <w:rPr>
          <w:rStyle w:val="continuedChar"/>
          <w:b/>
          <w:bCs w:val="0"/>
        </w:rPr>
        <w:fldChar w:fldCharType="end"/>
      </w:r>
      <w:r w:rsidRPr="000D2101">
        <w:rPr>
          <w:rStyle w:val="continuedChar"/>
          <w:b/>
          <w:bCs w:val="0"/>
        </w:rPr>
        <w:t>,</w:t>
      </w:r>
      <w:r w:rsidRPr="00D90F7D">
        <w:t xml:space="preserve"> </w:t>
      </w:r>
      <w:r w:rsidRPr="00D90F7D">
        <w:rPr>
          <w:b w:val="0"/>
          <w:sz w:val="24"/>
        </w:rPr>
        <w:t>Continued</w:t>
      </w:r>
      <w:bookmarkEnd w:id="951"/>
    </w:p>
    <w:bookmarkEnd w:id="950"/>
    <w:p w14:paraId="5C99EDC9" w14:textId="77777777" w:rsidR="009D4F41" w:rsidRDefault="009D4F41" w:rsidP="009D4F41">
      <w:pPr>
        <w:pStyle w:val="BlockLine"/>
      </w:pPr>
    </w:p>
    <w:tbl>
      <w:tblPr>
        <w:tblW w:w="0" w:type="auto"/>
        <w:tblLayout w:type="fixed"/>
        <w:tblLook w:val="0000" w:firstRow="0" w:lastRow="0" w:firstColumn="0" w:lastColumn="0" w:noHBand="0" w:noVBand="0"/>
      </w:tblPr>
      <w:tblGrid>
        <w:gridCol w:w="1728"/>
        <w:gridCol w:w="7740"/>
      </w:tblGrid>
      <w:tr w:rsidR="009D4F41" w14:paraId="6EC7D830" w14:textId="77777777">
        <w:trPr>
          <w:cantSplit/>
        </w:trPr>
        <w:tc>
          <w:tcPr>
            <w:tcW w:w="1728" w:type="dxa"/>
          </w:tcPr>
          <w:p w14:paraId="184417A1" w14:textId="77777777" w:rsidR="009D4F41" w:rsidRDefault="009D4F41" w:rsidP="009D4F41">
            <w:pPr>
              <w:pStyle w:val="BlockLabel"/>
            </w:pPr>
            <w:bookmarkStart w:id="952" w:name="_Hlk177547803"/>
            <w:r>
              <w:t>Selecting a date range</w:t>
            </w:r>
          </w:p>
        </w:tc>
        <w:tc>
          <w:tcPr>
            <w:tcW w:w="7740" w:type="dxa"/>
          </w:tcPr>
          <w:p w14:paraId="074B4CA4" w14:textId="3B2AB327" w:rsidR="009D4F41" w:rsidRDefault="009D4F41" w:rsidP="009D4F41">
            <w:pPr>
              <w:pStyle w:val="BlockText"/>
            </w:pPr>
            <w:r>
              <w:t>The calendars display with the current date circled in red shown at the bottom of the calendar.</w:t>
            </w:r>
            <w:r w:rsidR="00FD2460">
              <w:t xml:space="preserve"> </w:t>
            </w:r>
            <w:r>
              <w:t>You can accept the current date by clicking on it.</w:t>
            </w:r>
            <w:r w:rsidR="00FD2460">
              <w:t xml:space="preserve"> </w:t>
            </w:r>
            <w:r>
              <w:t>You can also change the date by the following methods:</w:t>
            </w:r>
          </w:p>
        </w:tc>
      </w:tr>
      <w:bookmarkEnd w:id="952"/>
    </w:tbl>
    <w:p w14:paraId="03BD9484" w14:textId="77777777" w:rsidR="009D4F41" w:rsidRDefault="009D4F41" w:rsidP="009D4F41">
      <w:pPr>
        <w:pStyle w:val="BlockLine"/>
      </w:pPr>
    </w:p>
    <w:tbl>
      <w:tblPr>
        <w:tblW w:w="0" w:type="auto"/>
        <w:tblInd w:w="1800" w:type="dxa"/>
        <w:tblLayout w:type="fixed"/>
        <w:tblCellMar>
          <w:left w:w="80" w:type="dxa"/>
          <w:right w:w="80" w:type="dxa"/>
        </w:tblCellMar>
        <w:tblLook w:val="0000" w:firstRow="0" w:lastRow="0" w:firstColumn="0" w:lastColumn="0" w:noHBand="0" w:noVBand="0"/>
      </w:tblPr>
      <w:tblGrid>
        <w:gridCol w:w="1880"/>
        <w:gridCol w:w="5670"/>
      </w:tblGrid>
      <w:tr w:rsidR="009D4F41" w14:paraId="63CBBC83" w14:textId="77777777">
        <w:trPr>
          <w:cantSplit/>
        </w:trPr>
        <w:tc>
          <w:tcPr>
            <w:tcW w:w="1880" w:type="dxa"/>
            <w:tcBorders>
              <w:top w:val="single" w:sz="6" w:space="0" w:color="auto"/>
              <w:left w:val="single" w:sz="6" w:space="0" w:color="auto"/>
              <w:bottom w:val="single" w:sz="6" w:space="0" w:color="auto"/>
              <w:right w:val="single" w:sz="6" w:space="0" w:color="auto"/>
            </w:tcBorders>
            <w:shd w:val="clear" w:color="auto" w:fill="E0E0E0"/>
          </w:tcPr>
          <w:p w14:paraId="1AF72ECC" w14:textId="77777777" w:rsidR="009D4F41" w:rsidRDefault="009D4F41" w:rsidP="009D4F41">
            <w:pPr>
              <w:pStyle w:val="TableHeaderText"/>
              <w:jc w:val="left"/>
            </w:pPr>
            <w:bookmarkStart w:id="953" w:name="_Hlk177553842"/>
            <w:bookmarkStart w:id="954" w:name="_Hlk177547804"/>
            <w:r>
              <w:t>Change the…</w:t>
            </w:r>
          </w:p>
        </w:tc>
        <w:tc>
          <w:tcPr>
            <w:tcW w:w="5670" w:type="dxa"/>
            <w:tcBorders>
              <w:top w:val="single" w:sz="6" w:space="0" w:color="auto"/>
              <w:left w:val="single" w:sz="6" w:space="0" w:color="auto"/>
              <w:bottom w:val="single" w:sz="6" w:space="0" w:color="auto"/>
              <w:right w:val="single" w:sz="6" w:space="0" w:color="auto"/>
            </w:tcBorders>
            <w:shd w:val="clear" w:color="auto" w:fill="E0E0E0"/>
          </w:tcPr>
          <w:p w14:paraId="17CB0D59" w14:textId="77777777" w:rsidR="009D4F41" w:rsidRDefault="009D4F41" w:rsidP="009D4F41">
            <w:pPr>
              <w:pStyle w:val="TableHeaderText"/>
              <w:jc w:val="left"/>
            </w:pPr>
            <w:r>
              <w:t>Description</w:t>
            </w:r>
          </w:p>
        </w:tc>
      </w:tr>
      <w:tr w:rsidR="009D4F41" w14:paraId="28EC709D" w14:textId="77777777">
        <w:trPr>
          <w:cantSplit/>
        </w:trPr>
        <w:tc>
          <w:tcPr>
            <w:tcW w:w="1880" w:type="dxa"/>
            <w:tcBorders>
              <w:top w:val="single" w:sz="6" w:space="0" w:color="auto"/>
              <w:left w:val="single" w:sz="6" w:space="0" w:color="auto"/>
              <w:bottom w:val="single" w:sz="6" w:space="0" w:color="auto"/>
              <w:right w:val="single" w:sz="6" w:space="0" w:color="auto"/>
            </w:tcBorders>
          </w:tcPr>
          <w:p w14:paraId="1A0BDBBD" w14:textId="77777777" w:rsidR="009D4F41" w:rsidRDefault="009D4F41" w:rsidP="009D4F41">
            <w:pPr>
              <w:pStyle w:val="TableText"/>
              <w:rPr>
                <w:b/>
              </w:rPr>
            </w:pPr>
            <w:bookmarkStart w:id="955" w:name="_Hlk177553843"/>
            <w:bookmarkEnd w:id="953"/>
            <w:r>
              <w:rPr>
                <w:b/>
              </w:rPr>
              <w:t>Day</w:t>
            </w:r>
          </w:p>
        </w:tc>
        <w:tc>
          <w:tcPr>
            <w:tcW w:w="5670" w:type="dxa"/>
            <w:tcBorders>
              <w:top w:val="single" w:sz="6" w:space="0" w:color="auto"/>
              <w:left w:val="single" w:sz="6" w:space="0" w:color="auto"/>
              <w:bottom w:val="single" w:sz="6" w:space="0" w:color="auto"/>
              <w:right w:val="single" w:sz="6" w:space="0" w:color="auto"/>
            </w:tcBorders>
          </w:tcPr>
          <w:p w14:paraId="53F99596" w14:textId="77777777" w:rsidR="009D4F41" w:rsidRDefault="009D4F41" w:rsidP="009D4F41">
            <w:pPr>
              <w:pStyle w:val="TableText"/>
            </w:pPr>
            <w:r>
              <w:t>Click on the actual day of the week in the calendar.</w:t>
            </w:r>
          </w:p>
        </w:tc>
      </w:tr>
      <w:tr w:rsidR="009D4F41" w14:paraId="3FBD317D" w14:textId="77777777">
        <w:trPr>
          <w:cantSplit/>
        </w:trPr>
        <w:tc>
          <w:tcPr>
            <w:tcW w:w="1880" w:type="dxa"/>
            <w:tcBorders>
              <w:top w:val="single" w:sz="6" w:space="0" w:color="auto"/>
              <w:left w:val="single" w:sz="6" w:space="0" w:color="auto"/>
              <w:bottom w:val="single" w:sz="6" w:space="0" w:color="auto"/>
              <w:right w:val="single" w:sz="6" w:space="0" w:color="auto"/>
            </w:tcBorders>
          </w:tcPr>
          <w:p w14:paraId="11A8F7B4" w14:textId="77777777" w:rsidR="009D4F41" w:rsidRDefault="009D4F41" w:rsidP="009D4F41">
            <w:pPr>
              <w:pStyle w:val="TableText"/>
              <w:rPr>
                <w:b/>
              </w:rPr>
            </w:pPr>
            <w:bookmarkStart w:id="956" w:name="_Hlk177553844"/>
            <w:bookmarkEnd w:id="955"/>
            <w:r>
              <w:rPr>
                <w:b/>
              </w:rPr>
              <w:t>Month</w:t>
            </w:r>
          </w:p>
        </w:tc>
        <w:tc>
          <w:tcPr>
            <w:tcW w:w="5670" w:type="dxa"/>
            <w:tcBorders>
              <w:top w:val="single" w:sz="6" w:space="0" w:color="auto"/>
              <w:left w:val="single" w:sz="6" w:space="0" w:color="auto"/>
              <w:bottom w:val="single" w:sz="6" w:space="0" w:color="auto"/>
              <w:right w:val="single" w:sz="6" w:space="0" w:color="auto"/>
            </w:tcBorders>
          </w:tcPr>
          <w:p w14:paraId="1A335E81" w14:textId="3CA12E0A" w:rsidR="009D4F41" w:rsidRDefault="009D4F41" w:rsidP="009D4F41">
            <w:pPr>
              <w:pStyle w:val="TableText"/>
            </w:pPr>
            <w:r>
              <w:t>Click on the month at the top of the calendar to display a list of all months and select one from there.</w:t>
            </w:r>
            <w:r w:rsidR="00FD2460">
              <w:t xml:space="preserve"> </w:t>
            </w:r>
            <w:r>
              <w:t>You can decrease or increase one month at a time by clicking the left or right arrows.</w:t>
            </w:r>
          </w:p>
        </w:tc>
      </w:tr>
      <w:tr w:rsidR="009D4F41" w14:paraId="314D43D1" w14:textId="77777777">
        <w:trPr>
          <w:cantSplit/>
        </w:trPr>
        <w:tc>
          <w:tcPr>
            <w:tcW w:w="1880" w:type="dxa"/>
            <w:tcBorders>
              <w:top w:val="single" w:sz="6" w:space="0" w:color="auto"/>
              <w:left w:val="single" w:sz="6" w:space="0" w:color="auto"/>
              <w:bottom w:val="single" w:sz="6" w:space="0" w:color="auto"/>
              <w:right w:val="single" w:sz="6" w:space="0" w:color="auto"/>
            </w:tcBorders>
          </w:tcPr>
          <w:p w14:paraId="58204BD8" w14:textId="77777777" w:rsidR="009D4F41" w:rsidRDefault="009D4F41" w:rsidP="009D4F41">
            <w:pPr>
              <w:pStyle w:val="TableText"/>
              <w:rPr>
                <w:b/>
              </w:rPr>
            </w:pPr>
            <w:bookmarkStart w:id="957" w:name="_Hlk177553845"/>
            <w:bookmarkEnd w:id="956"/>
            <w:r>
              <w:rPr>
                <w:b/>
              </w:rPr>
              <w:t>Year</w:t>
            </w:r>
          </w:p>
        </w:tc>
        <w:tc>
          <w:tcPr>
            <w:tcW w:w="5670" w:type="dxa"/>
            <w:tcBorders>
              <w:top w:val="single" w:sz="6" w:space="0" w:color="auto"/>
              <w:left w:val="single" w:sz="6" w:space="0" w:color="auto"/>
              <w:bottom w:val="single" w:sz="6" w:space="0" w:color="auto"/>
              <w:right w:val="single" w:sz="6" w:space="0" w:color="auto"/>
            </w:tcBorders>
          </w:tcPr>
          <w:p w14:paraId="6A0A8997" w14:textId="77777777" w:rsidR="009D4F41" w:rsidRDefault="009D4F41" w:rsidP="009D4F41">
            <w:pPr>
              <w:pStyle w:val="TableText"/>
            </w:pPr>
            <w:r>
              <w:t>Click on the year and an up and down arrow button displays for you to increase or decrease the year.</w:t>
            </w:r>
          </w:p>
        </w:tc>
      </w:tr>
      <w:bookmarkEnd w:id="954"/>
      <w:bookmarkEnd w:id="957"/>
    </w:tbl>
    <w:p w14:paraId="7C2F7A38" w14:textId="77777777" w:rsidR="009D4F41" w:rsidRDefault="009D4F41" w:rsidP="009D4F41">
      <w:pPr>
        <w:pStyle w:val="BlockLine"/>
      </w:pPr>
    </w:p>
    <w:tbl>
      <w:tblPr>
        <w:tblW w:w="0" w:type="auto"/>
        <w:tblLayout w:type="fixed"/>
        <w:tblLook w:val="0000" w:firstRow="0" w:lastRow="0" w:firstColumn="0" w:lastColumn="0" w:noHBand="0" w:noVBand="0"/>
      </w:tblPr>
      <w:tblGrid>
        <w:gridCol w:w="1728"/>
        <w:gridCol w:w="7740"/>
      </w:tblGrid>
      <w:tr w:rsidR="009D4F41" w14:paraId="60D43250" w14:textId="77777777">
        <w:trPr>
          <w:cantSplit/>
        </w:trPr>
        <w:tc>
          <w:tcPr>
            <w:tcW w:w="1728" w:type="dxa"/>
          </w:tcPr>
          <w:p w14:paraId="4470B99E" w14:textId="77777777" w:rsidR="009D4F41" w:rsidRDefault="009D4F41" w:rsidP="009D4F41">
            <w:pPr>
              <w:pStyle w:val="BlockLabel"/>
            </w:pPr>
            <w:bookmarkStart w:id="958" w:name="_Hlk177547805"/>
            <w:r>
              <w:t>Number of Day Restrictions</w:t>
            </w:r>
          </w:p>
        </w:tc>
        <w:tc>
          <w:tcPr>
            <w:tcW w:w="7740" w:type="dxa"/>
          </w:tcPr>
          <w:p w14:paraId="338DC53B" w14:textId="7CBADEDE" w:rsidR="009D4F41" w:rsidRDefault="009D4F41" w:rsidP="009D4F41">
            <w:pPr>
              <w:pStyle w:val="BlockText"/>
            </w:pPr>
            <w:r>
              <w:t>You are restricted to a date range of less than 100 days.</w:t>
            </w:r>
            <w:r w:rsidR="00FD2460">
              <w:t xml:space="preserve"> </w:t>
            </w:r>
            <w:r>
              <w:t>If you select a date range outside of this 100 day parameter, the following dialog message box displays:</w:t>
            </w:r>
          </w:p>
        </w:tc>
      </w:tr>
      <w:bookmarkEnd w:id="958"/>
    </w:tbl>
    <w:p w14:paraId="479B04A6" w14:textId="77777777" w:rsidR="009D4F41" w:rsidRDefault="009D4F41" w:rsidP="009D4F41">
      <w:pPr>
        <w:pStyle w:val="BlockLine"/>
      </w:pPr>
    </w:p>
    <w:tbl>
      <w:tblPr>
        <w:tblW w:w="0" w:type="auto"/>
        <w:tblLayout w:type="fixed"/>
        <w:tblLook w:val="0000" w:firstRow="0" w:lastRow="0" w:firstColumn="0" w:lastColumn="0" w:noHBand="0" w:noVBand="0"/>
      </w:tblPr>
      <w:tblGrid>
        <w:gridCol w:w="1728"/>
        <w:gridCol w:w="7740"/>
      </w:tblGrid>
      <w:tr w:rsidR="009D4F41" w14:paraId="0C356241" w14:textId="77777777">
        <w:trPr>
          <w:cantSplit/>
        </w:trPr>
        <w:tc>
          <w:tcPr>
            <w:tcW w:w="1728" w:type="dxa"/>
          </w:tcPr>
          <w:p w14:paraId="210E2920" w14:textId="77777777" w:rsidR="009D4F41" w:rsidRDefault="009D4F41" w:rsidP="009D4F41">
            <w:pPr>
              <w:pStyle w:val="BlockLabel"/>
            </w:pPr>
            <w:bookmarkStart w:id="959" w:name="_Hlk177547806"/>
            <w:r>
              <w:t>Date Range Message box</w:t>
            </w:r>
          </w:p>
        </w:tc>
        <w:tc>
          <w:tcPr>
            <w:tcW w:w="7740" w:type="dxa"/>
          </w:tcPr>
          <w:p w14:paraId="374C7BC7" w14:textId="247E6187" w:rsidR="009D4F41" w:rsidRDefault="0048066A" w:rsidP="009D4F41">
            <w:pPr>
              <w:pStyle w:val="BlockText"/>
            </w:pPr>
            <w:r>
              <w:rPr>
                <w:noProof/>
              </w:rPr>
              <w:drawing>
                <wp:inline distT="0" distB="0" distL="0" distR="0" wp14:anchorId="649CEFB1" wp14:editId="0DC1A6E8">
                  <wp:extent cx="1894840" cy="1163320"/>
                  <wp:effectExtent l="0" t="0" r="0" b="0"/>
                  <wp:docPr id="71" name="Picture 71" descr="Screenshot of Date Range messag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creenshot of Date Range message box"/>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94840" cy="1163320"/>
                          </a:xfrm>
                          <a:prstGeom prst="rect">
                            <a:avLst/>
                          </a:prstGeom>
                          <a:noFill/>
                          <a:ln>
                            <a:noFill/>
                          </a:ln>
                        </pic:spPr>
                      </pic:pic>
                    </a:graphicData>
                  </a:graphic>
                </wp:inline>
              </w:drawing>
            </w:r>
          </w:p>
        </w:tc>
      </w:tr>
      <w:bookmarkEnd w:id="959"/>
    </w:tbl>
    <w:p w14:paraId="77070CBC" w14:textId="77777777" w:rsidR="009D4F41" w:rsidRDefault="009D4F41" w:rsidP="009D4F41">
      <w:pPr>
        <w:pStyle w:val="BlockLine"/>
      </w:pPr>
    </w:p>
    <w:tbl>
      <w:tblPr>
        <w:tblW w:w="0" w:type="auto"/>
        <w:tblLayout w:type="fixed"/>
        <w:tblLook w:val="0000" w:firstRow="0" w:lastRow="0" w:firstColumn="0" w:lastColumn="0" w:noHBand="0" w:noVBand="0"/>
      </w:tblPr>
      <w:tblGrid>
        <w:gridCol w:w="1728"/>
        <w:gridCol w:w="7740"/>
      </w:tblGrid>
      <w:tr w:rsidR="009D4F41" w14:paraId="2A7E4F83" w14:textId="77777777">
        <w:trPr>
          <w:cantSplit/>
        </w:trPr>
        <w:tc>
          <w:tcPr>
            <w:tcW w:w="1728" w:type="dxa"/>
          </w:tcPr>
          <w:p w14:paraId="6480802E" w14:textId="77777777" w:rsidR="009D4F41" w:rsidRDefault="009D4F41" w:rsidP="009D4F41">
            <w:pPr>
              <w:pStyle w:val="BlockLabel"/>
            </w:pPr>
            <w:bookmarkStart w:id="960" w:name="_Hlk177547807"/>
            <w:r>
              <w:t>Start Date before End Date</w:t>
            </w:r>
          </w:p>
        </w:tc>
        <w:tc>
          <w:tcPr>
            <w:tcW w:w="7740" w:type="dxa"/>
          </w:tcPr>
          <w:p w14:paraId="30C25687" w14:textId="29F33C4E" w:rsidR="009D4F41" w:rsidRDefault="009D4F41" w:rsidP="009D4F41">
            <w:pPr>
              <w:pStyle w:val="BlockText"/>
            </w:pPr>
            <w:r>
              <w:t>If you accidentally entered an incorrect date range, you will receive a warning message.</w:t>
            </w:r>
            <w:r w:rsidR="00FD2460">
              <w:t xml:space="preserve"> </w:t>
            </w:r>
            <w:r>
              <w:t>For instance, if you enter a start date that is after the end date, the message below will display.</w:t>
            </w:r>
            <w:r w:rsidR="00FD2460">
              <w:t xml:space="preserve"> </w:t>
            </w:r>
            <w:r>
              <w:t xml:space="preserve">Click the </w:t>
            </w:r>
            <w:r>
              <w:rPr>
                <w:b/>
                <w:bCs/>
              </w:rPr>
              <w:t>OK</w:t>
            </w:r>
            <w:r>
              <w:t xml:space="preserve"> button and reselect your date range.</w:t>
            </w:r>
          </w:p>
        </w:tc>
      </w:tr>
      <w:bookmarkEnd w:id="960"/>
    </w:tbl>
    <w:p w14:paraId="4ABD1F98" w14:textId="77777777" w:rsidR="009D4F41" w:rsidRDefault="009D4F41" w:rsidP="009D4F41">
      <w:pPr>
        <w:pStyle w:val="BlockLine"/>
      </w:pPr>
    </w:p>
    <w:tbl>
      <w:tblPr>
        <w:tblW w:w="0" w:type="auto"/>
        <w:tblLayout w:type="fixed"/>
        <w:tblLook w:val="0000" w:firstRow="0" w:lastRow="0" w:firstColumn="0" w:lastColumn="0" w:noHBand="0" w:noVBand="0"/>
      </w:tblPr>
      <w:tblGrid>
        <w:gridCol w:w="1728"/>
        <w:gridCol w:w="7740"/>
      </w:tblGrid>
      <w:tr w:rsidR="009D4F41" w14:paraId="77C90B99" w14:textId="77777777">
        <w:trPr>
          <w:cantSplit/>
        </w:trPr>
        <w:tc>
          <w:tcPr>
            <w:tcW w:w="1728" w:type="dxa"/>
          </w:tcPr>
          <w:p w14:paraId="5471DD3D" w14:textId="77777777" w:rsidR="009D4F41" w:rsidRDefault="009D4F41" w:rsidP="009D4F41">
            <w:pPr>
              <w:pStyle w:val="BlockLabel"/>
            </w:pPr>
            <w:bookmarkStart w:id="961" w:name="_Hlk177547808"/>
            <w:r>
              <w:t>Start/End Date Message</w:t>
            </w:r>
          </w:p>
        </w:tc>
        <w:tc>
          <w:tcPr>
            <w:tcW w:w="7740" w:type="dxa"/>
          </w:tcPr>
          <w:p w14:paraId="2F4150E4" w14:textId="75AFB172" w:rsidR="009D4F41" w:rsidRDefault="0048066A" w:rsidP="009D4F41">
            <w:pPr>
              <w:pStyle w:val="BlockText"/>
            </w:pPr>
            <w:r>
              <w:rPr>
                <w:noProof/>
              </w:rPr>
              <w:drawing>
                <wp:inline distT="0" distB="0" distL="0" distR="0" wp14:anchorId="73A45827" wp14:editId="55301C92">
                  <wp:extent cx="3028315" cy="1163320"/>
                  <wp:effectExtent l="0" t="0" r="0" b="0"/>
                  <wp:docPr id="72" name="Picture 72" descr="Screenshot of Start/End date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creenshot of Start/End date messag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28315" cy="1163320"/>
                          </a:xfrm>
                          <a:prstGeom prst="rect">
                            <a:avLst/>
                          </a:prstGeom>
                          <a:noFill/>
                          <a:ln>
                            <a:noFill/>
                          </a:ln>
                        </pic:spPr>
                      </pic:pic>
                    </a:graphicData>
                  </a:graphic>
                </wp:inline>
              </w:drawing>
            </w:r>
          </w:p>
        </w:tc>
      </w:tr>
    </w:tbl>
    <w:p w14:paraId="7A44F970" w14:textId="77777777" w:rsidR="009D4F41" w:rsidRPr="00D90F7D" w:rsidRDefault="009D4F41" w:rsidP="001F4FC7">
      <w:pPr>
        <w:pStyle w:val="Heading3"/>
      </w:pPr>
      <w:bookmarkStart w:id="962" w:name="_Hlk177553846"/>
      <w:bookmarkEnd w:id="961"/>
      <w:r w:rsidRPr="00D90F7D">
        <w:br w:type="page"/>
      </w:r>
      <w:bookmarkStart w:id="963" w:name="_Toc24938078"/>
      <w:bookmarkStart w:id="964" w:name="_Toc172537342"/>
      <w:bookmarkStart w:id="965" w:name="_Toc177550933"/>
      <w:r w:rsidRPr="00D90F7D">
        <w:lastRenderedPageBreak/>
        <w:t>Display the Data</w:t>
      </w:r>
      <w:bookmarkEnd w:id="963"/>
      <w:bookmarkEnd w:id="964"/>
      <w:bookmarkEnd w:id="965"/>
    </w:p>
    <w:bookmarkEnd w:id="962"/>
    <w:p w14:paraId="4322325A" w14:textId="46D08E54" w:rsidR="009D4F41" w:rsidRPr="00101651" w:rsidRDefault="009D4F41" w:rsidP="009D4F41">
      <w:pPr>
        <w:pStyle w:val="BlockLine"/>
        <w:rPr>
          <w:sz w:val="16"/>
          <w:szCs w:val="16"/>
        </w:rPr>
      </w:pPr>
    </w:p>
    <w:tbl>
      <w:tblPr>
        <w:tblW w:w="0" w:type="auto"/>
        <w:tblLayout w:type="fixed"/>
        <w:tblLook w:val="0000" w:firstRow="0" w:lastRow="0" w:firstColumn="0" w:lastColumn="0" w:noHBand="0" w:noVBand="0"/>
      </w:tblPr>
      <w:tblGrid>
        <w:gridCol w:w="1728"/>
        <w:gridCol w:w="7740"/>
      </w:tblGrid>
      <w:tr w:rsidR="009D4F41" w14:paraId="179748DD" w14:textId="77777777">
        <w:trPr>
          <w:cantSplit/>
        </w:trPr>
        <w:tc>
          <w:tcPr>
            <w:tcW w:w="1728" w:type="dxa"/>
          </w:tcPr>
          <w:p w14:paraId="11F2797F" w14:textId="77777777" w:rsidR="009D4F41" w:rsidRDefault="009D4F41" w:rsidP="009D4F41">
            <w:pPr>
              <w:pStyle w:val="BlockLabel"/>
            </w:pPr>
            <w:bookmarkStart w:id="966" w:name="_Hlk177547809"/>
            <w:r>
              <w:t>Display the data</w:t>
            </w:r>
          </w:p>
        </w:tc>
        <w:tc>
          <w:tcPr>
            <w:tcW w:w="7740" w:type="dxa"/>
          </w:tcPr>
          <w:p w14:paraId="1E2BA59A" w14:textId="59B52816" w:rsidR="009D4F41" w:rsidRDefault="009D4F41" w:rsidP="009D4F41">
            <w:pPr>
              <w:pStyle w:val="BlockText"/>
            </w:pPr>
            <w:bookmarkStart w:id="967" w:name="_Hlk177553847"/>
            <w:r>
              <w:t xml:space="preserve">Once you have selected the date ranges, click the </w:t>
            </w:r>
            <w:r>
              <w:rPr>
                <w:b/>
                <w:bCs/>
                <w:u w:val="single"/>
              </w:rPr>
              <w:t>D</w:t>
            </w:r>
            <w:r>
              <w:rPr>
                <w:b/>
                <w:bCs/>
              </w:rPr>
              <w:t>isplay</w:t>
            </w:r>
            <w:r>
              <w:t xml:space="preserve"> button to reveal the data within that date range.</w:t>
            </w:r>
            <w:r w:rsidR="00FD2460">
              <w:t xml:space="preserve"> </w:t>
            </w:r>
            <w:r>
              <w:t xml:space="preserve">(You can also click the </w:t>
            </w:r>
            <w:r>
              <w:rPr>
                <w:b/>
                <w:bCs/>
              </w:rPr>
              <w:t>File</w:t>
            </w:r>
            <w:r>
              <w:t xml:space="preserve"> Menu and the </w:t>
            </w:r>
            <w:r>
              <w:rPr>
                <w:b/>
                <w:bCs/>
              </w:rPr>
              <w:t>Display</w:t>
            </w:r>
            <w:r>
              <w:t xml:space="preserve"> option.)</w:t>
            </w:r>
          </w:p>
          <w:bookmarkEnd w:id="967"/>
          <w:p w14:paraId="0B7CBBB9" w14:textId="77777777" w:rsidR="009D4F41" w:rsidRDefault="009D4F41" w:rsidP="009D4F41">
            <w:pPr>
              <w:pStyle w:val="BlockText"/>
            </w:pPr>
          </w:p>
          <w:p w14:paraId="4B3A5337" w14:textId="5C94474E" w:rsidR="009D4F41" w:rsidRDefault="009D4F41" w:rsidP="009D4F41">
            <w:pPr>
              <w:pStyle w:val="BlockText"/>
            </w:pPr>
            <w:r>
              <w:rPr>
                <w:b/>
                <w:bCs/>
              </w:rPr>
              <w:t>Shortcut:</w:t>
            </w:r>
            <w:r w:rsidR="00FD2460">
              <w:t xml:space="preserve"> </w:t>
            </w:r>
            <w:r>
              <w:t xml:space="preserve">Press the </w:t>
            </w:r>
            <w:r>
              <w:rPr>
                <w:b/>
                <w:bCs/>
              </w:rPr>
              <w:t>&lt;Ctrl&gt;</w:t>
            </w:r>
            <w:r>
              <w:t xml:space="preserve"> key + </w:t>
            </w:r>
            <w:r>
              <w:rPr>
                <w:b/>
                <w:bCs/>
              </w:rPr>
              <w:t>&lt;D&gt;</w:t>
            </w:r>
            <w:r>
              <w:t xml:space="preserve"> key.</w:t>
            </w:r>
          </w:p>
        </w:tc>
      </w:tr>
      <w:bookmarkEnd w:id="966"/>
    </w:tbl>
    <w:p w14:paraId="21D2FEA2" w14:textId="77777777" w:rsidR="009D4F41" w:rsidRPr="00101651" w:rsidRDefault="009D4F41" w:rsidP="009D4F41">
      <w:pPr>
        <w:pStyle w:val="BlockLine"/>
        <w:rPr>
          <w:sz w:val="16"/>
          <w:szCs w:val="16"/>
        </w:rPr>
      </w:pPr>
    </w:p>
    <w:tbl>
      <w:tblPr>
        <w:tblW w:w="0" w:type="auto"/>
        <w:tblLayout w:type="fixed"/>
        <w:tblLook w:val="0000" w:firstRow="0" w:lastRow="0" w:firstColumn="0" w:lastColumn="0" w:noHBand="0" w:noVBand="0"/>
      </w:tblPr>
      <w:tblGrid>
        <w:gridCol w:w="1728"/>
        <w:gridCol w:w="7740"/>
      </w:tblGrid>
      <w:tr w:rsidR="009D4F41" w14:paraId="24116E38" w14:textId="77777777">
        <w:trPr>
          <w:cantSplit/>
        </w:trPr>
        <w:tc>
          <w:tcPr>
            <w:tcW w:w="1728" w:type="dxa"/>
          </w:tcPr>
          <w:p w14:paraId="367F571B" w14:textId="77777777" w:rsidR="009D4F41" w:rsidRDefault="009D4F41" w:rsidP="009D4F41">
            <w:pPr>
              <w:pStyle w:val="BlockLabel"/>
            </w:pPr>
            <w:bookmarkStart w:id="968" w:name="_Hlk177547810"/>
            <w:r>
              <w:t>Changing the display of the data…</w:t>
            </w:r>
          </w:p>
        </w:tc>
        <w:tc>
          <w:tcPr>
            <w:tcW w:w="7740" w:type="dxa"/>
          </w:tcPr>
          <w:p w14:paraId="4E3D80DF" w14:textId="3D94BFE0" w:rsidR="009D4F41" w:rsidRDefault="009D4F41" w:rsidP="009D4F41">
            <w:pPr>
              <w:pStyle w:val="BlockText"/>
            </w:pPr>
            <w:bookmarkStart w:id="969" w:name="_Hlk177553848"/>
            <w:r>
              <w:t xml:space="preserve">You can manipulate the layout of the view in the </w:t>
            </w:r>
            <w:r>
              <w:rPr>
                <w:b/>
                <w:bCs/>
              </w:rPr>
              <w:t>NPPD Detail Display</w:t>
            </w:r>
            <w:r>
              <w:t xml:space="preserve"> window for both viewing as well as printing purposes.</w:t>
            </w:r>
            <w:r w:rsidR="00FD2460">
              <w:t xml:space="preserve"> </w:t>
            </w:r>
          </w:p>
          <w:bookmarkEnd w:id="969"/>
          <w:p w14:paraId="2885D197" w14:textId="77777777" w:rsidR="009D4F41" w:rsidRDefault="009D4F41" w:rsidP="009D4F41">
            <w:pPr>
              <w:pStyle w:val="BlockText"/>
            </w:pPr>
          </w:p>
          <w:p w14:paraId="30C65AE2" w14:textId="77777777" w:rsidR="009D4F41" w:rsidRDefault="009D4F41" w:rsidP="009D4F41">
            <w:pPr>
              <w:pStyle w:val="BlockText"/>
            </w:pPr>
            <w:bookmarkStart w:id="970" w:name="_Hlk177553849"/>
            <w:r>
              <w:rPr>
                <w:u w:val="single"/>
              </w:rPr>
              <w:t>You can manipulate the view of the data as follows</w:t>
            </w:r>
            <w:r>
              <w:t>:</w:t>
            </w:r>
          </w:p>
          <w:bookmarkEnd w:id="970"/>
          <w:p w14:paraId="44995F73" w14:textId="77777777" w:rsidR="009D4F41" w:rsidRDefault="009D4F41" w:rsidP="009D4F41">
            <w:pPr>
              <w:pStyle w:val="BlockText"/>
            </w:pPr>
          </w:p>
          <w:p w14:paraId="4AEFA654" w14:textId="0B981A89" w:rsidR="009D4F41" w:rsidRPr="00101651" w:rsidRDefault="009D4F41" w:rsidP="00101651">
            <w:pPr>
              <w:pStyle w:val="BulletText1"/>
              <w:numPr>
                <w:ilvl w:val="0"/>
                <w:numId w:val="26"/>
              </w:numPr>
              <w:rPr>
                <w:sz w:val="22"/>
                <w:szCs w:val="22"/>
              </w:rPr>
            </w:pPr>
            <w:bookmarkStart w:id="971" w:name="_Hlk177553850"/>
            <w:r w:rsidRPr="00101651">
              <w:rPr>
                <w:sz w:val="22"/>
                <w:szCs w:val="22"/>
              </w:rPr>
              <w:t>To move a column, click and drag on a column header to another location.</w:t>
            </w:r>
            <w:r w:rsidR="00FD2460">
              <w:rPr>
                <w:sz w:val="22"/>
                <w:szCs w:val="22"/>
              </w:rPr>
              <w:t xml:space="preserve"> </w:t>
            </w:r>
          </w:p>
          <w:p w14:paraId="66CCBF67" w14:textId="77777777" w:rsidR="009D4F41" w:rsidRPr="00101651" w:rsidRDefault="009D4F41" w:rsidP="00101651">
            <w:pPr>
              <w:pStyle w:val="BulletText1"/>
              <w:numPr>
                <w:ilvl w:val="0"/>
                <w:numId w:val="26"/>
              </w:numPr>
              <w:rPr>
                <w:sz w:val="22"/>
                <w:szCs w:val="22"/>
              </w:rPr>
            </w:pPr>
            <w:bookmarkStart w:id="972" w:name="_Hlk177553851"/>
            <w:bookmarkEnd w:id="971"/>
            <w:r w:rsidRPr="00101651">
              <w:rPr>
                <w:sz w:val="22"/>
                <w:szCs w:val="22"/>
              </w:rPr>
              <w:t>To enlarge a column, click and drag a cell border.</w:t>
            </w:r>
          </w:p>
          <w:p w14:paraId="57D7B8EB" w14:textId="77777777" w:rsidR="009D4F41" w:rsidRPr="00101651" w:rsidRDefault="009D4F41" w:rsidP="00101651">
            <w:pPr>
              <w:pStyle w:val="BulletText1"/>
              <w:numPr>
                <w:ilvl w:val="0"/>
                <w:numId w:val="26"/>
              </w:numPr>
              <w:rPr>
                <w:sz w:val="22"/>
                <w:szCs w:val="22"/>
              </w:rPr>
            </w:pPr>
            <w:bookmarkStart w:id="973" w:name="_Hlk177553852"/>
            <w:bookmarkEnd w:id="972"/>
            <w:r w:rsidRPr="00101651">
              <w:rPr>
                <w:sz w:val="22"/>
                <w:szCs w:val="22"/>
              </w:rPr>
              <w:t xml:space="preserve">To sort on any column, click on the header to sort it in </w:t>
            </w:r>
            <w:r w:rsidRPr="00101651">
              <w:rPr>
                <w:sz w:val="22"/>
                <w:szCs w:val="22"/>
                <w:u w:val="single"/>
              </w:rPr>
              <w:t>ascending order</w:t>
            </w:r>
            <w:r w:rsidRPr="00101651">
              <w:rPr>
                <w:sz w:val="22"/>
                <w:szCs w:val="22"/>
              </w:rPr>
              <w:t xml:space="preserve">. </w:t>
            </w:r>
          </w:p>
          <w:bookmarkEnd w:id="973"/>
          <w:p w14:paraId="09DDFBCC" w14:textId="77777777" w:rsidR="009D4F41" w:rsidRDefault="009D4F41" w:rsidP="00101651">
            <w:pPr>
              <w:pStyle w:val="BulletText1"/>
              <w:numPr>
                <w:ilvl w:val="0"/>
                <w:numId w:val="26"/>
              </w:numPr>
            </w:pPr>
            <w:r w:rsidRPr="00101651">
              <w:rPr>
                <w:sz w:val="22"/>
                <w:szCs w:val="22"/>
              </w:rPr>
              <w:t xml:space="preserve">If you click on the same column again, it will sort it in </w:t>
            </w:r>
            <w:r w:rsidRPr="00101651">
              <w:rPr>
                <w:sz w:val="22"/>
                <w:szCs w:val="22"/>
                <w:u w:val="single"/>
              </w:rPr>
              <w:t>descending order</w:t>
            </w:r>
            <w:r w:rsidRPr="00101651">
              <w:rPr>
                <w:sz w:val="22"/>
                <w:szCs w:val="22"/>
              </w:rPr>
              <w:t>.</w:t>
            </w:r>
          </w:p>
        </w:tc>
      </w:tr>
      <w:bookmarkEnd w:id="968"/>
    </w:tbl>
    <w:p w14:paraId="4BBE1B28" w14:textId="77777777" w:rsidR="009D4F41" w:rsidRPr="00101651" w:rsidRDefault="009D4F41" w:rsidP="009D4F41">
      <w:pPr>
        <w:pStyle w:val="BlockLine"/>
        <w:rPr>
          <w:sz w:val="16"/>
          <w:szCs w:val="16"/>
        </w:rPr>
      </w:pPr>
    </w:p>
    <w:tbl>
      <w:tblPr>
        <w:tblW w:w="0" w:type="auto"/>
        <w:tblLayout w:type="fixed"/>
        <w:tblLook w:val="0000" w:firstRow="0" w:lastRow="0" w:firstColumn="0" w:lastColumn="0" w:noHBand="0" w:noVBand="0"/>
      </w:tblPr>
      <w:tblGrid>
        <w:gridCol w:w="1728"/>
        <w:gridCol w:w="7740"/>
      </w:tblGrid>
      <w:tr w:rsidR="009D4F41" w14:paraId="52D554CB" w14:textId="77777777">
        <w:trPr>
          <w:cantSplit/>
        </w:trPr>
        <w:tc>
          <w:tcPr>
            <w:tcW w:w="1728" w:type="dxa"/>
          </w:tcPr>
          <w:p w14:paraId="5724ABF1" w14:textId="77777777" w:rsidR="009D4F41" w:rsidRDefault="009D4F41" w:rsidP="009D4F41">
            <w:pPr>
              <w:pStyle w:val="BlockLabel"/>
            </w:pPr>
            <w:bookmarkStart w:id="974" w:name="_Hlk177547811"/>
            <w:r>
              <w:t>NPPD Detail Display</w:t>
            </w:r>
          </w:p>
        </w:tc>
        <w:tc>
          <w:tcPr>
            <w:tcW w:w="7740" w:type="dxa"/>
          </w:tcPr>
          <w:p w14:paraId="34E5114C" w14:textId="1CC88232" w:rsidR="009D4F41" w:rsidRDefault="0048066A" w:rsidP="009D4F41">
            <w:pPr>
              <w:pStyle w:val="BlockText"/>
            </w:pPr>
            <w:r>
              <w:rPr>
                <w:noProof/>
              </w:rPr>
              <w:drawing>
                <wp:inline distT="0" distB="0" distL="0" distR="0" wp14:anchorId="02D6CC41" wp14:editId="090EEDE1">
                  <wp:extent cx="4777105" cy="3321050"/>
                  <wp:effectExtent l="0" t="0" r="0" b="0"/>
                  <wp:docPr id="73" name="Picture 73" descr="NPPD Detail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PPD Detail Display"/>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77105" cy="3321050"/>
                          </a:xfrm>
                          <a:prstGeom prst="rect">
                            <a:avLst/>
                          </a:prstGeom>
                          <a:noFill/>
                          <a:ln>
                            <a:noFill/>
                          </a:ln>
                        </pic:spPr>
                      </pic:pic>
                    </a:graphicData>
                  </a:graphic>
                </wp:inline>
              </w:drawing>
            </w:r>
          </w:p>
        </w:tc>
      </w:tr>
      <w:bookmarkEnd w:id="974"/>
    </w:tbl>
    <w:p w14:paraId="5D22D4D3" w14:textId="77777777" w:rsidR="00101651" w:rsidRPr="00A378CA" w:rsidRDefault="00101651" w:rsidP="00101651">
      <w:pPr>
        <w:pStyle w:val="BlockLine"/>
        <w:rPr>
          <w:sz w:val="16"/>
          <w:szCs w:val="16"/>
        </w:rPr>
      </w:pPr>
    </w:p>
    <w:tbl>
      <w:tblPr>
        <w:tblW w:w="0" w:type="auto"/>
        <w:tblLayout w:type="fixed"/>
        <w:tblLook w:val="0000" w:firstRow="0" w:lastRow="0" w:firstColumn="0" w:lastColumn="0" w:noHBand="0" w:noVBand="0"/>
      </w:tblPr>
      <w:tblGrid>
        <w:gridCol w:w="1728"/>
        <w:gridCol w:w="7740"/>
      </w:tblGrid>
      <w:tr w:rsidR="00101651" w14:paraId="72B159F1" w14:textId="77777777">
        <w:trPr>
          <w:cantSplit/>
        </w:trPr>
        <w:tc>
          <w:tcPr>
            <w:tcW w:w="1728" w:type="dxa"/>
          </w:tcPr>
          <w:p w14:paraId="1C4B7DC5" w14:textId="77777777" w:rsidR="00101651" w:rsidRDefault="00101651" w:rsidP="009F6A6E">
            <w:pPr>
              <w:pStyle w:val="BlockLabel"/>
            </w:pPr>
            <w:bookmarkStart w:id="975" w:name="_Hlk177547812"/>
            <w:r>
              <w:t>Patient confidentiality</w:t>
            </w:r>
          </w:p>
        </w:tc>
        <w:tc>
          <w:tcPr>
            <w:tcW w:w="7740" w:type="dxa"/>
          </w:tcPr>
          <w:p w14:paraId="17249D40" w14:textId="2F192C1D" w:rsidR="00101651" w:rsidRDefault="00101651" w:rsidP="009F6A6E">
            <w:pPr>
              <w:pStyle w:val="BlockText"/>
            </w:pPr>
            <w:r>
              <w:t xml:space="preserve">The </w:t>
            </w:r>
            <w:r w:rsidRPr="00930F5B">
              <w:rPr>
                <w:b/>
              </w:rPr>
              <w:t>Patient</w:t>
            </w:r>
            <w:r>
              <w:t xml:space="preserve"> column and the </w:t>
            </w:r>
            <w:r w:rsidRPr="00930F5B">
              <w:rPr>
                <w:b/>
              </w:rPr>
              <w:t>SSN</w:t>
            </w:r>
            <w:r>
              <w:t xml:space="preserve"> column have been shortened due to patient name and SSN confidentiality issues in documentation.</w:t>
            </w:r>
            <w:r w:rsidR="00FD2460">
              <w:t xml:space="preserve"> </w:t>
            </w:r>
          </w:p>
        </w:tc>
      </w:tr>
      <w:bookmarkEnd w:id="975"/>
    </w:tbl>
    <w:p w14:paraId="691C0EEE" w14:textId="77777777" w:rsidR="008204AE" w:rsidRPr="00D90F7D" w:rsidRDefault="008204AE" w:rsidP="00462110">
      <w:pPr>
        <w:pStyle w:val="MapTitle"/>
        <w:sectPr w:rsidR="008204AE" w:rsidRPr="00D90F7D" w:rsidSect="00EF7319">
          <w:type w:val="oddPage"/>
          <w:pgSz w:w="12240" w:h="15840" w:code="1"/>
          <w:pgMar w:top="1440" w:right="1440" w:bottom="1440" w:left="1440" w:header="720" w:footer="720" w:gutter="0"/>
          <w:cols w:space="720"/>
          <w:titlePg/>
        </w:sectPr>
      </w:pPr>
    </w:p>
    <w:p w14:paraId="7475BD10" w14:textId="77777777" w:rsidR="00EB5898" w:rsidRPr="00D90F7D" w:rsidRDefault="00EB5898" w:rsidP="001F4FC7">
      <w:pPr>
        <w:pStyle w:val="Heading3"/>
      </w:pPr>
      <w:bookmarkStart w:id="976" w:name="_Toc172537343"/>
      <w:bookmarkStart w:id="977" w:name="_Toc177550934"/>
      <w:bookmarkStart w:id="978" w:name="_Hlk177553853"/>
      <w:bookmarkStart w:id="979" w:name="_Toc24938079"/>
      <w:r w:rsidRPr="00D90F7D">
        <w:lastRenderedPageBreak/>
        <w:t>Select Custom Data</w:t>
      </w:r>
      <w:bookmarkEnd w:id="976"/>
      <w:bookmarkEnd w:id="977"/>
    </w:p>
    <w:bookmarkEnd w:id="978"/>
    <w:p w14:paraId="63E311A3" w14:textId="4270CB5A" w:rsidR="00EB5898" w:rsidRDefault="00EB5898" w:rsidP="00EB5898">
      <w:pPr>
        <w:pStyle w:val="BlockLine"/>
      </w:pPr>
    </w:p>
    <w:tbl>
      <w:tblPr>
        <w:tblW w:w="0" w:type="auto"/>
        <w:tblLayout w:type="fixed"/>
        <w:tblLook w:val="0000" w:firstRow="0" w:lastRow="0" w:firstColumn="0" w:lastColumn="0" w:noHBand="0" w:noVBand="0"/>
      </w:tblPr>
      <w:tblGrid>
        <w:gridCol w:w="1728"/>
        <w:gridCol w:w="7740"/>
      </w:tblGrid>
      <w:tr w:rsidR="00EB5898" w14:paraId="7C80C959" w14:textId="77777777">
        <w:trPr>
          <w:cantSplit/>
        </w:trPr>
        <w:tc>
          <w:tcPr>
            <w:tcW w:w="1728" w:type="dxa"/>
          </w:tcPr>
          <w:p w14:paraId="192879C0" w14:textId="77777777" w:rsidR="00EB5898" w:rsidRDefault="00BB074C">
            <w:pPr>
              <w:pStyle w:val="BlockLabel"/>
            </w:pPr>
            <w:bookmarkStart w:id="980" w:name="_Hlk177547813"/>
            <w:r>
              <w:t>Custom Data</w:t>
            </w:r>
          </w:p>
        </w:tc>
        <w:tc>
          <w:tcPr>
            <w:tcW w:w="7740" w:type="dxa"/>
          </w:tcPr>
          <w:p w14:paraId="40D384EE" w14:textId="4EA51796" w:rsidR="00BB074C" w:rsidRPr="00FB3DCF" w:rsidRDefault="00BB074C" w:rsidP="00FB3DCF">
            <w:pPr>
              <w:pStyle w:val="BlockText"/>
            </w:pPr>
            <w:bookmarkStart w:id="981" w:name="_Hlk177553854"/>
            <w:r w:rsidRPr="00FB3DCF">
              <w:t xml:space="preserve">The </w:t>
            </w:r>
            <w:r w:rsidR="00C82AA0">
              <w:rPr>
                <w:b/>
              </w:rPr>
              <w:t>Select c</w:t>
            </w:r>
            <w:r w:rsidRPr="00FB3DCF">
              <w:rPr>
                <w:b/>
              </w:rPr>
              <w:t>ustom data?</w:t>
            </w:r>
            <w:r w:rsidRPr="00FB3DCF">
              <w:t xml:space="preserve"> drop</w:t>
            </w:r>
            <w:r w:rsidR="00CF4898">
              <w:t>-</w:t>
            </w:r>
            <w:r w:rsidRPr="00FB3DCF">
              <w:t>down list</w:t>
            </w:r>
            <w:r w:rsidR="00054A98">
              <w:t>s</w:t>
            </w:r>
            <w:r w:rsidRPr="00FB3DCF">
              <w:t xml:space="preserve"> </w:t>
            </w:r>
            <w:r w:rsidR="00054A98">
              <w:t>allow</w:t>
            </w:r>
            <w:r w:rsidRPr="00FB3DCF">
              <w:t xml:space="preserve"> you to select new column</w:t>
            </w:r>
            <w:r w:rsidR="009A2ED5">
              <w:t>s</w:t>
            </w:r>
            <w:r w:rsidRPr="00FB3DCF">
              <w:t xml:space="preserve"> to display.</w:t>
            </w:r>
            <w:r w:rsidR="00FD2460">
              <w:t xml:space="preserve"> </w:t>
            </w:r>
            <w:r w:rsidR="00512BCA">
              <w:t>They</w:t>
            </w:r>
            <w:r w:rsidRPr="00FB3DCF">
              <w:t xml:space="preserve"> also would convert i</w:t>
            </w:r>
            <w:r w:rsidR="00054A98">
              <w:t>nto a Microsoft Excel file.</w:t>
            </w:r>
            <w:r w:rsidR="00FD2460">
              <w:t xml:space="preserve"> </w:t>
            </w:r>
            <w:r w:rsidR="00054A98">
              <w:t>The</w:t>
            </w:r>
            <w:r w:rsidRPr="00FB3DCF">
              <w:t>s</w:t>
            </w:r>
            <w:r w:rsidR="00054A98">
              <w:t>e</w:t>
            </w:r>
            <w:r w:rsidRPr="00FB3DCF">
              <w:t xml:space="preserve"> </w:t>
            </w:r>
            <w:r w:rsidR="00054A98">
              <w:t xml:space="preserve">are </w:t>
            </w:r>
            <w:r w:rsidRPr="00FB3DCF">
              <w:t>optional prompt</w:t>
            </w:r>
            <w:r w:rsidR="00054A98">
              <w:t>s</w:t>
            </w:r>
            <w:r w:rsidRPr="00FB3DCF">
              <w:t xml:space="preserve"> as you are not required to select an</w:t>
            </w:r>
            <w:r w:rsidR="00054A98">
              <w:t>y</w:t>
            </w:r>
            <w:r w:rsidRPr="00FB3DCF">
              <w:t xml:space="preserve"> option</w:t>
            </w:r>
            <w:r w:rsidR="00054A98">
              <w:t>s</w:t>
            </w:r>
            <w:r w:rsidRPr="00FB3DCF">
              <w:t>.</w:t>
            </w:r>
            <w:r w:rsidR="00FD2460">
              <w:t xml:space="preserve"> </w:t>
            </w:r>
            <w:r w:rsidR="00FB3DCF" w:rsidRPr="00FB3DCF">
              <w:t>This is the main file for prosthetic purchasing transactions.</w:t>
            </w:r>
            <w:r w:rsidR="00FD2460">
              <w:t xml:space="preserve"> </w:t>
            </w:r>
            <w:r w:rsidR="00FB3DCF" w:rsidRPr="00FB3DCF">
              <w:t>This file is also the permanent record for the patient VAF 10-2319 of items issued to the veteran.</w:t>
            </w:r>
          </w:p>
          <w:bookmarkEnd w:id="981"/>
          <w:p w14:paraId="0D9F718F" w14:textId="77777777" w:rsidR="00BB074C" w:rsidRPr="00FB3DCF" w:rsidRDefault="00BB074C" w:rsidP="00FF44EF">
            <w:pPr>
              <w:autoSpaceDE w:val="0"/>
              <w:autoSpaceDN w:val="0"/>
              <w:adjustRightInd w:val="0"/>
              <w:rPr>
                <w:sz w:val="22"/>
              </w:rPr>
            </w:pPr>
          </w:p>
          <w:p w14:paraId="38D43F49" w14:textId="7E96F1D8" w:rsidR="00275C1B" w:rsidRDefault="00BB074C" w:rsidP="00275C1B">
            <w:pPr>
              <w:pStyle w:val="BlockText"/>
            </w:pPr>
            <w:bookmarkStart w:id="982" w:name="_Hlk177553855"/>
            <w:r>
              <w:t>This list gives you the option to add information that was entered during the purchase order creation process to your NPPD Detail Report.</w:t>
            </w:r>
            <w:r w:rsidR="00FD2460">
              <w:t xml:space="preserve"> </w:t>
            </w:r>
            <w:r>
              <w:t xml:space="preserve">For instance, if you added a </w:t>
            </w:r>
            <w:r w:rsidR="00FF44EF" w:rsidRPr="00FF44EF">
              <w:t>Waiver or Excluded</w:t>
            </w:r>
            <w:r>
              <w:t>,</w:t>
            </w:r>
            <w:r w:rsidR="00FF44EF" w:rsidRPr="00FF44EF">
              <w:t xml:space="preserve"> you can </w:t>
            </w:r>
            <w:r w:rsidR="00FB3DCF">
              <w:t>view that data here.</w:t>
            </w:r>
          </w:p>
          <w:bookmarkEnd w:id="982"/>
          <w:p w14:paraId="418CA02C" w14:textId="77777777" w:rsidR="00FB3DCF" w:rsidRDefault="00FB3DCF" w:rsidP="00275C1B">
            <w:pPr>
              <w:pStyle w:val="BlockText"/>
            </w:pPr>
          </w:p>
          <w:p w14:paraId="4AE98ADB" w14:textId="574896C9" w:rsidR="00FB3DCF" w:rsidRPr="00FB3DCF" w:rsidRDefault="00FB3DCF" w:rsidP="00FB3DCF">
            <w:pPr>
              <w:autoSpaceDE w:val="0"/>
              <w:autoSpaceDN w:val="0"/>
              <w:adjustRightInd w:val="0"/>
              <w:rPr>
                <w:sz w:val="22"/>
              </w:rPr>
            </w:pPr>
            <w:r w:rsidRPr="00FB3DCF">
              <w:rPr>
                <w:b/>
                <w:sz w:val="22"/>
              </w:rPr>
              <w:t>Note:</w:t>
            </w:r>
            <w:r w:rsidR="00FD2460">
              <w:rPr>
                <w:sz w:val="22"/>
              </w:rPr>
              <w:t xml:space="preserve"> </w:t>
            </w:r>
            <w:r w:rsidRPr="00FB3DCF">
              <w:rPr>
                <w:sz w:val="22"/>
              </w:rPr>
              <w:t>Custom data will display in the column to the right and you will have to s</w:t>
            </w:r>
            <w:r w:rsidR="00CF4898">
              <w:rPr>
                <w:sz w:val="22"/>
              </w:rPr>
              <w:t xml:space="preserve">croll to the right to view it. If you do not see the new column, click the </w:t>
            </w:r>
            <w:r w:rsidR="00CF4898" w:rsidRPr="00CF4898">
              <w:rPr>
                <w:b/>
                <w:sz w:val="22"/>
              </w:rPr>
              <w:t>Display</w:t>
            </w:r>
            <w:r w:rsidR="00CF4898">
              <w:rPr>
                <w:sz w:val="22"/>
              </w:rPr>
              <w:t xml:space="preserve"> button. </w:t>
            </w:r>
          </w:p>
        </w:tc>
      </w:tr>
      <w:bookmarkEnd w:id="980"/>
    </w:tbl>
    <w:p w14:paraId="73B95AB5" w14:textId="7C361CA6" w:rsidR="00EB5898" w:rsidRDefault="00EB5898" w:rsidP="00EB5898">
      <w:pPr>
        <w:pStyle w:val="BlockLine"/>
      </w:pPr>
    </w:p>
    <w:tbl>
      <w:tblPr>
        <w:tblW w:w="0" w:type="auto"/>
        <w:tblLayout w:type="fixed"/>
        <w:tblLook w:val="0000" w:firstRow="0" w:lastRow="0" w:firstColumn="0" w:lastColumn="0" w:noHBand="0" w:noVBand="0"/>
      </w:tblPr>
      <w:tblGrid>
        <w:gridCol w:w="1728"/>
        <w:gridCol w:w="7740"/>
      </w:tblGrid>
      <w:tr w:rsidR="00EB5898" w14:paraId="21F57AEB" w14:textId="77777777">
        <w:trPr>
          <w:cantSplit/>
        </w:trPr>
        <w:tc>
          <w:tcPr>
            <w:tcW w:w="1728" w:type="dxa"/>
          </w:tcPr>
          <w:bookmarkStart w:id="983" w:name="_Hlk177547814"/>
          <w:p w14:paraId="28D9C9DE" w14:textId="7D7B7D63" w:rsidR="00EB5898" w:rsidRDefault="0048066A">
            <w:pPr>
              <w:pStyle w:val="BlockLabel"/>
            </w:pPr>
            <w:r>
              <w:rPr>
                <w:noProof/>
              </w:rPr>
              <mc:AlternateContent>
                <mc:Choice Requires="wps">
                  <w:drawing>
                    <wp:anchor distT="0" distB="0" distL="114300" distR="114300" simplePos="0" relativeHeight="251673600" behindDoc="0" locked="0" layoutInCell="1" allowOverlap="1" wp14:anchorId="0566854D" wp14:editId="1A7068C3">
                      <wp:simplePos x="0" y="0"/>
                      <wp:positionH relativeFrom="column">
                        <wp:posOffset>318135</wp:posOffset>
                      </wp:positionH>
                      <wp:positionV relativeFrom="paragraph">
                        <wp:posOffset>608330</wp:posOffset>
                      </wp:positionV>
                      <wp:extent cx="838200" cy="0"/>
                      <wp:effectExtent l="0" t="0" r="0" b="0"/>
                      <wp:wrapNone/>
                      <wp:docPr id="247" name="Line 3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0"/>
                              </a:xfrm>
                              <a:prstGeom prst="line">
                                <a:avLst/>
                              </a:prstGeom>
                              <a:noFill/>
                              <a:ln w="571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85475" id="Line 313" o:spid="_x0000_s1026" alt="&quot;&quot;"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47.9pt" to="91.0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" strokeweight="4.5pt">
                      <v:stroke startarrow="block"/>
                    </v:line>
                  </w:pict>
                </mc:Fallback>
              </mc:AlternateContent>
            </w:r>
            <w:r w:rsidR="00054D16">
              <w:t>Select Custom Data</w:t>
            </w:r>
          </w:p>
        </w:tc>
        <w:tc>
          <w:tcPr>
            <w:tcW w:w="7740" w:type="dxa"/>
          </w:tcPr>
          <w:p w14:paraId="462203B8" w14:textId="1A9DCACD" w:rsidR="00EB5898" w:rsidRDefault="0048066A">
            <w:pPr>
              <w:pStyle w:val="BlockText"/>
            </w:pPr>
            <w:r>
              <w:rPr>
                <w:noProof/>
              </w:rPr>
              <w:drawing>
                <wp:inline distT="0" distB="0" distL="0" distR="0" wp14:anchorId="49148A7B" wp14:editId="76E71857">
                  <wp:extent cx="4777105" cy="3306445"/>
                  <wp:effectExtent l="0" t="0" r="0" b="0"/>
                  <wp:docPr id="74" name="Picture 74" descr="Select Custom Data drop-down 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elect Custom Data drop-down list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77105" cy="3306445"/>
                          </a:xfrm>
                          <a:prstGeom prst="rect">
                            <a:avLst/>
                          </a:prstGeom>
                          <a:noFill/>
                          <a:ln>
                            <a:noFill/>
                          </a:ln>
                        </pic:spPr>
                      </pic:pic>
                    </a:graphicData>
                  </a:graphic>
                </wp:inline>
              </w:drawing>
            </w:r>
          </w:p>
        </w:tc>
      </w:tr>
      <w:bookmarkEnd w:id="983"/>
    </w:tbl>
    <w:p w14:paraId="61795160" w14:textId="42F60E28" w:rsidR="00054D16" w:rsidRDefault="00054D16" w:rsidP="00054D16">
      <w:pPr>
        <w:pStyle w:val="BlockLine"/>
      </w:pPr>
    </w:p>
    <w:tbl>
      <w:tblPr>
        <w:tblW w:w="0" w:type="auto"/>
        <w:tblLayout w:type="fixed"/>
        <w:tblLook w:val="0000" w:firstRow="0" w:lastRow="0" w:firstColumn="0" w:lastColumn="0" w:noHBand="0" w:noVBand="0"/>
      </w:tblPr>
      <w:tblGrid>
        <w:gridCol w:w="1728"/>
        <w:gridCol w:w="7740"/>
      </w:tblGrid>
      <w:tr w:rsidR="00054D16" w14:paraId="4F9DCB65" w14:textId="77777777">
        <w:trPr>
          <w:cantSplit/>
        </w:trPr>
        <w:tc>
          <w:tcPr>
            <w:tcW w:w="1728" w:type="dxa"/>
          </w:tcPr>
          <w:p w14:paraId="0633BF13" w14:textId="77777777" w:rsidR="00054D16" w:rsidRDefault="00FB3DCF">
            <w:pPr>
              <w:pStyle w:val="BlockLabel"/>
            </w:pPr>
            <w:bookmarkStart w:id="984" w:name="_Hlk177547815"/>
            <w:r>
              <w:t>MS Excel</w:t>
            </w:r>
          </w:p>
        </w:tc>
        <w:tc>
          <w:tcPr>
            <w:tcW w:w="7740" w:type="dxa"/>
          </w:tcPr>
          <w:p w14:paraId="0A35DE4C" w14:textId="77777777" w:rsidR="00054D16" w:rsidRDefault="00FB3DCF">
            <w:pPr>
              <w:pStyle w:val="BlockText"/>
            </w:pPr>
            <w:r>
              <w:t xml:space="preserve">If you selected custom data and convert it to an MS Excel file (using the </w:t>
            </w:r>
            <w:r w:rsidRPr="00FB3DCF">
              <w:rPr>
                <w:b/>
              </w:rPr>
              <w:t>Excel</w:t>
            </w:r>
            <w:r>
              <w:t xml:space="preserve"> button), you will view the custom data on the Excel spreadsheet as you scroll to the right.</w:t>
            </w:r>
          </w:p>
        </w:tc>
      </w:tr>
    </w:tbl>
    <w:p w14:paraId="770CF3C1" w14:textId="1D2787E0" w:rsidR="00FB3DCF" w:rsidRPr="00D90F7D" w:rsidRDefault="00EC6D34">
      <w:pPr>
        <w:pStyle w:val="MapTitleContinued"/>
        <w:rPr>
          <w:b w:val="0"/>
          <w:sz w:val="24"/>
        </w:rPr>
      </w:pPr>
      <w:bookmarkStart w:id="985" w:name="_Hlk177553856"/>
      <w:bookmarkEnd w:id="984"/>
      <w:r w:rsidRPr="00EC6D34">
        <w:rPr>
          <w:rStyle w:val="continuedChar"/>
          <w:b/>
          <w:bCs w:val="0"/>
        </w:rPr>
        <w:lastRenderedPageBreak/>
        <w:t>Select Custom Data</w:t>
      </w:r>
      <w:r w:rsidR="00FB3DCF" w:rsidRPr="00EC6D34">
        <w:rPr>
          <w:rStyle w:val="continuedChar"/>
          <w:b/>
          <w:bCs w:val="0"/>
        </w:rPr>
        <w:fldChar w:fldCharType="begin"/>
      </w:r>
      <w:r w:rsidR="00FB3DCF" w:rsidRPr="00EC6D34">
        <w:rPr>
          <w:rStyle w:val="continuedChar"/>
          <w:b/>
          <w:bCs w:val="0"/>
        </w:rPr>
        <w:instrText>styleref "Map Title"</w:instrText>
      </w:r>
      <w:r w:rsidR="00FB3DCF" w:rsidRPr="00EC6D34">
        <w:rPr>
          <w:rStyle w:val="continuedChar"/>
          <w:b/>
          <w:bCs w:val="0"/>
        </w:rPr>
        <w:fldChar w:fldCharType="end"/>
      </w:r>
      <w:r w:rsidR="00FB3DCF" w:rsidRPr="00EC6D34">
        <w:rPr>
          <w:rStyle w:val="continuedChar"/>
          <w:b/>
          <w:bCs w:val="0"/>
        </w:rPr>
        <w:t>,</w:t>
      </w:r>
      <w:r w:rsidR="00FB3DCF" w:rsidRPr="00D90F7D">
        <w:t xml:space="preserve"> </w:t>
      </w:r>
      <w:r w:rsidR="00FB3DCF" w:rsidRPr="00D90F7D">
        <w:rPr>
          <w:b w:val="0"/>
          <w:sz w:val="24"/>
        </w:rPr>
        <w:t>Continued</w:t>
      </w:r>
    </w:p>
    <w:bookmarkEnd w:id="985"/>
    <w:p w14:paraId="46F03723" w14:textId="7CBC587D" w:rsidR="00FB3DCF" w:rsidRDefault="00FB3DCF" w:rsidP="00FB3DCF">
      <w:pPr>
        <w:pStyle w:val="BlockLine"/>
      </w:pPr>
    </w:p>
    <w:tbl>
      <w:tblPr>
        <w:tblW w:w="0" w:type="auto"/>
        <w:tblLayout w:type="fixed"/>
        <w:tblLook w:val="0000" w:firstRow="0" w:lastRow="0" w:firstColumn="0" w:lastColumn="0" w:noHBand="0" w:noVBand="0"/>
      </w:tblPr>
      <w:tblGrid>
        <w:gridCol w:w="1728"/>
        <w:gridCol w:w="7740"/>
      </w:tblGrid>
      <w:tr w:rsidR="00FB3DCF" w14:paraId="7D79524D" w14:textId="77777777">
        <w:trPr>
          <w:cantSplit/>
        </w:trPr>
        <w:tc>
          <w:tcPr>
            <w:tcW w:w="1728" w:type="dxa"/>
          </w:tcPr>
          <w:p w14:paraId="088015A8" w14:textId="77777777" w:rsidR="00FB3DCF" w:rsidRDefault="00A44175">
            <w:pPr>
              <w:pStyle w:val="BlockLabel"/>
            </w:pPr>
            <w:bookmarkStart w:id="986" w:name="_Hlk177547816"/>
            <w:r>
              <w:t>Data fields</w:t>
            </w:r>
          </w:p>
        </w:tc>
        <w:tc>
          <w:tcPr>
            <w:tcW w:w="7740" w:type="dxa"/>
          </w:tcPr>
          <w:p w14:paraId="34CB7CA3" w14:textId="77777777" w:rsidR="00FB3DCF" w:rsidRDefault="00A44175">
            <w:pPr>
              <w:pStyle w:val="BlockText"/>
            </w:pPr>
            <w:r>
              <w:t>Below is a list of the Custom Data fields and a description of each.</w:t>
            </w:r>
          </w:p>
        </w:tc>
      </w:tr>
      <w:bookmarkEnd w:id="986"/>
    </w:tbl>
    <w:p w14:paraId="3257530D" w14:textId="77777777" w:rsidR="00A44175" w:rsidRDefault="00A44175" w:rsidP="00A44175">
      <w:pPr>
        <w:autoSpaceDE w:val="0"/>
        <w:autoSpaceDN w:val="0"/>
        <w:adjustRightInd w:val="0"/>
        <w:rPr>
          <w:b/>
          <w:sz w:val="22"/>
          <w:szCs w:val="22"/>
        </w:rPr>
      </w:pPr>
    </w:p>
    <w:p w14:paraId="5B19F5F5" w14:textId="71E715F7" w:rsidR="00A44175" w:rsidRPr="00FD171D" w:rsidRDefault="00A44175" w:rsidP="00A44175">
      <w:pPr>
        <w:autoSpaceDE w:val="0"/>
        <w:autoSpaceDN w:val="0"/>
        <w:adjustRightInd w:val="0"/>
        <w:rPr>
          <w:b/>
          <w:sz w:val="22"/>
          <w:szCs w:val="22"/>
        </w:rPr>
      </w:pPr>
      <w:bookmarkStart w:id="987" w:name="_Hlk177553857"/>
      <w:r w:rsidRPr="00FD171D">
        <w:rPr>
          <w:b/>
          <w:sz w:val="22"/>
          <w:szCs w:val="22"/>
        </w:rPr>
        <w:t>01</w:t>
      </w:r>
      <w:r w:rsidR="005F3CE8">
        <w:rPr>
          <w:b/>
          <w:sz w:val="22"/>
          <w:szCs w:val="22"/>
        </w:rPr>
        <w:tab/>
      </w:r>
      <w:r w:rsidRPr="00FD171D">
        <w:rPr>
          <w:b/>
          <w:sz w:val="22"/>
          <w:szCs w:val="22"/>
        </w:rPr>
        <w:t>ENTRY DATE</w:t>
      </w:r>
    </w:p>
    <w:p w14:paraId="0DFDA8D9" w14:textId="6E06F52B" w:rsidR="00A44175" w:rsidRPr="00E0093C" w:rsidRDefault="00A44175" w:rsidP="00A44175">
      <w:pPr>
        <w:autoSpaceDE w:val="0"/>
        <w:autoSpaceDN w:val="0"/>
        <w:adjustRightInd w:val="0"/>
        <w:rPr>
          <w:sz w:val="22"/>
          <w:szCs w:val="22"/>
        </w:rPr>
      </w:pPr>
      <w:bookmarkStart w:id="988" w:name="_Hlk177553858"/>
      <w:bookmarkEnd w:id="987"/>
      <w:r w:rsidRPr="00E0093C">
        <w:rPr>
          <w:sz w:val="22"/>
          <w:szCs w:val="22"/>
        </w:rPr>
        <w:t>This is the date that the transaction was entered into the system.</w:t>
      </w:r>
      <w:r w:rsidR="00FD2460">
        <w:rPr>
          <w:sz w:val="22"/>
          <w:szCs w:val="22"/>
        </w:rPr>
        <w:t xml:space="preserve"> </w:t>
      </w:r>
      <w:r w:rsidRPr="00E0093C">
        <w:rPr>
          <w:sz w:val="22"/>
          <w:szCs w:val="22"/>
        </w:rPr>
        <w:t>It ma</w:t>
      </w:r>
      <w:r>
        <w:rPr>
          <w:sz w:val="22"/>
          <w:szCs w:val="22"/>
        </w:rPr>
        <w:t xml:space="preserve">y or may not be </w:t>
      </w:r>
      <w:r w:rsidRPr="00E0093C">
        <w:rPr>
          <w:sz w:val="22"/>
          <w:szCs w:val="22"/>
        </w:rPr>
        <w:t>the same as the request date.</w:t>
      </w:r>
      <w:r w:rsidR="00FD2460">
        <w:rPr>
          <w:sz w:val="22"/>
          <w:szCs w:val="22"/>
        </w:rPr>
        <w:t xml:space="preserve"> </w:t>
      </w:r>
    </w:p>
    <w:bookmarkEnd w:id="988"/>
    <w:p w14:paraId="57435570" w14:textId="77777777" w:rsidR="00A44175" w:rsidRPr="00E0093C" w:rsidRDefault="00A44175" w:rsidP="00A44175">
      <w:pPr>
        <w:autoSpaceDE w:val="0"/>
        <w:autoSpaceDN w:val="0"/>
        <w:adjustRightInd w:val="0"/>
        <w:rPr>
          <w:sz w:val="22"/>
          <w:szCs w:val="22"/>
        </w:rPr>
      </w:pPr>
    </w:p>
    <w:p w14:paraId="4D3183E7" w14:textId="2E276C18" w:rsidR="00A44175" w:rsidRPr="00FD171D" w:rsidRDefault="00A44175" w:rsidP="00A44175">
      <w:pPr>
        <w:autoSpaceDE w:val="0"/>
        <w:autoSpaceDN w:val="0"/>
        <w:adjustRightInd w:val="0"/>
        <w:rPr>
          <w:b/>
          <w:sz w:val="22"/>
          <w:szCs w:val="22"/>
        </w:rPr>
      </w:pPr>
      <w:bookmarkStart w:id="989" w:name="_Hlk177553859"/>
      <w:r w:rsidRPr="00FD171D">
        <w:rPr>
          <w:b/>
          <w:sz w:val="22"/>
          <w:szCs w:val="22"/>
        </w:rPr>
        <w:t>02</w:t>
      </w:r>
      <w:r w:rsidR="005F3CE8">
        <w:rPr>
          <w:b/>
          <w:sz w:val="22"/>
          <w:szCs w:val="22"/>
        </w:rPr>
        <w:tab/>
      </w:r>
      <w:r w:rsidRPr="00FD171D">
        <w:rPr>
          <w:b/>
          <w:sz w:val="22"/>
          <w:szCs w:val="22"/>
        </w:rPr>
        <w:t xml:space="preserve">PATIENT NAME </w:t>
      </w:r>
    </w:p>
    <w:p w14:paraId="7F9E0311" w14:textId="175CF932" w:rsidR="00A44175" w:rsidRPr="00E0093C" w:rsidRDefault="00A44175" w:rsidP="00A44175">
      <w:pPr>
        <w:autoSpaceDE w:val="0"/>
        <w:autoSpaceDN w:val="0"/>
        <w:adjustRightInd w:val="0"/>
        <w:rPr>
          <w:sz w:val="22"/>
          <w:szCs w:val="22"/>
        </w:rPr>
      </w:pPr>
      <w:bookmarkStart w:id="990" w:name="_Hlk177553860"/>
      <w:bookmarkEnd w:id="989"/>
      <w:r w:rsidRPr="00E0093C">
        <w:rPr>
          <w:sz w:val="22"/>
          <w:szCs w:val="22"/>
        </w:rPr>
        <w:t>This is the name of the patient that this transaction is for.</w:t>
      </w:r>
      <w:r w:rsidR="00FD2460">
        <w:rPr>
          <w:sz w:val="22"/>
          <w:szCs w:val="22"/>
        </w:rPr>
        <w:t xml:space="preserve"> </w:t>
      </w:r>
      <w:r w:rsidRPr="00E0093C">
        <w:rPr>
          <w:sz w:val="22"/>
          <w:szCs w:val="22"/>
        </w:rPr>
        <w:t>The name is a pointer to</w:t>
      </w:r>
      <w:r>
        <w:rPr>
          <w:sz w:val="22"/>
          <w:szCs w:val="22"/>
        </w:rPr>
        <w:t xml:space="preserve"> </w:t>
      </w:r>
      <w:r w:rsidRPr="00E0093C">
        <w:rPr>
          <w:sz w:val="22"/>
          <w:szCs w:val="22"/>
        </w:rPr>
        <w:t>the PROSTHETIC PATIENT file which has the same internal entry number as the main patient database.</w:t>
      </w:r>
      <w:r w:rsidR="00FD2460">
        <w:rPr>
          <w:sz w:val="22"/>
          <w:szCs w:val="22"/>
        </w:rPr>
        <w:t xml:space="preserve"> </w:t>
      </w:r>
    </w:p>
    <w:bookmarkEnd w:id="990"/>
    <w:p w14:paraId="6BE88E52" w14:textId="77777777" w:rsidR="00A44175" w:rsidRPr="00E0093C" w:rsidRDefault="00A44175" w:rsidP="00A44175">
      <w:pPr>
        <w:autoSpaceDE w:val="0"/>
        <w:autoSpaceDN w:val="0"/>
        <w:adjustRightInd w:val="0"/>
        <w:rPr>
          <w:sz w:val="22"/>
          <w:szCs w:val="22"/>
        </w:rPr>
      </w:pPr>
    </w:p>
    <w:p w14:paraId="53A8D666" w14:textId="0CD8B6F9" w:rsidR="00A44175" w:rsidRPr="00FD171D" w:rsidRDefault="00A44175" w:rsidP="00A44175">
      <w:pPr>
        <w:autoSpaceDE w:val="0"/>
        <w:autoSpaceDN w:val="0"/>
        <w:adjustRightInd w:val="0"/>
        <w:rPr>
          <w:b/>
          <w:sz w:val="22"/>
          <w:szCs w:val="22"/>
        </w:rPr>
      </w:pPr>
      <w:bookmarkStart w:id="991" w:name="_Hlk177553861"/>
      <w:r w:rsidRPr="00FD171D">
        <w:rPr>
          <w:b/>
          <w:sz w:val="22"/>
          <w:szCs w:val="22"/>
        </w:rPr>
        <w:t>1</w:t>
      </w:r>
      <w:r w:rsidR="005F3CE8">
        <w:rPr>
          <w:b/>
          <w:sz w:val="22"/>
          <w:szCs w:val="22"/>
        </w:rPr>
        <w:tab/>
      </w:r>
      <w:r w:rsidRPr="00FD171D">
        <w:rPr>
          <w:b/>
          <w:sz w:val="22"/>
          <w:szCs w:val="22"/>
        </w:rPr>
        <w:t>DATE ITEM ADDED TO PO AFTER CREATION</w:t>
      </w:r>
    </w:p>
    <w:p w14:paraId="0F35F594" w14:textId="6224F7C0" w:rsidR="00A44175" w:rsidRPr="00E0093C" w:rsidRDefault="00A44175" w:rsidP="00A44175">
      <w:pPr>
        <w:autoSpaceDE w:val="0"/>
        <w:autoSpaceDN w:val="0"/>
        <w:adjustRightInd w:val="0"/>
        <w:rPr>
          <w:sz w:val="22"/>
          <w:szCs w:val="22"/>
        </w:rPr>
      </w:pPr>
      <w:bookmarkStart w:id="992" w:name="_Hlk177553862"/>
      <w:bookmarkEnd w:id="991"/>
      <w:r w:rsidRPr="00E0093C">
        <w:rPr>
          <w:sz w:val="22"/>
          <w:szCs w:val="22"/>
        </w:rPr>
        <w:t>This field is the date the appliance issue or repair was requested by the patient.</w:t>
      </w:r>
      <w:r w:rsidR="00FD2460">
        <w:rPr>
          <w:sz w:val="22"/>
          <w:szCs w:val="22"/>
        </w:rPr>
        <w:t xml:space="preserve"> </w:t>
      </w:r>
      <w:r w:rsidRPr="00E0093C">
        <w:rPr>
          <w:sz w:val="22"/>
          <w:szCs w:val="22"/>
        </w:rPr>
        <w:t>It may or</w:t>
      </w:r>
      <w:r>
        <w:rPr>
          <w:sz w:val="22"/>
          <w:szCs w:val="22"/>
        </w:rPr>
        <w:t xml:space="preserve"> </w:t>
      </w:r>
      <w:r w:rsidRPr="00E0093C">
        <w:rPr>
          <w:sz w:val="22"/>
          <w:szCs w:val="22"/>
        </w:rPr>
        <w:t>may not be the same as the entry date or the</w:t>
      </w:r>
      <w:r>
        <w:rPr>
          <w:sz w:val="22"/>
          <w:szCs w:val="22"/>
        </w:rPr>
        <w:t xml:space="preserve"> </w:t>
      </w:r>
      <w:r w:rsidRPr="00E0093C">
        <w:rPr>
          <w:sz w:val="22"/>
          <w:szCs w:val="22"/>
        </w:rPr>
        <w:t>delivery date.</w:t>
      </w:r>
      <w:r w:rsidR="00FD2460">
        <w:rPr>
          <w:sz w:val="22"/>
          <w:szCs w:val="22"/>
        </w:rPr>
        <w:t xml:space="preserve"> </w:t>
      </w:r>
      <w:r w:rsidRPr="00E0093C">
        <w:rPr>
          <w:sz w:val="22"/>
          <w:szCs w:val="22"/>
        </w:rPr>
        <w:t>This depends on how quickly the transactions take place.</w:t>
      </w:r>
      <w:r w:rsidR="00FD2460">
        <w:rPr>
          <w:sz w:val="22"/>
          <w:szCs w:val="22"/>
        </w:rPr>
        <w:t xml:space="preserve"> </w:t>
      </w:r>
    </w:p>
    <w:bookmarkEnd w:id="992"/>
    <w:p w14:paraId="241ADF2C" w14:textId="77777777" w:rsidR="00A44175" w:rsidRPr="00E0093C" w:rsidRDefault="00A44175" w:rsidP="00A44175">
      <w:pPr>
        <w:autoSpaceDE w:val="0"/>
        <w:autoSpaceDN w:val="0"/>
        <w:adjustRightInd w:val="0"/>
        <w:rPr>
          <w:sz w:val="22"/>
          <w:szCs w:val="22"/>
        </w:rPr>
      </w:pPr>
    </w:p>
    <w:p w14:paraId="35F05B80" w14:textId="7B44AF10" w:rsidR="00A44175" w:rsidRPr="00FD171D" w:rsidRDefault="00A44175" w:rsidP="00A44175">
      <w:pPr>
        <w:autoSpaceDE w:val="0"/>
        <w:autoSpaceDN w:val="0"/>
        <w:adjustRightInd w:val="0"/>
        <w:rPr>
          <w:b/>
          <w:sz w:val="22"/>
          <w:szCs w:val="22"/>
        </w:rPr>
      </w:pPr>
      <w:bookmarkStart w:id="993" w:name="_Hlk177553863"/>
      <w:r w:rsidRPr="00FD171D">
        <w:rPr>
          <w:b/>
          <w:sz w:val="22"/>
          <w:szCs w:val="22"/>
        </w:rPr>
        <w:t>2</w:t>
      </w:r>
      <w:r w:rsidR="005F3CE8">
        <w:rPr>
          <w:b/>
          <w:sz w:val="22"/>
          <w:szCs w:val="22"/>
        </w:rPr>
        <w:tab/>
      </w:r>
      <w:r w:rsidRPr="00FD171D">
        <w:rPr>
          <w:b/>
          <w:sz w:val="22"/>
          <w:szCs w:val="22"/>
        </w:rPr>
        <w:t>TYPE OF TRANSACTION</w:t>
      </w:r>
    </w:p>
    <w:p w14:paraId="60F30009" w14:textId="708862B2" w:rsidR="00A44175" w:rsidRPr="00E0093C" w:rsidRDefault="00A44175" w:rsidP="00A44175">
      <w:pPr>
        <w:autoSpaceDE w:val="0"/>
        <w:autoSpaceDN w:val="0"/>
        <w:adjustRightInd w:val="0"/>
        <w:rPr>
          <w:sz w:val="22"/>
          <w:szCs w:val="22"/>
        </w:rPr>
      </w:pPr>
      <w:bookmarkStart w:id="994" w:name="_Hlk177553864"/>
      <w:bookmarkEnd w:id="993"/>
      <w:r w:rsidRPr="00E0093C">
        <w:rPr>
          <w:sz w:val="22"/>
          <w:szCs w:val="22"/>
        </w:rPr>
        <w:t>This set of codes will tell what kind of transaction this request is.</w:t>
      </w:r>
      <w:r w:rsidR="00FD2460">
        <w:rPr>
          <w:sz w:val="22"/>
          <w:szCs w:val="22"/>
        </w:rPr>
        <w:t xml:space="preserve"> </w:t>
      </w:r>
      <w:r w:rsidRPr="00E0093C">
        <w:rPr>
          <w:sz w:val="22"/>
          <w:szCs w:val="22"/>
        </w:rPr>
        <w:t>The possibilities all fall under the VAF 10-7306a listings except for the repair.</w:t>
      </w:r>
      <w:r w:rsidR="00FD2460">
        <w:rPr>
          <w:sz w:val="22"/>
          <w:szCs w:val="22"/>
        </w:rPr>
        <w:t xml:space="preserve"> </w:t>
      </w:r>
    </w:p>
    <w:bookmarkEnd w:id="994"/>
    <w:p w14:paraId="65553E7F" w14:textId="77777777" w:rsidR="00A44175" w:rsidRPr="00E0093C" w:rsidRDefault="00A44175" w:rsidP="00A44175">
      <w:pPr>
        <w:autoSpaceDE w:val="0"/>
        <w:autoSpaceDN w:val="0"/>
        <w:adjustRightInd w:val="0"/>
        <w:rPr>
          <w:sz w:val="22"/>
          <w:szCs w:val="22"/>
        </w:rPr>
      </w:pPr>
    </w:p>
    <w:p w14:paraId="124B7730" w14:textId="231BD4B0" w:rsidR="00A44175" w:rsidRPr="00FD171D" w:rsidRDefault="00A44175" w:rsidP="00A44175">
      <w:pPr>
        <w:autoSpaceDE w:val="0"/>
        <w:autoSpaceDN w:val="0"/>
        <w:adjustRightInd w:val="0"/>
        <w:rPr>
          <w:b/>
          <w:sz w:val="22"/>
          <w:szCs w:val="22"/>
        </w:rPr>
      </w:pPr>
      <w:bookmarkStart w:id="995" w:name="_Hlk177553865"/>
      <w:r w:rsidRPr="00FD171D">
        <w:rPr>
          <w:b/>
          <w:sz w:val="22"/>
          <w:szCs w:val="22"/>
        </w:rPr>
        <w:t>4</w:t>
      </w:r>
      <w:r w:rsidR="005F3CE8">
        <w:rPr>
          <w:b/>
          <w:sz w:val="22"/>
          <w:szCs w:val="22"/>
        </w:rPr>
        <w:tab/>
      </w:r>
      <w:r w:rsidRPr="00FD171D">
        <w:rPr>
          <w:b/>
          <w:sz w:val="22"/>
          <w:szCs w:val="22"/>
        </w:rPr>
        <w:t>ITEM</w:t>
      </w:r>
    </w:p>
    <w:p w14:paraId="7428393C" w14:textId="5CE4D6F4" w:rsidR="00A44175" w:rsidRPr="00E0093C" w:rsidRDefault="00A44175" w:rsidP="00A44175">
      <w:pPr>
        <w:autoSpaceDE w:val="0"/>
        <w:autoSpaceDN w:val="0"/>
        <w:adjustRightInd w:val="0"/>
        <w:rPr>
          <w:sz w:val="22"/>
          <w:szCs w:val="22"/>
        </w:rPr>
      </w:pPr>
      <w:bookmarkStart w:id="996" w:name="_Hlk177553866"/>
      <w:bookmarkEnd w:id="995"/>
      <w:r w:rsidRPr="00E0093C">
        <w:rPr>
          <w:sz w:val="22"/>
          <w:szCs w:val="22"/>
        </w:rPr>
        <w:t>This field is a pointer to the master item list of possible appliances.</w:t>
      </w:r>
      <w:r w:rsidR="00FD2460">
        <w:rPr>
          <w:sz w:val="22"/>
          <w:szCs w:val="22"/>
        </w:rPr>
        <w:t xml:space="preserve"> </w:t>
      </w:r>
      <w:r w:rsidRPr="00E0093C">
        <w:rPr>
          <w:sz w:val="22"/>
          <w:szCs w:val="22"/>
        </w:rPr>
        <w:t>The master list is set up so that appliances fall into groups which are the types of appliances.</w:t>
      </w:r>
      <w:r w:rsidR="00FD2460">
        <w:rPr>
          <w:sz w:val="22"/>
          <w:szCs w:val="22"/>
        </w:rPr>
        <w:t xml:space="preserve"> </w:t>
      </w:r>
    </w:p>
    <w:bookmarkEnd w:id="996"/>
    <w:p w14:paraId="4628B9F8" w14:textId="77777777" w:rsidR="00A44175" w:rsidRPr="00E0093C" w:rsidRDefault="00A44175" w:rsidP="00A44175">
      <w:pPr>
        <w:autoSpaceDE w:val="0"/>
        <w:autoSpaceDN w:val="0"/>
        <w:adjustRightInd w:val="0"/>
        <w:rPr>
          <w:sz w:val="22"/>
          <w:szCs w:val="22"/>
        </w:rPr>
      </w:pPr>
    </w:p>
    <w:p w14:paraId="23732CA6" w14:textId="10D0E8E7" w:rsidR="00A44175" w:rsidRPr="00FD171D" w:rsidRDefault="00A44175" w:rsidP="00A44175">
      <w:pPr>
        <w:autoSpaceDE w:val="0"/>
        <w:autoSpaceDN w:val="0"/>
        <w:adjustRightInd w:val="0"/>
        <w:rPr>
          <w:b/>
          <w:sz w:val="22"/>
          <w:szCs w:val="22"/>
        </w:rPr>
      </w:pPr>
      <w:bookmarkStart w:id="997" w:name="_Hlk177553867"/>
      <w:r w:rsidRPr="00FD171D">
        <w:rPr>
          <w:b/>
          <w:sz w:val="22"/>
          <w:szCs w:val="22"/>
        </w:rPr>
        <w:t>4.1</w:t>
      </w:r>
      <w:r w:rsidR="005F3CE8">
        <w:rPr>
          <w:b/>
          <w:sz w:val="22"/>
          <w:szCs w:val="22"/>
        </w:rPr>
        <w:tab/>
      </w:r>
      <w:r w:rsidRPr="00FD171D">
        <w:rPr>
          <w:b/>
          <w:sz w:val="22"/>
          <w:szCs w:val="22"/>
        </w:rPr>
        <w:t>HCPCS</w:t>
      </w:r>
    </w:p>
    <w:p w14:paraId="14848FB5" w14:textId="5F379A2E" w:rsidR="00A44175" w:rsidRPr="00E0093C" w:rsidRDefault="00A44175" w:rsidP="00A44175">
      <w:pPr>
        <w:autoSpaceDE w:val="0"/>
        <w:autoSpaceDN w:val="0"/>
        <w:adjustRightInd w:val="0"/>
        <w:rPr>
          <w:sz w:val="22"/>
          <w:szCs w:val="22"/>
        </w:rPr>
      </w:pPr>
      <w:bookmarkStart w:id="998" w:name="_Hlk177553868"/>
      <w:bookmarkEnd w:id="997"/>
      <w:r w:rsidRPr="00E0093C">
        <w:rPr>
          <w:sz w:val="22"/>
          <w:szCs w:val="22"/>
        </w:rPr>
        <w:t>Health Care Financing Administration Common Procedure Coding System (HCPCS).</w:t>
      </w:r>
      <w:r w:rsidR="00FD2460">
        <w:rPr>
          <w:sz w:val="22"/>
          <w:szCs w:val="22"/>
        </w:rPr>
        <w:t xml:space="preserve"> </w:t>
      </w:r>
    </w:p>
    <w:p w14:paraId="3C89DD75" w14:textId="70072F04" w:rsidR="00A44175" w:rsidRPr="00E0093C" w:rsidRDefault="00A44175" w:rsidP="00A44175">
      <w:pPr>
        <w:autoSpaceDE w:val="0"/>
        <w:autoSpaceDN w:val="0"/>
        <w:adjustRightInd w:val="0"/>
        <w:rPr>
          <w:sz w:val="22"/>
          <w:szCs w:val="22"/>
        </w:rPr>
      </w:pPr>
      <w:bookmarkStart w:id="999" w:name="_Hlk177553869"/>
      <w:bookmarkEnd w:id="998"/>
      <w:r w:rsidRPr="00E0093C">
        <w:rPr>
          <w:sz w:val="22"/>
          <w:szCs w:val="22"/>
        </w:rPr>
        <w:t>This field should have the HCPCS code for the Item you are selecting.</w:t>
      </w:r>
      <w:r w:rsidR="00FD2460">
        <w:rPr>
          <w:sz w:val="22"/>
          <w:szCs w:val="22"/>
        </w:rPr>
        <w:t xml:space="preserve"> </w:t>
      </w:r>
      <w:r w:rsidRPr="00E0093C">
        <w:rPr>
          <w:sz w:val="22"/>
          <w:szCs w:val="22"/>
        </w:rPr>
        <w:t>HCPCS is a uniform</w:t>
      </w:r>
      <w:r>
        <w:rPr>
          <w:sz w:val="22"/>
          <w:szCs w:val="22"/>
        </w:rPr>
        <w:t xml:space="preserve"> </w:t>
      </w:r>
      <w:r w:rsidRPr="00E0093C">
        <w:rPr>
          <w:sz w:val="22"/>
          <w:szCs w:val="22"/>
        </w:rPr>
        <w:t>method for healthcare providers and medical</w:t>
      </w:r>
      <w:r>
        <w:rPr>
          <w:sz w:val="22"/>
          <w:szCs w:val="22"/>
        </w:rPr>
        <w:t xml:space="preserve"> </w:t>
      </w:r>
      <w:r w:rsidRPr="00E0093C">
        <w:rPr>
          <w:sz w:val="22"/>
          <w:szCs w:val="22"/>
        </w:rPr>
        <w:t>suppliers to report professional services, procedures and supplies.</w:t>
      </w:r>
      <w:r w:rsidR="00FD2460">
        <w:rPr>
          <w:sz w:val="22"/>
          <w:szCs w:val="22"/>
        </w:rPr>
        <w:t xml:space="preserve"> </w:t>
      </w:r>
    </w:p>
    <w:bookmarkEnd w:id="999"/>
    <w:p w14:paraId="1001AF05" w14:textId="77777777" w:rsidR="00A44175" w:rsidRPr="00E0093C" w:rsidRDefault="00A44175" w:rsidP="00A44175">
      <w:pPr>
        <w:autoSpaceDE w:val="0"/>
        <w:autoSpaceDN w:val="0"/>
        <w:adjustRightInd w:val="0"/>
        <w:rPr>
          <w:sz w:val="22"/>
          <w:szCs w:val="22"/>
        </w:rPr>
      </w:pPr>
    </w:p>
    <w:p w14:paraId="2BA3FA4E" w14:textId="09BFFC6F" w:rsidR="00A44175" w:rsidRPr="00FD171D" w:rsidRDefault="00A44175" w:rsidP="00A44175">
      <w:pPr>
        <w:autoSpaceDE w:val="0"/>
        <w:autoSpaceDN w:val="0"/>
        <w:adjustRightInd w:val="0"/>
        <w:rPr>
          <w:b/>
          <w:sz w:val="22"/>
          <w:szCs w:val="22"/>
        </w:rPr>
      </w:pPr>
      <w:bookmarkStart w:id="1000" w:name="_Hlk177553870"/>
      <w:r w:rsidRPr="00FD171D">
        <w:rPr>
          <w:b/>
          <w:sz w:val="22"/>
          <w:szCs w:val="22"/>
        </w:rPr>
        <w:t>4.2</w:t>
      </w:r>
      <w:r w:rsidR="005F3CE8">
        <w:rPr>
          <w:b/>
          <w:sz w:val="22"/>
          <w:szCs w:val="22"/>
        </w:rPr>
        <w:tab/>
      </w:r>
      <w:r w:rsidRPr="00FD171D">
        <w:rPr>
          <w:b/>
          <w:sz w:val="22"/>
          <w:szCs w:val="22"/>
        </w:rPr>
        <w:t>VENDOR TRACKING NUMBER</w:t>
      </w:r>
    </w:p>
    <w:p w14:paraId="4CC6519C" w14:textId="7F95D9B6" w:rsidR="00A44175" w:rsidRPr="00E0093C" w:rsidRDefault="00A44175" w:rsidP="00A44175">
      <w:pPr>
        <w:autoSpaceDE w:val="0"/>
        <w:autoSpaceDN w:val="0"/>
        <w:adjustRightInd w:val="0"/>
        <w:rPr>
          <w:sz w:val="22"/>
          <w:szCs w:val="22"/>
        </w:rPr>
      </w:pPr>
      <w:bookmarkStart w:id="1001" w:name="_Hlk177553871"/>
      <w:bookmarkEnd w:id="1000"/>
      <w:r w:rsidRPr="00E0093C">
        <w:rPr>
          <w:sz w:val="22"/>
          <w:szCs w:val="22"/>
        </w:rPr>
        <w:t>This field is the Vendor's internal unique tracking number.</w:t>
      </w:r>
      <w:r w:rsidR="00FD2460">
        <w:rPr>
          <w:sz w:val="22"/>
          <w:szCs w:val="22"/>
        </w:rPr>
        <w:t xml:space="preserve"> </w:t>
      </w:r>
      <w:r w:rsidRPr="00E0093C">
        <w:rPr>
          <w:sz w:val="22"/>
          <w:szCs w:val="22"/>
        </w:rPr>
        <w:t>Some of the small vendors are</w:t>
      </w:r>
      <w:r>
        <w:rPr>
          <w:sz w:val="22"/>
          <w:szCs w:val="22"/>
        </w:rPr>
        <w:t xml:space="preserve"> </w:t>
      </w:r>
      <w:r w:rsidRPr="00E0093C">
        <w:rPr>
          <w:sz w:val="22"/>
          <w:szCs w:val="22"/>
        </w:rPr>
        <w:t>not automated with VISA, and this tracking</w:t>
      </w:r>
      <w:r>
        <w:rPr>
          <w:sz w:val="22"/>
          <w:szCs w:val="22"/>
        </w:rPr>
        <w:t xml:space="preserve"> </w:t>
      </w:r>
      <w:r w:rsidRPr="00E0093C">
        <w:rPr>
          <w:sz w:val="22"/>
          <w:szCs w:val="22"/>
        </w:rPr>
        <w:t>number is used to reference this transaction.</w:t>
      </w:r>
      <w:r w:rsidR="00FD2460">
        <w:rPr>
          <w:sz w:val="22"/>
          <w:szCs w:val="22"/>
        </w:rPr>
        <w:t xml:space="preserve"> </w:t>
      </w:r>
      <w:r w:rsidRPr="00E0093C">
        <w:rPr>
          <w:sz w:val="22"/>
          <w:szCs w:val="22"/>
        </w:rPr>
        <w:t>This tracking number is based on the item, and</w:t>
      </w:r>
      <w:r>
        <w:rPr>
          <w:sz w:val="22"/>
          <w:szCs w:val="22"/>
        </w:rPr>
        <w:t xml:space="preserve"> </w:t>
      </w:r>
      <w:r w:rsidRPr="00E0093C">
        <w:rPr>
          <w:sz w:val="22"/>
          <w:szCs w:val="22"/>
        </w:rPr>
        <w:t>can be as simple as the vendors item number, or</w:t>
      </w:r>
      <w:r>
        <w:rPr>
          <w:sz w:val="22"/>
          <w:szCs w:val="22"/>
        </w:rPr>
        <w:t xml:space="preserve"> </w:t>
      </w:r>
      <w:r w:rsidRPr="00E0093C">
        <w:rPr>
          <w:sz w:val="22"/>
          <w:szCs w:val="22"/>
        </w:rPr>
        <w:t>elaborate as the vendors transaction number.</w:t>
      </w:r>
      <w:r w:rsidR="00FD2460">
        <w:rPr>
          <w:sz w:val="22"/>
          <w:szCs w:val="22"/>
        </w:rPr>
        <w:t xml:space="preserve"> </w:t>
      </w:r>
      <w:r w:rsidRPr="00E0093C">
        <w:rPr>
          <w:sz w:val="22"/>
          <w:szCs w:val="22"/>
        </w:rPr>
        <w:t>This data will be used in the reconciliation process.</w:t>
      </w:r>
      <w:r w:rsidR="00FD2460">
        <w:rPr>
          <w:sz w:val="22"/>
          <w:szCs w:val="22"/>
        </w:rPr>
        <w:t xml:space="preserve"> </w:t>
      </w:r>
    </w:p>
    <w:bookmarkEnd w:id="1001"/>
    <w:p w14:paraId="6F35AE40" w14:textId="77777777" w:rsidR="00A44175" w:rsidRPr="00E0093C" w:rsidRDefault="00A44175" w:rsidP="00A44175">
      <w:pPr>
        <w:autoSpaceDE w:val="0"/>
        <w:autoSpaceDN w:val="0"/>
        <w:adjustRightInd w:val="0"/>
        <w:rPr>
          <w:sz w:val="22"/>
          <w:szCs w:val="22"/>
        </w:rPr>
      </w:pPr>
    </w:p>
    <w:p w14:paraId="796AD29F" w14:textId="39A476DA" w:rsidR="00A44175" w:rsidRPr="00FD171D" w:rsidRDefault="00A44175" w:rsidP="00A44175">
      <w:pPr>
        <w:autoSpaceDE w:val="0"/>
        <w:autoSpaceDN w:val="0"/>
        <w:adjustRightInd w:val="0"/>
        <w:rPr>
          <w:b/>
          <w:sz w:val="22"/>
          <w:szCs w:val="22"/>
        </w:rPr>
      </w:pPr>
      <w:bookmarkStart w:id="1002" w:name="_Hlk177553872"/>
      <w:r w:rsidRPr="00FD171D">
        <w:rPr>
          <w:b/>
          <w:sz w:val="22"/>
          <w:szCs w:val="22"/>
        </w:rPr>
        <w:t>4.3</w:t>
      </w:r>
      <w:r w:rsidR="005F3CE8">
        <w:rPr>
          <w:b/>
          <w:sz w:val="22"/>
          <w:szCs w:val="22"/>
        </w:rPr>
        <w:tab/>
      </w:r>
      <w:r w:rsidRPr="00FD171D">
        <w:rPr>
          <w:b/>
          <w:sz w:val="22"/>
          <w:szCs w:val="22"/>
        </w:rPr>
        <w:t>BANK AUTHORIZATION NUMBER</w:t>
      </w:r>
    </w:p>
    <w:p w14:paraId="121F03E4" w14:textId="464B159B" w:rsidR="00A44175" w:rsidRPr="00E0093C" w:rsidRDefault="00A44175" w:rsidP="00A44175">
      <w:pPr>
        <w:autoSpaceDE w:val="0"/>
        <w:autoSpaceDN w:val="0"/>
        <w:adjustRightInd w:val="0"/>
        <w:rPr>
          <w:sz w:val="22"/>
          <w:szCs w:val="22"/>
        </w:rPr>
      </w:pPr>
      <w:bookmarkStart w:id="1003" w:name="_Hlk177553873"/>
      <w:bookmarkEnd w:id="1002"/>
      <w:r w:rsidRPr="00E0093C">
        <w:rPr>
          <w:sz w:val="22"/>
          <w:szCs w:val="22"/>
        </w:rPr>
        <w:t>This six digit number is the authorization number VISA gives to the vendor for guaranteed</w:t>
      </w:r>
      <w:r>
        <w:rPr>
          <w:sz w:val="22"/>
          <w:szCs w:val="22"/>
        </w:rPr>
        <w:t xml:space="preserve"> </w:t>
      </w:r>
      <w:r w:rsidRPr="00E0093C">
        <w:rPr>
          <w:sz w:val="22"/>
          <w:szCs w:val="22"/>
        </w:rPr>
        <w:t>payment.</w:t>
      </w:r>
      <w:r w:rsidR="00FD2460">
        <w:rPr>
          <w:sz w:val="22"/>
          <w:szCs w:val="22"/>
        </w:rPr>
        <w:t xml:space="preserve"> </w:t>
      </w:r>
      <w:r w:rsidRPr="00E0093C">
        <w:rPr>
          <w:sz w:val="22"/>
          <w:szCs w:val="22"/>
        </w:rPr>
        <w:t>This number is used in the</w:t>
      </w:r>
      <w:r>
        <w:rPr>
          <w:sz w:val="22"/>
          <w:szCs w:val="22"/>
        </w:rPr>
        <w:t xml:space="preserve"> </w:t>
      </w:r>
      <w:r w:rsidRPr="00E0093C">
        <w:rPr>
          <w:sz w:val="22"/>
          <w:szCs w:val="22"/>
        </w:rPr>
        <w:t>reconciliation process.</w:t>
      </w:r>
      <w:r w:rsidR="00FD2460">
        <w:rPr>
          <w:sz w:val="22"/>
          <w:szCs w:val="22"/>
        </w:rPr>
        <w:t xml:space="preserve"> </w:t>
      </w:r>
    </w:p>
    <w:p w14:paraId="4AE50B7B" w14:textId="77777777" w:rsidR="00A44175" w:rsidRPr="00E0093C" w:rsidRDefault="00A44175" w:rsidP="00A44175">
      <w:pPr>
        <w:autoSpaceDE w:val="0"/>
        <w:autoSpaceDN w:val="0"/>
        <w:adjustRightInd w:val="0"/>
        <w:rPr>
          <w:sz w:val="22"/>
          <w:szCs w:val="22"/>
        </w:rPr>
      </w:pPr>
      <w:bookmarkStart w:id="1004" w:name="_Hlk177553874"/>
      <w:bookmarkEnd w:id="1003"/>
    </w:p>
    <w:p w14:paraId="4FF65CBA" w14:textId="706F4626" w:rsidR="00A44175" w:rsidRPr="00FD171D" w:rsidRDefault="00A44175" w:rsidP="00A44175">
      <w:pPr>
        <w:autoSpaceDE w:val="0"/>
        <w:autoSpaceDN w:val="0"/>
        <w:adjustRightInd w:val="0"/>
        <w:rPr>
          <w:b/>
          <w:sz w:val="22"/>
          <w:szCs w:val="22"/>
        </w:rPr>
      </w:pPr>
      <w:bookmarkStart w:id="1005" w:name="_Hlk177553875"/>
      <w:bookmarkEnd w:id="1004"/>
      <w:r w:rsidRPr="00FD171D">
        <w:rPr>
          <w:b/>
          <w:sz w:val="22"/>
          <w:szCs w:val="22"/>
        </w:rPr>
        <w:t>4.4</w:t>
      </w:r>
      <w:r w:rsidR="005F3CE8">
        <w:rPr>
          <w:b/>
          <w:sz w:val="22"/>
          <w:szCs w:val="22"/>
        </w:rPr>
        <w:tab/>
      </w:r>
      <w:r w:rsidRPr="00FD171D">
        <w:rPr>
          <w:b/>
          <w:sz w:val="22"/>
          <w:szCs w:val="22"/>
        </w:rPr>
        <w:t xml:space="preserve">ICD9 CODE </w:t>
      </w:r>
    </w:p>
    <w:p w14:paraId="39502CC1" w14:textId="1E908FB9" w:rsidR="00A44175" w:rsidRPr="00E0093C" w:rsidRDefault="00A44175" w:rsidP="00A44175">
      <w:pPr>
        <w:autoSpaceDE w:val="0"/>
        <w:autoSpaceDN w:val="0"/>
        <w:adjustRightInd w:val="0"/>
        <w:rPr>
          <w:sz w:val="22"/>
          <w:szCs w:val="22"/>
        </w:rPr>
      </w:pPr>
      <w:bookmarkStart w:id="1006" w:name="_Hlk177553876"/>
      <w:bookmarkEnd w:id="1005"/>
      <w:r w:rsidRPr="00E0093C">
        <w:rPr>
          <w:sz w:val="22"/>
          <w:szCs w:val="22"/>
        </w:rPr>
        <w:t>Repository for CPRS diagnosis.</w:t>
      </w:r>
      <w:r w:rsidR="00FD2460">
        <w:rPr>
          <w:sz w:val="22"/>
          <w:szCs w:val="22"/>
        </w:rPr>
        <w:t xml:space="preserve"> </w:t>
      </w:r>
      <w:r w:rsidRPr="00E0093C">
        <w:rPr>
          <w:sz w:val="22"/>
          <w:szCs w:val="22"/>
        </w:rPr>
        <w:t>From the message protocol in Consult Tracking.</w:t>
      </w:r>
      <w:r w:rsidR="00FD2460">
        <w:rPr>
          <w:sz w:val="22"/>
          <w:szCs w:val="22"/>
        </w:rPr>
        <w:t xml:space="preserve"> </w:t>
      </w:r>
      <w:r w:rsidRPr="00E0093C">
        <w:rPr>
          <w:sz w:val="22"/>
          <w:szCs w:val="22"/>
        </w:rPr>
        <w:t>Standardized Prosthetics HCPCS.</w:t>
      </w:r>
      <w:r w:rsidR="00FD2460">
        <w:rPr>
          <w:sz w:val="22"/>
          <w:szCs w:val="22"/>
        </w:rPr>
        <w:t xml:space="preserve"> </w:t>
      </w:r>
    </w:p>
    <w:bookmarkEnd w:id="1006"/>
    <w:p w14:paraId="53D1B224" w14:textId="77777777" w:rsidR="00A44175" w:rsidRPr="00E0093C" w:rsidRDefault="00A44175" w:rsidP="00A44175">
      <w:pPr>
        <w:autoSpaceDE w:val="0"/>
        <w:autoSpaceDN w:val="0"/>
        <w:adjustRightInd w:val="0"/>
        <w:rPr>
          <w:sz w:val="22"/>
          <w:szCs w:val="22"/>
        </w:rPr>
      </w:pPr>
    </w:p>
    <w:p w14:paraId="2EABFA9A" w14:textId="1331EC75" w:rsidR="00A44175" w:rsidRPr="00965197" w:rsidRDefault="00A44175" w:rsidP="00A44175">
      <w:pPr>
        <w:autoSpaceDE w:val="0"/>
        <w:autoSpaceDN w:val="0"/>
        <w:adjustRightInd w:val="0"/>
        <w:rPr>
          <w:b/>
          <w:sz w:val="22"/>
          <w:szCs w:val="22"/>
        </w:rPr>
      </w:pPr>
      <w:bookmarkStart w:id="1007" w:name="_Hlk177553877"/>
      <w:r w:rsidRPr="00965197">
        <w:rPr>
          <w:b/>
          <w:sz w:val="22"/>
          <w:szCs w:val="22"/>
        </w:rPr>
        <w:t>4.6</w:t>
      </w:r>
      <w:r w:rsidR="005F3CE8">
        <w:rPr>
          <w:b/>
          <w:sz w:val="22"/>
          <w:szCs w:val="22"/>
        </w:rPr>
        <w:tab/>
      </w:r>
      <w:r w:rsidRPr="00965197">
        <w:rPr>
          <w:b/>
          <w:sz w:val="22"/>
          <w:szCs w:val="22"/>
        </w:rPr>
        <w:t>STOCK ISSUE</w:t>
      </w:r>
    </w:p>
    <w:p w14:paraId="6D028A94" w14:textId="13C266FD" w:rsidR="00A44175" w:rsidRDefault="00A44175" w:rsidP="00A44175">
      <w:pPr>
        <w:autoSpaceDE w:val="0"/>
        <w:autoSpaceDN w:val="0"/>
        <w:adjustRightInd w:val="0"/>
        <w:rPr>
          <w:sz w:val="22"/>
          <w:szCs w:val="22"/>
        </w:rPr>
      </w:pPr>
      <w:bookmarkStart w:id="1008" w:name="_Hlk177553878"/>
      <w:bookmarkEnd w:id="1007"/>
      <w:r w:rsidRPr="00E0093C">
        <w:rPr>
          <w:sz w:val="22"/>
          <w:szCs w:val="22"/>
        </w:rPr>
        <w:t>This is a pointer to file #661.2.</w:t>
      </w:r>
      <w:r w:rsidR="00FD2460">
        <w:rPr>
          <w:sz w:val="22"/>
          <w:szCs w:val="22"/>
        </w:rPr>
        <w:t xml:space="preserve"> </w:t>
      </w:r>
    </w:p>
    <w:bookmarkEnd w:id="1008"/>
    <w:p w14:paraId="158B500C" w14:textId="77777777" w:rsidR="00A44175" w:rsidRDefault="00A44175"/>
    <w:p w14:paraId="1C8A8EA4" w14:textId="77777777" w:rsidR="00A44175" w:rsidRDefault="00A44175">
      <w:pPr>
        <w:pStyle w:val="ContinuedOnNextPa"/>
      </w:pPr>
      <w:bookmarkStart w:id="1009" w:name="_Hlk177553879"/>
      <w:r>
        <w:t>Continued on next page</w:t>
      </w:r>
    </w:p>
    <w:p w14:paraId="0A8ED87D" w14:textId="58B1FF51" w:rsidR="00A44175" w:rsidRPr="00D90F7D" w:rsidRDefault="00A44175">
      <w:pPr>
        <w:pStyle w:val="MapTitleContinued"/>
        <w:rPr>
          <w:b w:val="0"/>
          <w:sz w:val="24"/>
        </w:rPr>
      </w:pPr>
      <w:bookmarkStart w:id="1010" w:name="_Hlk177553881"/>
      <w:bookmarkEnd w:id="1009"/>
      <w:r w:rsidRPr="00D90F7D">
        <w:br w:type="page"/>
      </w:r>
      <w:r w:rsidRPr="00D90F7D">
        <w:lastRenderedPageBreak/>
        <w:fldChar w:fldCharType="begin"/>
      </w:r>
      <w:r w:rsidRPr="00D90F7D">
        <w:instrText>styleref "Map Title"</w:instrText>
      </w:r>
      <w:r w:rsidRPr="00D90F7D">
        <w:fldChar w:fldCharType="end"/>
      </w:r>
      <w:bookmarkStart w:id="1011" w:name="_Hlk177553880"/>
      <w:r w:rsidR="00EC6D34" w:rsidRPr="00EC6D34">
        <w:rPr>
          <w:rStyle w:val="continuedChar"/>
          <w:b/>
          <w:bCs w:val="0"/>
        </w:rPr>
        <w:t xml:space="preserve"> Select Custom Data</w:t>
      </w:r>
      <w:r w:rsidR="00EC6D34" w:rsidRPr="00EC6D34">
        <w:rPr>
          <w:rStyle w:val="continuedChar"/>
          <w:b/>
          <w:bCs w:val="0"/>
        </w:rPr>
        <w:fldChar w:fldCharType="begin"/>
      </w:r>
      <w:r w:rsidR="00EC6D34" w:rsidRPr="00EC6D34">
        <w:rPr>
          <w:rStyle w:val="continuedChar"/>
          <w:b/>
          <w:bCs w:val="0"/>
        </w:rPr>
        <w:instrText>styleref "Map Title"</w:instrText>
      </w:r>
      <w:r w:rsidR="00EC6D34" w:rsidRPr="00EC6D34">
        <w:rPr>
          <w:rStyle w:val="continuedChar"/>
          <w:b/>
          <w:bCs w:val="0"/>
        </w:rPr>
        <w:fldChar w:fldCharType="end"/>
      </w:r>
      <w:r w:rsidR="00EC6D34" w:rsidRPr="00EC6D34">
        <w:rPr>
          <w:rStyle w:val="continuedChar"/>
          <w:b/>
          <w:bCs w:val="0"/>
        </w:rPr>
        <w:t>,</w:t>
      </w:r>
      <w:r w:rsidR="00EC6D34" w:rsidRPr="00D90F7D">
        <w:t xml:space="preserve"> </w:t>
      </w:r>
      <w:r w:rsidR="00EC6D34" w:rsidRPr="00D90F7D">
        <w:rPr>
          <w:b w:val="0"/>
          <w:sz w:val="24"/>
        </w:rPr>
        <w:t>Continued</w:t>
      </w:r>
      <w:bookmarkEnd w:id="1011"/>
    </w:p>
    <w:bookmarkEnd w:id="1010"/>
    <w:p w14:paraId="2513DBA6" w14:textId="23F5C251" w:rsidR="00A44175" w:rsidRPr="00E0093C" w:rsidRDefault="00A44175" w:rsidP="00A44175">
      <w:pPr>
        <w:pStyle w:val="BlockLine"/>
      </w:pPr>
    </w:p>
    <w:p w14:paraId="05DE378A" w14:textId="4E5BCEDF" w:rsidR="00A44175" w:rsidRPr="00965197" w:rsidRDefault="00A44175" w:rsidP="00A44175">
      <w:pPr>
        <w:autoSpaceDE w:val="0"/>
        <w:autoSpaceDN w:val="0"/>
        <w:adjustRightInd w:val="0"/>
        <w:rPr>
          <w:b/>
          <w:sz w:val="22"/>
          <w:szCs w:val="22"/>
        </w:rPr>
      </w:pPr>
      <w:bookmarkStart w:id="1012" w:name="_Hlk177553882"/>
      <w:r w:rsidRPr="00965197">
        <w:rPr>
          <w:b/>
          <w:sz w:val="22"/>
          <w:szCs w:val="22"/>
        </w:rPr>
        <w:t>4.7</w:t>
      </w:r>
      <w:r w:rsidR="001E109C">
        <w:rPr>
          <w:b/>
          <w:sz w:val="22"/>
          <w:szCs w:val="22"/>
        </w:rPr>
        <w:tab/>
      </w:r>
      <w:r w:rsidRPr="00965197">
        <w:rPr>
          <w:b/>
          <w:sz w:val="22"/>
          <w:szCs w:val="22"/>
        </w:rPr>
        <w:t>CPT MODIFIER</w:t>
      </w:r>
    </w:p>
    <w:p w14:paraId="39056081" w14:textId="234E6B79" w:rsidR="00A44175" w:rsidRPr="00E0093C" w:rsidRDefault="00A44175" w:rsidP="00A44175">
      <w:pPr>
        <w:autoSpaceDE w:val="0"/>
        <w:autoSpaceDN w:val="0"/>
        <w:adjustRightInd w:val="0"/>
        <w:rPr>
          <w:sz w:val="22"/>
          <w:szCs w:val="22"/>
        </w:rPr>
      </w:pPr>
      <w:bookmarkStart w:id="1013" w:name="_Hlk177553883"/>
      <w:bookmarkEnd w:id="1012"/>
      <w:r w:rsidRPr="00E0093C">
        <w:rPr>
          <w:sz w:val="22"/>
          <w:szCs w:val="22"/>
        </w:rPr>
        <w:t>CPT Modifiers in a comma delimited format,</w:t>
      </w:r>
      <w:r>
        <w:rPr>
          <w:sz w:val="22"/>
          <w:szCs w:val="22"/>
        </w:rPr>
        <w:t xml:space="preserve"> </w:t>
      </w:r>
      <w:r w:rsidRPr="00E0093C">
        <w:rPr>
          <w:sz w:val="22"/>
          <w:szCs w:val="22"/>
        </w:rPr>
        <w:t>consistent with the HCFA published manuals.</w:t>
      </w:r>
      <w:r w:rsidR="00FD2460">
        <w:rPr>
          <w:sz w:val="22"/>
          <w:szCs w:val="22"/>
        </w:rPr>
        <w:t xml:space="preserve"> </w:t>
      </w:r>
    </w:p>
    <w:bookmarkEnd w:id="1013"/>
    <w:p w14:paraId="1E54179F" w14:textId="77777777" w:rsidR="00A44175" w:rsidRPr="00E0093C" w:rsidRDefault="00A44175" w:rsidP="00A44175">
      <w:pPr>
        <w:autoSpaceDE w:val="0"/>
        <w:autoSpaceDN w:val="0"/>
        <w:adjustRightInd w:val="0"/>
        <w:rPr>
          <w:sz w:val="22"/>
          <w:szCs w:val="22"/>
        </w:rPr>
      </w:pPr>
    </w:p>
    <w:p w14:paraId="1B1AF1AD" w14:textId="57F9F1F8" w:rsidR="00A44175" w:rsidRPr="00E30EF7" w:rsidRDefault="00A44175" w:rsidP="00A44175">
      <w:pPr>
        <w:autoSpaceDE w:val="0"/>
        <w:autoSpaceDN w:val="0"/>
        <w:adjustRightInd w:val="0"/>
        <w:rPr>
          <w:b/>
          <w:sz w:val="22"/>
          <w:szCs w:val="22"/>
        </w:rPr>
      </w:pPr>
      <w:bookmarkStart w:id="1014" w:name="_Hlk177553884"/>
      <w:r w:rsidRPr="00E30EF7">
        <w:rPr>
          <w:b/>
          <w:sz w:val="22"/>
          <w:szCs w:val="22"/>
        </w:rPr>
        <w:t>4.8</w:t>
      </w:r>
      <w:r w:rsidR="001E109C">
        <w:rPr>
          <w:b/>
          <w:sz w:val="22"/>
          <w:szCs w:val="22"/>
        </w:rPr>
        <w:tab/>
      </w:r>
      <w:r w:rsidRPr="00E30EF7">
        <w:rPr>
          <w:b/>
          <w:sz w:val="22"/>
          <w:szCs w:val="22"/>
        </w:rPr>
        <w:t>DATE CPT MODIFIER EXTRACTED</w:t>
      </w:r>
    </w:p>
    <w:p w14:paraId="73B63530" w14:textId="49C5136E" w:rsidR="00A44175" w:rsidRPr="00E0093C" w:rsidRDefault="00A44175" w:rsidP="00A44175">
      <w:pPr>
        <w:autoSpaceDE w:val="0"/>
        <w:autoSpaceDN w:val="0"/>
        <w:adjustRightInd w:val="0"/>
        <w:rPr>
          <w:sz w:val="22"/>
          <w:szCs w:val="22"/>
        </w:rPr>
      </w:pPr>
      <w:bookmarkStart w:id="1015" w:name="_Hlk177553885"/>
      <w:bookmarkEnd w:id="1014"/>
      <w:r w:rsidRPr="00E0093C">
        <w:rPr>
          <w:sz w:val="22"/>
          <w:szCs w:val="22"/>
        </w:rPr>
        <w:t>This is the date the patient record extracted for billing.</w:t>
      </w:r>
      <w:r w:rsidR="00FD2460">
        <w:rPr>
          <w:sz w:val="22"/>
          <w:szCs w:val="22"/>
        </w:rPr>
        <w:t xml:space="preserve"> </w:t>
      </w:r>
      <w:r w:rsidRPr="00E0093C">
        <w:rPr>
          <w:sz w:val="22"/>
          <w:szCs w:val="22"/>
        </w:rPr>
        <w:t>This date is also being used to</w:t>
      </w:r>
      <w:r>
        <w:rPr>
          <w:sz w:val="22"/>
          <w:szCs w:val="22"/>
        </w:rPr>
        <w:t xml:space="preserve"> </w:t>
      </w:r>
      <w:r w:rsidRPr="00E0093C">
        <w:rPr>
          <w:sz w:val="22"/>
          <w:szCs w:val="22"/>
        </w:rPr>
        <w:t>trigger a mail message to billing if the PSAS</w:t>
      </w:r>
      <w:r>
        <w:rPr>
          <w:sz w:val="22"/>
          <w:szCs w:val="22"/>
        </w:rPr>
        <w:t xml:space="preserve"> </w:t>
      </w:r>
      <w:r w:rsidRPr="00E0093C">
        <w:rPr>
          <w:sz w:val="22"/>
          <w:szCs w:val="22"/>
        </w:rPr>
        <w:t>HCPCS is edited and changed after the</w:t>
      </w:r>
      <w:r>
        <w:rPr>
          <w:sz w:val="22"/>
          <w:szCs w:val="22"/>
        </w:rPr>
        <w:t xml:space="preserve"> </w:t>
      </w:r>
      <w:r w:rsidRPr="00E0093C">
        <w:rPr>
          <w:sz w:val="22"/>
          <w:szCs w:val="22"/>
        </w:rPr>
        <w:t>extraction has been ran.</w:t>
      </w:r>
      <w:r w:rsidR="00FD2460">
        <w:rPr>
          <w:sz w:val="22"/>
          <w:szCs w:val="22"/>
        </w:rPr>
        <w:t xml:space="preserve"> </w:t>
      </w:r>
    </w:p>
    <w:bookmarkEnd w:id="1015"/>
    <w:p w14:paraId="30236D3F" w14:textId="77777777" w:rsidR="00A44175" w:rsidRPr="00E0093C" w:rsidRDefault="00A44175" w:rsidP="00A44175">
      <w:pPr>
        <w:autoSpaceDE w:val="0"/>
        <w:autoSpaceDN w:val="0"/>
        <w:adjustRightInd w:val="0"/>
        <w:rPr>
          <w:sz w:val="22"/>
          <w:szCs w:val="22"/>
        </w:rPr>
      </w:pPr>
    </w:p>
    <w:p w14:paraId="5A22D8A3" w14:textId="553A8CFE" w:rsidR="00A44175" w:rsidRPr="00E30EF7" w:rsidRDefault="00A44175" w:rsidP="00A44175">
      <w:pPr>
        <w:autoSpaceDE w:val="0"/>
        <w:autoSpaceDN w:val="0"/>
        <w:adjustRightInd w:val="0"/>
        <w:rPr>
          <w:b/>
          <w:sz w:val="22"/>
          <w:szCs w:val="22"/>
        </w:rPr>
      </w:pPr>
      <w:bookmarkStart w:id="1016" w:name="_Hlk177553886"/>
      <w:r w:rsidRPr="00E30EF7">
        <w:rPr>
          <w:b/>
          <w:sz w:val="22"/>
          <w:szCs w:val="22"/>
        </w:rPr>
        <w:t>4.9</w:t>
      </w:r>
      <w:r w:rsidR="001E109C">
        <w:rPr>
          <w:b/>
          <w:sz w:val="22"/>
          <w:szCs w:val="22"/>
        </w:rPr>
        <w:tab/>
      </w:r>
      <w:r w:rsidRPr="00E30EF7">
        <w:rPr>
          <w:b/>
          <w:sz w:val="22"/>
          <w:szCs w:val="22"/>
        </w:rPr>
        <w:t>HCPCS-ICD9 CODING FLAG</w:t>
      </w:r>
    </w:p>
    <w:p w14:paraId="05DDBB63" w14:textId="4EFCF360" w:rsidR="00A44175" w:rsidRPr="00E0093C" w:rsidRDefault="00A44175" w:rsidP="00A44175">
      <w:pPr>
        <w:autoSpaceDE w:val="0"/>
        <w:autoSpaceDN w:val="0"/>
        <w:adjustRightInd w:val="0"/>
        <w:rPr>
          <w:sz w:val="22"/>
          <w:szCs w:val="22"/>
        </w:rPr>
      </w:pPr>
      <w:bookmarkStart w:id="1017" w:name="_Hlk177553887"/>
      <w:bookmarkEnd w:id="1016"/>
      <w:r w:rsidRPr="00E0093C">
        <w:rPr>
          <w:sz w:val="22"/>
          <w:szCs w:val="22"/>
        </w:rPr>
        <w:t>This field is used to determine the current</w:t>
      </w:r>
      <w:r>
        <w:rPr>
          <w:sz w:val="22"/>
          <w:szCs w:val="22"/>
        </w:rPr>
        <w:t xml:space="preserve"> </w:t>
      </w:r>
      <w:r w:rsidRPr="00E0093C">
        <w:rPr>
          <w:sz w:val="22"/>
          <w:szCs w:val="22"/>
        </w:rPr>
        <w:t>code set versioning of a transaction.</w:t>
      </w:r>
      <w:r w:rsidR="00FD2460">
        <w:rPr>
          <w:sz w:val="22"/>
          <w:szCs w:val="22"/>
        </w:rPr>
        <w:t xml:space="preserve"> </w:t>
      </w:r>
    </w:p>
    <w:bookmarkEnd w:id="1017"/>
    <w:p w14:paraId="266A7419" w14:textId="77777777" w:rsidR="00A44175" w:rsidRPr="00E0093C" w:rsidRDefault="00A44175" w:rsidP="00A44175">
      <w:pPr>
        <w:autoSpaceDE w:val="0"/>
        <w:autoSpaceDN w:val="0"/>
        <w:adjustRightInd w:val="0"/>
        <w:rPr>
          <w:sz w:val="22"/>
          <w:szCs w:val="22"/>
        </w:rPr>
      </w:pPr>
    </w:p>
    <w:p w14:paraId="5CF4A039" w14:textId="22AEA313" w:rsidR="00A44175" w:rsidRPr="00E30EF7" w:rsidRDefault="00A44175" w:rsidP="00A44175">
      <w:pPr>
        <w:autoSpaceDE w:val="0"/>
        <w:autoSpaceDN w:val="0"/>
        <w:adjustRightInd w:val="0"/>
        <w:rPr>
          <w:b/>
          <w:sz w:val="22"/>
          <w:szCs w:val="22"/>
        </w:rPr>
      </w:pPr>
      <w:bookmarkStart w:id="1018" w:name="_Hlk177553888"/>
      <w:r w:rsidRPr="00E30EF7">
        <w:rPr>
          <w:b/>
          <w:sz w:val="22"/>
          <w:szCs w:val="22"/>
        </w:rPr>
        <w:t>4.91</w:t>
      </w:r>
      <w:r w:rsidR="001E109C">
        <w:rPr>
          <w:b/>
          <w:sz w:val="22"/>
          <w:szCs w:val="22"/>
        </w:rPr>
        <w:tab/>
      </w:r>
      <w:r w:rsidRPr="00E30EF7">
        <w:rPr>
          <w:b/>
          <w:sz w:val="22"/>
          <w:szCs w:val="22"/>
        </w:rPr>
        <w:t xml:space="preserve">CODING FLAG DATE </w:t>
      </w:r>
    </w:p>
    <w:p w14:paraId="2FB38CF0" w14:textId="1936281E" w:rsidR="00A44175" w:rsidRPr="00E0093C" w:rsidRDefault="00A44175" w:rsidP="00A44175">
      <w:pPr>
        <w:autoSpaceDE w:val="0"/>
        <w:autoSpaceDN w:val="0"/>
        <w:adjustRightInd w:val="0"/>
        <w:rPr>
          <w:sz w:val="22"/>
          <w:szCs w:val="22"/>
        </w:rPr>
      </w:pPr>
      <w:bookmarkStart w:id="1019" w:name="_Hlk177553889"/>
      <w:bookmarkEnd w:id="1018"/>
      <w:r w:rsidRPr="00E0093C">
        <w:rPr>
          <w:sz w:val="22"/>
          <w:szCs w:val="22"/>
        </w:rPr>
        <w:t>This is the date associated with field number 4.9.</w:t>
      </w:r>
      <w:r w:rsidR="00FD2460">
        <w:rPr>
          <w:sz w:val="22"/>
          <w:szCs w:val="22"/>
        </w:rPr>
        <w:t xml:space="preserve"> </w:t>
      </w:r>
      <w:r w:rsidRPr="00E0093C">
        <w:rPr>
          <w:sz w:val="22"/>
          <w:szCs w:val="22"/>
        </w:rPr>
        <w:t>The date the coding flag was set.</w:t>
      </w:r>
      <w:r w:rsidR="00FD2460">
        <w:rPr>
          <w:sz w:val="22"/>
          <w:szCs w:val="22"/>
        </w:rPr>
        <w:t xml:space="preserve"> </w:t>
      </w:r>
    </w:p>
    <w:bookmarkEnd w:id="1019"/>
    <w:p w14:paraId="1632B20D" w14:textId="77777777" w:rsidR="00A44175" w:rsidRPr="00E0093C" w:rsidRDefault="00A44175" w:rsidP="00A44175">
      <w:pPr>
        <w:autoSpaceDE w:val="0"/>
        <w:autoSpaceDN w:val="0"/>
        <w:adjustRightInd w:val="0"/>
        <w:rPr>
          <w:sz w:val="22"/>
          <w:szCs w:val="22"/>
        </w:rPr>
      </w:pPr>
    </w:p>
    <w:p w14:paraId="31E54E8D" w14:textId="050F7123" w:rsidR="00A44175" w:rsidRPr="00E30EF7" w:rsidRDefault="00A44175" w:rsidP="00A44175">
      <w:pPr>
        <w:autoSpaceDE w:val="0"/>
        <w:autoSpaceDN w:val="0"/>
        <w:adjustRightInd w:val="0"/>
        <w:rPr>
          <w:b/>
          <w:sz w:val="22"/>
          <w:szCs w:val="22"/>
        </w:rPr>
      </w:pPr>
      <w:bookmarkStart w:id="1020" w:name="_Hlk177553890"/>
      <w:r w:rsidRPr="00E30EF7">
        <w:rPr>
          <w:b/>
          <w:sz w:val="22"/>
          <w:szCs w:val="22"/>
        </w:rPr>
        <w:t>5</w:t>
      </w:r>
      <w:r w:rsidR="001E109C">
        <w:rPr>
          <w:b/>
          <w:sz w:val="22"/>
          <w:szCs w:val="22"/>
        </w:rPr>
        <w:tab/>
      </w:r>
      <w:r w:rsidRPr="00E30EF7">
        <w:rPr>
          <w:b/>
          <w:sz w:val="22"/>
          <w:szCs w:val="22"/>
        </w:rPr>
        <w:t>QTY</w:t>
      </w:r>
    </w:p>
    <w:p w14:paraId="4503490B" w14:textId="4DDCF1BF" w:rsidR="00A44175" w:rsidRPr="00E0093C" w:rsidRDefault="00A44175" w:rsidP="00A44175">
      <w:pPr>
        <w:autoSpaceDE w:val="0"/>
        <w:autoSpaceDN w:val="0"/>
        <w:adjustRightInd w:val="0"/>
        <w:rPr>
          <w:sz w:val="22"/>
          <w:szCs w:val="22"/>
        </w:rPr>
      </w:pPr>
      <w:bookmarkStart w:id="1021" w:name="_Hlk177553891"/>
      <w:bookmarkEnd w:id="1020"/>
      <w:r w:rsidRPr="00E0093C">
        <w:rPr>
          <w:sz w:val="22"/>
          <w:szCs w:val="22"/>
        </w:rPr>
        <w:t>This is the number of units that was issued or</w:t>
      </w:r>
      <w:r>
        <w:rPr>
          <w:sz w:val="22"/>
          <w:szCs w:val="22"/>
        </w:rPr>
        <w:t xml:space="preserve"> </w:t>
      </w:r>
      <w:r w:rsidRPr="00E0093C">
        <w:rPr>
          <w:sz w:val="22"/>
          <w:szCs w:val="22"/>
        </w:rPr>
        <w:t>repaired for this transaction.</w:t>
      </w:r>
      <w:r w:rsidR="00FD2460">
        <w:rPr>
          <w:sz w:val="22"/>
          <w:szCs w:val="22"/>
        </w:rPr>
        <w:t xml:space="preserve"> </w:t>
      </w:r>
    </w:p>
    <w:bookmarkEnd w:id="1021"/>
    <w:p w14:paraId="2A161253" w14:textId="77777777" w:rsidR="00A44175" w:rsidRPr="00E0093C" w:rsidRDefault="00A44175" w:rsidP="00A44175">
      <w:pPr>
        <w:autoSpaceDE w:val="0"/>
        <w:autoSpaceDN w:val="0"/>
        <w:adjustRightInd w:val="0"/>
        <w:rPr>
          <w:sz w:val="22"/>
          <w:szCs w:val="22"/>
        </w:rPr>
      </w:pPr>
    </w:p>
    <w:p w14:paraId="2BC9C023" w14:textId="4B0BB5B6" w:rsidR="00A44175" w:rsidRPr="00E30EF7" w:rsidRDefault="00A44175" w:rsidP="00A44175">
      <w:pPr>
        <w:autoSpaceDE w:val="0"/>
        <w:autoSpaceDN w:val="0"/>
        <w:adjustRightInd w:val="0"/>
        <w:rPr>
          <w:b/>
          <w:sz w:val="22"/>
          <w:szCs w:val="22"/>
        </w:rPr>
      </w:pPr>
      <w:bookmarkStart w:id="1022" w:name="_Hlk177553892"/>
      <w:r w:rsidRPr="00E30EF7">
        <w:rPr>
          <w:b/>
          <w:sz w:val="22"/>
          <w:szCs w:val="22"/>
        </w:rPr>
        <w:t>6</w:t>
      </w:r>
      <w:r w:rsidR="001E109C">
        <w:rPr>
          <w:b/>
          <w:sz w:val="22"/>
          <w:szCs w:val="22"/>
        </w:rPr>
        <w:tab/>
      </w:r>
      <w:r w:rsidRPr="00E30EF7">
        <w:rPr>
          <w:b/>
          <w:sz w:val="22"/>
          <w:szCs w:val="22"/>
        </w:rPr>
        <w:t xml:space="preserve">SHIP/DEL </w:t>
      </w:r>
    </w:p>
    <w:p w14:paraId="75DCCB37" w14:textId="6A6B5F7F" w:rsidR="00A44175" w:rsidRPr="00E0093C" w:rsidRDefault="00A44175" w:rsidP="00A44175">
      <w:pPr>
        <w:autoSpaceDE w:val="0"/>
        <w:autoSpaceDN w:val="0"/>
        <w:adjustRightInd w:val="0"/>
        <w:rPr>
          <w:sz w:val="22"/>
          <w:szCs w:val="22"/>
        </w:rPr>
      </w:pPr>
      <w:bookmarkStart w:id="1023" w:name="_Hlk177553893"/>
      <w:bookmarkEnd w:id="1022"/>
      <w:r w:rsidRPr="00E0093C">
        <w:rPr>
          <w:sz w:val="22"/>
          <w:szCs w:val="22"/>
        </w:rPr>
        <w:t>This is the charge associated with shipping.</w:t>
      </w:r>
      <w:r w:rsidR="00FD2460">
        <w:rPr>
          <w:sz w:val="22"/>
          <w:szCs w:val="22"/>
        </w:rPr>
        <w:t xml:space="preserve"> </w:t>
      </w:r>
    </w:p>
    <w:bookmarkEnd w:id="1023"/>
    <w:p w14:paraId="326CE847" w14:textId="77777777" w:rsidR="00A44175" w:rsidRPr="00E0093C" w:rsidRDefault="00A44175" w:rsidP="00A44175">
      <w:pPr>
        <w:autoSpaceDE w:val="0"/>
        <w:autoSpaceDN w:val="0"/>
        <w:adjustRightInd w:val="0"/>
        <w:rPr>
          <w:sz w:val="22"/>
          <w:szCs w:val="22"/>
        </w:rPr>
      </w:pPr>
    </w:p>
    <w:p w14:paraId="1717C9D5" w14:textId="09A9A33F" w:rsidR="00A44175" w:rsidRPr="00E30EF7" w:rsidRDefault="00A44175" w:rsidP="00A44175">
      <w:pPr>
        <w:autoSpaceDE w:val="0"/>
        <w:autoSpaceDN w:val="0"/>
        <w:adjustRightInd w:val="0"/>
        <w:rPr>
          <w:b/>
          <w:sz w:val="22"/>
          <w:szCs w:val="22"/>
        </w:rPr>
      </w:pPr>
      <w:bookmarkStart w:id="1024" w:name="_Hlk177553894"/>
      <w:r w:rsidRPr="00E30EF7">
        <w:rPr>
          <w:b/>
          <w:sz w:val="22"/>
          <w:szCs w:val="22"/>
        </w:rPr>
        <w:t>6.5</w:t>
      </w:r>
      <w:r w:rsidR="001E109C">
        <w:rPr>
          <w:b/>
          <w:sz w:val="22"/>
          <w:szCs w:val="22"/>
        </w:rPr>
        <w:tab/>
      </w:r>
      <w:r w:rsidRPr="00E30EF7">
        <w:rPr>
          <w:b/>
          <w:sz w:val="22"/>
          <w:szCs w:val="22"/>
        </w:rPr>
        <w:t>PICKUP/DEL</w:t>
      </w:r>
    </w:p>
    <w:p w14:paraId="06A6A249" w14:textId="0B51C3EC" w:rsidR="00A44175" w:rsidRPr="00E0093C" w:rsidRDefault="00A44175" w:rsidP="00A44175">
      <w:pPr>
        <w:autoSpaceDE w:val="0"/>
        <w:autoSpaceDN w:val="0"/>
        <w:adjustRightInd w:val="0"/>
        <w:rPr>
          <w:sz w:val="22"/>
          <w:szCs w:val="22"/>
        </w:rPr>
      </w:pPr>
      <w:bookmarkStart w:id="1025" w:name="_Hlk177553895"/>
      <w:bookmarkEnd w:id="1024"/>
      <w:r w:rsidRPr="00E0093C">
        <w:rPr>
          <w:sz w:val="22"/>
          <w:szCs w:val="22"/>
        </w:rPr>
        <w:t>This field is a set of codes to identify pickup/delivery charges on VAF 10-2319.</w:t>
      </w:r>
      <w:r w:rsidR="00FD2460">
        <w:rPr>
          <w:sz w:val="22"/>
          <w:szCs w:val="22"/>
        </w:rPr>
        <w:t xml:space="preserve"> </w:t>
      </w:r>
    </w:p>
    <w:bookmarkEnd w:id="1025"/>
    <w:p w14:paraId="41AC7CF2" w14:textId="77777777" w:rsidR="00A44175" w:rsidRPr="00E0093C" w:rsidRDefault="00A44175" w:rsidP="00A44175">
      <w:pPr>
        <w:autoSpaceDE w:val="0"/>
        <w:autoSpaceDN w:val="0"/>
        <w:adjustRightInd w:val="0"/>
        <w:rPr>
          <w:sz w:val="22"/>
          <w:szCs w:val="22"/>
        </w:rPr>
      </w:pPr>
    </w:p>
    <w:p w14:paraId="1142331F" w14:textId="2EC330E7" w:rsidR="00A44175" w:rsidRPr="00E30EF7" w:rsidRDefault="00A44175" w:rsidP="00A44175">
      <w:pPr>
        <w:autoSpaceDE w:val="0"/>
        <w:autoSpaceDN w:val="0"/>
        <w:adjustRightInd w:val="0"/>
        <w:rPr>
          <w:b/>
          <w:sz w:val="22"/>
          <w:szCs w:val="22"/>
        </w:rPr>
      </w:pPr>
      <w:bookmarkStart w:id="1026" w:name="_Hlk177553896"/>
      <w:r w:rsidRPr="00E30EF7">
        <w:rPr>
          <w:b/>
          <w:sz w:val="22"/>
          <w:szCs w:val="22"/>
        </w:rPr>
        <w:t>7</w:t>
      </w:r>
      <w:r w:rsidR="001E109C">
        <w:rPr>
          <w:b/>
          <w:sz w:val="22"/>
          <w:szCs w:val="22"/>
        </w:rPr>
        <w:tab/>
      </w:r>
      <w:r w:rsidRPr="00E30EF7">
        <w:rPr>
          <w:b/>
          <w:sz w:val="22"/>
          <w:szCs w:val="22"/>
        </w:rPr>
        <w:t>VENDOR</w:t>
      </w:r>
    </w:p>
    <w:p w14:paraId="33AFF29F" w14:textId="2A772318" w:rsidR="00A44175" w:rsidRPr="00E0093C" w:rsidRDefault="00A44175" w:rsidP="00A44175">
      <w:pPr>
        <w:autoSpaceDE w:val="0"/>
        <w:autoSpaceDN w:val="0"/>
        <w:adjustRightInd w:val="0"/>
        <w:rPr>
          <w:sz w:val="22"/>
          <w:szCs w:val="22"/>
        </w:rPr>
      </w:pPr>
      <w:bookmarkStart w:id="1027" w:name="_Hlk177553897"/>
      <w:bookmarkEnd w:id="1026"/>
      <w:r w:rsidRPr="00E0093C">
        <w:rPr>
          <w:sz w:val="22"/>
          <w:szCs w:val="22"/>
        </w:rPr>
        <w:t>The vendor is a pointer to IFCAP's VENDOR file and is the name of the company from which this</w:t>
      </w:r>
      <w:r>
        <w:rPr>
          <w:sz w:val="22"/>
          <w:szCs w:val="22"/>
        </w:rPr>
        <w:t xml:space="preserve"> </w:t>
      </w:r>
      <w:r w:rsidRPr="00E0093C">
        <w:rPr>
          <w:sz w:val="22"/>
          <w:szCs w:val="22"/>
        </w:rPr>
        <w:t>appliance was or is to be purchased.</w:t>
      </w:r>
      <w:r w:rsidR="00FD2460">
        <w:rPr>
          <w:sz w:val="22"/>
          <w:szCs w:val="22"/>
        </w:rPr>
        <w:t xml:space="preserve"> </w:t>
      </w:r>
      <w:r w:rsidRPr="00E0093C">
        <w:rPr>
          <w:sz w:val="22"/>
          <w:szCs w:val="22"/>
        </w:rPr>
        <w:t>The vendor may or may not be the same as the</w:t>
      </w:r>
      <w:r>
        <w:rPr>
          <w:sz w:val="22"/>
          <w:szCs w:val="22"/>
        </w:rPr>
        <w:t xml:space="preserve"> </w:t>
      </w:r>
      <w:r w:rsidRPr="00E0093C">
        <w:rPr>
          <w:sz w:val="22"/>
          <w:szCs w:val="22"/>
        </w:rPr>
        <w:t>manufacturer.</w:t>
      </w:r>
      <w:r w:rsidR="00FD2460">
        <w:rPr>
          <w:sz w:val="22"/>
          <w:szCs w:val="22"/>
        </w:rPr>
        <w:t xml:space="preserve"> </w:t>
      </w:r>
      <w:r w:rsidRPr="00E0093C">
        <w:rPr>
          <w:sz w:val="22"/>
          <w:szCs w:val="22"/>
        </w:rPr>
        <w:t>Therefore, manufacturers should also be listed in this file as vendors if you are going to be purchasing directly from the</w:t>
      </w:r>
      <w:r>
        <w:rPr>
          <w:sz w:val="22"/>
          <w:szCs w:val="22"/>
        </w:rPr>
        <w:t xml:space="preserve"> </w:t>
      </w:r>
      <w:r w:rsidRPr="00E0093C">
        <w:rPr>
          <w:sz w:val="22"/>
          <w:szCs w:val="22"/>
        </w:rPr>
        <w:t>manufacturer.</w:t>
      </w:r>
      <w:r w:rsidR="00FD2460">
        <w:rPr>
          <w:sz w:val="22"/>
          <w:szCs w:val="22"/>
        </w:rPr>
        <w:t xml:space="preserve"> </w:t>
      </w:r>
    </w:p>
    <w:bookmarkEnd w:id="1027"/>
    <w:p w14:paraId="7FFB86BD" w14:textId="77777777" w:rsidR="00A44175" w:rsidRPr="00E0093C" w:rsidRDefault="00A44175" w:rsidP="00A44175">
      <w:pPr>
        <w:autoSpaceDE w:val="0"/>
        <w:autoSpaceDN w:val="0"/>
        <w:adjustRightInd w:val="0"/>
        <w:rPr>
          <w:sz w:val="22"/>
          <w:szCs w:val="22"/>
        </w:rPr>
      </w:pPr>
    </w:p>
    <w:p w14:paraId="6F6CFDB7" w14:textId="393696A9" w:rsidR="00A44175" w:rsidRPr="00E30EF7" w:rsidRDefault="00A44175" w:rsidP="00A44175">
      <w:pPr>
        <w:autoSpaceDE w:val="0"/>
        <w:autoSpaceDN w:val="0"/>
        <w:adjustRightInd w:val="0"/>
        <w:rPr>
          <w:b/>
          <w:sz w:val="22"/>
          <w:szCs w:val="22"/>
        </w:rPr>
      </w:pPr>
      <w:bookmarkStart w:id="1028" w:name="_Hlk177553898"/>
      <w:r w:rsidRPr="00E30EF7">
        <w:rPr>
          <w:b/>
          <w:sz w:val="22"/>
          <w:szCs w:val="22"/>
        </w:rPr>
        <w:t>8</w:t>
      </w:r>
      <w:r w:rsidR="001E109C">
        <w:rPr>
          <w:b/>
          <w:sz w:val="22"/>
          <w:szCs w:val="22"/>
        </w:rPr>
        <w:tab/>
      </w:r>
      <w:r w:rsidRPr="00E30EF7">
        <w:rPr>
          <w:b/>
          <w:sz w:val="22"/>
          <w:szCs w:val="22"/>
        </w:rPr>
        <w:t>STATION</w:t>
      </w:r>
    </w:p>
    <w:p w14:paraId="434E3577" w14:textId="59CACECE" w:rsidR="00A44175" w:rsidRPr="00E0093C" w:rsidRDefault="00A44175" w:rsidP="00A44175">
      <w:pPr>
        <w:autoSpaceDE w:val="0"/>
        <w:autoSpaceDN w:val="0"/>
        <w:adjustRightInd w:val="0"/>
        <w:rPr>
          <w:sz w:val="22"/>
          <w:szCs w:val="22"/>
        </w:rPr>
      </w:pPr>
      <w:bookmarkStart w:id="1029" w:name="_Hlk177553899"/>
      <w:bookmarkEnd w:id="1028"/>
      <w:r w:rsidRPr="00E0093C">
        <w:rPr>
          <w:sz w:val="22"/>
          <w:szCs w:val="22"/>
        </w:rPr>
        <w:t>The station is the Veterans Affairs site where</w:t>
      </w:r>
      <w:r>
        <w:rPr>
          <w:sz w:val="22"/>
          <w:szCs w:val="22"/>
        </w:rPr>
        <w:t xml:space="preserve"> </w:t>
      </w:r>
      <w:r w:rsidRPr="00E0093C">
        <w:rPr>
          <w:sz w:val="22"/>
          <w:szCs w:val="22"/>
        </w:rPr>
        <w:t>this transaction is to come to completion.</w:t>
      </w:r>
      <w:r w:rsidR="00FD2460">
        <w:rPr>
          <w:sz w:val="22"/>
          <w:szCs w:val="22"/>
        </w:rPr>
        <w:t xml:space="preserve"> </w:t>
      </w:r>
      <w:r w:rsidRPr="00E0093C">
        <w:rPr>
          <w:sz w:val="22"/>
          <w:szCs w:val="22"/>
        </w:rPr>
        <w:t>It</w:t>
      </w:r>
      <w:r>
        <w:rPr>
          <w:sz w:val="22"/>
          <w:szCs w:val="22"/>
        </w:rPr>
        <w:t xml:space="preserve"> </w:t>
      </w:r>
      <w:r w:rsidRPr="00E0093C">
        <w:rPr>
          <w:sz w:val="22"/>
          <w:szCs w:val="22"/>
        </w:rPr>
        <w:t>is the station that is ultimately responsible for the issue and payment for the prosthetic</w:t>
      </w:r>
      <w:r>
        <w:rPr>
          <w:sz w:val="22"/>
          <w:szCs w:val="22"/>
        </w:rPr>
        <w:t xml:space="preserve"> </w:t>
      </w:r>
      <w:r w:rsidRPr="00E0093C">
        <w:rPr>
          <w:sz w:val="22"/>
          <w:szCs w:val="22"/>
        </w:rPr>
        <w:t>device. This is the station reporting the</w:t>
      </w:r>
      <w:r>
        <w:rPr>
          <w:sz w:val="22"/>
          <w:szCs w:val="22"/>
        </w:rPr>
        <w:t xml:space="preserve"> </w:t>
      </w:r>
      <w:r w:rsidRPr="00E0093C">
        <w:rPr>
          <w:sz w:val="22"/>
          <w:szCs w:val="22"/>
        </w:rPr>
        <w:t>workload.</w:t>
      </w:r>
      <w:r w:rsidR="00FD2460">
        <w:rPr>
          <w:sz w:val="22"/>
          <w:szCs w:val="22"/>
        </w:rPr>
        <w:t xml:space="preserve"> </w:t>
      </w:r>
    </w:p>
    <w:bookmarkEnd w:id="1029"/>
    <w:p w14:paraId="2A65E3EF" w14:textId="77777777" w:rsidR="00A44175" w:rsidRPr="00E0093C" w:rsidRDefault="00A44175" w:rsidP="00A44175">
      <w:pPr>
        <w:autoSpaceDE w:val="0"/>
        <w:autoSpaceDN w:val="0"/>
        <w:adjustRightInd w:val="0"/>
        <w:rPr>
          <w:sz w:val="22"/>
          <w:szCs w:val="22"/>
        </w:rPr>
      </w:pPr>
    </w:p>
    <w:p w14:paraId="21E6092A" w14:textId="42D7AA04" w:rsidR="00A44175" w:rsidRPr="00E30EF7" w:rsidRDefault="00A44175" w:rsidP="00A44175">
      <w:pPr>
        <w:autoSpaceDE w:val="0"/>
        <w:autoSpaceDN w:val="0"/>
        <w:adjustRightInd w:val="0"/>
        <w:rPr>
          <w:b/>
          <w:sz w:val="22"/>
          <w:szCs w:val="22"/>
        </w:rPr>
      </w:pPr>
      <w:bookmarkStart w:id="1030" w:name="_Hlk177553900"/>
      <w:r w:rsidRPr="00E30EF7">
        <w:rPr>
          <w:b/>
          <w:sz w:val="22"/>
          <w:szCs w:val="22"/>
        </w:rPr>
        <w:t>8.1</w:t>
      </w:r>
      <w:r w:rsidR="001E109C">
        <w:rPr>
          <w:b/>
          <w:sz w:val="22"/>
          <w:szCs w:val="22"/>
        </w:rPr>
        <w:tab/>
      </w:r>
      <w:r w:rsidRPr="00E30EF7">
        <w:rPr>
          <w:b/>
          <w:sz w:val="22"/>
          <w:szCs w:val="22"/>
        </w:rPr>
        <w:t xml:space="preserve">SUSPENSE DATE </w:t>
      </w:r>
    </w:p>
    <w:p w14:paraId="10FA52B9" w14:textId="75112FAD" w:rsidR="00A44175" w:rsidRPr="00E0093C" w:rsidRDefault="00A44175" w:rsidP="00A44175">
      <w:pPr>
        <w:autoSpaceDE w:val="0"/>
        <w:autoSpaceDN w:val="0"/>
        <w:adjustRightInd w:val="0"/>
        <w:rPr>
          <w:sz w:val="22"/>
          <w:szCs w:val="22"/>
        </w:rPr>
      </w:pPr>
      <w:bookmarkStart w:id="1031" w:name="_Hlk177553901"/>
      <w:bookmarkEnd w:id="1030"/>
      <w:r w:rsidRPr="00E0093C">
        <w:rPr>
          <w:sz w:val="22"/>
          <w:szCs w:val="22"/>
        </w:rPr>
        <w:t>This is suspense date (.01 field).</w:t>
      </w:r>
      <w:r w:rsidR="00FD2460">
        <w:rPr>
          <w:sz w:val="22"/>
          <w:szCs w:val="22"/>
        </w:rPr>
        <w:t xml:space="preserve"> </w:t>
      </w:r>
    </w:p>
    <w:bookmarkEnd w:id="1031"/>
    <w:p w14:paraId="6E443B1A" w14:textId="77777777" w:rsidR="00A44175" w:rsidRPr="00E0093C" w:rsidRDefault="00A44175" w:rsidP="00A44175">
      <w:pPr>
        <w:autoSpaceDE w:val="0"/>
        <w:autoSpaceDN w:val="0"/>
        <w:adjustRightInd w:val="0"/>
        <w:rPr>
          <w:sz w:val="22"/>
          <w:szCs w:val="22"/>
        </w:rPr>
      </w:pPr>
    </w:p>
    <w:p w14:paraId="4A9C419E" w14:textId="77259873" w:rsidR="00A44175" w:rsidRPr="00E30EF7" w:rsidRDefault="00A44175" w:rsidP="00A44175">
      <w:pPr>
        <w:autoSpaceDE w:val="0"/>
        <w:autoSpaceDN w:val="0"/>
        <w:adjustRightInd w:val="0"/>
        <w:rPr>
          <w:b/>
          <w:sz w:val="22"/>
          <w:szCs w:val="22"/>
        </w:rPr>
      </w:pPr>
      <w:bookmarkStart w:id="1032" w:name="_Hlk177553902"/>
      <w:r w:rsidRPr="00E30EF7">
        <w:rPr>
          <w:b/>
          <w:sz w:val="22"/>
          <w:szCs w:val="22"/>
        </w:rPr>
        <w:t>8.11</w:t>
      </w:r>
      <w:r w:rsidR="001E109C">
        <w:rPr>
          <w:b/>
          <w:sz w:val="22"/>
          <w:szCs w:val="22"/>
        </w:rPr>
        <w:tab/>
      </w:r>
      <w:r w:rsidRPr="00E30EF7">
        <w:rPr>
          <w:b/>
          <w:sz w:val="22"/>
          <w:szCs w:val="22"/>
        </w:rPr>
        <w:t>SUSPENSE STATION</w:t>
      </w:r>
    </w:p>
    <w:p w14:paraId="678E16E6" w14:textId="07FFE1A0" w:rsidR="00A44175" w:rsidRPr="00E0093C" w:rsidRDefault="00A44175" w:rsidP="00A44175">
      <w:pPr>
        <w:autoSpaceDE w:val="0"/>
        <w:autoSpaceDN w:val="0"/>
        <w:adjustRightInd w:val="0"/>
        <w:rPr>
          <w:sz w:val="22"/>
          <w:szCs w:val="22"/>
        </w:rPr>
      </w:pPr>
      <w:bookmarkStart w:id="1033" w:name="_Hlk177553903"/>
      <w:bookmarkEnd w:id="1032"/>
      <w:r w:rsidRPr="00E0093C">
        <w:rPr>
          <w:sz w:val="22"/>
          <w:szCs w:val="22"/>
        </w:rPr>
        <w:t>This refers to the consulting station.</w:t>
      </w:r>
      <w:r w:rsidR="00FD2460">
        <w:rPr>
          <w:sz w:val="22"/>
          <w:szCs w:val="22"/>
        </w:rPr>
        <w:t xml:space="preserve"> </w:t>
      </w:r>
    </w:p>
    <w:p w14:paraId="511160DA" w14:textId="77777777" w:rsidR="00A44175" w:rsidRPr="00E0093C" w:rsidRDefault="00A44175" w:rsidP="00A44175">
      <w:pPr>
        <w:autoSpaceDE w:val="0"/>
        <w:autoSpaceDN w:val="0"/>
        <w:adjustRightInd w:val="0"/>
        <w:rPr>
          <w:sz w:val="22"/>
          <w:szCs w:val="22"/>
        </w:rPr>
      </w:pPr>
      <w:bookmarkStart w:id="1034" w:name="_Hlk177553904"/>
      <w:bookmarkEnd w:id="1033"/>
    </w:p>
    <w:p w14:paraId="22BD693C" w14:textId="281F30C2" w:rsidR="00A44175" w:rsidRPr="00E30EF7" w:rsidRDefault="00A44175" w:rsidP="00A44175">
      <w:pPr>
        <w:autoSpaceDE w:val="0"/>
        <w:autoSpaceDN w:val="0"/>
        <w:adjustRightInd w:val="0"/>
        <w:rPr>
          <w:b/>
          <w:sz w:val="22"/>
          <w:szCs w:val="22"/>
        </w:rPr>
      </w:pPr>
      <w:bookmarkStart w:id="1035" w:name="_Hlk177553905"/>
      <w:bookmarkEnd w:id="1034"/>
      <w:r w:rsidRPr="00E30EF7">
        <w:rPr>
          <w:b/>
          <w:sz w:val="22"/>
          <w:szCs w:val="22"/>
        </w:rPr>
        <w:t>8.12</w:t>
      </w:r>
      <w:r w:rsidR="001E109C">
        <w:rPr>
          <w:b/>
          <w:sz w:val="22"/>
          <w:szCs w:val="22"/>
        </w:rPr>
        <w:tab/>
      </w:r>
      <w:r w:rsidRPr="00E30EF7">
        <w:rPr>
          <w:b/>
          <w:sz w:val="22"/>
          <w:szCs w:val="22"/>
        </w:rPr>
        <w:t xml:space="preserve">PCE </w:t>
      </w:r>
    </w:p>
    <w:p w14:paraId="577AD4B3" w14:textId="68C6BE57" w:rsidR="00A44175" w:rsidRPr="00E0093C" w:rsidRDefault="00A44175" w:rsidP="00A44175">
      <w:pPr>
        <w:autoSpaceDE w:val="0"/>
        <w:autoSpaceDN w:val="0"/>
        <w:adjustRightInd w:val="0"/>
        <w:rPr>
          <w:sz w:val="22"/>
          <w:szCs w:val="22"/>
        </w:rPr>
      </w:pPr>
      <w:bookmarkStart w:id="1036" w:name="_Hlk177553906"/>
      <w:bookmarkEnd w:id="1035"/>
      <w:r w:rsidRPr="00E0093C">
        <w:rPr>
          <w:sz w:val="22"/>
          <w:szCs w:val="22"/>
        </w:rPr>
        <w:t>This field is</w:t>
      </w:r>
      <w:r>
        <w:rPr>
          <w:sz w:val="22"/>
          <w:szCs w:val="22"/>
        </w:rPr>
        <w:t xml:space="preserve"> pointer to (Patient Encounter)</w:t>
      </w:r>
      <w:r w:rsidRPr="00E0093C">
        <w:rPr>
          <w:sz w:val="22"/>
          <w:szCs w:val="22"/>
        </w:rPr>
        <w:t>.</w:t>
      </w:r>
      <w:r w:rsidR="00FD2460">
        <w:rPr>
          <w:sz w:val="22"/>
          <w:szCs w:val="22"/>
        </w:rPr>
        <w:t xml:space="preserve"> </w:t>
      </w:r>
      <w:r w:rsidRPr="00E0093C">
        <w:rPr>
          <w:sz w:val="22"/>
          <w:szCs w:val="22"/>
        </w:rPr>
        <w:t>When an entry is</w:t>
      </w:r>
      <w:r>
        <w:rPr>
          <w:sz w:val="22"/>
          <w:szCs w:val="22"/>
        </w:rPr>
        <w:t xml:space="preserve"> </w:t>
      </w:r>
      <w:r w:rsidRPr="00E0093C">
        <w:rPr>
          <w:sz w:val="22"/>
          <w:szCs w:val="22"/>
        </w:rPr>
        <w:t>created in PCE a pointer is being set.</w:t>
      </w:r>
      <w:r w:rsidR="00FD2460">
        <w:rPr>
          <w:sz w:val="22"/>
          <w:szCs w:val="22"/>
        </w:rPr>
        <w:t xml:space="preserve"> </w:t>
      </w:r>
    </w:p>
    <w:bookmarkEnd w:id="1036"/>
    <w:p w14:paraId="1E3EAFD2" w14:textId="77777777" w:rsidR="00A44175" w:rsidRPr="00E0093C" w:rsidRDefault="00A44175" w:rsidP="00A44175">
      <w:pPr>
        <w:autoSpaceDE w:val="0"/>
        <w:autoSpaceDN w:val="0"/>
        <w:adjustRightInd w:val="0"/>
        <w:rPr>
          <w:sz w:val="22"/>
          <w:szCs w:val="22"/>
        </w:rPr>
      </w:pPr>
    </w:p>
    <w:p w14:paraId="65EBC821" w14:textId="08906961" w:rsidR="00A44175" w:rsidRPr="00E30EF7" w:rsidRDefault="00A44175" w:rsidP="00A44175">
      <w:pPr>
        <w:autoSpaceDE w:val="0"/>
        <w:autoSpaceDN w:val="0"/>
        <w:adjustRightInd w:val="0"/>
        <w:rPr>
          <w:b/>
          <w:sz w:val="22"/>
          <w:szCs w:val="22"/>
        </w:rPr>
      </w:pPr>
      <w:bookmarkStart w:id="1037" w:name="_Hlk177553907"/>
      <w:r w:rsidRPr="00E30EF7">
        <w:rPr>
          <w:b/>
          <w:sz w:val="22"/>
          <w:szCs w:val="22"/>
        </w:rPr>
        <w:t>8.13</w:t>
      </w:r>
      <w:r w:rsidR="001E109C">
        <w:rPr>
          <w:b/>
          <w:sz w:val="22"/>
          <w:szCs w:val="22"/>
        </w:rPr>
        <w:tab/>
      </w:r>
      <w:r w:rsidRPr="00E30EF7">
        <w:rPr>
          <w:b/>
          <w:sz w:val="22"/>
          <w:szCs w:val="22"/>
        </w:rPr>
        <w:t>DATE SENT TO PCE</w:t>
      </w:r>
    </w:p>
    <w:p w14:paraId="216986B6" w14:textId="015F1262" w:rsidR="00A44175" w:rsidRPr="00E0093C" w:rsidRDefault="00A44175" w:rsidP="00A44175">
      <w:pPr>
        <w:autoSpaceDE w:val="0"/>
        <w:autoSpaceDN w:val="0"/>
        <w:adjustRightInd w:val="0"/>
        <w:rPr>
          <w:sz w:val="22"/>
          <w:szCs w:val="22"/>
        </w:rPr>
      </w:pPr>
      <w:bookmarkStart w:id="1038" w:name="_Hlk177553908"/>
      <w:bookmarkEnd w:id="1037"/>
      <w:r w:rsidRPr="00E0093C">
        <w:rPr>
          <w:sz w:val="22"/>
          <w:szCs w:val="22"/>
        </w:rPr>
        <w:t>This is the date last sent or edited in PCE.</w:t>
      </w:r>
      <w:r w:rsidR="00FD2460">
        <w:rPr>
          <w:sz w:val="22"/>
          <w:szCs w:val="22"/>
        </w:rPr>
        <w:t xml:space="preserve"> </w:t>
      </w:r>
      <w:r w:rsidRPr="00E0093C">
        <w:rPr>
          <w:sz w:val="22"/>
          <w:szCs w:val="22"/>
        </w:rPr>
        <w:t xml:space="preserve">If PCE is deleted this field should be deleted. </w:t>
      </w:r>
    </w:p>
    <w:bookmarkEnd w:id="1038"/>
    <w:p w14:paraId="6861BD18" w14:textId="77777777" w:rsidR="00A44175" w:rsidRDefault="00A44175"/>
    <w:p w14:paraId="08A03EC7" w14:textId="77777777" w:rsidR="00A44175" w:rsidRDefault="00A44175">
      <w:pPr>
        <w:pStyle w:val="ContinuedOnNextPa"/>
      </w:pPr>
      <w:bookmarkStart w:id="1039" w:name="_Hlk177553909"/>
      <w:r>
        <w:t>Continued on next page</w:t>
      </w:r>
    </w:p>
    <w:p w14:paraId="069511D7" w14:textId="4517DCAC" w:rsidR="00A44175" w:rsidRPr="00D90F7D" w:rsidRDefault="00A44175">
      <w:pPr>
        <w:pStyle w:val="MapTitleContinued"/>
        <w:rPr>
          <w:b w:val="0"/>
          <w:sz w:val="24"/>
        </w:rPr>
      </w:pPr>
      <w:bookmarkStart w:id="1040" w:name="_Hlk177553911"/>
      <w:bookmarkEnd w:id="1039"/>
      <w:r w:rsidRPr="00D90F7D">
        <w:br w:type="page"/>
      </w:r>
      <w:r w:rsidRPr="00D90F7D">
        <w:lastRenderedPageBreak/>
        <w:fldChar w:fldCharType="begin"/>
      </w:r>
      <w:r w:rsidRPr="00D90F7D">
        <w:instrText>styleref "Map Title"</w:instrText>
      </w:r>
      <w:r w:rsidRPr="00D90F7D">
        <w:fldChar w:fldCharType="end"/>
      </w:r>
      <w:bookmarkStart w:id="1041" w:name="_Hlk177553910"/>
      <w:r w:rsidR="00EC6D34" w:rsidRPr="00EC6D34">
        <w:rPr>
          <w:rStyle w:val="continuedChar"/>
          <w:b/>
          <w:bCs w:val="0"/>
        </w:rPr>
        <w:t xml:space="preserve"> Select Custom Data</w:t>
      </w:r>
      <w:r w:rsidR="00EC6D34" w:rsidRPr="00EC6D34">
        <w:rPr>
          <w:rStyle w:val="continuedChar"/>
          <w:b/>
          <w:bCs w:val="0"/>
        </w:rPr>
        <w:fldChar w:fldCharType="begin"/>
      </w:r>
      <w:r w:rsidR="00EC6D34" w:rsidRPr="00EC6D34">
        <w:rPr>
          <w:rStyle w:val="continuedChar"/>
          <w:b/>
          <w:bCs w:val="0"/>
        </w:rPr>
        <w:instrText>styleref "Map Title"</w:instrText>
      </w:r>
      <w:r w:rsidR="00EC6D34" w:rsidRPr="00EC6D34">
        <w:rPr>
          <w:rStyle w:val="continuedChar"/>
          <w:b/>
          <w:bCs w:val="0"/>
        </w:rPr>
        <w:fldChar w:fldCharType="end"/>
      </w:r>
      <w:r w:rsidR="00EC6D34" w:rsidRPr="00EC6D34">
        <w:rPr>
          <w:rStyle w:val="continuedChar"/>
          <w:b/>
          <w:bCs w:val="0"/>
        </w:rPr>
        <w:t>,</w:t>
      </w:r>
      <w:r w:rsidR="00EC6D34" w:rsidRPr="00D90F7D">
        <w:t xml:space="preserve"> </w:t>
      </w:r>
      <w:r w:rsidR="00EC6D34" w:rsidRPr="00D90F7D">
        <w:rPr>
          <w:b w:val="0"/>
          <w:sz w:val="24"/>
        </w:rPr>
        <w:t>Continued</w:t>
      </w:r>
      <w:bookmarkEnd w:id="1041"/>
    </w:p>
    <w:bookmarkEnd w:id="1040"/>
    <w:p w14:paraId="1FDA2BC4" w14:textId="77777777" w:rsidR="00A44175" w:rsidRPr="00E0093C" w:rsidRDefault="00A44175" w:rsidP="00A44175">
      <w:pPr>
        <w:pStyle w:val="BlockLine"/>
      </w:pPr>
      <w:r>
        <w:t xml:space="preserve"> </w:t>
      </w:r>
    </w:p>
    <w:p w14:paraId="0FCDBCB2" w14:textId="2C134435" w:rsidR="00A44175" w:rsidRPr="00E30EF7" w:rsidRDefault="00A44175" w:rsidP="00A44175">
      <w:pPr>
        <w:autoSpaceDE w:val="0"/>
        <w:autoSpaceDN w:val="0"/>
        <w:adjustRightInd w:val="0"/>
        <w:rPr>
          <w:b/>
          <w:sz w:val="22"/>
          <w:szCs w:val="22"/>
        </w:rPr>
      </w:pPr>
      <w:bookmarkStart w:id="1042" w:name="_Hlk177553912"/>
      <w:r w:rsidRPr="00E30EF7">
        <w:rPr>
          <w:b/>
          <w:sz w:val="22"/>
          <w:szCs w:val="22"/>
        </w:rPr>
        <w:t>8.14</w:t>
      </w:r>
      <w:r w:rsidR="001E109C">
        <w:rPr>
          <w:b/>
          <w:sz w:val="22"/>
          <w:szCs w:val="22"/>
        </w:rPr>
        <w:tab/>
      </w:r>
      <w:r w:rsidRPr="00E30EF7">
        <w:rPr>
          <w:b/>
          <w:sz w:val="22"/>
          <w:szCs w:val="22"/>
        </w:rPr>
        <w:t xml:space="preserve">SUSPENSE STATUS </w:t>
      </w:r>
    </w:p>
    <w:p w14:paraId="62CCBEDF" w14:textId="7BEB752E" w:rsidR="00A44175" w:rsidRPr="00E0093C" w:rsidRDefault="00A44175" w:rsidP="00A44175">
      <w:pPr>
        <w:autoSpaceDE w:val="0"/>
        <w:autoSpaceDN w:val="0"/>
        <w:adjustRightInd w:val="0"/>
        <w:rPr>
          <w:sz w:val="22"/>
          <w:szCs w:val="22"/>
        </w:rPr>
      </w:pPr>
      <w:bookmarkStart w:id="1043" w:name="_Hlk177553913"/>
      <w:bookmarkEnd w:id="1042"/>
      <w:r w:rsidRPr="00E0093C">
        <w:rPr>
          <w:sz w:val="22"/>
          <w:szCs w:val="22"/>
        </w:rPr>
        <w:t>This is the suspense status of the patient 2319 record. If the status is complete, a suspense</w:t>
      </w:r>
      <w:r>
        <w:rPr>
          <w:sz w:val="22"/>
          <w:szCs w:val="22"/>
        </w:rPr>
        <w:t xml:space="preserve"> </w:t>
      </w:r>
      <w:r w:rsidRPr="00E0093C">
        <w:rPr>
          <w:sz w:val="22"/>
          <w:szCs w:val="22"/>
        </w:rPr>
        <w:t>link was established.</w:t>
      </w:r>
      <w:r w:rsidR="00FD2460">
        <w:rPr>
          <w:sz w:val="22"/>
          <w:szCs w:val="22"/>
        </w:rPr>
        <w:t xml:space="preserve"> </w:t>
      </w:r>
      <w:r w:rsidRPr="00E0093C">
        <w:rPr>
          <w:sz w:val="22"/>
          <w:szCs w:val="22"/>
        </w:rPr>
        <w:t>If the status is incomplete, there is no suspense link to the patient 2319 record.</w:t>
      </w:r>
      <w:r w:rsidR="00FD2460">
        <w:rPr>
          <w:sz w:val="22"/>
          <w:szCs w:val="22"/>
        </w:rPr>
        <w:t xml:space="preserve"> </w:t>
      </w:r>
    </w:p>
    <w:bookmarkEnd w:id="1043"/>
    <w:p w14:paraId="63C3526B" w14:textId="77777777" w:rsidR="00A44175" w:rsidRPr="00E0093C" w:rsidRDefault="00A44175" w:rsidP="00A44175">
      <w:pPr>
        <w:autoSpaceDE w:val="0"/>
        <w:autoSpaceDN w:val="0"/>
        <w:adjustRightInd w:val="0"/>
        <w:rPr>
          <w:sz w:val="22"/>
          <w:szCs w:val="22"/>
        </w:rPr>
      </w:pPr>
    </w:p>
    <w:p w14:paraId="573DB1CE" w14:textId="15402DFC" w:rsidR="00A44175" w:rsidRPr="00E30EF7" w:rsidRDefault="00A44175" w:rsidP="00A44175">
      <w:pPr>
        <w:autoSpaceDE w:val="0"/>
        <w:autoSpaceDN w:val="0"/>
        <w:adjustRightInd w:val="0"/>
        <w:rPr>
          <w:b/>
          <w:sz w:val="22"/>
          <w:szCs w:val="22"/>
        </w:rPr>
      </w:pPr>
      <w:bookmarkStart w:id="1044" w:name="_Hlk177553914"/>
      <w:r w:rsidRPr="00E30EF7">
        <w:rPr>
          <w:b/>
          <w:sz w:val="22"/>
          <w:szCs w:val="22"/>
        </w:rPr>
        <w:t>8.2</w:t>
      </w:r>
      <w:r w:rsidR="001E109C">
        <w:rPr>
          <w:b/>
          <w:sz w:val="22"/>
          <w:szCs w:val="22"/>
        </w:rPr>
        <w:tab/>
      </w:r>
      <w:r w:rsidRPr="00E30EF7">
        <w:rPr>
          <w:b/>
          <w:sz w:val="22"/>
          <w:szCs w:val="22"/>
        </w:rPr>
        <w:t>DATE RX WRITTEN</w:t>
      </w:r>
    </w:p>
    <w:p w14:paraId="74DB0AFE" w14:textId="58CE9C11" w:rsidR="00A44175" w:rsidRPr="00E0093C" w:rsidRDefault="00A44175" w:rsidP="00A44175">
      <w:pPr>
        <w:autoSpaceDE w:val="0"/>
        <w:autoSpaceDN w:val="0"/>
        <w:adjustRightInd w:val="0"/>
        <w:rPr>
          <w:sz w:val="22"/>
          <w:szCs w:val="22"/>
        </w:rPr>
      </w:pPr>
      <w:bookmarkStart w:id="1045" w:name="_Hlk177553915"/>
      <w:bookmarkEnd w:id="1044"/>
      <w:r w:rsidRPr="00E0093C">
        <w:rPr>
          <w:sz w:val="22"/>
          <w:szCs w:val="22"/>
        </w:rPr>
        <w:t>This is the date the prescription was written.</w:t>
      </w:r>
      <w:r w:rsidR="00FD2460">
        <w:rPr>
          <w:sz w:val="22"/>
          <w:szCs w:val="22"/>
        </w:rPr>
        <w:t xml:space="preserve"> </w:t>
      </w:r>
    </w:p>
    <w:bookmarkEnd w:id="1045"/>
    <w:p w14:paraId="1241A657" w14:textId="77777777" w:rsidR="00A44175" w:rsidRPr="00E0093C" w:rsidRDefault="00A44175" w:rsidP="00A44175">
      <w:pPr>
        <w:autoSpaceDE w:val="0"/>
        <w:autoSpaceDN w:val="0"/>
        <w:adjustRightInd w:val="0"/>
        <w:rPr>
          <w:sz w:val="22"/>
          <w:szCs w:val="22"/>
        </w:rPr>
      </w:pPr>
    </w:p>
    <w:p w14:paraId="7B971904" w14:textId="1E0543B7" w:rsidR="00A44175" w:rsidRPr="00E30EF7" w:rsidRDefault="00A44175" w:rsidP="00A44175">
      <w:pPr>
        <w:autoSpaceDE w:val="0"/>
        <w:autoSpaceDN w:val="0"/>
        <w:adjustRightInd w:val="0"/>
        <w:rPr>
          <w:b/>
          <w:sz w:val="22"/>
          <w:szCs w:val="22"/>
        </w:rPr>
      </w:pPr>
      <w:bookmarkStart w:id="1046" w:name="_Hlk177553916"/>
      <w:r w:rsidRPr="00E30EF7">
        <w:rPr>
          <w:b/>
          <w:sz w:val="22"/>
          <w:szCs w:val="22"/>
        </w:rPr>
        <w:t>8.3</w:t>
      </w:r>
      <w:r w:rsidR="001E109C">
        <w:rPr>
          <w:b/>
          <w:sz w:val="22"/>
          <w:szCs w:val="22"/>
        </w:rPr>
        <w:tab/>
      </w:r>
      <w:r w:rsidRPr="00E30EF7">
        <w:rPr>
          <w:b/>
          <w:sz w:val="22"/>
          <w:szCs w:val="22"/>
        </w:rPr>
        <w:t xml:space="preserve">INITIAL ACTION DATE </w:t>
      </w:r>
    </w:p>
    <w:p w14:paraId="6EA79E3E" w14:textId="503270DC" w:rsidR="00A44175" w:rsidRPr="00E0093C" w:rsidRDefault="00A44175" w:rsidP="00A44175">
      <w:pPr>
        <w:autoSpaceDE w:val="0"/>
        <w:autoSpaceDN w:val="0"/>
        <w:adjustRightInd w:val="0"/>
        <w:rPr>
          <w:sz w:val="22"/>
          <w:szCs w:val="22"/>
        </w:rPr>
      </w:pPr>
      <w:bookmarkStart w:id="1047" w:name="_Hlk177553917"/>
      <w:bookmarkEnd w:id="1046"/>
      <w:r w:rsidRPr="00E0093C">
        <w:rPr>
          <w:sz w:val="22"/>
          <w:szCs w:val="22"/>
        </w:rPr>
        <w:t>This field is the date when an initial action was entered in suspense.</w:t>
      </w:r>
      <w:r w:rsidR="00FD2460">
        <w:rPr>
          <w:sz w:val="22"/>
          <w:szCs w:val="22"/>
        </w:rPr>
        <w:t xml:space="preserve"> </w:t>
      </w:r>
    </w:p>
    <w:bookmarkEnd w:id="1047"/>
    <w:p w14:paraId="2F6EB107" w14:textId="77777777" w:rsidR="00A44175" w:rsidRPr="00E0093C" w:rsidRDefault="00A44175" w:rsidP="00A44175">
      <w:pPr>
        <w:autoSpaceDE w:val="0"/>
        <w:autoSpaceDN w:val="0"/>
        <w:adjustRightInd w:val="0"/>
        <w:rPr>
          <w:sz w:val="22"/>
          <w:szCs w:val="22"/>
        </w:rPr>
      </w:pPr>
    </w:p>
    <w:p w14:paraId="448A20CD" w14:textId="62220234" w:rsidR="00A44175" w:rsidRPr="00E30EF7" w:rsidRDefault="00A44175" w:rsidP="00A44175">
      <w:pPr>
        <w:autoSpaceDE w:val="0"/>
        <w:autoSpaceDN w:val="0"/>
        <w:adjustRightInd w:val="0"/>
        <w:rPr>
          <w:b/>
          <w:sz w:val="22"/>
          <w:szCs w:val="22"/>
        </w:rPr>
      </w:pPr>
      <w:bookmarkStart w:id="1048" w:name="_Hlk177553918"/>
      <w:r w:rsidRPr="00E30EF7">
        <w:rPr>
          <w:b/>
          <w:sz w:val="22"/>
          <w:szCs w:val="22"/>
        </w:rPr>
        <w:t>8.4</w:t>
      </w:r>
      <w:r w:rsidR="001E109C">
        <w:rPr>
          <w:b/>
          <w:sz w:val="22"/>
          <w:szCs w:val="22"/>
        </w:rPr>
        <w:tab/>
      </w:r>
      <w:r w:rsidRPr="00E30EF7">
        <w:rPr>
          <w:b/>
          <w:sz w:val="22"/>
          <w:szCs w:val="22"/>
        </w:rPr>
        <w:t>COMPLETION DATE</w:t>
      </w:r>
    </w:p>
    <w:p w14:paraId="0219285A" w14:textId="2835F806" w:rsidR="00A44175" w:rsidRPr="00E0093C" w:rsidRDefault="00A44175" w:rsidP="00A44175">
      <w:pPr>
        <w:autoSpaceDE w:val="0"/>
        <w:autoSpaceDN w:val="0"/>
        <w:adjustRightInd w:val="0"/>
        <w:rPr>
          <w:sz w:val="22"/>
          <w:szCs w:val="22"/>
        </w:rPr>
      </w:pPr>
      <w:bookmarkStart w:id="1049" w:name="_Hlk177553919"/>
      <w:bookmarkEnd w:id="1048"/>
      <w:r w:rsidRPr="00E0093C">
        <w:rPr>
          <w:sz w:val="22"/>
          <w:szCs w:val="22"/>
        </w:rPr>
        <w:t>This is the date the suspense was completed.</w:t>
      </w:r>
      <w:r w:rsidR="00FD2460">
        <w:rPr>
          <w:sz w:val="22"/>
          <w:szCs w:val="22"/>
        </w:rPr>
        <w:t xml:space="preserve"> </w:t>
      </w:r>
    </w:p>
    <w:bookmarkEnd w:id="1049"/>
    <w:p w14:paraId="1A2DA9F0" w14:textId="77777777" w:rsidR="00A44175" w:rsidRPr="00E0093C" w:rsidRDefault="00A44175" w:rsidP="00A44175">
      <w:pPr>
        <w:autoSpaceDE w:val="0"/>
        <w:autoSpaceDN w:val="0"/>
        <w:adjustRightInd w:val="0"/>
        <w:rPr>
          <w:sz w:val="22"/>
          <w:szCs w:val="22"/>
        </w:rPr>
      </w:pPr>
    </w:p>
    <w:p w14:paraId="64DD1A3B" w14:textId="2C2D4F91" w:rsidR="00A44175" w:rsidRPr="00E30EF7" w:rsidRDefault="00A44175" w:rsidP="00A44175">
      <w:pPr>
        <w:autoSpaceDE w:val="0"/>
        <w:autoSpaceDN w:val="0"/>
        <w:adjustRightInd w:val="0"/>
        <w:rPr>
          <w:b/>
          <w:sz w:val="22"/>
          <w:szCs w:val="22"/>
        </w:rPr>
      </w:pPr>
      <w:bookmarkStart w:id="1050" w:name="_Hlk177553920"/>
      <w:r w:rsidRPr="00E30EF7">
        <w:rPr>
          <w:b/>
          <w:sz w:val="22"/>
          <w:szCs w:val="22"/>
        </w:rPr>
        <w:t>8.5</w:t>
      </w:r>
      <w:r w:rsidR="001E109C">
        <w:rPr>
          <w:b/>
          <w:sz w:val="22"/>
          <w:szCs w:val="22"/>
        </w:rPr>
        <w:tab/>
      </w:r>
      <w:r w:rsidRPr="00E30EF7">
        <w:rPr>
          <w:b/>
          <w:sz w:val="22"/>
          <w:szCs w:val="22"/>
        </w:rPr>
        <w:t>TYPE OF REQUEST</w:t>
      </w:r>
    </w:p>
    <w:p w14:paraId="11442333" w14:textId="0D223346" w:rsidR="00A44175" w:rsidRPr="00E0093C" w:rsidRDefault="00A44175" w:rsidP="00A44175">
      <w:pPr>
        <w:autoSpaceDE w:val="0"/>
        <w:autoSpaceDN w:val="0"/>
        <w:adjustRightInd w:val="0"/>
        <w:rPr>
          <w:sz w:val="22"/>
          <w:szCs w:val="22"/>
        </w:rPr>
      </w:pPr>
      <w:bookmarkStart w:id="1051" w:name="_Hlk177553921"/>
      <w:bookmarkEnd w:id="1050"/>
      <w:r w:rsidRPr="00E0093C">
        <w:rPr>
          <w:sz w:val="22"/>
          <w:szCs w:val="22"/>
        </w:rPr>
        <w:t>This field could either be ROUTINE PROSTHETICS, EYEGLASS</w:t>
      </w:r>
      <w:r>
        <w:rPr>
          <w:sz w:val="22"/>
          <w:szCs w:val="22"/>
        </w:rPr>
        <w:t xml:space="preserve">, CONTACT LENS, OXYGEN, MANUAL </w:t>
      </w:r>
      <w:r w:rsidRPr="00E0093C">
        <w:rPr>
          <w:sz w:val="22"/>
          <w:szCs w:val="22"/>
        </w:rPr>
        <w:t>NONCPRS or CLOTHING ALLOWANCE.</w:t>
      </w:r>
      <w:r w:rsidR="00FD2460">
        <w:rPr>
          <w:sz w:val="22"/>
          <w:szCs w:val="22"/>
        </w:rPr>
        <w:t xml:space="preserve"> </w:t>
      </w:r>
    </w:p>
    <w:bookmarkEnd w:id="1051"/>
    <w:p w14:paraId="7E07263A" w14:textId="77777777" w:rsidR="00A44175" w:rsidRDefault="00A44175" w:rsidP="00A44175">
      <w:pPr>
        <w:autoSpaceDE w:val="0"/>
        <w:autoSpaceDN w:val="0"/>
        <w:adjustRightInd w:val="0"/>
        <w:rPr>
          <w:sz w:val="22"/>
          <w:szCs w:val="22"/>
        </w:rPr>
      </w:pPr>
    </w:p>
    <w:p w14:paraId="735282F1" w14:textId="2B18B570" w:rsidR="00A44175" w:rsidRPr="00E30EF7" w:rsidRDefault="00A44175" w:rsidP="00A44175">
      <w:pPr>
        <w:autoSpaceDE w:val="0"/>
        <w:autoSpaceDN w:val="0"/>
        <w:adjustRightInd w:val="0"/>
        <w:rPr>
          <w:b/>
          <w:sz w:val="22"/>
          <w:szCs w:val="22"/>
        </w:rPr>
      </w:pPr>
      <w:bookmarkStart w:id="1052" w:name="_Hlk177553922"/>
      <w:r w:rsidRPr="00E30EF7">
        <w:rPr>
          <w:b/>
          <w:sz w:val="22"/>
          <w:szCs w:val="22"/>
        </w:rPr>
        <w:t>8.6</w:t>
      </w:r>
      <w:r w:rsidR="001E109C">
        <w:rPr>
          <w:b/>
          <w:sz w:val="22"/>
          <w:szCs w:val="22"/>
        </w:rPr>
        <w:tab/>
      </w:r>
      <w:r w:rsidRPr="00E30EF7">
        <w:rPr>
          <w:b/>
          <w:sz w:val="22"/>
          <w:szCs w:val="22"/>
        </w:rPr>
        <w:t>SUSPENSE REQUESTOR</w:t>
      </w:r>
    </w:p>
    <w:p w14:paraId="3F764BC4" w14:textId="23A2754A" w:rsidR="00A44175" w:rsidRPr="00E0093C" w:rsidRDefault="00A44175" w:rsidP="00A44175">
      <w:pPr>
        <w:autoSpaceDE w:val="0"/>
        <w:autoSpaceDN w:val="0"/>
        <w:adjustRightInd w:val="0"/>
        <w:rPr>
          <w:sz w:val="22"/>
          <w:szCs w:val="22"/>
        </w:rPr>
      </w:pPr>
      <w:bookmarkStart w:id="1053" w:name="_Hlk177553923"/>
      <w:bookmarkEnd w:id="1052"/>
      <w:r w:rsidRPr="00E0093C">
        <w:rPr>
          <w:sz w:val="22"/>
          <w:szCs w:val="22"/>
        </w:rPr>
        <w:t>This is a pointer to file #200, the person requesting the suspense as it appears in file</w:t>
      </w:r>
      <w:r>
        <w:rPr>
          <w:sz w:val="22"/>
          <w:szCs w:val="22"/>
        </w:rPr>
        <w:t xml:space="preserve"> </w:t>
      </w:r>
      <w:r w:rsidRPr="00E0093C">
        <w:rPr>
          <w:sz w:val="22"/>
          <w:szCs w:val="22"/>
        </w:rPr>
        <w:t>#668.</w:t>
      </w:r>
      <w:r w:rsidR="00FD2460">
        <w:rPr>
          <w:sz w:val="22"/>
          <w:szCs w:val="22"/>
        </w:rPr>
        <w:t xml:space="preserve"> </w:t>
      </w:r>
    </w:p>
    <w:bookmarkEnd w:id="1053"/>
    <w:p w14:paraId="38456D8E" w14:textId="77777777" w:rsidR="00A44175" w:rsidRPr="00E0093C" w:rsidRDefault="00A44175" w:rsidP="00A44175">
      <w:pPr>
        <w:autoSpaceDE w:val="0"/>
        <w:autoSpaceDN w:val="0"/>
        <w:adjustRightInd w:val="0"/>
        <w:rPr>
          <w:sz w:val="22"/>
          <w:szCs w:val="22"/>
        </w:rPr>
      </w:pPr>
    </w:p>
    <w:p w14:paraId="5A88A1C6" w14:textId="79B306D1" w:rsidR="00A44175" w:rsidRPr="00AA7DBC" w:rsidRDefault="00A44175" w:rsidP="00A44175">
      <w:pPr>
        <w:autoSpaceDE w:val="0"/>
        <w:autoSpaceDN w:val="0"/>
        <w:adjustRightInd w:val="0"/>
        <w:rPr>
          <w:b/>
          <w:sz w:val="22"/>
          <w:szCs w:val="22"/>
        </w:rPr>
      </w:pPr>
      <w:bookmarkStart w:id="1054" w:name="_Hlk177553924"/>
      <w:r w:rsidRPr="00AA7DBC">
        <w:rPr>
          <w:b/>
          <w:sz w:val="22"/>
          <w:szCs w:val="22"/>
        </w:rPr>
        <w:t>8.61</w:t>
      </w:r>
      <w:r w:rsidR="001E109C">
        <w:rPr>
          <w:b/>
          <w:sz w:val="22"/>
          <w:szCs w:val="22"/>
        </w:rPr>
        <w:tab/>
      </w:r>
      <w:r>
        <w:rPr>
          <w:b/>
          <w:sz w:val="22"/>
          <w:szCs w:val="22"/>
        </w:rPr>
        <w:t>CONSULT REQUEST SERVICE 4</w:t>
      </w:r>
    </w:p>
    <w:p w14:paraId="46B303D1" w14:textId="5A5513AA" w:rsidR="00A44175" w:rsidRPr="00E0093C" w:rsidRDefault="00A44175" w:rsidP="00A44175">
      <w:pPr>
        <w:autoSpaceDE w:val="0"/>
        <w:autoSpaceDN w:val="0"/>
        <w:adjustRightInd w:val="0"/>
        <w:rPr>
          <w:sz w:val="22"/>
          <w:szCs w:val="22"/>
        </w:rPr>
      </w:pPr>
      <w:bookmarkStart w:id="1055" w:name="_Hlk177553925"/>
      <w:bookmarkEnd w:id="1054"/>
      <w:r w:rsidRPr="00E0093C">
        <w:rPr>
          <w:sz w:val="22"/>
          <w:szCs w:val="22"/>
        </w:rPr>
        <w:t>A service/sectio</w:t>
      </w:r>
      <w:r>
        <w:rPr>
          <w:sz w:val="22"/>
          <w:szCs w:val="22"/>
        </w:rPr>
        <w:t xml:space="preserve">n of a suspense requestor that </w:t>
      </w:r>
      <w:r w:rsidRPr="00E0093C">
        <w:rPr>
          <w:sz w:val="22"/>
          <w:szCs w:val="22"/>
        </w:rPr>
        <w:t>initiated a consult for Prosthetics item.</w:t>
      </w:r>
      <w:r w:rsidR="00FD2460">
        <w:rPr>
          <w:sz w:val="22"/>
          <w:szCs w:val="22"/>
        </w:rPr>
        <w:t xml:space="preserve"> </w:t>
      </w:r>
      <w:r w:rsidRPr="00E0093C">
        <w:rPr>
          <w:sz w:val="22"/>
          <w:szCs w:val="22"/>
        </w:rPr>
        <w:t>This free text entry is a service/section name of SERVICE/SECTION.</w:t>
      </w:r>
      <w:r w:rsidR="00FD2460">
        <w:rPr>
          <w:sz w:val="22"/>
          <w:szCs w:val="22"/>
        </w:rPr>
        <w:t xml:space="preserve"> </w:t>
      </w:r>
    </w:p>
    <w:bookmarkEnd w:id="1055"/>
    <w:p w14:paraId="5CA64F6D" w14:textId="77777777" w:rsidR="00A44175" w:rsidRDefault="00A44175" w:rsidP="00A44175">
      <w:pPr>
        <w:autoSpaceDE w:val="0"/>
        <w:autoSpaceDN w:val="0"/>
        <w:adjustRightInd w:val="0"/>
        <w:rPr>
          <w:sz w:val="22"/>
          <w:szCs w:val="22"/>
        </w:rPr>
      </w:pPr>
    </w:p>
    <w:p w14:paraId="7341F504" w14:textId="3EDCE030" w:rsidR="00A44175" w:rsidRPr="00AA7DBC" w:rsidRDefault="00A44175" w:rsidP="00A44175">
      <w:pPr>
        <w:autoSpaceDE w:val="0"/>
        <w:autoSpaceDN w:val="0"/>
        <w:adjustRightInd w:val="0"/>
        <w:rPr>
          <w:b/>
          <w:sz w:val="22"/>
          <w:szCs w:val="22"/>
        </w:rPr>
      </w:pPr>
      <w:bookmarkStart w:id="1056" w:name="_Hlk177553926"/>
      <w:r w:rsidRPr="00AA7DBC">
        <w:rPr>
          <w:b/>
          <w:sz w:val="22"/>
          <w:szCs w:val="22"/>
        </w:rPr>
        <w:t>8.7</w:t>
      </w:r>
      <w:r w:rsidR="001E109C">
        <w:rPr>
          <w:b/>
          <w:sz w:val="22"/>
          <w:szCs w:val="22"/>
        </w:rPr>
        <w:tab/>
      </w:r>
      <w:r w:rsidRPr="00AA7DBC">
        <w:rPr>
          <w:b/>
          <w:sz w:val="22"/>
          <w:szCs w:val="22"/>
        </w:rPr>
        <w:t xml:space="preserve">PROVISIONAL DIAGNOSIS </w:t>
      </w:r>
    </w:p>
    <w:p w14:paraId="44619449" w14:textId="46B0E2F5" w:rsidR="00A44175" w:rsidRPr="00E0093C" w:rsidRDefault="00A44175" w:rsidP="00A44175">
      <w:pPr>
        <w:autoSpaceDE w:val="0"/>
        <w:autoSpaceDN w:val="0"/>
        <w:adjustRightInd w:val="0"/>
        <w:rPr>
          <w:sz w:val="22"/>
          <w:szCs w:val="22"/>
        </w:rPr>
      </w:pPr>
      <w:bookmarkStart w:id="1057" w:name="_Hlk177553927"/>
      <w:bookmarkEnd w:id="1056"/>
      <w:r w:rsidRPr="00E0093C">
        <w:rPr>
          <w:sz w:val="22"/>
          <w:szCs w:val="22"/>
        </w:rPr>
        <w:t>This is a free text diagnosis as it appears in suspense file.</w:t>
      </w:r>
      <w:r w:rsidR="00FD2460">
        <w:rPr>
          <w:sz w:val="22"/>
          <w:szCs w:val="22"/>
        </w:rPr>
        <w:t xml:space="preserve"> </w:t>
      </w:r>
    </w:p>
    <w:bookmarkEnd w:id="1057"/>
    <w:p w14:paraId="6E829BD8" w14:textId="77777777" w:rsidR="00A44175" w:rsidRPr="00E0093C" w:rsidRDefault="00A44175" w:rsidP="00A44175">
      <w:pPr>
        <w:autoSpaceDE w:val="0"/>
        <w:autoSpaceDN w:val="0"/>
        <w:adjustRightInd w:val="0"/>
        <w:rPr>
          <w:sz w:val="22"/>
          <w:szCs w:val="22"/>
        </w:rPr>
      </w:pPr>
    </w:p>
    <w:p w14:paraId="23A199D1" w14:textId="76AB0186" w:rsidR="00A44175" w:rsidRPr="00AA7DBC" w:rsidRDefault="00A44175" w:rsidP="00A44175">
      <w:pPr>
        <w:autoSpaceDE w:val="0"/>
        <w:autoSpaceDN w:val="0"/>
        <w:adjustRightInd w:val="0"/>
        <w:rPr>
          <w:b/>
          <w:sz w:val="22"/>
          <w:szCs w:val="22"/>
        </w:rPr>
      </w:pPr>
      <w:bookmarkStart w:id="1058" w:name="_Hlk177553928"/>
      <w:r w:rsidRPr="00AA7DBC">
        <w:rPr>
          <w:b/>
          <w:sz w:val="22"/>
          <w:szCs w:val="22"/>
        </w:rPr>
        <w:t>8.8</w:t>
      </w:r>
      <w:r w:rsidR="001E109C">
        <w:rPr>
          <w:b/>
          <w:sz w:val="22"/>
          <w:szCs w:val="22"/>
        </w:rPr>
        <w:tab/>
      </w:r>
      <w:r w:rsidRPr="00AA7DBC">
        <w:rPr>
          <w:b/>
          <w:sz w:val="22"/>
          <w:szCs w:val="22"/>
        </w:rPr>
        <w:t>SUSPENSE ICD9</w:t>
      </w:r>
      <w:r w:rsidR="00FD2460">
        <w:rPr>
          <w:b/>
          <w:sz w:val="22"/>
          <w:szCs w:val="22"/>
        </w:rPr>
        <w:t xml:space="preserve"> </w:t>
      </w:r>
    </w:p>
    <w:p w14:paraId="0996B395" w14:textId="21A5B516" w:rsidR="00A44175" w:rsidRPr="00E0093C" w:rsidRDefault="00A44175" w:rsidP="00A44175">
      <w:pPr>
        <w:autoSpaceDE w:val="0"/>
        <w:autoSpaceDN w:val="0"/>
        <w:adjustRightInd w:val="0"/>
        <w:rPr>
          <w:sz w:val="22"/>
          <w:szCs w:val="22"/>
        </w:rPr>
      </w:pPr>
      <w:bookmarkStart w:id="1059" w:name="_Hlk177553929"/>
      <w:bookmarkEnd w:id="1058"/>
      <w:r w:rsidRPr="00E0093C">
        <w:rPr>
          <w:sz w:val="22"/>
          <w:szCs w:val="22"/>
        </w:rPr>
        <w:t>This is the code at the time suspense was</w:t>
      </w:r>
      <w:r>
        <w:rPr>
          <w:sz w:val="22"/>
          <w:szCs w:val="22"/>
        </w:rPr>
        <w:t xml:space="preserve"> </w:t>
      </w:r>
      <w:r w:rsidRPr="00E0093C">
        <w:rPr>
          <w:sz w:val="22"/>
          <w:szCs w:val="22"/>
        </w:rPr>
        <w:t>created.</w:t>
      </w:r>
      <w:r w:rsidR="00FD2460">
        <w:rPr>
          <w:sz w:val="22"/>
          <w:szCs w:val="22"/>
        </w:rPr>
        <w:t xml:space="preserve"> </w:t>
      </w:r>
    </w:p>
    <w:bookmarkEnd w:id="1059"/>
    <w:p w14:paraId="757407A2" w14:textId="77777777" w:rsidR="00A44175" w:rsidRPr="00E0093C" w:rsidRDefault="00A44175" w:rsidP="00A44175">
      <w:pPr>
        <w:autoSpaceDE w:val="0"/>
        <w:autoSpaceDN w:val="0"/>
        <w:adjustRightInd w:val="0"/>
        <w:rPr>
          <w:sz w:val="22"/>
          <w:szCs w:val="22"/>
        </w:rPr>
      </w:pPr>
    </w:p>
    <w:p w14:paraId="7F55CE01" w14:textId="5967327A" w:rsidR="00A44175" w:rsidRPr="00AA7DBC" w:rsidRDefault="00A44175" w:rsidP="00A44175">
      <w:pPr>
        <w:autoSpaceDE w:val="0"/>
        <w:autoSpaceDN w:val="0"/>
        <w:adjustRightInd w:val="0"/>
        <w:rPr>
          <w:b/>
          <w:sz w:val="22"/>
          <w:szCs w:val="22"/>
        </w:rPr>
      </w:pPr>
      <w:bookmarkStart w:id="1060" w:name="_Hlk177553930"/>
      <w:r w:rsidRPr="00AA7DBC">
        <w:rPr>
          <w:b/>
          <w:sz w:val="22"/>
          <w:szCs w:val="22"/>
        </w:rPr>
        <w:t>8.9</w:t>
      </w:r>
      <w:r w:rsidR="001E109C">
        <w:rPr>
          <w:b/>
          <w:sz w:val="22"/>
          <w:szCs w:val="22"/>
        </w:rPr>
        <w:tab/>
      </w:r>
      <w:r w:rsidRPr="00AA7DBC">
        <w:rPr>
          <w:b/>
          <w:sz w:val="22"/>
          <w:szCs w:val="22"/>
        </w:rPr>
        <w:t>CONSULT</w:t>
      </w:r>
    </w:p>
    <w:p w14:paraId="19CCFBD2" w14:textId="62A0D811" w:rsidR="00A44175" w:rsidRPr="00E0093C" w:rsidRDefault="00A44175" w:rsidP="00A44175">
      <w:pPr>
        <w:autoSpaceDE w:val="0"/>
        <w:autoSpaceDN w:val="0"/>
        <w:adjustRightInd w:val="0"/>
        <w:rPr>
          <w:sz w:val="22"/>
          <w:szCs w:val="22"/>
        </w:rPr>
      </w:pPr>
      <w:bookmarkStart w:id="1061" w:name="_Hlk177553931"/>
      <w:bookmarkEnd w:id="1060"/>
      <w:r w:rsidRPr="00E0093C">
        <w:rPr>
          <w:sz w:val="22"/>
          <w:szCs w:val="22"/>
        </w:rPr>
        <w:t>Th</w:t>
      </w:r>
      <w:r>
        <w:rPr>
          <w:sz w:val="22"/>
          <w:szCs w:val="22"/>
        </w:rPr>
        <w:t>is is a pointer to Consult file</w:t>
      </w:r>
      <w:r w:rsidRPr="00E0093C">
        <w:rPr>
          <w:sz w:val="22"/>
          <w:szCs w:val="22"/>
        </w:rPr>
        <w:t>.</w:t>
      </w:r>
      <w:r w:rsidR="00FD2460">
        <w:rPr>
          <w:sz w:val="22"/>
          <w:szCs w:val="22"/>
        </w:rPr>
        <w:t xml:space="preserve"> </w:t>
      </w:r>
    </w:p>
    <w:bookmarkEnd w:id="1061"/>
    <w:p w14:paraId="67E559B7" w14:textId="77777777" w:rsidR="00A44175" w:rsidRPr="00E0093C" w:rsidRDefault="00A44175" w:rsidP="00A44175">
      <w:pPr>
        <w:autoSpaceDE w:val="0"/>
        <w:autoSpaceDN w:val="0"/>
        <w:adjustRightInd w:val="0"/>
        <w:rPr>
          <w:sz w:val="22"/>
          <w:szCs w:val="22"/>
        </w:rPr>
      </w:pPr>
    </w:p>
    <w:p w14:paraId="64AFA4AF" w14:textId="4541A85A" w:rsidR="00A44175" w:rsidRPr="00AA7DBC" w:rsidRDefault="00A44175" w:rsidP="00A44175">
      <w:pPr>
        <w:autoSpaceDE w:val="0"/>
        <w:autoSpaceDN w:val="0"/>
        <w:adjustRightInd w:val="0"/>
        <w:rPr>
          <w:b/>
          <w:sz w:val="22"/>
          <w:szCs w:val="22"/>
        </w:rPr>
      </w:pPr>
      <w:bookmarkStart w:id="1062" w:name="_Hlk177553932"/>
      <w:r w:rsidRPr="00AA7DBC">
        <w:rPr>
          <w:b/>
          <w:sz w:val="22"/>
          <w:szCs w:val="22"/>
        </w:rPr>
        <w:t>9</w:t>
      </w:r>
      <w:r w:rsidR="001E109C">
        <w:rPr>
          <w:b/>
          <w:sz w:val="22"/>
          <w:szCs w:val="22"/>
        </w:rPr>
        <w:tab/>
      </w:r>
      <w:r w:rsidRPr="00AA7DBC">
        <w:rPr>
          <w:b/>
          <w:sz w:val="22"/>
          <w:szCs w:val="22"/>
        </w:rPr>
        <w:t>SERIAL NBR</w:t>
      </w:r>
      <w:r w:rsidR="00FD2460">
        <w:rPr>
          <w:b/>
          <w:sz w:val="22"/>
          <w:szCs w:val="22"/>
        </w:rPr>
        <w:t xml:space="preserve"> </w:t>
      </w:r>
    </w:p>
    <w:p w14:paraId="414DBA4C" w14:textId="6370D0B2" w:rsidR="00A44175" w:rsidRPr="00E0093C" w:rsidRDefault="00A44175" w:rsidP="00A44175">
      <w:pPr>
        <w:autoSpaceDE w:val="0"/>
        <w:autoSpaceDN w:val="0"/>
        <w:adjustRightInd w:val="0"/>
        <w:rPr>
          <w:sz w:val="22"/>
          <w:szCs w:val="22"/>
        </w:rPr>
      </w:pPr>
      <w:bookmarkStart w:id="1063" w:name="_Hlk177553933"/>
      <w:bookmarkEnd w:id="1062"/>
      <w:r w:rsidRPr="00E0093C">
        <w:rPr>
          <w:sz w:val="22"/>
          <w:szCs w:val="22"/>
        </w:rPr>
        <w:t>This is the serial number of the issued or repaired appliance.</w:t>
      </w:r>
      <w:r w:rsidR="00FD2460">
        <w:rPr>
          <w:sz w:val="22"/>
          <w:szCs w:val="22"/>
        </w:rPr>
        <w:t xml:space="preserve"> </w:t>
      </w:r>
      <w:r w:rsidRPr="00E0093C">
        <w:rPr>
          <w:sz w:val="22"/>
          <w:szCs w:val="22"/>
        </w:rPr>
        <w:t>If the serial number is longer than 20 characters, use the FIRST 20 characters.</w:t>
      </w:r>
      <w:r w:rsidR="00FD2460">
        <w:rPr>
          <w:sz w:val="22"/>
          <w:szCs w:val="22"/>
        </w:rPr>
        <w:t xml:space="preserve"> </w:t>
      </w:r>
    </w:p>
    <w:bookmarkEnd w:id="1063"/>
    <w:p w14:paraId="5DF0BE97" w14:textId="77777777" w:rsidR="00A44175" w:rsidRPr="00E0093C" w:rsidRDefault="00A44175" w:rsidP="00A44175">
      <w:pPr>
        <w:autoSpaceDE w:val="0"/>
        <w:autoSpaceDN w:val="0"/>
        <w:adjustRightInd w:val="0"/>
        <w:rPr>
          <w:sz w:val="22"/>
          <w:szCs w:val="22"/>
        </w:rPr>
      </w:pPr>
    </w:p>
    <w:p w14:paraId="77CC7D8B" w14:textId="0B2E806C" w:rsidR="00A44175" w:rsidRPr="00AA7DBC" w:rsidRDefault="00A44175" w:rsidP="00A44175">
      <w:pPr>
        <w:autoSpaceDE w:val="0"/>
        <w:autoSpaceDN w:val="0"/>
        <w:adjustRightInd w:val="0"/>
        <w:rPr>
          <w:b/>
          <w:sz w:val="22"/>
          <w:szCs w:val="22"/>
        </w:rPr>
      </w:pPr>
      <w:bookmarkStart w:id="1064" w:name="_Hlk177553934"/>
      <w:r w:rsidRPr="00AA7DBC">
        <w:rPr>
          <w:b/>
          <w:sz w:val="22"/>
          <w:szCs w:val="22"/>
        </w:rPr>
        <w:t>9.1</w:t>
      </w:r>
      <w:r w:rsidR="001E109C">
        <w:rPr>
          <w:b/>
          <w:sz w:val="22"/>
          <w:szCs w:val="22"/>
        </w:rPr>
        <w:tab/>
      </w:r>
      <w:r w:rsidRPr="00AA7DBC">
        <w:rPr>
          <w:b/>
          <w:sz w:val="22"/>
          <w:szCs w:val="22"/>
        </w:rPr>
        <w:t>PRODUCT DESCRIPTION</w:t>
      </w:r>
    </w:p>
    <w:p w14:paraId="7AF943C4" w14:textId="5245D0F5" w:rsidR="00A44175" w:rsidRPr="00E0093C" w:rsidRDefault="00A44175" w:rsidP="00A44175">
      <w:pPr>
        <w:autoSpaceDE w:val="0"/>
        <w:autoSpaceDN w:val="0"/>
        <w:adjustRightInd w:val="0"/>
        <w:rPr>
          <w:sz w:val="22"/>
          <w:szCs w:val="22"/>
        </w:rPr>
      </w:pPr>
      <w:bookmarkStart w:id="1065" w:name="_Hlk177553935"/>
      <w:bookmarkEnd w:id="1064"/>
      <w:r w:rsidRPr="00E0093C">
        <w:rPr>
          <w:sz w:val="22"/>
          <w:szCs w:val="22"/>
        </w:rPr>
        <w:t>The manufacture product description to be used for recalls.</w:t>
      </w:r>
      <w:r w:rsidR="00FD2460">
        <w:rPr>
          <w:sz w:val="22"/>
          <w:szCs w:val="22"/>
        </w:rPr>
        <w:t xml:space="preserve"> </w:t>
      </w:r>
    </w:p>
    <w:p w14:paraId="47A9A339" w14:textId="77777777" w:rsidR="00A44175" w:rsidRPr="00E0093C" w:rsidRDefault="00A44175" w:rsidP="00A44175">
      <w:pPr>
        <w:autoSpaceDE w:val="0"/>
        <w:autoSpaceDN w:val="0"/>
        <w:adjustRightInd w:val="0"/>
        <w:rPr>
          <w:sz w:val="22"/>
          <w:szCs w:val="22"/>
        </w:rPr>
      </w:pPr>
      <w:bookmarkStart w:id="1066" w:name="_Hlk177553936"/>
      <w:bookmarkEnd w:id="1065"/>
    </w:p>
    <w:p w14:paraId="51E7A6A2" w14:textId="5C654F90" w:rsidR="00A44175" w:rsidRPr="00AA7DBC" w:rsidRDefault="00A44175" w:rsidP="00A44175">
      <w:pPr>
        <w:autoSpaceDE w:val="0"/>
        <w:autoSpaceDN w:val="0"/>
        <w:adjustRightInd w:val="0"/>
        <w:rPr>
          <w:b/>
          <w:sz w:val="22"/>
          <w:szCs w:val="22"/>
        </w:rPr>
      </w:pPr>
      <w:bookmarkStart w:id="1067" w:name="_Hlk177553937"/>
      <w:bookmarkEnd w:id="1066"/>
      <w:r w:rsidRPr="00AA7DBC">
        <w:rPr>
          <w:b/>
          <w:sz w:val="22"/>
          <w:szCs w:val="22"/>
        </w:rPr>
        <w:t>9.2</w:t>
      </w:r>
      <w:r w:rsidR="001E109C">
        <w:rPr>
          <w:b/>
          <w:sz w:val="22"/>
          <w:szCs w:val="22"/>
        </w:rPr>
        <w:tab/>
      </w:r>
      <w:r w:rsidRPr="00AA7DBC">
        <w:rPr>
          <w:b/>
          <w:sz w:val="22"/>
          <w:szCs w:val="22"/>
        </w:rPr>
        <w:t>PRODUCT MODEL</w:t>
      </w:r>
    </w:p>
    <w:p w14:paraId="3EF08864" w14:textId="0DDA59A3" w:rsidR="00A44175" w:rsidRPr="00E0093C" w:rsidRDefault="00A44175" w:rsidP="00A44175">
      <w:pPr>
        <w:autoSpaceDE w:val="0"/>
        <w:autoSpaceDN w:val="0"/>
        <w:adjustRightInd w:val="0"/>
        <w:rPr>
          <w:sz w:val="22"/>
          <w:szCs w:val="22"/>
        </w:rPr>
      </w:pPr>
      <w:bookmarkStart w:id="1068" w:name="_Hlk177553938"/>
      <w:bookmarkEnd w:id="1067"/>
      <w:r w:rsidRPr="00E0093C">
        <w:rPr>
          <w:sz w:val="22"/>
          <w:szCs w:val="22"/>
        </w:rPr>
        <w:t>The manufacture product model number to be used for recalls.</w:t>
      </w:r>
      <w:r w:rsidR="00FD2460">
        <w:rPr>
          <w:sz w:val="22"/>
          <w:szCs w:val="22"/>
        </w:rPr>
        <w:t xml:space="preserve"> </w:t>
      </w:r>
    </w:p>
    <w:bookmarkEnd w:id="1068"/>
    <w:p w14:paraId="0DBB0359" w14:textId="77777777" w:rsidR="00A44175" w:rsidRDefault="00A44175"/>
    <w:p w14:paraId="5A7C229B" w14:textId="77777777" w:rsidR="00A44175" w:rsidRDefault="00A44175">
      <w:pPr>
        <w:pStyle w:val="ContinuedOnNextPa"/>
      </w:pPr>
      <w:bookmarkStart w:id="1069" w:name="_Hlk177553939"/>
      <w:r>
        <w:t>Continued on next page</w:t>
      </w:r>
    </w:p>
    <w:p w14:paraId="674873C4" w14:textId="05194036" w:rsidR="00A44175" w:rsidRPr="00D90F7D" w:rsidRDefault="00A44175">
      <w:pPr>
        <w:pStyle w:val="MapTitleContinued"/>
        <w:rPr>
          <w:b w:val="0"/>
          <w:sz w:val="24"/>
        </w:rPr>
      </w:pPr>
      <w:bookmarkStart w:id="1070" w:name="_Hlk177553941"/>
      <w:bookmarkEnd w:id="1069"/>
      <w:r w:rsidRPr="00D90F7D">
        <w:br w:type="page"/>
      </w:r>
      <w:r w:rsidRPr="00D90F7D">
        <w:lastRenderedPageBreak/>
        <w:fldChar w:fldCharType="begin"/>
      </w:r>
      <w:r w:rsidRPr="00D90F7D">
        <w:instrText>styleref "Map Title"</w:instrText>
      </w:r>
      <w:r w:rsidRPr="00D90F7D">
        <w:fldChar w:fldCharType="end"/>
      </w:r>
      <w:bookmarkStart w:id="1071" w:name="_Hlk177553940"/>
      <w:r w:rsidR="00EC6D34" w:rsidRPr="00EC6D34">
        <w:rPr>
          <w:rStyle w:val="continuedChar"/>
          <w:b/>
          <w:bCs w:val="0"/>
        </w:rPr>
        <w:t xml:space="preserve"> Select Custom Data</w:t>
      </w:r>
      <w:r w:rsidR="00EC6D34" w:rsidRPr="00EC6D34">
        <w:rPr>
          <w:rStyle w:val="continuedChar"/>
          <w:b/>
          <w:bCs w:val="0"/>
        </w:rPr>
        <w:fldChar w:fldCharType="begin"/>
      </w:r>
      <w:r w:rsidR="00EC6D34" w:rsidRPr="00EC6D34">
        <w:rPr>
          <w:rStyle w:val="continuedChar"/>
          <w:b/>
          <w:bCs w:val="0"/>
        </w:rPr>
        <w:instrText>styleref "Map Title"</w:instrText>
      </w:r>
      <w:r w:rsidR="00EC6D34" w:rsidRPr="00EC6D34">
        <w:rPr>
          <w:rStyle w:val="continuedChar"/>
          <w:b/>
          <w:bCs w:val="0"/>
        </w:rPr>
        <w:fldChar w:fldCharType="end"/>
      </w:r>
      <w:r w:rsidR="00EC6D34" w:rsidRPr="00EC6D34">
        <w:rPr>
          <w:rStyle w:val="continuedChar"/>
          <w:b/>
          <w:bCs w:val="0"/>
        </w:rPr>
        <w:t>,</w:t>
      </w:r>
      <w:r w:rsidR="00EC6D34" w:rsidRPr="00D90F7D">
        <w:t xml:space="preserve"> </w:t>
      </w:r>
      <w:r w:rsidR="00EC6D34" w:rsidRPr="00D90F7D">
        <w:rPr>
          <w:b w:val="0"/>
          <w:sz w:val="24"/>
        </w:rPr>
        <w:t>Continued</w:t>
      </w:r>
      <w:bookmarkEnd w:id="1071"/>
    </w:p>
    <w:bookmarkEnd w:id="1070"/>
    <w:p w14:paraId="618E0FC6" w14:textId="77777777" w:rsidR="00A44175" w:rsidRPr="00E0093C" w:rsidRDefault="00A44175" w:rsidP="00A44175">
      <w:pPr>
        <w:pStyle w:val="BlockLine"/>
      </w:pPr>
      <w:r>
        <w:t xml:space="preserve"> </w:t>
      </w:r>
    </w:p>
    <w:p w14:paraId="22001C83" w14:textId="3859E4FF" w:rsidR="00A44175" w:rsidRPr="00AA7DBC" w:rsidRDefault="00A44175" w:rsidP="00A44175">
      <w:pPr>
        <w:autoSpaceDE w:val="0"/>
        <w:autoSpaceDN w:val="0"/>
        <w:adjustRightInd w:val="0"/>
        <w:rPr>
          <w:b/>
          <w:sz w:val="22"/>
          <w:szCs w:val="22"/>
        </w:rPr>
      </w:pPr>
      <w:bookmarkStart w:id="1072" w:name="_Hlk177553942"/>
      <w:r w:rsidRPr="00AA7DBC">
        <w:rPr>
          <w:b/>
          <w:sz w:val="22"/>
          <w:szCs w:val="22"/>
        </w:rPr>
        <w:t>10</w:t>
      </w:r>
      <w:r w:rsidR="001E109C">
        <w:rPr>
          <w:b/>
          <w:sz w:val="22"/>
          <w:szCs w:val="22"/>
        </w:rPr>
        <w:tab/>
      </w:r>
      <w:r w:rsidRPr="00AA7DBC">
        <w:rPr>
          <w:b/>
          <w:sz w:val="22"/>
          <w:szCs w:val="22"/>
        </w:rPr>
        <w:t xml:space="preserve">DELIVERY DATE </w:t>
      </w:r>
    </w:p>
    <w:p w14:paraId="7952918C" w14:textId="2E80860D" w:rsidR="00A44175" w:rsidRPr="00E0093C" w:rsidRDefault="00A44175" w:rsidP="00A44175">
      <w:pPr>
        <w:autoSpaceDE w:val="0"/>
        <w:autoSpaceDN w:val="0"/>
        <w:adjustRightInd w:val="0"/>
        <w:rPr>
          <w:sz w:val="22"/>
          <w:szCs w:val="22"/>
        </w:rPr>
      </w:pPr>
      <w:bookmarkStart w:id="1073" w:name="_Hlk177553943"/>
      <w:bookmarkEnd w:id="1072"/>
      <w:r w:rsidRPr="00E0093C">
        <w:rPr>
          <w:sz w:val="22"/>
          <w:szCs w:val="22"/>
        </w:rPr>
        <w:t>This is the date that the appliance was delivered and accepted by the patient.</w:t>
      </w:r>
      <w:r w:rsidR="00FD2460">
        <w:rPr>
          <w:sz w:val="22"/>
          <w:szCs w:val="22"/>
        </w:rPr>
        <w:t xml:space="preserve"> </w:t>
      </w:r>
      <w:r w:rsidRPr="00E0093C">
        <w:rPr>
          <w:sz w:val="22"/>
          <w:szCs w:val="22"/>
        </w:rPr>
        <w:t>This date, under certain circumstances, may be a date that the appliance was mailed to the patient.</w:t>
      </w:r>
      <w:r w:rsidR="00FD2460">
        <w:rPr>
          <w:sz w:val="22"/>
          <w:szCs w:val="22"/>
        </w:rPr>
        <w:t xml:space="preserve"> </w:t>
      </w:r>
      <w:r w:rsidRPr="00E0093C">
        <w:rPr>
          <w:sz w:val="22"/>
          <w:szCs w:val="22"/>
        </w:rPr>
        <w:t>It may or may not be the same as the transaction date and/or the request date.</w:t>
      </w:r>
      <w:r w:rsidR="00FD2460">
        <w:rPr>
          <w:sz w:val="22"/>
          <w:szCs w:val="22"/>
        </w:rPr>
        <w:t xml:space="preserve"> </w:t>
      </w:r>
    </w:p>
    <w:bookmarkEnd w:id="1073"/>
    <w:p w14:paraId="6FA69E65" w14:textId="77777777" w:rsidR="00A44175" w:rsidRPr="00E0093C" w:rsidRDefault="00A44175" w:rsidP="00A44175">
      <w:pPr>
        <w:autoSpaceDE w:val="0"/>
        <w:autoSpaceDN w:val="0"/>
        <w:adjustRightInd w:val="0"/>
        <w:rPr>
          <w:sz w:val="22"/>
          <w:szCs w:val="22"/>
        </w:rPr>
      </w:pPr>
    </w:p>
    <w:p w14:paraId="66177051" w14:textId="472242F1" w:rsidR="00A44175" w:rsidRPr="00B7065C" w:rsidRDefault="00A44175" w:rsidP="00A44175">
      <w:pPr>
        <w:autoSpaceDE w:val="0"/>
        <w:autoSpaceDN w:val="0"/>
        <w:adjustRightInd w:val="0"/>
        <w:rPr>
          <w:b/>
          <w:sz w:val="22"/>
          <w:szCs w:val="22"/>
        </w:rPr>
      </w:pPr>
      <w:bookmarkStart w:id="1074" w:name="_Hlk177553944"/>
      <w:r w:rsidRPr="00B7065C">
        <w:rPr>
          <w:b/>
          <w:sz w:val="22"/>
          <w:szCs w:val="22"/>
        </w:rPr>
        <w:t>11</w:t>
      </w:r>
      <w:r w:rsidR="001E109C">
        <w:rPr>
          <w:b/>
          <w:sz w:val="22"/>
          <w:szCs w:val="22"/>
        </w:rPr>
        <w:tab/>
      </w:r>
      <w:r w:rsidRPr="00B7065C">
        <w:rPr>
          <w:b/>
          <w:sz w:val="22"/>
          <w:szCs w:val="22"/>
        </w:rPr>
        <w:t>FORM REQUESTED ON</w:t>
      </w:r>
    </w:p>
    <w:p w14:paraId="2C3CB55C" w14:textId="4F8946F1" w:rsidR="00A44175" w:rsidRPr="00E0093C" w:rsidRDefault="00A44175" w:rsidP="00A44175">
      <w:pPr>
        <w:autoSpaceDE w:val="0"/>
        <w:autoSpaceDN w:val="0"/>
        <w:adjustRightInd w:val="0"/>
        <w:rPr>
          <w:sz w:val="22"/>
          <w:szCs w:val="22"/>
        </w:rPr>
      </w:pPr>
      <w:bookmarkStart w:id="1075" w:name="_Hlk177553945"/>
      <w:bookmarkEnd w:id="1074"/>
      <w:r w:rsidRPr="00E0093C">
        <w:rPr>
          <w:sz w:val="22"/>
          <w:szCs w:val="22"/>
        </w:rPr>
        <w:t>The FORM REQUESTED ON is based on current VA regulations.</w:t>
      </w:r>
      <w:r w:rsidR="00FD2460">
        <w:rPr>
          <w:sz w:val="22"/>
          <w:szCs w:val="22"/>
        </w:rPr>
        <w:t xml:space="preserve"> </w:t>
      </w:r>
      <w:r w:rsidRPr="00E0093C">
        <w:rPr>
          <w:sz w:val="22"/>
          <w:szCs w:val="22"/>
        </w:rPr>
        <w:t>The system makes no checks to be sure that the form entered from the set of codes is within these regulations.</w:t>
      </w:r>
      <w:r w:rsidR="00FD2460">
        <w:rPr>
          <w:sz w:val="22"/>
          <w:szCs w:val="22"/>
        </w:rPr>
        <w:t xml:space="preserve"> </w:t>
      </w:r>
    </w:p>
    <w:bookmarkEnd w:id="1075"/>
    <w:p w14:paraId="30064D69" w14:textId="77777777" w:rsidR="00A44175" w:rsidRPr="00E0093C" w:rsidRDefault="00A44175" w:rsidP="00A44175">
      <w:pPr>
        <w:autoSpaceDE w:val="0"/>
        <w:autoSpaceDN w:val="0"/>
        <w:adjustRightInd w:val="0"/>
        <w:rPr>
          <w:sz w:val="22"/>
          <w:szCs w:val="22"/>
        </w:rPr>
      </w:pPr>
    </w:p>
    <w:p w14:paraId="7CD47774" w14:textId="33E962A4" w:rsidR="00A44175" w:rsidRPr="00E0093C" w:rsidRDefault="00A44175" w:rsidP="00E36DCB">
      <w:pPr>
        <w:autoSpaceDE w:val="0"/>
        <w:autoSpaceDN w:val="0"/>
        <w:adjustRightInd w:val="0"/>
        <w:ind w:firstLine="990"/>
        <w:rPr>
          <w:sz w:val="22"/>
          <w:szCs w:val="22"/>
        </w:rPr>
      </w:pPr>
      <w:bookmarkStart w:id="1076" w:name="_Hlk177553946"/>
      <w:r>
        <w:rPr>
          <w:sz w:val="22"/>
          <w:szCs w:val="22"/>
        </w:rPr>
        <w:t>'1' FOR PSC</w:t>
      </w:r>
    </w:p>
    <w:p w14:paraId="7DF793D3" w14:textId="14E9ECA9" w:rsidR="00A44175" w:rsidRPr="00E0093C" w:rsidRDefault="00A44175" w:rsidP="00E36DCB">
      <w:pPr>
        <w:autoSpaceDE w:val="0"/>
        <w:autoSpaceDN w:val="0"/>
        <w:adjustRightInd w:val="0"/>
        <w:ind w:firstLine="990"/>
        <w:rPr>
          <w:sz w:val="22"/>
          <w:szCs w:val="22"/>
        </w:rPr>
      </w:pPr>
      <w:bookmarkStart w:id="1077" w:name="_Hlk177553947"/>
      <w:bookmarkEnd w:id="1076"/>
      <w:r>
        <w:rPr>
          <w:sz w:val="22"/>
          <w:szCs w:val="22"/>
        </w:rPr>
        <w:t>'2' FOR 2421</w:t>
      </w:r>
    </w:p>
    <w:p w14:paraId="1DEEFB11" w14:textId="6CB13BB6" w:rsidR="00A44175" w:rsidRPr="00E0093C" w:rsidRDefault="00A44175" w:rsidP="00E36DCB">
      <w:pPr>
        <w:autoSpaceDE w:val="0"/>
        <w:autoSpaceDN w:val="0"/>
        <w:adjustRightInd w:val="0"/>
        <w:ind w:firstLine="990"/>
        <w:rPr>
          <w:sz w:val="22"/>
          <w:szCs w:val="22"/>
        </w:rPr>
      </w:pPr>
      <w:bookmarkStart w:id="1078" w:name="_Hlk177553948"/>
      <w:bookmarkEnd w:id="1077"/>
      <w:r>
        <w:rPr>
          <w:sz w:val="22"/>
          <w:szCs w:val="22"/>
        </w:rPr>
        <w:t>'3' FOR 2237</w:t>
      </w:r>
    </w:p>
    <w:p w14:paraId="742286ED" w14:textId="664CB29F" w:rsidR="00A44175" w:rsidRPr="00E0093C" w:rsidRDefault="00A44175" w:rsidP="00E36DCB">
      <w:pPr>
        <w:autoSpaceDE w:val="0"/>
        <w:autoSpaceDN w:val="0"/>
        <w:adjustRightInd w:val="0"/>
        <w:ind w:firstLine="990"/>
        <w:rPr>
          <w:sz w:val="22"/>
          <w:szCs w:val="22"/>
        </w:rPr>
      </w:pPr>
      <w:bookmarkStart w:id="1079" w:name="_Hlk177553949"/>
      <w:bookmarkEnd w:id="1078"/>
      <w:r>
        <w:rPr>
          <w:sz w:val="22"/>
          <w:szCs w:val="22"/>
        </w:rPr>
        <w:t>'4' FOR 2529-3</w:t>
      </w:r>
    </w:p>
    <w:p w14:paraId="6B9F2470" w14:textId="276D6132" w:rsidR="00A44175" w:rsidRPr="00E0093C" w:rsidRDefault="00A44175" w:rsidP="00E36DCB">
      <w:pPr>
        <w:autoSpaceDE w:val="0"/>
        <w:autoSpaceDN w:val="0"/>
        <w:adjustRightInd w:val="0"/>
        <w:ind w:firstLine="990"/>
        <w:rPr>
          <w:sz w:val="22"/>
          <w:szCs w:val="22"/>
        </w:rPr>
      </w:pPr>
      <w:bookmarkStart w:id="1080" w:name="_Hlk177553950"/>
      <w:bookmarkEnd w:id="1079"/>
      <w:r>
        <w:rPr>
          <w:sz w:val="22"/>
          <w:szCs w:val="22"/>
        </w:rPr>
        <w:t>'5' FOR 2529-7</w:t>
      </w:r>
    </w:p>
    <w:p w14:paraId="5345BDB8" w14:textId="2A367011" w:rsidR="00A44175" w:rsidRPr="00E0093C" w:rsidRDefault="00A44175" w:rsidP="00E36DCB">
      <w:pPr>
        <w:autoSpaceDE w:val="0"/>
        <w:autoSpaceDN w:val="0"/>
        <w:adjustRightInd w:val="0"/>
        <w:ind w:firstLine="990"/>
        <w:rPr>
          <w:sz w:val="22"/>
          <w:szCs w:val="22"/>
        </w:rPr>
      </w:pPr>
      <w:bookmarkStart w:id="1081" w:name="_Hlk177553951"/>
      <w:bookmarkEnd w:id="1080"/>
      <w:r>
        <w:rPr>
          <w:sz w:val="22"/>
          <w:szCs w:val="22"/>
        </w:rPr>
        <w:t>'6' FOR 2474</w:t>
      </w:r>
    </w:p>
    <w:p w14:paraId="358C1E60" w14:textId="0575F8CC" w:rsidR="00A44175" w:rsidRPr="00E0093C" w:rsidRDefault="00A44175" w:rsidP="00E36DCB">
      <w:pPr>
        <w:autoSpaceDE w:val="0"/>
        <w:autoSpaceDN w:val="0"/>
        <w:adjustRightInd w:val="0"/>
        <w:ind w:firstLine="990"/>
        <w:rPr>
          <w:sz w:val="22"/>
          <w:szCs w:val="22"/>
        </w:rPr>
      </w:pPr>
      <w:bookmarkStart w:id="1082" w:name="_Hlk177553952"/>
      <w:bookmarkEnd w:id="1081"/>
      <w:r>
        <w:rPr>
          <w:sz w:val="22"/>
          <w:szCs w:val="22"/>
        </w:rPr>
        <w:t>'7' FOR 2431</w:t>
      </w:r>
    </w:p>
    <w:p w14:paraId="5B761D3E" w14:textId="19D65B91" w:rsidR="00A44175" w:rsidRPr="00E0093C" w:rsidRDefault="00A44175" w:rsidP="00E36DCB">
      <w:pPr>
        <w:autoSpaceDE w:val="0"/>
        <w:autoSpaceDN w:val="0"/>
        <w:adjustRightInd w:val="0"/>
        <w:ind w:firstLine="990"/>
        <w:rPr>
          <w:sz w:val="22"/>
          <w:szCs w:val="22"/>
        </w:rPr>
      </w:pPr>
      <w:bookmarkStart w:id="1083" w:name="_Hlk177553953"/>
      <w:bookmarkEnd w:id="1082"/>
      <w:r>
        <w:rPr>
          <w:sz w:val="22"/>
          <w:szCs w:val="22"/>
        </w:rPr>
        <w:t>'8' FOR 2914</w:t>
      </w:r>
    </w:p>
    <w:p w14:paraId="5D4CC197" w14:textId="4F8378A8" w:rsidR="00A44175" w:rsidRPr="00E0093C" w:rsidRDefault="00A44175" w:rsidP="00E36DCB">
      <w:pPr>
        <w:autoSpaceDE w:val="0"/>
        <w:autoSpaceDN w:val="0"/>
        <w:adjustRightInd w:val="0"/>
        <w:ind w:firstLine="990"/>
        <w:rPr>
          <w:sz w:val="22"/>
          <w:szCs w:val="22"/>
        </w:rPr>
      </w:pPr>
      <w:bookmarkStart w:id="1084" w:name="_Hlk177553954"/>
      <w:bookmarkEnd w:id="1083"/>
      <w:r>
        <w:rPr>
          <w:sz w:val="22"/>
          <w:szCs w:val="22"/>
        </w:rPr>
        <w:t>'9' FOR OTHER</w:t>
      </w:r>
    </w:p>
    <w:p w14:paraId="64ABB789" w14:textId="01B89A9A" w:rsidR="00A44175" w:rsidRPr="00E0093C" w:rsidRDefault="00A44175" w:rsidP="00E36DCB">
      <w:pPr>
        <w:autoSpaceDE w:val="0"/>
        <w:autoSpaceDN w:val="0"/>
        <w:adjustRightInd w:val="0"/>
        <w:ind w:firstLine="990"/>
        <w:rPr>
          <w:sz w:val="22"/>
          <w:szCs w:val="22"/>
        </w:rPr>
      </w:pPr>
      <w:bookmarkStart w:id="1085" w:name="_Hlk177553955"/>
      <w:bookmarkEnd w:id="1084"/>
      <w:r>
        <w:rPr>
          <w:sz w:val="22"/>
          <w:szCs w:val="22"/>
        </w:rPr>
        <w:t>'10' FOR 2520</w:t>
      </w:r>
    </w:p>
    <w:p w14:paraId="2AAD0260" w14:textId="220FCA0F" w:rsidR="00A44175" w:rsidRPr="00E0093C" w:rsidRDefault="00A44175" w:rsidP="00E36DCB">
      <w:pPr>
        <w:autoSpaceDE w:val="0"/>
        <w:autoSpaceDN w:val="0"/>
        <w:adjustRightInd w:val="0"/>
        <w:ind w:firstLine="990"/>
        <w:rPr>
          <w:sz w:val="22"/>
          <w:szCs w:val="22"/>
        </w:rPr>
      </w:pPr>
      <w:bookmarkStart w:id="1086" w:name="_Hlk177553956"/>
      <w:bookmarkEnd w:id="1085"/>
      <w:r>
        <w:rPr>
          <w:sz w:val="22"/>
          <w:szCs w:val="22"/>
        </w:rPr>
        <w:t>'11' FOR STOCK ISSUE</w:t>
      </w:r>
    </w:p>
    <w:p w14:paraId="4A40DD2A" w14:textId="52C75933" w:rsidR="00A44175" w:rsidRPr="00E0093C" w:rsidRDefault="00A44175" w:rsidP="00E36DCB">
      <w:pPr>
        <w:autoSpaceDE w:val="0"/>
        <w:autoSpaceDN w:val="0"/>
        <w:adjustRightInd w:val="0"/>
        <w:ind w:firstLine="990"/>
        <w:rPr>
          <w:sz w:val="22"/>
          <w:szCs w:val="22"/>
        </w:rPr>
      </w:pPr>
      <w:bookmarkStart w:id="1087" w:name="_Hlk177553957"/>
      <w:bookmarkEnd w:id="1086"/>
      <w:r>
        <w:rPr>
          <w:sz w:val="22"/>
          <w:szCs w:val="22"/>
        </w:rPr>
        <w:t>'12' FOR INVENTORY ISSUE</w:t>
      </w:r>
    </w:p>
    <w:p w14:paraId="35716841" w14:textId="44B5C967" w:rsidR="00A44175" w:rsidRPr="00E0093C" w:rsidRDefault="00A44175" w:rsidP="00E36DCB">
      <w:pPr>
        <w:autoSpaceDE w:val="0"/>
        <w:autoSpaceDN w:val="0"/>
        <w:adjustRightInd w:val="0"/>
        <w:ind w:firstLine="990"/>
        <w:rPr>
          <w:sz w:val="22"/>
          <w:szCs w:val="22"/>
        </w:rPr>
      </w:pPr>
      <w:bookmarkStart w:id="1088" w:name="_Hlk177553958"/>
      <w:bookmarkEnd w:id="1087"/>
      <w:r>
        <w:rPr>
          <w:sz w:val="22"/>
          <w:szCs w:val="22"/>
        </w:rPr>
        <w:t>'13' FOR HISTORICAL DATA</w:t>
      </w:r>
    </w:p>
    <w:p w14:paraId="5AB950D7" w14:textId="0CFC4006" w:rsidR="00A44175" w:rsidRPr="00E0093C" w:rsidRDefault="00A44175" w:rsidP="00E36DCB">
      <w:pPr>
        <w:autoSpaceDE w:val="0"/>
        <w:autoSpaceDN w:val="0"/>
        <w:adjustRightInd w:val="0"/>
        <w:ind w:firstLine="990"/>
        <w:rPr>
          <w:sz w:val="22"/>
          <w:szCs w:val="22"/>
        </w:rPr>
      </w:pPr>
      <w:bookmarkStart w:id="1089" w:name="_Hlk177553959"/>
      <w:bookmarkEnd w:id="1088"/>
      <w:r>
        <w:rPr>
          <w:sz w:val="22"/>
          <w:szCs w:val="22"/>
        </w:rPr>
        <w:t>'14' FOR VISA</w:t>
      </w:r>
    </w:p>
    <w:p w14:paraId="125F3009" w14:textId="4430E438" w:rsidR="00A44175" w:rsidRPr="00E0093C" w:rsidRDefault="00A44175" w:rsidP="00E36DCB">
      <w:pPr>
        <w:autoSpaceDE w:val="0"/>
        <w:autoSpaceDN w:val="0"/>
        <w:adjustRightInd w:val="0"/>
        <w:ind w:firstLine="990"/>
        <w:rPr>
          <w:sz w:val="22"/>
          <w:szCs w:val="22"/>
        </w:rPr>
      </w:pPr>
      <w:bookmarkStart w:id="1090" w:name="_Hlk177553960"/>
      <w:bookmarkEnd w:id="1089"/>
      <w:r>
        <w:rPr>
          <w:sz w:val="22"/>
          <w:szCs w:val="22"/>
        </w:rPr>
        <w:t>'15' FOR LAB ISSUE-3</w:t>
      </w:r>
    </w:p>
    <w:bookmarkEnd w:id="1090"/>
    <w:p w14:paraId="68C27A45" w14:textId="77777777" w:rsidR="00A44175" w:rsidRPr="00E0093C" w:rsidRDefault="00A44175" w:rsidP="00A44175">
      <w:pPr>
        <w:autoSpaceDE w:val="0"/>
        <w:autoSpaceDN w:val="0"/>
        <w:adjustRightInd w:val="0"/>
        <w:rPr>
          <w:sz w:val="22"/>
          <w:szCs w:val="22"/>
        </w:rPr>
      </w:pPr>
    </w:p>
    <w:p w14:paraId="07D9A154" w14:textId="256E4123" w:rsidR="00A44175" w:rsidRPr="007538DD" w:rsidRDefault="00A44175" w:rsidP="00A44175">
      <w:pPr>
        <w:autoSpaceDE w:val="0"/>
        <w:autoSpaceDN w:val="0"/>
        <w:adjustRightInd w:val="0"/>
        <w:rPr>
          <w:b/>
          <w:sz w:val="22"/>
          <w:szCs w:val="22"/>
        </w:rPr>
      </w:pPr>
      <w:bookmarkStart w:id="1091" w:name="_Hlk177553961"/>
      <w:r w:rsidRPr="007538DD">
        <w:rPr>
          <w:b/>
          <w:sz w:val="22"/>
          <w:szCs w:val="22"/>
        </w:rPr>
        <w:t>12</w:t>
      </w:r>
      <w:r w:rsidR="001E109C">
        <w:rPr>
          <w:b/>
          <w:sz w:val="22"/>
          <w:szCs w:val="22"/>
        </w:rPr>
        <w:tab/>
      </w:r>
      <w:r w:rsidRPr="007538DD">
        <w:rPr>
          <w:b/>
          <w:sz w:val="22"/>
          <w:szCs w:val="22"/>
        </w:rPr>
        <w:t xml:space="preserve">SOURCE </w:t>
      </w:r>
    </w:p>
    <w:p w14:paraId="430EDB72" w14:textId="322FDB8C" w:rsidR="00A44175" w:rsidRPr="00E0093C" w:rsidRDefault="00A44175" w:rsidP="00A44175">
      <w:pPr>
        <w:autoSpaceDE w:val="0"/>
        <w:autoSpaceDN w:val="0"/>
        <w:adjustRightInd w:val="0"/>
        <w:rPr>
          <w:sz w:val="22"/>
          <w:szCs w:val="22"/>
        </w:rPr>
      </w:pPr>
      <w:bookmarkStart w:id="1092" w:name="_Hlk177553962"/>
      <w:bookmarkEnd w:id="1091"/>
      <w:r w:rsidRPr="00E0093C">
        <w:rPr>
          <w:sz w:val="22"/>
          <w:szCs w:val="22"/>
        </w:rPr>
        <w:t>This set of codes denotes which two possible sources were used for the acquisition of the appliance.</w:t>
      </w:r>
      <w:r w:rsidR="00FD2460">
        <w:rPr>
          <w:sz w:val="22"/>
          <w:szCs w:val="22"/>
        </w:rPr>
        <w:t xml:space="preserve"> </w:t>
      </w:r>
      <w:r w:rsidRPr="00E0093C">
        <w:rPr>
          <w:sz w:val="22"/>
          <w:szCs w:val="22"/>
        </w:rPr>
        <w:t>The sources are grouped into either VA sources or commercial sources.</w:t>
      </w:r>
      <w:r w:rsidR="00FD2460">
        <w:rPr>
          <w:sz w:val="22"/>
          <w:szCs w:val="22"/>
        </w:rPr>
        <w:t xml:space="preserve"> </w:t>
      </w:r>
    </w:p>
    <w:bookmarkEnd w:id="1092"/>
    <w:p w14:paraId="2C058CA4" w14:textId="77777777" w:rsidR="00A44175" w:rsidRPr="00E0093C" w:rsidRDefault="00A44175" w:rsidP="00A44175">
      <w:pPr>
        <w:autoSpaceDE w:val="0"/>
        <w:autoSpaceDN w:val="0"/>
        <w:adjustRightInd w:val="0"/>
        <w:rPr>
          <w:sz w:val="22"/>
          <w:szCs w:val="22"/>
        </w:rPr>
      </w:pPr>
    </w:p>
    <w:p w14:paraId="6BF13C74" w14:textId="65F8BB1B" w:rsidR="00A44175" w:rsidRPr="007538DD" w:rsidRDefault="00A44175" w:rsidP="00A44175">
      <w:pPr>
        <w:autoSpaceDE w:val="0"/>
        <w:autoSpaceDN w:val="0"/>
        <w:adjustRightInd w:val="0"/>
        <w:rPr>
          <w:b/>
          <w:sz w:val="22"/>
          <w:szCs w:val="22"/>
        </w:rPr>
      </w:pPr>
      <w:bookmarkStart w:id="1093" w:name="_Hlk177553963"/>
      <w:r w:rsidRPr="007538DD">
        <w:rPr>
          <w:b/>
          <w:sz w:val="22"/>
          <w:szCs w:val="22"/>
        </w:rPr>
        <w:t>13</w:t>
      </w:r>
      <w:r w:rsidR="001E109C">
        <w:rPr>
          <w:b/>
          <w:sz w:val="22"/>
          <w:szCs w:val="22"/>
        </w:rPr>
        <w:tab/>
      </w:r>
      <w:r w:rsidRPr="007538DD">
        <w:rPr>
          <w:b/>
          <w:sz w:val="22"/>
          <w:szCs w:val="22"/>
        </w:rPr>
        <w:t>ACTION</w:t>
      </w:r>
    </w:p>
    <w:p w14:paraId="20A915EB" w14:textId="736ABFE2" w:rsidR="00A44175" w:rsidRPr="00E0093C" w:rsidRDefault="00A44175" w:rsidP="00A44175">
      <w:pPr>
        <w:autoSpaceDE w:val="0"/>
        <w:autoSpaceDN w:val="0"/>
        <w:adjustRightInd w:val="0"/>
        <w:rPr>
          <w:sz w:val="22"/>
          <w:szCs w:val="22"/>
        </w:rPr>
      </w:pPr>
      <w:bookmarkStart w:id="1094" w:name="_Hlk177553964"/>
      <w:bookmarkEnd w:id="1093"/>
      <w:r w:rsidRPr="00E0093C">
        <w:rPr>
          <w:sz w:val="22"/>
          <w:szCs w:val="22"/>
        </w:rPr>
        <w:t>The action taken on this transaction is noted here.</w:t>
      </w:r>
      <w:r w:rsidR="00FD2460">
        <w:rPr>
          <w:sz w:val="22"/>
          <w:szCs w:val="22"/>
        </w:rPr>
        <w:t xml:space="preserve"> </w:t>
      </w:r>
      <w:r w:rsidRPr="00E0093C">
        <w:rPr>
          <w:sz w:val="22"/>
          <w:szCs w:val="22"/>
        </w:rPr>
        <w:t>The set of codes is self explanatory; however, the inactive action is used to indicate that the appliance is no longer being followed by VA.</w:t>
      </w:r>
      <w:r w:rsidR="00FD2460">
        <w:rPr>
          <w:sz w:val="22"/>
          <w:szCs w:val="22"/>
        </w:rPr>
        <w:t xml:space="preserve"> </w:t>
      </w:r>
    </w:p>
    <w:p w14:paraId="11BAA1E1" w14:textId="64148425" w:rsidR="00A44175" w:rsidRPr="00E0093C" w:rsidRDefault="00A44175" w:rsidP="00E36DCB">
      <w:pPr>
        <w:autoSpaceDE w:val="0"/>
        <w:autoSpaceDN w:val="0"/>
        <w:adjustRightInd w:val="0"/>
        <w:ind w:firstLine="540"/>
        <w:rPr>
          <w:sz w:val="22"/>
          <w:szCs w:val="22"/>
        </w:rPr>
      </w:pPr>
      <w:bookmarkStart w:id="1095" w:name="_Hlk177553965"/>
      <w:bookmarkEnd w:id="1094"/>
      <w:r>
        <w:rPr>
          <w:sz w:val="22"/>
          <w:szCs w:val="22"/>
        </w:rPr>
        <w:t>QTY:</w:t>
      </w:r>
    </w:p>
    <w:p w14:paraId="3FE0EF7B" w14:textId="7EA279F3" w:rsidR="00A44175" w:rsidRPr="00E0093C" w:rsidRDefault="00A44175" w:rsidP="006B04D8">
      <w:pPr>
        <w:autoSpaceDE w:val="0"/>
        <w:autoSpaceDN w:val="0"/>
        <w:adjustRightInd w:val="0"/>
        <w:ind w:firstLine="990"/>
        <w:rPr>
          <w:sz w:val="22"/>
          <w:szCs w:val="22"/>
        </w:rPr>
      </w:pPr>
      <w:bookmarkStart w:id="1096" w:name="_Hlk177553966"/>
      <w:bookmarkEnd w:id="1095"/>
      <w:r>
        <w:rPr>
          <w:sz w:val="22"/>
          <w:szCs w:val="22"/>
        </w:rPr>
        <w:t>'1' FOR LOAN</w:t>
      </w:r>
    </w:p>
    <w:p w14:paraId="33502B1C" w14:textId="1D8374D4" w:rsidR="00A44175" w:rsidRPr="00E0093C" w:rsidRDefault="00A44175" w:rsidP="006B04D8">
      <w:pPr>
        <w:autoSpaceDE w:val="0"/>
        <w:autoSpaceDN w:val="0"/>
        <w:adjustRightInd w:val="0"/>
        <w:ind w:firstLine="990"/>
        <w:rPr>
          <w:sz w:val="22"/>
          <w:szCs w:val="22"/>
        </w:rPr>
      </w:pPr>
      <w:bookmarkStart w:id="1097" w:name="_Hlk177553967"/>
      <w:bookmarkEnd w:id="1096"/>
      <w:r>
        <w:rPr>
          <w:sz w:val="22"/>
          <w:szCs w:val="22"/>
        </w:rPr>
        <w:t>'2' FOR CONDEMNED</w:t>
      </w:r>
    </w:p>
    <w:p w14:paraId="25929A74" w14:textId="19830105" w:rsidR="00A44175" w:rsidRPr="00E0093C" w:rsidRDefault="00A44175" w:rsidP="006B04D8">
      <w:pPr>
        <w:autoSpaceDE w:val="0"/>
        <w:autoSpaceDN w:val="0"/>
        <w:adjustRightInd w:val="0"/>
        <w:ind w:firstLine="990"/>
        <w:rPr>
          <w:sz w:val="22"/>
          <w:szCs w:val="22"/>
        </w:rPr>
      </w:pPr>
      <w:bookmarkStart w:id="1098" w:name="_Hlk177553968"/>
      <w:bookmarkEnd w:id="1097"/>
      <w:r>
        <w:rPr>
          <w:sz w:val="22"/>
          <w:szCs w:val="22"/>
        </w:rPr>
        <w:t>'3' FOR RETURNED</w:t>
      </w:r>
    </w:p>
    <w:p w14:paraId="043C2059" w14:textId="51CAEB0A" w:rsidR="00A44175" w:rsidRPr="00E0093C" w:rsidRDefault="00A44175" w:rsidP="006B04D8">
      <w:pPr>
        <w:autoSpaceDE w:val="0"/>
        <w:autoSpaceDN w:val="0"/>
        <w:adjustRightInd w:val="0"/>
        <w:ind w:firstLine="990"/>
        <w:rPr>
          <w:sz w:val="22"/>
          <w:szCs w:val="22"/>
        </w:rPr>
      </w:pPr>
      <w:bookmarkStart w:id="1099" w:name="_Hlk177553969"/>
      <w:bookmarkEnd w:id="1098"/>
      <w:r>
        <w:rPr>
          <w:sz w:val="22"/>
          <w:szCs w:val="22"/>
        </w:rPr>
        <w:t>'4' FOR INACTIVE</w:t>
      </w:r>
    </w:p>
    <w:p w14:paraId="11B19F65" w14:textId="70A7D0BF" w:rsidR="00A44175" w:rsidRPr="00E0093C" w:rsidRDefault="00A44175" w:rsidP="006B04D8">
      <w:pPr>
        <w:autoSpaceDE w:val="0"/>
        <w:autoSpaceDN w:val="0"/>
        <w:adjustRightInd w:val="0"/>
        <w:ind w:firstLine="990"/>
        <w:rPr>
          <w:sz w:val="22"/>
          <w:szCs w:val="22"/>
        </w:rPr>
      </w:pPr>
      <w:bookmarkStart w:id="1100" w:name="_Hlk177553970"/>
      <w:bookmarkEnd w:id="1099"/>
      <w:r>
        <w:rPr>
          <w:sz w:val="22"/>
          <w:szCs w:val="22"/>
        </w:rPr>
        <w:t>'5' FOR LOST</w:t>
      </w:r>
    </w:p>
    <w:bookmarkEnd w:id="1100"/>
    <w:p w14:paraId="663CADD8" w14:textId="77777777" w:rsidR="00A44175" w:rsidRDefault="00A44175" w:rsidP="00A44175">
      <w:pPr>
        <w:autoSpaceDE w:val="0"/>
        <w:autoSpaceDN w:val="0"/>
        <w:adjustRightInd w:val="0"/>
        <w:rPr>
          <w:sz w:val="22"/>
          <w:szCs w:val="22"/>
        </w:rPr>
      </w:pPr>
    </w:p>
    <w:p w14:paraId="40E63499" w14:textId="2B3323DF" w:rsidR="00A44175" w:rsidRPr="007538DD" w:rsidRDefault="00A44175" w:rsidP="00A44175">
      <w:pPr>
        <w:autoSpaceDE w:val="0"/>
        <w:autoSpaceDN w:val="0"/>
        <w:adjustRightInd w:val="0"/>
        <w:rPr>
          <w:b/>
          <w:sz w:val="22"/>
          <w:szCs w:val="22"/>
        </w:rPr>
      </w:pPr>
      <w:bookmarkStart w:id="1101" w:name="_Hlk177553971"/>
      <w:r w:rsidRPr="007538DD">
        <w:rPr>
          <w:b/>
          <w:sz w:val="22"/>
          <w:szCs w:val="22"/>
        </w:rPr>
        <w:lastRenderedPageBreak/>
        <w:t>14</w:t>
      </w:r>
      <w:r w:rsidR="001E109C">
        <w:rPr>
          <w:b/>
          <w:sz w:val="22"/>
          <w:szCs w:val="22"/>
        </w:rPr>
        <w:tab/>
      </w:r>
      <w:r w:rsidRPr="007538DD">
        <w:rPr>
          <w:b/>
          <w:sz w:val="22"/>
          <w:szCs w:val="22"/>
        </w:rPr>
        <w:t xml:space="preserve">TOTAL COST </w:t>
      </w:r>
    </w:p>
    <w:p w14:paraId="5A7CB875" w14:textId="7C769A92" w:rsidR="00A44175" w:rsidRPr="00E0093C" w:rsidRDefault="00A44175" w:rsidP="00A44175">
      <w:pPr>
        <w:autoSpaceDE w:val="0"/>
        <w:autoSpaceDN w:val="0"/>
        <w:adjustRightInd w:val="0"/>
        <w:rPr>
          <w:sz w:val="22"/>
          <w:szCs w:val="22"/>
        </w:rPr>
      </w:pPr>
      <w:bookmarkStart w:id="1102" w:name="_Hlk177553972"/>
      <w:bookmarkEnd w:id="1101"/>
      <w:r w:rsidRPr="00E0093C">
        <w:rPr>
          <w:sz w:val="22"/>
          <w:szCs w:val="22"/>
        </w:rPr>
        <w:t>This field contains the total cost of the transaction.</w:t>
      </w:r>
      <w:r w:rsidR="00FD2460">
        <w:rPr>
          <w:sz w:val="22"/>
          <w:szCs w:val="22"/>
        </w:rPr>
        <w:t xml:space="preserve"> </w:t>
      </w:r>
    </w:p>
    <w:bookmarkEnd w:id="1102"/>
    <w:p w14:paraId="61B5D9A5" w14:textId="77777777" w:rsidR="00A44175" w:rsidRDefault="00A44175"/>
    <w:p w14:paraId="186B7812" w14:textId="77777777" w:rsidR="00A44175" w:rsidRDefault="00A44175">
      <w:pPr>
        <w:pStyle w:val="ContinuedOnNextPa"/>
      </w:pPr>
      <w:bookmarkStart w:id="1103" w:name="_Hlk177553973"/>
      <w:r>
        <w:t>Continued on next page</w:t>
      </w:r>
    </w:p>
    <w:p w14:paraId="6DE9F7F1" w14:textId="0E67EC9A" w:rsidR="00A44175" w:rsidRPr="00D90F7D" w:rsidRDefault="00A44175">
      <w:pPr>
        <w:pStyle w:val="MapTitleContinued"/>
        <w:rPr>
          <w:b w:val="0"/>
          <w:sz w:val="24"/>
        </w:rPr>
      </w:pPr>
      <w:bookmarkStart w:id="1104" w:name="_Hlk177553975"/>
      <w:bookmarkEnd w:id="1103"/>
      <w:r w:rsidRPr="00D90F7D">
        <w:br w:type="page"/>
      </w:r>
      <w:r w:rsidRPr="00D90F7D">
        <w:lastRenderedPageBreak/>
        <w:fldChar w:fldCharType="begin"/>
      </w:r>
      <w:r w:rsidRPr="00D90F7D">
        <w:instrText>styleref "Map Title"</w:instrText>
      </w:r>
      <w:r w:rsidRPr="00D90F7D">
        <w:fldChar w:fldCharType="end"/>
      </w:r>
      <w:bookmarkStart w:id="1105" w:name="_Hlk177553974"/>
      <w:r w:rsidR="00EC6D34" w:rsidRPr="00EC6D34">
        <w:rPr>
          <w:rStyle w:val="continuedChar"/>
          <w:b/>
          <w:bCs w:val="0"/>
        </w:rPr>
        <w:t xml:space="preserve"> Select Custom Data</w:t>
      </w:r>
      <w:r w:rsidR="00EC6D34" w:rsidRPr="00EC6D34">
        <w:rPr>
          <w:rStyle w:val="continuedChar"/>
          <w:b/>
          <w:bCs w:val="0"/>
        </w:rPr>
        <w:fldChar w:fldCharType="begin"/>
      </w:r>
      <w:r w:rsidR="00EC6D34" w:rsidRPr="00EC6D34">
        <w:rPr>
          <w:rStyle w:val="continuedChar"/>
          <w:b/>
          <w:bCs w:val="0"/>
        </w:rPr>
        <w:instrText>styleref "Map Title"</w:instrText>
      </w:r>
      <w:r w:rsidR="00EC6D34" w:rsidRPr="00EC6D34">
        <w:rPr>
          <w:rStyle w:val="continuedChar"/>
          <w:b/>
          <w:bCs w:val="0"/>
        </w:rPr>
        <w:fldChar w:fldCharType="end"/>
      </w:r>
      <w:r w:rsidR="00EC6D34" w:rsidRPr="00EC6D34">
        <w:rPr>
          <w:rStyle w:val="continuedChar"/>
          <w:b/>
          <w:bCs w:val="0"/>
        </w:rPr>
        <w:t>,</w:t>
      </w:r>
      <w:r w:rsidR="00EC6D34" w:rsidRPr="00D90F7D">
        <w:t xml:space="preserve"> </w:t>
      </w:r>
      <w:r w:rsidR="00EC6D34" w:rsidRPr="00D90F7D">
        <w:rPr>
          <w:b w:val="0"/>
          <w:sz w:val="24"/>
        </w:rPr>
        <w:t>Continued</w:t>
      </w:r>
      <w:bookmarkEnd w:id="1105"/>
    </w:p>
    <w:bookmarkEnd w:id="1104"/>
    <w:p w14:paraId="43D9DB9A" w14:textId="77777777" w:rsidR="00A44175" w:rsidRPr="00E0093C" w:rsidRDefault="00A44175" w:rsidP="00A44175">
      <w:pPr>
        <w:pStyle w:val="BlockLine"/>
      </w:pPr>
      <w:r>
        <w:t xml:space="preserve"> </w:t>
      </w:r>
    </w:p>
    <w:p w14:paraId="17CA70F3" w14:textId="5492659B" w:rsidR="00A94E55" w:rsidRPr="007538DD" w:rsidRDefault="00A94E55" w:rsidP="00A94E55">
      <w:pPr>
        <w:autoSpaceDE w:val="0"/>
        <w:autoSpaceDN w:val="0"/>
        <w:adjustRightInd w:val="0"/>
        <w:rPr>
          <w:b/>
          <w:sz w:val="22"/>
          <w:szCs w:val="22"/>
        </w:rPr>
      </w:pPr>
      <w:bookmarkStart w:id="1106" w:name="_Hlk177553976"/>
      <w:r w:rsidRPr="007538DD">
        <w:rPr>
          <w:b/>
          <w:sz w:val="22"/>
          <w:szCs w:val="22"/>
        </w:rPr>
        <w:t>15</w:t>
      </w:r>
      <w:r w:rsidR="00DE3675">
        <w:rPr>
          <w:b/>
          <w:sz w:val="22"/>
          <w:szCs w:val="22"/>
        </w:rPr>
        <w:tab/>
      </w:r>
      <w:r w:rsidRPr="007538DD">
        <w:rPr>
          <w:b/>
          <w:sz w:val="22"/>
          <w:szCs w:val="22"/>
        </w:rPr>
        <w:t>HISTORICAL DATA</w:t>
      </w:r>
    </w:p>
    <w:p w14:paraId="4C5BD120" w14:textId="7AFC9CA5" w:rsidR="00A94E55" w:rsidRPr="00E0093C" w:rsidRDefault="00A94E55" w:rsidP="00A94E55">
      <w:pPr>
        <w:autoSpaceDE w:val="0"/>
        <w:autoSpaceDN w:val="0"/>
        <w:adjustRightInd w:val="0"/>
        <w:rPr>
          <w:sz w:val="22"/>
          <w:szCs w:val="22"/>
        </w:rPr>
      </w:pPr>
      <w:bookmarkStart w:id="1107" w:name="_Hlk177553977"/>
      <w:bookmarkEnd w:id="1106"/>
      <w:r w:rsidRPr="00E0093C">
        <w:rPr>
          <w:sz w:val="22"/>
          <w:szCs w:val="22"/>
        </w:rPr>
        <w:t>If this field contains an asterisk (*), then</w:t>
      </w:r>
      <w:r>
        <w:rPr>
          <w:sz w:val="22"/>
          <w:szCs w:val="22"/>
        </w:rPr>
        <w:t xml:space="preserve"> </w:t>
      </w:r>
      <w:r w:rsidRPr="00E0093C">
        <w:rPr>
          <w:sz w:val="22"/>
          <w:szCs w:val="22"/>
        </w:rPr>
        <w:t>this transaction has been counted by the AMIS option, or is considered to be a historical transaction.</w:t>
      </w:r>
      <w:r w:rsidR="00FD2460">
        <w:rPr>
          <w:sz w:val="22"/>
          <w:szCs w:val="22"/>
        </w:rPr>
        <w:t xml:space="preserve"> </w:t>
      </w:r>
    </w:p>
    <w:bookmarkEnd w:id="1107"/>
    <w:p w14:paraId="797290F6" w14:textId="77777777" w:rsidR="00A94E55" w:rsidRDefault="00A94E55" w:rsidP="00A44175">
      <w:pPr>
        <w:autoSpaceDE w:val="0"/>
        <w:autoSpaceDN w:val="0"/>
        <w:adjustRightInd w:val="0"/>
        <w:rPr>
          <w:b/>
          <w:sz w:val="22"/>
          <w:szCs w:val="22"/>
        </w:rPr>
      </w:pPr>
    </w:p>
    <w:p w14:paraId="3B30337D" w14:textId="2B9EF256" w:rsidR="00A44175" w:rsidRPr="007538DD" w:rsidRDefault="00A44175" w:rsidP="00A44175">
      <w:pPr>
        <w:autoSpaceDE w:val="0"/>
        <w:autoSpaceDN w:val="0"/>
        <w:adjustRightInd w:val="0"/>
        <w:rPr>
          <w:b/>
          <w:sz w:val="22"/>
          <w:szCs w:val="22"/>
        </w:rPr>
      </w:pPr>
      <w:bookmarkStart w:id="1108" w:name="_Hlk177553978"/>
      <w:r w:rsidRPr="007538DD">
        <w:rPr>
          <w:b/>
          <w:sz w:val="22"/>
          <w:szCs w:val="22"/>
        </w:rPr>
        <w:t>16</w:t>
      </w:r>
      <w:r w:rsidR="00DE3675">
        <w:rPr>
          <w:b/>
          <w:sz w:val="22"/>
          <w:szCs w:val="22"/>
        </w:rPr>
        <w:tab/>
      </w:r>
      <w:r w:rsidRPr="007538DD">
        <w:rPr>
          <w:b/>
          <w:sz w:val="22"/>
          <w:szCs w:val="22"/>
        </w:rPr>
        <w:t xml:space="preserve">REMARKS </w:t>
      </w:r>
    </w:p>
    <w:p w14:paraId="433421A5" w14:textId="686619D8" w:rsidR="00A44175" w:rsidRPr="00E0093C" w:rsidRDefault="00A44175" w:rsidP="00A44175">
      <w:pPr>
        <w:autoSpaceDE w:val="0"/>
        <w:autoSpaceDN w:val="0"/>
        <w:adjustRightInd w:val="0"/>
        <w:rPr>
          <w:sz w:val="22"/>
          <w:szCs w:val="22"/>
        </w:rPr>
      </w:pPr>
      <w:bookmarkStart w:id="1109" w:name="_Hlk177553979"/>
      <w:bookmarkEnd w:id="1108"/>
      <w:r w:rsidRPr="00E0093C">
        <w:rPr>
          <w:sz w:val="22"/>
          <w:szCs w:val="22"/>
        </w:rPr>
        <w:t>A free-text field used to indicate any additional information that is needed for this entry.</w:t>
      </w:r>
      <w:r w:rsidR="00FD2460">
        <w:rPr>
          <w:sz w:val="22"/>
          <w:szCs w:val="22"/>
        </w:rPr>
        <w:t xml:space="preserve"> </w:t>
      </w:r>
      <w:r w:rsidRPr="00E0093C">
        <w:rPr>
          <w:sz w:val="22"/>
          <w:szCs w:val="22"/>
        </w:rPr>
        <w:t>For Purchasing Transactions this field will contain the remarks for the individual</w:t>
      </w:r>
      <w:r>
        <w:rPr>
          <w:sz w:val="22"/>
          <w:szCs w:val="22"/>
        </w:rPr>
        <w:t xml:space="preserve"> </w:t>
      </w:r>
      <w:r w:rsidRPr="00E0093C">
        <w:rPr>
          <w:sz w:val="22"/>
          <w:szCs w:val="22"/>
        </w:rPr>
        <w:t xml:space="preserve">item, and the close-out remarks added together. </w:t>
      </w:r>
    </w:p>
    <w:bookmarkEnd w:id="1109"/>
    <w:p w14:paraId="41FB8B9C" w14:textId="77777777" w:rsidR="00A44175" w:rsidRPr="00E0093C" w:rsidRDefault="00A44175" w:rsidP="00A44175">
      <w:pPr>
        <w:autoSpaceDE w:val="0"/>
        <w:autoSpaceDN w:val="0"/>
        <w:adjustRightInd w:val="0"/>
        <w:rPr>
          <w:sz w:val="22"/>
          <w:szCs w:val="22"/>
        </w:rPr>
      </w:pPr>
    </w:p>
    <w:p w14:paraId="6A27C340" w14:textId="69CB7ADF" w:rsidR="00A44175" w:rsidRPr="007538DD" w:rsidRDefault="00A44175" w:rsidP="00A44175">
      <w:pPr>
        <w:autoSpaceDE w:val="0"/>
        <w:autoSpaceDN w:val="0"/>
        <w:adjustRightInd w:val="0"/>
        <w:rPr>
          <w:b/>
          <w:sz w:val="22"/>
          <w:szCs w:val="22"/>
        </w:rPr>
      </w:pPr>
      <w:bookmarkStart w:id="1110" w:name="_Hlk177553980"/>
      <w:r w:rsidRPr="007538DD">
        <w:rPr>
          <w:b/>
          <w:sz w:val="22"/>
          <w:szCs w:val="22"/>
        </w:rPr>
        <w:t>17</w:t>
      </w:r>
      <w:r w:rsidR="00DE3675">
        <w:rPr>
          <w:b/>
          <w:sz w:val="22"/>
          <w:szCs w:val="22"/>
        </w:rPr>
        <w:tab/>
      </w:r>
      <w:r w:rsidRPr="007538DD">
        <w:rPr>
          <w:b/>
          <w:sz w:val="22"/>
          <w:szCs w:val="22"/>
        </w:rPr>
        <w:t>RETURNED STATUS</w:t>
      </w:r>
    </w:p>
    <w:p w14:paraId="127A5774" w14:textId="2EEAECCB" w:rsidR="00A44175" w:rsidRPr="00E0093C" w:rsidRDefault="00A44175" w:rsidP="00A44175">
      <w:pPr>
        <w:autoSpaceDE w:val="0"/>
        <w:autoSpaceDN w:val="0"/>
        <w:adjustRightInd w:val="0"/>
        <w:rPr>
          <w:sz w:val="22"/>
          <w:szCs w:val="22"/>
        </w:rPr>
      </w:pPr>
      <w:bookmarkStart w:id="1111" w:name="_Hlk177553981"/>
      <w:bookmarkEnd w:id="1110"/>
      <w:r w:rsidRPr="00E0093C">
        <w:rPr>
          <w:sz w:val="22"/>
          <w:szCs w:val="22"/>
        </w:rPr>
        <w:t>The status of the appliance upon return to the veteran.</w:t>
      </w:r>
      <w:r w:rsidR="00FD2460">
        <w:rPr>
          <w:sz w:val="22"/>
          <w:szCs w:val="22"/>
        </w:rPr>
        <w:t xml:space="preserve"> </w:t>
      </w:r>
      <w:r w:rsidRPr="00E0093C">
        <w:rPr>
          <w:sz w:val="22"/>
          <w:szCs w:val="22"/>
        </w:rPr>
        <w:t>This notes what action was taken by the repair depot or station upon the completion of repairs.</w:t>
      </w:r>
      <w:r w:rsidR="00FD2460">
        <w:rPr>
          <w:sz w:val="22"/>
          <w:szCs w:val="22"/>
        </w:rPr>
        <w:t xml:space="preserve"> </w:t>
      </w:r>
    </w:p>
    <w:p w14:paraId="7A79B183" w14:textId="7CDFA744" w:rsidR="00A44175" w:rsidRPr="00E0093C" w:rsidRDefault="00A44175" w:rsidP="006B04D8">
      <w:pPr>
        <w:autoSpaceDE w:val="0"/>
        <w:autoSpaceDN w:val="0"/>
        <w:adjustRightInd w:val="0"/>
        <w:ind w:firstLine="990"/>
        <w:rPr>
          <w:sz w:val="22"/>
          <w:szCs w:val="22"/>
        </w:rPr>
      </w:pPr>
      <w:bookmarkStart w:id="1112" w:name="_Hlk177553982"/>
      <w:bookmarkEnd w:id="1111"/>
      <w:r>
        <w:rPr>
          <w:sz w:val="22"/>
          <w:szCs w:val="22"/>
        </w:rPr>
        <w:t>'1' FOR RETURNED</w:t>
      </w:r>
    </w:p>
    <w:p w14:paraId="299BED85" w14:textId="41A13FE0" w:rsidR="00A44175" w:rsidRPr="00E0093C" w:rsidRDefault="00A44175" w:rsidP="006B04D8">
      <w:pPr>
        <w:autoSpaceDE w:val="0"/>
        <w:autoSpaceDN w:val="0"/>
        <w:adjustRightInd w:val="0"/>
        <w:ind w:firstLine="990"/>
        <w:rPr>
          <w:sz w:val="22"/>
          <w:szCs w:val="22"/>
        </w:rPr>
      </w:pPr>
      <w:bookmarkStart w:id="1113" w:name="_Hlk177553983"/>
      <w:bookmarkEnd w:id="1112"/>
      <w:r w:rsidRPr="00E0093C">
        <w:rPr>
          <w:sz w:val="22"/>
          <w:szCs w:val="22"/>
        </w:rPr>
        <w:t>'2' FOR CONDEMNED</w:t>
      </w:r>
    </w:p>
    <w:p w14:paraId="5DF3D5C4" w14:textId="78048170" w:rsidR="00A44175" w:rsidRPr="00E0093C" w:rsidRDefault="00A44175" w:rsidP="006B04D8">
      <w:pPr>
        <w:autoSpaceDE w:val="0"/>
        <w:autoSpaceDN w:val="0"/>
        <w:adjustRightInd w:val="0"/>
        <w:ind w:firstLine="990"/>
        <w:rPr>
          <w:sz w:val="22"/>
          <w:szCs w:val="22"/>
        </w:rPr>
      </w:pPr>
      <w:bookmarkStart w:id="1114" w:name="_Hlk177553984"/>
      <w:bookmarkEnd w:id="1113"/>
      <w:r>
        <w:rPr>
          <w:sz w:val="22"/>
          <w:szCs w:val="22"/>
        </w:rPr>
        <w:t>'3' FOR CANCELLED</w:t>
      </w:r>
    </w:p>
    <w:p w14:paraId="6E5CA0DC" w14:textId="5FE6AA62" w:rsidR="00A44175" w:rsidRPr="00E0093C" w:rsidRDefault="00A44175" w:rsidP="006B04D8">
      <w:pPr>
        <w:autoSpaceDE w:val="0"/>
        <w:autoSpaceDN w:val="0"/>
        <w:adjustRightInd w:val="0"/>
        <w:ind w:firstLine="990"/>
        <w:rPr>
          <w:sz w:val="22"/>
          <w:szCs w:val="22"/>
        </w:rPr>
      </w:pPr>
      <w:bookmarkStart w:id="1115" w:name="_Hlk177553985"/>
      <w:bookmarkEnd w:id="1114"/>
      <w:r>
        <w:rPr>
          <w:sz w:val="22"/>
          <w:szCs w:val="22"/>
        </w:rPr>
        <w:t>'4' FOR TURNED-IN</w:t>
      </w:r>
    </w:p>
    <w:p w14:paraId="7293FDE6" w14:textId="2F2365D1" w:rsidR="00A44175" w:rsidRPr="00E0093C" w:rsidRDefault="00A44175" w:rsidP="006B04D8">
      <w:pPr>
        <w:autoSpaceDE w:val="0"/>
        <w:autoSpaceDN w:val="0"/>
        <w:adjustRightInd w:val="0"/>
        <w:ind w:firstLine="990"/>
        <w:rPr>
          <w:sz w:val="22"/>
          <w:szCs w:val="22"/>
        </w:rPr>
      </w:pPr>
      <w:bookmarkStart w:id="1116" w:name="_Hlk177553986"/>
      <w:bookmarkEnd w:id="1115"/>
      <w:r>
        <w:rPr>
          <w:sz w:val="22"/>
          <w:szCs w:val="22"/>
        </w:rPr>
        <w:t>'5' FOR LOST</w:t>
      </w:r>
    </w:p>
    <w:p w14:paraId="328042A3" w14:textId="7C05D232" w:rsidR="00A44175" w:rsidRPr="00E0093C" w:rsidRDefault="00A44175" w:rsidP="006B04D8">
      <w:pPr>
        <w:autoSpaceDE w:val="0"/>
        <w:autoSpaceDN w:val="0"/>
        <w:adjustRightInd w:val="0"/>
        <w:ind w:firstLine="990"/>
        <w:rPr>
          <w:sz w:val="22"/>
          <w:szCs w:val="22"/>
        </w:rPr>
      </w:pPr>
      <w:bookmarkStart w:id="1117" w:name="_Hlk177553987"/>
      <w:bookmarkEnd w:id="1116"/>
      <w:r>
        <w:rPr>
          <w:sz w:val="22"/>
          <w:szCs w:val="22"/>
        </w:rPr>
        <w:t>'6' FOR BROKEN</w:t>
      </w:r>
    </w:p>
    <w:bookmarkEnd w:id="1117"/>
    <w:p w14:paraId="7D893835" w14:textId="77777777" w:rsidR="00A44175" w:rsidRPr="00E0093C" w:rsidRDefault="00A44175" w:rsidP="00A44175">
      <w:pPr>
        <w:autoSpaceDE w:val="0"/>
        <w:autoSpaceDN w:val="0"/>
        <w:adjustRightInd w:val="0"/>
        <w:rPr>
          <w:sz w:val="22"/>
          <w:szCs w:val="22"/>
        </w:rPr>
      </w:pPr>
    </w:p>
    <w:p w14:paraId="143E5705" w14:textId="2B33607C" w:rsidR="00A44175" w:rsidRPr="00C013B0" w:rsidRDefault="00A44175" w:rsidP="00A44175">
      <w:pPr>
        <w:autoSpaceDE w:val="0"/>
        <w:autoSpaceDN w:val="0"/>
        <w:adjustRightInd w:val="0"/>
        <w:rPr>
          <w:b/>
          <w:sz w:val="22"/>
          <w:szCs w:val="22"/>
        </w:rPr>
      </w:pPr>
      <w:bookmarkStart w:id="1118" w:name="_Hlk177553988"/>
      <w:r w:rsidRPr="00C013B0">
        <w:rPr>
          <w:b/>
          <w:sz w:val="22"/>
          <w:szCs w:val="22"/>
        </w:rPr>
        <w:t>17.5</w:t>
      </w:r>
      <w:r w:rsidR="00DE3675">
        <w:rPr>
          <w:b/>
          <w:sz w:val="22"/>
          <w:szCs w:val="22"/>
        </w:rPr>
        <w:tab/>
      </w:r>
      <w:r w:rsidRPr="00C013B0">
        <w:rPr>
          <w:b/>
          <w:sz w:val="22"/>
          <w:szCs w:val="22"/>
        </w:rPr>
        <w:t>RETURN STATUS DATE</w:t>
      </w:r>
    </w:p>
    <w:p w14:paraId="369D27C5" w14:textId="5359C3C0" w:rsidR="00A44175" w:rsidRPr="00E0093C" w:rsidRDefault="00A44175" w:rsidP="00A44175">
      <w:pPr>
        <w:autoSpaceDE w:val="0"/>
        <w:autoSpaceDN w:val="0"/>
        <w:adjustRightInd w:val="0"/>
        <w:rPr>
          <w:sz w:val="22"/>
          <w:szCs w:val="22"/>
        </w:rPr>
      </w:pPr>
      <w:bookmarkStart w:id="1119" w:name="_Hlk177553989"/>
      <w:bookmarkEnd w:id="1118"/>
      <w:r w:rsidRPr="00E0093C">
        <w:rPr>
          <w:sz w:val="22"/>
          <w:szCs w:val="22"/>
        </w:rPr>
        <w:t>This is the date upon which the return status was determined and carried out if the item was returned to the veteran.</w:t>
      </w:r>
      <w:r w:rsidR="00FD2460">
        <w:rPr>
          <w:sz w:val="22"/>
          <w:szCs w:val="22"/>
        </w:rPr>
        <w:t xml:space="preserve"> </w:t>
      </w:r>
    </w:p>
    <w:bookmarkEnd w:id="1119"/>
    <w:p w14:paraId="460B78F2" w14:textId="77777777" w:rsidR="00A44175" w:rsidRPr="00E0093C" w:rsidRDefault="00A44175" w:rsidP="00A44175">
      <w:pPr>
        <w:autoSpaceDE w:val="0"/>
        <w:autoSpaceDN w:val="0"/>
        <w:adjustRightInd w:val="0"/>
        <w:rPr>
          <w:sz w:val="22"/>
          <w:szCs w:val="22"/>
        </w:rPr>
      </w:pPr>
    </w:p>
    <w:p w14:paraId="412BC796" w14:textId="1991673A" w:rsidR="00A44175" w:rsidRPr="00530B55" w:rsidRDefault="00A44175" w:rsidP="00A44175">
      <w:pPr>
        <w:autoSpaceDE w:val="0"/>
        <w:autoSpaceDN w:val="0"/>
        <w:adjustRightInd w:val="0"/>
        <w:rPr>
          <w:b/>
          <w:sz w:val="22"/>
          <w:szCs w:val="22"/>
        </w:rPr>
      </w:pPr>
      <w:bookmarkStart w:id="1120" w:name="_Hlk177553990"/>
      <w:r w:rsidRPr="00530B55">
        <w:rPr>
          <w:b/>
          <w:sz w:val="22"/>
          <w:szCs w:val="22"/>
        </w:rPr>
        <w:t>18</w:t>
      </w:r>
      <w:r w:rsidR="00DE3675">
        <w:rPr>
          <w:b/>
          <w:sz w:val="22"/>
          <w:szCs w:val="22"/>
        </w:rPr>
        <w:tab/>
      </w:r>
      <w:r w:rsidRPr="00530B55">
        <w:rPr>
          <w:b/>
          <w:sz w:val="22"/>
          <w:szCs w:val="22"/>
        </w:rPr>
        <w:t>*STATUS FLAG</w:t>
      </w:r>
    </w:p>
    <w:p w14:paraId="4794A001" w14:textId="2A373F47" w:rsidR="00A44175" w:rsidRPr="00E0093C" w:rsidRDefault="00A44175" w:rsidP="00A44175">
      <w:pPr>
        <w:autoSpaceDE w:val="0"/>
        <w:autoSpaceDN w:val="0"/>
        <w:adjustRightInd w:val="0"/>
        <w:rPr>
          <w:sz w:val="22"/>
          <w:szCs w:val="22"/>
        </w:rPr>
      </w:pPr>
      <w:bookmarkStart w:id="1121" w:name="_Hlk177553991"/>
      <w:bookmarkEnd w:id="1120"/>
      <w:r w:rsidRPr="00E0093C">
        <w:rPr>
          <w:sz w:val="22"/>
          <w:szCs w:val="22"/>
        </w:rPr>
        <w:t>The status of the patient is entered here so</w:t>
      </w:r>
      <w:r>
        <w:rPr>
          <w:sz w:val="22"/>
          <w:szCs w:val="22"/>
        </w:rPr>
        <w:t xml:space="preserve"> </w:t>
      </w:r>
      <w:r w:rsidRPr="00E0093C">
        <w:rPr>
          <w:sz w:val="22"/>
          <w:szCs w:val="22"/>
        </w:rPr>
        <w:t>the service can determine if the patient is being followed, dropped, transferred, or canceled by this station.</w:t>
      </w:r>
      <w:r w:rsidR="00FD2460">
        <w:rPr>
          <w:sz w:val="22"/>
          <w:szCs w:val="22"/>
        </w:rPr>
        <w:t xml:space="preserve"> </w:t>
      </w:r>
    </w:p>
    <w:bookmarkEnd w:id="1121"/>
    <w:p w14:paraId="2BCB3063" w14:textId="77777777" w:rsidR="00A44175" w:rsidRPr="00E0093C" w:rsidRDefault="00A44175" w:rsidP="00A44175">
      <w:pPr>
        <w:autoSpaceDE w:val="0"/>
        <w:autoSpaceDN w:val="0"/>
        <w:adjustRightInd w:val="0"/>
        <w:rPr>
          <w:sz w:val="22"/>
          <w:szCs w:val="22"/>
        </w:rPr>
      </w:pPr>
    </w:p>
    <w:p w14:paraId="2D0C20A1" w14:textId="636A05BD" w:rsidR="00A44175" w:rsidRPr="00530B55" w:rsidRDefault="00A44175" w:rsidP="00A44175">
      <w:pPr>
        <w:autoSpaceDE w:val="0"/>
        <w:autoSpaceDN w:val="0"/>
        <w:adjustRightInd w:val="0"/>
        <w:rPr>
          <w:b/>
          <w:sz w:val="22"/>
          <w:szCs w:val="22"/>
        </w:rPr>
      </w:pPr>
      <w:bookmarkStart w:id="1122" w:name="_Hlk177553992"/>
      <w:r w:rsidRPr="00530B55">
        <w:rPr>
          <w:b/>
          <w:sz w:val="22"/>
          <w:szCs w:val="22"/>
        </w:rPr>
        <w:t>21</w:t>
      </w:r>
      <w:r w:rsidR="00DE3675">
        <w:rPr>
          <w:b/>
          <w:sz w:val="22"/>
          <w:szCs w:val="22"/>
        </w:rPr>
        <w:tab/>
      </w:r>
      <w:r w:rsidRPr="00530B55">
        <w:rPr>
          <w:b/>
          <w:sz w:val="22"/>
          <w:szCs w:val="22"/>
        </w:rPr>
        <w:t xml:space="preserve">LOT NUMBER </w:t>
      </w:r>
    </w:p>
    <w:p w14:paraId="454C9216" w14:textId="03276F39" w:rsidR="00A44175" w:rsidRPr="00E0093C" w:rsidRDefault="00A44175" w:rsidP="00A44175">
      <w:pPr>
        <w:autoSpaceDE w:val="0"/>
        <w:autoSpaceDN w:val="0"/>
        <w:adjustRightInd w:val="0"/>
        <w:rPr>
          <w:sz w:val="22"/>
          <w:szCs w:val="22"/>
        </w:rPr>
      </w:pPr>
      <w:bookmarkStart w:id="1123" w:name="_Hlk177553993"/>
      <w:bookmarkEnd w:id="1122"/>
      <w:r w:rsidRPr="00E0093C">
        <w:rPr>
          <w:sz w:val="22"/>
          <w:szCs w:val="22"/>
        </w:rPr>
        <w:t>This field stores the lot number of the item being furnished to the patient. Enter the manufacturer's lot number, if known.</w:t>
      </w:r>
      <w:r w:rsidR="00FD2460">
        <w:rPr>
          <w:sz w:val="22"/>
          <w:szCs w:val="22"/>
        </w:rPr>
        <w:t xml:space="preserve"> </w:t>
      </w:r>
    </w:p>
    <w:bookmarkEnd w:id="1123"/>
    <w:p w14:paraId="258D286A" w14:textId="77777777" w:rsidR="00A44175" w:rsidRPr="00E0093C" w:rsidRDefault="00A44175" w:rsidP="00A44175">
      <w:pPr>
        <w:autoSpaceDE w:val="0"/>
        <w:autoSpaceDN w:val="0"/>
        <w:adjustRightInd w:val="0"/>
        <w:rPr>
          <w:sz w:val="22"/>
          <w:szCs w:val="22"/>
        </w:rPr>
      </w:pPr>
    </w:p>
    <w:p w14:paraId="33543CDB" w14:textId="25665F58" w:rsidR="00A44175" w:rsidRPr="00530B55" w:rsidRDefault="00A44175" w:rsidP="00A44175">
      <w:pPr>
        <w:autoSpaceDE w:val="0"/>
        <w:autoSpaceDN w:val="0"/>
        <w:adjustRightInd w:val="0"/>
        <w:rPr>
          <w:b/>
          <w:sz w:val="22"/>
          <w:szCs w:val="22"/>
        </w:rPr>
      </w:pPr>
      <w:bookmarkStart w:id="1124" w:name="_Hlk177553994"/>
      <w:r w:rsidRPr="00530B55">
        <w:rPr>
          <w:b/>
          <w:sz w:val="22"/>
          <w:szCs w:val="22"/>
        </w:rPr>
        <w:t>22</w:t>
      </w:r>
      <w:r w:rsidR="00DE3675">
        <w:rPr>
          <w:b/>
          <w:sz w:val="22"/>
          <w:szCs w:val="22"/>
        </w:rPr>
        <w:tab/>
      </w:r>
      <w:r w:rsidRPr="00530B55">
        <w:rPr>
          <w:b/>
          <w:sz w:val="22"/>
          <w:szCs w:val="22"/>
        </w:rPr>
        <w:t xml:space="preserve">*PRODUCT LINE </w:t>
      </w:r>
    </w:p>
    <w:p w14:paraId="41AF68F0" w14:textId="5EDA8EED" w:rsidR="00A44175" w:rsidRPr="00E0093C" w:rsidRDefault="00A44175" w:rsidP="00A44175">
      <w:pPr>
        <w:autoSpaceDE w:val="0"/>
        <w:autoSpaceDN w:val="0"/>
        <w:adjustRightInd w:val="0"/>
        <w:rPr>
          <w:sz w:val="22"/>
          <w:szCs w:val="22"/>
        </w:rPr>
      </w:pPr>
      <w:bookmarkStart w:id="1125" w:name="_Hlk177553995"/>
      <w:bookmarkEnd w:id="1124"/>
      <w:r w:rsidRPr="00E0093C">
        <w:rPr>
          <w:sz w:val="22"/>
          <w:szCs w:val="22"/>
        </w:rPr>
        <w:t>Set of codes that contain information for Hearing Aid transactions.</w:t>
      </w:r>
      <w:r w:rsidR="00FD2460">
        <w:rPr>
          <w:sz w:val="22"/>
          <w:szCs w:val="22"/>
        </w:rPr>
        <w:t xml:space="preserve"> </w:t>
      </w:r>
    </w:p>
    <w:p w14:paraId="01598EB1" w14:textId="6B5322B8" w:rsidR="00A44175" w:rsidRPr="00E0093C" w:rsidRDefault="00A44175" w:rsidP="006B04D8">
      <w:pPr>
        <w:autoSpaceDE w:val="0"/>
        <w:autoSpaceDN w:val="0"/>
        <w:adjustRightInd w:val="0"/>
        <w:ind w:firstLine="990"/>
        <w:rPr>
          <w:sz w:val="22"/>
          <w:szCs w:val="22"/>
        </w:rPr>
      </w:pPr>
      <w:bookmarkStart w:id="1126" w:name="_Hlk177553996"/>
      <w:bookmarkEnd w:id="1125"/>
      <w:r>
        <w:rPr>
          <w:sz w:val="22"/>
          <w:szCs w:val="22"/>
        </w:rPr>
        <w:t>'1' FOR HEARING AIDS</w:t>
      </w:r>
    </w:p>
    <w:p w14:paraId="63C3C50F" w14:textId="1A34F346" w:rsidR="00A44175" w:rsidRPr="00E0093C" w:rsidRDefault="00A44175" w:rsidP="006B04D8">
      <w:pPr>
        <w:autoSpaceDE w:val="0"/>
        <w:autoSpaceDN w:val="0"/>
        <w:adjustRightInd w:val="0"/>
        <w:ind w:firstLine="990"/>
        <w:rPr>
          <w:sz w:val="22"/>
          <w:szCs w:val="22"/>
        </w:rPr>
      </w:pPr>
      <w:bookmarkStart w:id="1127" w:name="_Hlk177553997"/>
      <w:bookmarkEnd w:id="1126"/>
      <w:r>
        <w:rPr>
          <w:sz w:val="22"/>
          <w:szCs w:val="22"/>
        </w:rPr>
        <w:t>'2' FOR BATTERIES</w:t>
      </w:r>
    </w:p>
    <w:p w14:paraId="686BC975" w14:textId="25ACB1E1" w:rsidR="00A44175" w:rsidRPr="00E0093C" w:rsidRDefault="00A44175" w:rsidP="006B04D8">
      <w:pPr>
        <w:autoSpaceDE w:val="0"/>
        <w:autoSpaceDN w:val="0"/>
        <w:adjustRightInd w:val="0"/>
        <w:ind w:firstLine="990"/>
        <w:rPr>
          <w:sz w:val="22"/>
          <w:szCs w:val="22"/>
        </w:rPr>
      </w:pPr>
      <w:bookmarkStart w:id="1128" w:name="_Hlk177553998"/>
      <w:bookmarkEnd w:id="1127"/>
      <w:r>
        <w:rPr>
          <w:sz w:val="22"/>
          <w:szCs w:val="22"/>
        </w:rPr>
        <w:t>'3' FOR OTHER</w:t>
      </w:r>
    </w:p>
    <w:bookmarkEnd w:id="1128"/>
    <w:p w14:paraId="0A1C8039" w14:textId="77777777" w:rsidR="00A44175" w:rsidRPr="00E0093C" w:rsidRDefault="00A44175" w:rsidP="00A44175">
      <w:pPr>
        <w:autoSpaceDE w:val="0"/>
        <w:autoSpaceDN w:val="0"/>
        <w:adjustRightInd w:val="0"/>
        <w:rPr>
          <w:sz w:val="22"/>
          <w:szCs w:val="22"/>
        </w:rPr>
      </w:pPr>
    </w:p>
    <w:p w14:paraId="026FC1B5" w14:textId="227DBE41" w:rsidR="00A44175" w:rsidRPr="00530B55" w:rsidRDefault="00A44175" w:rsidP="00A44175">
      <w:pPr>
        <w:autoSpaceDE w:val="0"/>
        <w:autoSpaceDN w:val="0"/>
        <w:adjustRightInd w:val="0"/>
        <w:rPr>
          <w:b/>
          <w:sz w:val="22"/>
          <w:szCs w:val="22"/>
        </w:rPr>
      </w:pPr>
      <w:bookmarkStart w:id="1129" w:name="_Hlk177553999"/>
      <w:r w:rsidRPr="00530B55">
        <w:rPr>
          <w:b/>
          <w:sz w:val="22"/>
          <w:szCs w:val="22"/>
        </w:rPr>
        <w:t>23</w:t>
      </w:r>
      <w:r w:rsidR="00DE3675">
        <w:rPr>
          <w:b/>
          <w:sz w:val="22"/>
          <w:szCs w:val="22"/>
        </w:rPr>
        <w:tab/>
      </w:r>
      <w:r w:rsidRPr="00530B55">
        <w:rPr>
          <w:b/>
          <w:sz w:val="22"/>
          <w:szCs w:val="22"/>
        </w:rPr>
        <w:t>TRANSACTION</w:t>
      </w:r>
    </w:p>
    <w:p w14:paraId="1466FCAC" w14:textId="4A56932E" w:rsidR="00A44175" w:rsidRPr="00E0093C" w:rsidRDefault="00A44175" w:rsidP="00A44175">
      <w:pPr>
        <w:autoSpaceDE w:val="0"/>
        <w:autoSpaceDN w:val="0"/>
        <w:adjustRightInd w:val="0"/>
        <w:rPr>
          <w:sz w:val="22"/>
          <w:szCs w:val="22"/>
        </w:rPr>
      </w:pPr>
      <w:bookmarkStart w:id="1130" w:name="_Hlk177554000"/>
      <w:bookmarkEnd w:id="1129"/>
      <w:r w:rsidRPr="00E0093C">
        <w:rPr>
          <w:sz w:val="22"/>
          <w:szCs w:val="22"/>
        </w:rPr>
        <w:lastRenderedPageBreak/>
        <w:t>This is the IFCAP transaction number from VAF 4-1358 or VAF 2237.</w:t>
      </w:r>
      <w:r w:rsidR="00FD2460">
        <w:rPr>
          <w:sz w:val="22"/>
          <w:szCs w:val="22"/>
        </w:rPr>
        <w:t xml:space="preserve"> </w:t>
      </w:r>
      <w:r w:rsidRPr="00E0093C">
        <w:rPr>
          <w:sz w:val="22"/>
          <w:szCs w:val="22"/>
        </w:rPr>
        <w:t xml:space="preserve">A temporary Transaction number for a VAF 10-2529-3 may also be entered. </w:t>
      </w:r>
    </w:p>
    <w:bookmarkEnd w:id="1130"/>
    <w:p w14:paraId="4DF803A4" w14:textId="5F78CABD" w:rsidR="00A44175" w:rsidRPr="00E0093C" w:rsidRDefault="00A44175" w:rsidP="00A44175">
      <w:pPr>
        <w:autoSpaceDE w:val="0"/>
        <w:autoSpaceDN w:val="0"/>
        <w:adjustRightInd w:val="0"/>
        <w:rPr>
          <w:sz w:val="22"/>
          <w:szCs w:val="22"/>
        </w:rPr>
      </w:pPr>
    </w:p>
    <w:p w14:paraId="3EB07B0D" w14:textId="758721CC" w:rsidR="00A44175" w:rsidRPr="00530B55" w:rsidRDefault="00A44175" w:rsidP="00A44175">
      <w:pPr>
        <w:autoSpaceDE w:val="0"/>
        <w:autoSpaceDN w:val="0"/>
        <w:adjustRightInd w:val="0"/>
        <w:rPr>
          <w:b/>
          <w:sz w:val="22"/>
          <w:szCs w:val="22"/>
        </w:rPr>
      </w:pPr>
      <w:bookmarkStart w:id="1131" w:name="_Hlk177554001"/>
      <w:r w:rsidRPr="00530B55">
        <w:rPr>
          <w:b/>
          <w:sz w:val="22"/>
          <w:szCs w:val="22"/>
        </w:rPr>
        <w:t>24</w:t>
      </w:r>
      <w:r w:rsidR="00DE3675">
        <w:rPr>
          <w:b/>
          <w:sz w:val="22"/>
          <w:szCs w:val="22"/>
        </w:rPr>
        <w:tab/>
      </w:r>
      <w:r w:rsidRPr="00530B55">
        <w:rPr>
          <w:b/>
          <w:sz w:val="22"/>
          <w:szCs w:val="22"/>
        </w:rPr>
        <w:t>DESCRIPTION</w:t>
      </w:r>
    </w:p>
    <w:p w14:paraId="136D7EB6" w14:textId="31E289EA" w:rsidR="00A44175" w:rsidRPr="00E0093C" w:rsidRDefault="00A44175" w:rsidP="00A44175">
      <w:pPr>
        <w:autoSpaceDE w:val="0"/>
        <w:autoSpaceDN w:val="0"/>
        <w:adjustRightInd w:val="0"/>
        <w:rPr>
          <w:sz w:val="22"/>
          <w:szCs w:val="22"/>
        </w:rPr>
      </w:pPr>
      <w:bookmarkStart w:id="1132" w:name="_Hlk177554002"/>
      <w:bookmarkEnd w:id="1131"/>
      <w:r w:rsidRPr="00E0093C">
        <w:rPr>
          <w:sz w:val="22"/>
          <w:szCs w:val="22"/>
        </w:rPr>
        <w:t>This is a detailed description of the item/service supplied.</w:t>
      </w:r>
      <w:r w:rsidR="00FD2460">
        <w:rPr>
          <w:sz w:val="22"/>
          <w:szCs w:val="22"/>
        </w:rPr>
        <w:t xml:space="preserve"> </w:t>
      </w:r>
    </w:p>
    <w:bookmarkEnd w:id="1132"/>
    <w:p w14:paraId="03014059" w14:textId="77777777" w:rsidR="00A44175" w:rsidRDefault="00A44175"/>
    <w:p w14:paraId="620E4DED" w14:textId="77777777" w:rsidR="00A44175" w:rsidRDefault="00A44175">
      <w:pPr>
        <w:pStyle w:val="ContinuedOnNextPa"/>
      </w:pPr>
      <w:bookmarkStart w:id="1133" w:name="_Hlk177554003"/>
      <w:r>
        <w:t>Continued on next page</w:t>
      </w:r>
    </w:p>
    <w:p w14:paraId="59D074C2" w14:textId="6C133DC2" w:rsidR="00A44175" w:rsidRPr="00D90F7D" w:rsidRDefault="00A44175">
      <w:pPr>
        <w:pStyle w:val="MapTitleContinued"/>
        <w:rPr>
          <w:b w:val="0"/>
          <w:sz w:val="24"/>
        </w:rPr>
      </w:pPr>
      <w:bookmarkStart w:id="1134" w:name="_Hlk177554005"/>
      <w:bookmarkEnd w:id="1133"/>
      <w:r w:rsidRPr="00D90F7D">
        <w:br w:type="page"/>
      </w:r>
      <w:r w:rsidRPr="00D90F7D">
        <w:lastRenderedPageBreak/>
        <w:fldChar w:fldCharType="begin"/>
      </w:r>
      <w:r w:rsidRPr="00D90F7D">
        <w:instrText>styleref "Map Title"</w:instrText>
      </w:r>
      <w:r w:rsidRPr="00D90F7D">
        <w:fldChar w:fldCharType="end"/>
      </w:r>
      <w:bookmarkStart w:id="1135" w:name="_Hlk177554004"/>
      <w:r w:rsidR="00EC6D34" w:rsidRPr="00EC6D34">
        <w:rPr>
          <w:rStyle w:val="continuedChar"/>
          <w:b/>
          <w:bCs w:val="0"/>
        </w:rPr>
        <w:t xml:space="preserve"> Select Custom Data</w:t>
      </w:r>
      <w:r w:rsidR="00EC6D34" w:rsidRPr="00EC6D34">
        <w:rPr>
          <w:rStyle w:val="continuedChar"/>
          <w:b/>
          <w:bCs w:val="0"/>
        </w:rPr>
        <w:fldChar w:fldCharType="begin"/>
      </w:r>
      <w:r w:rsidR="00EC6D34" w:rsidRPr="00EC6D34">
        <w:rPr>
          <w:rStyle w:val="continuedChar"/>
          <w:b/>
          <w:bCs w:val="0"/>
        </w:rPr>
        <w:instrText>styleref "Map Title"</w:instrText>
      </w:r>
      <w:r w:rsidR="00EC6D34" w:rsidRPr="00EC6D34">
        <w:rPr>
          <w:rStyle w:val="continuedChar"/>
          <w:b/>
          <w:bCs w:val="0"/>
        </w:rPr>
        <w:fldChar w:fldCharType="end"/>
      </w:r>
      <w:r w:rsidR="00EC6D34" w:rsidRPr="00EC6D34">
        <w:rPr>
          <w:rStyle w:val="continuedChar"/>
          <w:b/>
          <w:bCs w:val="0"/>
        </w:rPr>
        <w:t>,</w:t>
      </w:r>
      <w:r w:rsidR="00EC6D34" w:rsidRPr="00D90F7D">
        <w:t xml:space="preserve"> </w:t>
      </w:r>
      <w:r w:rsidR="00EC6D34" w:rsidRPr="00D90F7D">
        <w:rPr>
          <w:b w:val="0"/>
          <w:sz w:val="24"/>
        </w:rPr>
        <w:t>Continued</w:t>
      </w:r>
      <w:bookmarkEnd w:id="1135"/>
    </w:p>
    <w:bookmarkEnd w:id="1134"/>
    <w:p w14:paraId="2D1C2A64" w14:textId="49B605C5" w:rsidR="00A44175" w:rsidRPr="00E0093C" w:rsidRDefault="00A44175" w:rsidP="00A44175">
      <w:pPr>
        <w:pStyle w:val="BlockLine"/>
      </w:pPr>
    </w:p>
    <w:p w14:paraId="2C931818" w14:textId="3E80EB1C" w:rsidR="00A94E55" w:rsidRPr="00530B55" w:rsidRDefault="00A94E55" w:rsidP="00A94E55">
      <w:pPr>
        <w:autoSpaceDE w:val="0"/>
        <w:autoSpaceDN w:val="0"/>
        <w:adjustRightInd w:val="0"/>
        <w:rPr>
          <w:b/>
          <w:sz w:val="22"/>
          <w:szCs w:val="22"/>
        </w:rPr>
      </w:pPr>
      <w:bookmarkStart w:id="1136" w:name="_Hlk177554006"/>
      <w:r w:rsidRPr="00530B55">
        <w:rPr>
          <w:b/>
          <w:sz w:val="22"/>
          <w:szCs w:val="22"/>
        </w:rPr>
        <w:t>25</w:t>
      </w:r>
      <w:r w:rsidR="00E36DCB">
        <w:rPr>
          <w:b/>
          <w:sz w:val="22"/>
          <w:szCs w:val="22"/>
        </w:rPr>
        <w:tab/>
      </w:r>
      <w:r w:rsidRPr="00530B55">
        <w:rPr>
          <w:b/>
          <w:sz w:val="22"/>
          <w:szCs w:val="22"/>
        </w:rPr>
        <w:t>DELIVER TO</w:t>
      </w:r>
    </w:p>
    <w:p w14:paraId="22101B6D" w14:textId="653C6545" w:rsidR="00A94E55" w:rsidRPr="00E0093C" w:rsidRDefault="00A94E55" w:rsidP="00A94E55">
      <w:pPr>
        <w:autoSpaceDE w:val="0"/>
        <w:autoSpaceDN w:val="0"/>
        <w:adjustRightInd w:val="0"/>
        <w:rPr>
          <w:sz w:val="22"/>
          <w:szCs w:val="22"/>
        </w:rPr>
      </w:pPr>
      <w:bookmarkStart w:id="1137" w:name="_Hlk177554007"/>
      <w:bookmarkEnd w:id="1136"/>
      <w:r w:rsidRPr="00E0093C">
        <w:rPr>
          <w:sz w:val="22"/>
          <w:szCs w:val="22"/>
        </w:rPr>
        <w:t>Delivery location that will print on VAF 10-2421 to show the vendor where the item will be delivered.</w:t>
      </w:r>
      <w:r w:rsidR="00FD2460">
        <w:rPr>
          <w:sz w:val="22"/>
          <w:szCs w:val="22"/>
        </w:rPr>
        <w:t xml:space="preserve"> </w:t>
      </w:r>
    </w:p>
    <w:bookmarkEnd w:id="1137"/>
    <w:p w14:paraId="5EF8DBBE" w14:textId="77777777" w:rsidR="00A94E55" w:rsidRDefault="00A94E55" w:rsidP="00A44175">
      <w:pPr>
        <w:autoSpaceDE w:val="0"/>
        <w:autoSpaceDN w:val="0"/>
        <w:adjustRightInd w:val="0"/>
        <w:rPr>
          <w:b/>
          <w:sz w:val="22"/>
          <w:szCs w:val="22"/>
        </w:rPr>
      </w:pPr>
    </w:p>
    <w:p w14:paraId="0C12FC3E" w14:textId="0F8FCED0" w:rsidR="00A44175" w:rsidRPr="00530B55" w:rsidRDefault="00A44175" w:rsidP="00A44175">
      <w:pPr>
        <w:autoSpaceDE w:val="0"/>
        <w:autoSpaceDN w:val="0"/>
        <w:adjustRightInd w:val="0"/>
        <w:rPr>
          <w:b/>
          <w:sz w:val="22"/>
          <w:szCs w:val="22"/>
        </w:rPr>
      </w:pPr>
      <w:bookmarkStart w:id="1138" w:name="_Hlk177554008"/>
      <w:r w:rsidRPr="00530B55">
        <w:rPr>
          <w:b/>
          <w:sz w:val="22"/>
          <w:szCs w:val="22"/>
        </w:rPr>
        <w:t>27</w:t>
      </w:r>
      <w:r w:rsidR="00E36DCB">
        <w:rPr>
          <w:b/>
          <w:sz w:val="22"/>
          <w:szCs w:val="22"/>
        </w:rPr>
        <w:tab/>
      </w:r>
      <w:r w:rsidRPr="00530B55">
        <w:rPr>
          <w:b/>
          <w:sz w:val="22"/>
          <w:szCs w:val="22"/>
        </w:rPr>
        <w:t>INITIATOR</w:t>
      </w:r>
    </w:p>
    <w:p w14:paraId="4F637F6F" w14:textId="77777777" w:rsidR="00A44175" w:rsidRPr="00E0093C" w:rsidRDefault="00A44175" w:rsidP="00A44175">
      <w:pPr>
        <w:autoSpaceDE w:val="0"/>
        <w:autoSpaceDN w:val="0"/>
        <w:adjustRightInd w:val="0"/>
        <w:rPr>
          <w:sz w:val="22"/>
          <w:szCs w:val="22"/>
        </w:rPr>
      </w:pPr>
      <w:bookmarkStart w:id="1139" w:name="_Hlk177554009"/>
      <w:bookmarkEnd w:id="1138"/>
      <w:r w:rsidRPr="00E0093C">
        <w:rPr>
          <w:sz w:val="22"/>
          <w:szCs w:val="22"/>
        </w:rPr>
        <w:t xml:space="preserve">This is the person who created the transaction. </w:t>
      </w:r>
    </w:p>
    <w:bookmarkEnd w:id="1139"/>
    <w:p w14:paraId="371CA5E8" w14:textId="77777777" w:rsidR="00A44175" w:rsidRDefault="00A44175" w:rsidP="00A44175">
      <w:pPr>
        <w:autoSpaceDE w:val="0"/>
        <w:autoSpaceDN w:val="0"/>
        <w:adjustRightInd w:val="0"/>
        <w:rPr>
          <w:b/>
          <w:sz w:val="22"/>
          <w:szCs w:val="22"/>
        </w:rPr>
      </w:pPr>
    </w:p>
    <w:p w14:paraId="6115944A" w14:textId="15756B83" w:rsidR="00A44175" w:rsidRPr="00530B55" w:rsidRDefault="00A44175" w:rsidP="00A44175">
      <w:pPr>
        <w:autoSpaceDE w:val="0"/>
        <w:autoSpaceDN w:val="0"/>
        <w:adjustRightInd w:val="0"/>
        <w:rPr>
          <w:b/>
          <w:sz w:val="22"/>
          <w:szCs w:val="22"/>
        </w:rPr>
      </w:pPr>
      <w:bookmarkStart w:id="1140" w:name="_Hlk177554010"/>
      <w:r w:rsidRPr="00530B55">
        <w:rPr>
          <w:b/>
          <w:sz w:val="22"/>
          <w:szCs w:val="22"/>
        </w:rPr>
        <w:t>28</w:t>
      </w:r>
      <w:r w:rsidR="00E36DCB">
        <w:rPr>
          <w:b/>
          <w:sz w:val="22"/>
          <w:szCs w:val="22"/>
        </w:rPr>
        <w:tab/>
      </w:r>
      <w:r w:rsidRPr="00530B55">
        <w:rPr>
          <w:b/>
          <w:sz w:val="22"/>
          <w:szCs w:val="22"/>
        </w:rPr>
        <w:t>EXTENDED DESCRIPTION</w:t>
      </w:r>
    </w:p>
    <w:p w14:paraId="13E6C103" w14:textId="0E3E9D19" w:rsidR="00A44175" w:rsidRPr="00E0093C" w:rsidRDefault="00A44175" w:rsidP="00A44175">
      <w:pPr>
        <w:autoSpaceDE w:val="0"/>
        <w:autoSpaceDN w:val="0"/>
        <w:adjustRightInd w:val="0"/>
        <w:rPr>
          <w:sz w:val="22"/>
          <w:szCs w:val="22"/>
        </w:rPr>
      </w:pPr>
      <w:bookmarkStart w:id="1141" w:name="_Hlk177554011"/>
      <w:bookmarkEnd w:id="1140"/>
      <w:r w:rsidRPr="00E0093C">
        <w:rPr>
          <w:sz w:val="22"/>
          <w:szCs w:val="22"/>
        </w:rPr>
        <w:t>This is the extended information from purchasing and also from posting of VAF 2237s.</w:t>
      </w:r>
      <w:r w:rsidR="00FD2460">
        <w:rPr>
          <w:sz w:val="22"/>
          <w:szCs w:val="22"/>
        </w:rPr>
        <w:t xml:space="preserve"> </w:t>
      </w:r>
    </w:p>
    <w:bookmarkEnd w:id="1141"/>
    <w:p w14:paraId="168759AC" w14:textId="77777777" w:rsidR="00A44175" w:rsidRPr="00E0093C" w:rsidRDefault="00A44175" w:rsidP="00A44175">
      <w:pPr>
        <w:autoSpaceDE w:val="0"/>
        <w:autoSpaceDN w:val="0"/>
        <w:adjustRightInd w:val="0"/>
        <w:rPr>
          <w:sz w:val="22"/>
          <w:szCs w:val="22"/>
        </w:rPr>
      </w:pPr>
    </w:p>
    <w:p w14:paraId="6187DD32" w14:textId="1F3D91A1" w:rsidR="00A44175" w:rsidRPr="00530B55" w:rsidRDefault="00A44175" w:rsidP="00A44175">
      <w:pPr>
        <w:autoSpaceDE w:val="0"/>
        <w:autoSpaceDN w:val="0"/>
        <w:adjustRightInd w:val="0"/>
        <w:rPr>
          <w:b/>
          <w:sz w:val="22"/>
          <w:szCs w:val="22"/>
        </w:rPr>
      </w:pPr>
      <w:bookmarkStart w:id="1142" w:name="_Hlk177554012"/>
      <w:r w:rsidRPr="00530B55">
        <w:rPr>
          <w:b/>
          <w:sz w:val="22"/>
          <w:szCs w:val="22"/>
        </w:rPr>
        <w:t>29</w:t>
      </w:r>
      <w:r w:rsidR="00E36DCB">
        <w:rPr>
          <w:b/>
          <w:sz w:val="22"/>
          <w:szCs w:val="22"/>
        </w:rPr>
        <w:tab/>
      </w:r>
      <w:r w:rsidRPr="00530B55">
        <w:rPr>
          <w:b/>
          <w:sz w:val="22"/>
          <w:szCs w:val="22"/>
        </w:rPr>
        <w:t xml:space="preserve">INVENTORY POINT </w:t>
      </w:r>
    </w:p>
    <w:p w14:paraId="343DAC78" w14:textId="758A729F" w:rsidR="00A44175" w:rsidRPr="00E0093C" w:rsidRDefault="00A44175" w:rsidP="00A44175">
      <w:pPr>
        <w:autoSpaceDE w:val="0"/>
        <w:autoSpaceDN w:val="0"/>
        <w:adjustRightInd w:val="0"/>
        <w:rPr>
          <w:sz w:val="22"/>
          <w:szCs w:val="22"/>
        </w:rPr>
      </w:pPr>
      <w:bookmarkStart w:id="1143" w:name="_Hlk177554013"/>
      <w:bookmarkEnd w:id="1142"/>
      <w:r w:rsidRPr="00E0093C">
        <w:rPr>
          <w:sz w:val="22"/>
          <w:szCs w:val="22"/>
        </w:rPr>
        <w:t>This is the inventory point for this transaction and is a pointer to the GENERIC INVENTORY.</w:t>
      </w:r>
      <w:r w:rsidR="00FD2460">
        <w:rPr>
          <w:sz w:val="22"/>
          <w:szCs w:val="22"/>
        </w:rPr>
        <w:t xml:space="preserve"> </w:t>
      </w:r>
    </w:p>
    <w:bookmarkEnd w:id="1143"/>
    <w:p w14:paraId="3D0E4140" w14:textId="77777777" w:rsidR="00A44175" w:rsidRPr="00E0093C" w:rsidRDefault="00A44175" w:rsidP="00A44175">
      <w:pPr>
        <w:autoSpaceDE w:val="0"/>
        <w:autoSpaceDN w:val="0"/>
        <w:adjustRightInd w:val="0"/>
        <w:rPr>
          <w:sz w:val="22"/>
          <w:szCs w:val="22"/>
        </w:rPr>
      </w:pPr>
    </w:p>
    <w:p w14:paraId="66E9FCEE" w14:textId="19D24F33" w:rsidR="00A44175" w:rsidRPr="00530B55" w:rsidRDefault="00A44175" w:rsidP="00A44175">
      <w:pPr>
        <w:autoSpaceDE w:val="0"/>
        <w:autoSpaceDN w:val="0"/>
        <w:adjustRightInd w:val="0"/>
        <w:rPr>
          <w:b/>
          <w:sz w:val="22"/>
          <w:szCs w:val="22"/>
        </w:rPr>
      </w:pPr>
      <w:bookmarkStart w:id="1144" w:name="_Hlk177554014"/>
      <w:r w:rsidRPr="00530B55">
        <w:rPr>
          <w:b/>
          <w:sz w:val="22"/>
          <w:szCs w:val="22"/>
        </w:rPr>
        <w:t>31</w:t>
      </w:r>
      <w:r w:rsidR="00E36DCB">
        <w:rPr>
          <w:b/>
          <w:sz w:val="22"/>
          <w:szCs w:val="22"/>
        </w:rPr>
        <w:tab/>
      </w:r>
      <w:r w:rsidRPr="00530B55">
        <w:rPr>
          <w:b/>
          <w:sz w:val="22"/>
          <w:szCs w:val="22"/>
        </w:rPr>
        <w:t>BILL DATE</w:t>
      </w:r>
    </w:p>
    <w:p w14:paraId="399917A5" w14:textId="708757A1" w:rsidR="00A44175" w:rsidRPr="00E0093C" w:rsidRDefault="00A44175" w:rsidP="00A44175">
      <w:pPr>
        <w:autoSpaceDE w:val="0"/>
        <w:autoSpaceDN w:val="0"/>
        <w:adjustRightInd w:val="0"/>
        <w:rPr>
          <w:sz w:val="22"/>
          <w:szCs w:val="22"/>
        </w:rPr>
      </w:pPr>
      <w:bookmarkStart w:id="1145" w:name="_Hlk177554015"/>
      <w:bookmarkEnd w:id="1144"/>
      <w:r w:rsidRPr="00E0093C">
        <w:rPr>
          <w:sz w:val="22"/>
          <w:szCs w:val="22"/>
        </w:rPr>
        <w:t>This is the DATE/TIME the bill is created.</w:t>
      </w:r>
      <w:r w:rsidR="00FD2460">
        <w:rPr>
          <w:sz w:val="22"/>
          <w:szCs w:val="22"/>
        </w:rPr>
        <w:t xml:space="preserve"> </w:t>
      </w:r>
    </w:p>
    <w:bookmarkEnd w:id="1145"/>
    <w:p w14:paraId="412CDEF9" w14:textId="77777777" w:rsidR="00A44175" w:rsidRPr="00E0093C" w:rsidRDefault="00A44175" w:rsidP="00A44175">
      <w:pPr>
        <w:autoSpaceDE w:val="0"/>
        <w:autoSpaceDN w:val="0"/>
        <w:adjustRightInd w:val="0"/>
        <w:rPr>
          <w:sz w:val="22"/>
          <w:szCs w:val="22"/>
        </w:rPr>
      </w:pPr>
    </w:p>
    <w:p w14:paraId="7172BB9D" w14:textId="70FCC228" w:rsidR="00A44175" w:rsidRPr="00530B55" w:rsidRDefault="00A44175" w:rsidP="00A44175">
      <w:pPr>
        <w:autoSpaceDE w:val="0"/>
        <w:autoSpaceDN w:val="0"/>
        <w:adjustRightInd w:val="0"/>
        <w:rPr>
          <w:b/>
          <w:sz w:val="22"/>
          <w:szCs w:val="22"/>
        </w:rPr>
      </w:pPr>
      <w:bookmarkStart w:id="1146" w:name="_Hlk177554016"/>
      <w:r w:rsidRPr="00530B55">
        <w:rPr>
          <w:b/>
          <w:sz w:val="22"/>
          <w:szCs w:val="22"/>
        </w:rPr>
        <w:t>32</w:t>
      </w:r>
      <w:r w:rsidR="00E36DCB">
        <w:rPr>
          <w:b/>
          <w:sz w:val="22"/>
          <w:szCs w:val="22"/>
        </w:rPr>
        <w:tab/>
      </w:r>
      <w:r w:rsidRPr="00530B55">
        <w:rPr>
          <w:b/>
          <w:sz w:val="22"/>
          <w:szCs w:val="22"/>
        </w:rPr>
        <w:t>BILL STATUS</w:t>
      </w:r>
    </w:p>
    <w:p w14:paraId="599468F9" w14:textId="3D43D667" w:rsidR="00A44175" w:rsidRPr="00E0093C" w:rsidRDefault="00A44175" w:rsidP="00A44175">
      <w:pPr>
        <w:autoSpaceDE w:val="0"/>
        <w:autoSpaceDN w:val="0"/>
        <w:adjustRightInd w:val="0"/>
        <w:rPr>
          <w:sz w:val="22"/>
          <w:szCs w:val="22"/>
        </w:rPr>
      </w:pPr>
      <w:bookmarkStart w:id="1147" w:name="_Hlk177554017"/>
      <w:bookmarkEnd w:id="1146"/>
      <w:r w:rsidRPr="00E0093C">
        <w:rPr>
          <w:sz w:val="22"/>
          <w:szCs w:val="22"/>
        </w:rPr>
        <w:t>This is the status of a bill in relation to Integrated Billing.</w:t>
      </w:r>
      <w:r w:rsidR="00FD2460">
        <w:rPr>
          <w:sz w:val="22"/>
          <w:szCs w:val="22"/>
        </w:rPr>
        <w:t xml:space="preserve"> </w:t>
      </w:r>
    </w:p>
    <w:p w14:paraId="2D8C0AE0" w14:textId="6577419F" w:rsidR="00A44175" w:rsidRPr="00E0093C" w:rsidRDefault="00A44175" w:rsidP="006B04D8">
      <w:pPr>
        <w:autoSpaceDE w:val="0"/>
        <w:autoSpaceDN w:val="0"/>
        <w:adjustRightInd w:val="0"/>
        <w:ind w:firstLine="990"/>
        <w:rPr>
          <w:sz w:val="22"/>
          <w:szCs w:val="22"/>
        </w:rPr>
      </w:pPr>
      <w:bookmarkStart w:id="1148" w:name="_Hlk177554018"/>
      <w:bookmarkEnd w:id="1147"/>
      <w:r>
        <w:rPr>
          <w:sz w:val="22"/>
          <w:szCs w:val="22"/>
        </w:rPr>
        <w:t>'1' FOR ENTERED/NOT REVIEWED</w:t>
      </w:r>
    </w:p>
    <w:p w14:paraId="7089F4DC" w14:textId="2D288259" w:rsidR="00A44175" w:rsidRPr="00E0093C" w:rsidRDefault="00A44175" w:rsidP="006B04D8">
      <w:pPr>
        <w:autoSpaceDE w:val="0"/>
        <w:autoSpaceDN w:val="0"/>
        <w:adjustRightInd w:val="0"/>
        <w:ind w:firstLine="990"/>
        <w:rPr>
          <w:sz w:val="22"/>
          <w:szCs w:val="22"/>
        </w:rPr>
      </w:pPr>
      <w:bookmarkStart w:id="1149" w:name="_Hlk177554019"/>
      <w:bookmarkEnd w:id="1148"/>
      <w:r>
        <w:rPr>
          <w:sz w:val="22"/>
          <w:szCs w:val="22"/>
        </w:rPr>
        <w:t>'2 ' FOR REVIEWED</w:t>
      </w:r>
    </w:p>
    <w:p w14:paraId="778392AE" w14:textId="141900C8" w:rsidR="00A44175" w:rsidRPr="00E0093C" w:rsidRDefault="00A44175" w:rsidP="006B04D8">
      <w:pPr>
        <w:autoSpaceDE w:val="0"/>
        <w:autoSpaceDN w:val="0"/>
        <w:adjustRightInd w:val="0"/>
        <w:ind w:firstLine="990"/>
        <w:rPr>
          <w:sz w:val="22"/>
          <w:szCs w:val="22"/>
        </w:rPr>
      </w:pPr>
      <w:bookmarkStart w:id="1150" w:name="_Hlk177554020"/>
      <w:bookmarkEnd w:id="1149"/>
      <w:r>
        <w:rPr>
          <w:sz w:val="22"/>
          <w:szCs w:val="22"/>
        </w:rPr>
        <w:t>'3' FOR AUTHORIZED</w:t>
      </w:r>
    </w:p>
    <w:p w14:paraId="0D9F19AC" w14:textId="1E3FBF9E" w:rsidR="00A44175" w:rsidRPr="00E0093C" w:rsidRDefault="00A44175" w:rsidP="006B04D8">
      <w:pPr>
        <w:autoSpaceDE w:val="0"/>
        <w:autoSpaceDN w:val="0"/>
        <w:adjustRightInd w:val="0"/>
        <w:ind w:firstLine="990"/>
        <w:rPr>
          <w:sz w:val="22"/>
          <w:szCs w:val="22"/>
        </w:rPr>
      </w:pPr>
      <w:bookmarkStart w:id="1151" w:name="_Hlk177554021"/>
      <w:bookmarkEnd w:id="1150"/>
      <w:r>
        <w:rPr>
          <w:sz w:val="22"/>
          <w:szCs w:val="22"/>
        </w:rPr>
        <w:t>'4' FOR PRINTED</w:t>
      </w:r>
    </w:p>
    <w:p w14:paraId="2BA883B9" w14:textId="0EA6C467" w:rsidR="00A44175" w:rsidRPr="00E0093C" w:rsidRDefault="00A44175" w:rsidP="006B04D8">
      <w:pPr>
        <w:autoSpaceDE w:val="0"/>
        <w:autoSpaceDN w:val="0"/>
        <w:adjustRightInd w:val="0"/>
        <w:ind w:firstLine="990"/>
        <w:rPr>
          <w:sz w:val="22"/>
          <w:szCs w:val="22"/>
        </w:rPr>
      </w:pPr>
      <w:bookmarkStart w:id="1152" w:name="_Hlk177554022"/>
      <w:bookmarkEnd w:id="1151"/>
      <w:r>
        <w:rPr>
          <w:sz w:val="22"/>
          <w:szCs w:val="22"/>
        </w:rPr>
        <w:t>'5' FOR TRANSMITTED</w:t>
      </w:r>
    </w:p>
    <w:p w14:paraId="7AD2186F" w14:textId="2EC95925" w:rsidR="00A44175" w:rsidRPr="00E0093C" w:rsidRDefault="00A44175" w:rsidP="006B04D8">
      <w:pPr>
        <w:autoSpaceDE w:val="0"/>
        <w:autoSpaceDN w:val="0"/>
        <w:adjustRightInd w:val="0"/>
        <w:ind w:firstLine="990"/>
        <w:rPr>
          <w:sz w:val="22"/>
          <w:szCs w:val="22"/>
        </w:rPr>
      </w:pPr>
      <w:bookmarkStart w:id="1153" w:name="_Hlk177554023"/>
      <w:bookmarkEnd w:id="1152"/>
      <w:r>
        <w:rPr>
          <w:sz w:val="22"/>
          <w:szCs w:val="22"/>
        </w:rPr>
        <w:t>'7' FOR CANCELLED</w:t>
      </w:r>
    </w:p>
    <w:p w14:paraId="69005E6C" w14:textId="7D6D9CFB" w:rsidR="00A44175" w:rsidRPr="00E0093C" w:rsidRDefault="00A44175" w:rsidP="006B04D8">
      <w:pPr>
        <w:autoSpaceDE w:val="0"/>
        <w:autoSpaceDN w:val="0"/>
        <w:adjustRightInd w:val="0"/>
        <w:ind w:firstLine="990"/>
        <w:rPr>
          <w:sz w:val="22"/>
          <w:szCs w:val="22"/>
        </w:rPr>
      </w:pPr>
      <w:bookmarkStart w:id="1154" w:name="_Hlk177554024"/>
      <w:bookmarkEnd w:id="1153"/>
      <w:r>
        <w:rPr>
          <w:sz w:val="22"/>
          <w:szCs w:val="22"/>
        </w:rPr>
        <w:t>'0' FOR CLOSED</w:t>
      </w:r>
    </w:p>
    <w:bookmarkEnd w:id="1154"/>
    <w:p w14:paraId="4E333810" w14:textId="77777777" w:rsidR="00A44175" w:rsidRPr="00E0093C" w:rsidRDefault="00A44175" w:rsidP="00A44175">
      <w:pPr>
        <w:autoSpaceDE w:val="0"/>
        <w:autoSpaceDN w:val="0"/>
        <w:adjustRightInd w:val="0"/>
        <w:rPr>
          <w:sz w:val="22"/>
          <w:szCs w:val="22"/>
        </w:rPr>
      </w:pPr>
    </w:p>
    <w:p w14:paraId="1DFAAE0F" w14:textId="4DFF4942" w:rsidR="00A44175" w:rsidRPr="00530B55" w:rsidRDefault="00A44175" w:rsidP="00A44175">
      <w:pPr>
        <w:autoSpaceDE w:val="0"/>
        <w:autoSpaceDN w:val="0"/>
        <w:adjustRightInd w:val="0"/>
        <w:rPr>
          <w:b/>
          <w:sz w:val="22"/>
          <w:szCs w:val="22"/>
        </w:rPr>
      </w:pPr>
      <w:bookmarkStart w:id="1155" w:name="_Hlk177554025"/>
      <w:r w:rsidRPr="00530B55">
        <w:rPr>
          <w:b/>
          <w:sz w:val="22"/>
          <w:szCs w:val="22"/>
        </w:rPr>
        <w:t>33</w:t>
      </w:r>
      <w:r w:rsidR="00E36DCB">
        <w:rPr>
          <w:b/>
          <w:sz w:val="22"/>
          <w:szCs w:val="22"/>
        </w:rPr>
        <w:tab/>
      </w:r>
      <w:r w:rsidRPr="00530B55">
        <w:rPr>
          <w:b/>
          <w:sz w:val="22"/>
          <w:szCs w:val="22"/>
        </w:rPr>
        <w:t>BILL IEN</w:t>
      </w:r>
    </w:p>
    <w:p w14:paraId="34F42CAC" w14:textId="0C841820" w:rsidR="00A44175" w:rsidRPr="00E0093C" w:rsidRDefault="00A44175" w:rsidP="00A44175">
      <w:pPr>
        <w:autoSpaceDE w:val="0"/>
        <w:autoSpaceDN w:val="0"/>
        <w:adjustRightInd w:val="0"/>
        <w:rPr>
          <w:sz w:val="22"/>
          <w:szCs w:val="22"/>
        </w:rPr>
      </w:pPr>
      <w:bookmarkStart w:id="1156" w:name="_Hlk177554026"/>
      <w:bookmarkEnd w:id="1155"/>
      <w:r w:rsidRPr="00E0093C">
        <w:rPr>
          <w:sz w:val="22"/>
          <w:szCs w:val="22"/>
        </w:rPr>
        <w:t>This is the bill IEN in file #399.</w:t>
      </w:r>
      <w:r w:rsidR="00FD2460">
        <w:rPr>
          <w:sz w:val="22"/>
          <w:szCs w:val="22"/>
        </w:rPr>
        <w:t xml:space="preserve"> </w:t>
      </w:r>
    </w:p>
    <w:bookmarkEnd w:id="1156"/>
    <w:p w14:paraId="1662974E" w14:textId="77777777" w:rsidR="00A44175" w:rsidRPr="00E0093C" w:rsidRDefault="00A44175" w:rsidP="00A44175">
      <w:pPr>
        <w:autoSpaceDE w:val="0"/>
        <w:autoSpaceDN w:val="0"/>
        <w:adjustRightInd w:val="0"/>
        <w:rPr>
          <w:sz w:val="22"/>
          <w:szCs w:val="22"/>
        </w:rPr>
      </w:pPr>
    </w:p>
    <w:p w14:paraId="5F53567D" w14:textId="7E25D0DD" w:rsidR="00A44175" w:rsidRPr="00530B55" w:rsidRDefault="00A44175" w:rsidP="00A44175">
      <w:pPr>
        <w:autoSpaceDE w:val="0"/>
        <w:autoSpaceDN w:val="0"/>
        <w:adjustRightInd w:val="0"/>
        <w:rPr>
          <w:b/>
          <w:sz w:val="22"/>
          <w:szCs w:val="22"/>
        </w:rPr>
      </w:pPr>
      <w:bookmarkStart w:id="1157" w:name="_Hlk177554027"/>
      <w:r w:rsidRPr="00530B55">
        <w:rPr>
          <w:b/>
          <w:sz w:val="22"/>
          <w:szCs w:val="22"/>
        </w:rPr>
        <w:t>35</w:t>
      </w:r>
      <w:r w:rsidR="00E36DCB">
        <w:rPr>
          <w:b/>
          <w:sz w:val="22"/>
          <w:szCs w:val="22"/>
        </w:rPr>
        <w:tab/>
      </w:r>
      <w:r w:rsidRPr="00530B55">
        <w:rPr>
          <w:b/>
          <w:sz w:val="22"/>
          <w:szCs w:val="22"/>
        </w:rPr>
        <w:t>USER WHO EDIT</w:t>
      </w:r>
    </w:p>
    <w:p w14:paraId="1B29DA5F" w14:textId="7DDA9BEB" w:rsidR="00A44175" w:rsidRPr="00E0093C" w:rsidRDefault="00A44175" w:rsidP="00A44175">
      <w:pPr>
        <w:autoSpaceDE w:val="0"/>
        <w:autoSpaceDN w:val="0"/>
        <w:adjustRightInd w:val="0"/>
        <w:rPr>
          <w:sz w:val="22"/>
          <w:szCs w:val="22"/>
        </w:rPr>
      </w:pPr>
      <w:bookmarkStart w:id="1158" w:name="_Hlk177554028"/>
      <w:bookmarkEnd w:id="1157"/>
      <w:r w:rsidRPr="00E0093C">
        <w:rPr>
          <w:sz w:val="22"/>
          <w:szCs w:val="22"/>
        </w:rPr>
        <w:t>User who edited the 2319 record using option ED2.</w:t>
      </w:r>
      <w:r w:rsidR="00FD2460">
        <w:rPr>
          <w:sz w:val="22"/>
          <w:szCs w:val="22"/>
        </w:rPr>
        <w:t xml:space="preserve"> </w:t>
      </w:r>
      <w:r w:rsidRPr="00E0093C">
        <w:rPr>
          <w:sz w:val="22"/>
          <w:szCs w:val="22"/>
        </w:rPr>
        <w:t>This field will only be populated when the Total Cost field has been changed.</w:t>
      </w:r>
      <w:r w:rsidR="00FD2460">
        <w:rPr>
          <w:sz w:val="22"/>
          <w:szCs w:val="22"/>
        </w:rPr>
        <w:t xml:space="preserve"> </w:t>
      </w:r>
    </w:p>
    <w:bookmarkEnd w:id="1158"/>
    <w:p w14:paraId="2FAB23A3" w14:textId="77777777" w:rsidR="00A44175" w:rsidRDefault="00A44175" w:rsidP="00A44175">
      <w:pPr>
        <w:autoSpaceDE w:val="0"/>
        <w:autoSpaceDN w:val="0"/>
        <w:adjustRightInd w:val="0"/>
        <w:rPr>
          <w:sz w:val="22"/>
          <w:szCs w:val="22"/>
        </w:rPr>
      </w:pPr>
    </w:p>
    <w:p w14:paraId="5382F5BC" w14:textId="798C2377" w:rsidR="00A44175" w:rsidRPr="00530B55" w:rsidRDefault="00A44175" w:rsidP="00A44175">
      <w:pPr>
        <w:autoSpaceDE w:val="0"/>
        <w:autoSpaceDN w:val="0"/>
        <w:adjustRightInd w:val="0"/>
        <w:rPr>
          <w:b/>
          <w:sz w:val="22"/>
          <w:szCs w:val="22"/>
        </w:rPr>
      </w:pPr>
      <w:bookmarkStart w:id="1159" w:name="_Hlk177554029"/>
      <w:r w:rsidRPr="00530B55">
        <w:rPr>
          <w:b/>
          <w:sz w:val="22"/>
          <w:szCs w:val="22"/>
        </w:rPr>
        <w:t>36</w:t>
      </w:r>
      <w:r w:rsidR="00E36DCB">
        <w:rPr>
          <w:b/>
          <w:sz w:val="22"/>
          <w:szCs w:val="22"/>
        </w:rPr>
        <w:tab/>
      </w:r>
      <w:r w:rsidRPr="00530B55">
        <w:rPr>
          <w:b/>
          <w:sz w:val="22"/>
          <w:szCs w:val="22"/>
        </w:rPr>
        <w:t>DATE EDITED</w:t>
      </w:r>
    </w:p>
    <w:p w14:paraId="621A1F1C" w14:textId="4144AFA4" w:rsidR="00A44175" w:rsidRPr="00E0093C" w:rsidRDefault="00A44175" w:rsidP="00A44175">
      <w:pPr>
        <w:autoSpaceDE w:val="0"/>
        <w:autoSpaceDN w:val="0"/>
        <w:adjustRightInd w:val="0"/>
        <w:rPr>
          <w:sz w:val="22"/>
          <w:szCs w:val="22"/>
        </w:rPr>
      </w:pPr>
      <w:bookmarkStart w:id="1160" w:name="_Hlk177554030"/>
      <w:bookmarkEnd w:id="1159"/>
      <w:r w:rsidRPr="00E0093C">
        <w:rPr>
          <w:sz w:val="22"/>
          <w:szCs w:val="22"/>
        </w:rPr>
        <w:t>This is the date the Total Cost field has been changed using option ED2.</w:t>
      </w:r>
      <w:r w:rsidR="00FD2460">
        <w:rPr>
          <w:sz w:val="22"/>
          <w:szCs w:val="22"/>
        </w:rPr>
        <w:t xml:space="preserve"> </w:t>
      </w:r>
    </w:p>
    <w:bookmarkEnd w:id="1160"/>
    <w:p w14:paraId="1F287201" w14:textId="77777777" w:rsidR="00A44175" w:rsidRPr="00E0093C" w:rsidRDefault="00A44175" w:rsidP="00A44175">
      <w:pPr>
        <w:autoSpaceDE w:val="0"/>
        <w:autoSpaceDN w:val="0"/>
        <w:adjustRightInd w:val="0"/>
        <w:rPr>
          <w:sz w:val="22"/>
          <w:szCs w:val="22"/>
        </w:rPr>
      </w:pPr>
    </w:p>
    <w:p w14:paraId="6DAA5B5D" w14:textId="0C965B96" w:rsidR="00A44175" w:rsidRPr="00111C08" w:rsidRDefault="00A44175" w:rsidP="00A44175">
      <w:pPr>
        <w:autoSpaceDE w:val="0"/>
        <w:autoSpaceDN w:val="0"/>
        <w:adjustRightInd w:val="0"/>
        <w:rPr>
          <w:b/>
          <w:sz w:val="22"/>
          <w:szCs w:val="22"/>
        </w:rPr>
      </w:pPr>
      <w:bookmarkStart w:id="1161" w:name="_Hlk177554031"/>
      <w:r w:rsidRPr="00111C08">
        <w:rPr>
          <w:b/>
          <w:sz w:val="22"/>
          <w:szCs w:val="22"/>
        </w:rPr>
        <w:t>37</w:t>
      </w:r>
      <w:r w:rsidR="00E36DCB">
        <w:rPr>
          <w:b/>
          <w:sz w:val="22"/>
          <w:szCs w:val="22"/>
        </w:rPr>
        <w:tab/>
      </w:r>
      <w:r w:rsidRPr="00111C08">
        <w:rPr>
          <w:b/>
          <w:sz w:val="22"/>
          <w:szCs w:val="22"/>
        </w:rPr>
        <w:t>HCPCS/ITEM</w:t>
      </w:r>
    </w:p>
    <w:p w14:paraId="3B7FF82B" w14:textId="77777777" w:rsidR="00A44175" w:rsidRPr="00111C08" w:rsidRDefault="00A44175" w:rsidP="00A44175">
      <w:pPr>
        <w:autoSpaceDE w:val="0"/>
        <w:autoSpaceDN w:val="0"/>
        <w:adjustRightInd w:val="0"/>
        <w:rPr>
          <w:sz w:val="22"/>
          <w:szCs w:val="22"/>
        </w:rPr>
      </w:pPr>
      <w:bookmarkStart w:id="1162" w:name="_Hlk177554032"/>
      <w:bookmarkEnd w:id="1161"/>
      <w:r>
        <w:rPr>
          <w:sz w:val="22"/>
          <w:szCs w:val="22"/>
        </w:rPr>
        <w:t>T</w:t>
      </w:r>
      <w:r w:rsidRPr="00111C08">
        <w:rPr>
          <w:sz w:val="22"/>
          <w:szCs w:val="22"/>
        </w:rPr>
        <w:t>his is the PIP HCPCS unique item.</w:t>
      </w:r>
    </w:p>
    <w:bookmarkEnd w:id="1162"/>
    <w:p w14:paraId="37606D5A" w14:textId="77777777" w:rsidR="00A44175" w:rsidRPr="00E0093C" w:rsidRDefault="00A44175" w:rsidP="00A44175">
      <w:pPr>
        <w:autoSpaceDE w:val="0"/>
        <w:autoSpaceDN w:val="0"/>
        <w:adjustRightInd w:val="0"/>
        <w:rPr>
          <w:sz w:val="22"/>
          <w:szCs w:val="22"/>
        </w:rPr>
      </w:pPr>
    </w:p>
    <w:p w14:paraId="094FE679" w14:textId="797355C9" w:rsidR="00A44175" w:rsidRPr="00530B55" w:rsidRDefault="00A44175" w:rsidP="00A44175">
      <w:pPr>
        <w:autoSpaceDE w:val="0"/>
        <w:autoSpaceDN w:val="0"/>
        <w:adjustRightInd w:val="0"/>
        <w:rPr>
          <w:b/>
          <w:sz w:val="22"/>
          <w:szCs w:val="22"/>
        </w:rPr>
      </w:pPr>
      <w:bookmarkStart w:id="1163" w:name="_Hlk177554033"/>
      <w:r w:rsidRPr="00530B55">
        <w:rPr>
          <w:b/>
          <w:sz w:val="22"/>
          <w:szCs w:val="22"/>
        </w:rPr>
        <w:lastRenderedPageBreak/>
        <w:t>38</w:t>
      </w:r>
      <w:r w:rsidR="00E36DCB">
        <w:rPr>
          <w:b/>
          <w:sz w:val="22"/>
          <w:szCs w:val="22"/>
        </w:rPr>
        <w:tab/>
      </w:r>
      <w:r w:rsidRPr="00530B55">
        <w:rPr>
          <w:b/>
          <w:sz w:val="22"/>
          <w:szCs w:val="22"/>
        </w:rPr>
        <w:t>HCPCS/ITEM DESCRIPTION</w:t>
      </w:r>
    </w:p>
    <w:p w14:paraId="59495C17" w14:textId="77777777" w:rsidR="00A44175" w:rsidRPr="00E0093C" w:rsidRDefault="00A44175" w:rsidP="00A44175">
      <w:pPr>
        <w:autoSpaceDE w:val="0"/>
        <w:autoSpaceDN w:val="0"/>
        <w:adjustRightInd w:val="0"/>
        <w:rPr>
          <w:sz w:val="22"/>
          <w:szCs w:val="22"/>
        </w:rPr>
      </w:pPr>
      <w:bookmarkStart w:id="1164" w:name="_Hlk177554034"/>
      <w:bookmarkEnd w:id="1163"/>
      <w:r w:rsidRPr="00E0093C">
        <w:rPr>
          <w:sz w:val="22"/>
          <w:szCs w:val="22"/>
        </w:rPr>
        <w:t>This is the description of an Item or Appliance</w:t>
      </w:r>
      <w:r>
        <w:rPr>
          <w:sz w:val="22"/>
          <w:szCs w:val="22"/>
        </w:rPr>
        <w:t xml:space="preserve"> </w:t>
      </w:r>
      <w:r w:rsidRPr="00E0093C">
        <w:rPr>
          <w:sz w:val="22"/>
          <w:szCs w:val="22"/>
        </w:rPr>
        <w:t>kept by local site.</w:t>
      </w:r>
    </w:p>
    <w:p w14:paraId="6E5EB7AB" w14:textId="1AF92EEA" w:rsidR="00A44175" w:rsidRPr="00E0093C" w:rsidRDefault="00A44175" w:rsidP="00A44175">
      <w:pPr>
        <w:autoSpaceDE w:val="0"/>
        <w:autoSpaceDN w:val="0"/>
        <w:adjustRightInd w:val="0"/>
        <w:rPr>
          <w:sz w:val="22"/>
          <w:szCs w:val="22"/>
        </w:rPr>
      </w:pPr>
      <w:bookmarkStart w:id="1165" w:name="_Hlk177554035"/>
      <w:bookmarkEnd w:id="1164"/>
      <w:r w:rsidRPr="00E0093C">
        <w:rPr>
          <w:sz w:val="22"/>
          <w:szCs w:val="22"/>
        </w:rPr>
        <w:t>This field is updated during the STOCK ISSUE options.</w:t>
      </w:r>
      <w:r w:rsidR="00FD2460">
        <w:rPr>
          <w:sz w:val="22"/>
          <w:szCs w:val="22"/>
        </w:rPr>
        <w:t xml:space="preserve"> </w:t>
      </w:r>
    </w:p>
    <w:bookmarkEnd w:id="1165"/>
    <w:p w14:paraId="4F9130F9" w14:textId="77777777" w:rsidR="00A44175" w:rsidRPr="00E0093C" w:rsidRDefault="00A44175" w:rsidP="00A44175">
      <w:pPr>
        <w:autoSpaceDE w:val="0"/>
        <w:autoSpaceDN w:val="0"/>
        <w:adjustRightInd w:val="0"/>
        <w:rPr>
          <w:sz w:val="22"/>
          <w:szCs w:val="22"/>
        </w:rPr>
      </w:pPr>
    </w:p>
    <w:p w14:paraId="10109308" w14:textId="77777777" w:rsidR="00A44175" w:rsidRDefault="00A44175">
      <w:pPr>
        <w:pStyle w:val="ContinuedOnNextPa"/>
      </w:pPr>
      <w:bookmarkStart w:id="1166" w:name="_Hlk177554036"/>
      <w:r>
        <w:t>Continued on next page</w:t>
      </w:r>
    </w:p>
    <w:p w14:paraId="66E553D3" w14:textId="126D3784" w:rsidR="00A44175" w:rsidRPr="00D90F7D" w:rsidRDefault="00A44175">
      <w:pPr>
        <w:pStyle w:val="MapTitleContinued"/>
        <w:rPr>
          <w:b w:val="0"/>
          <w:sz w:val="24"/>
        </w:rPr>
      </w:pPr>
      <w:bookmarkStart w:id="1167" w:name="_Hlk177554038"/>
      <w:bookmarkEnd w:id="1166"/>
      <w:r w:rsidRPr="00D90F7D">
        <w:br w:type="page"/>
      </w:r>
      <w:r w:rsidRPr="00D90F7D">
        <w:lastRenderedPageBreak/>
        <w:fldChar w:fldCharType="begin"/>
      </w:r>
      <w:r w:rsidRPr="00D90F7D">
        <w:instrText>styleref "Map Title"</w:instrText>
      </w:r>
      <w:r w:rsidRPr="00D90F7D">
        <w:fldChar w:fldCharType="end"/>
      </w:r>
      <w:bookmarkStart w:id="1168" w:name="_Hlk177554037"/>
      <w:r w:rsidR="00EC6D34" w:rsidRPr="00EC6D34">
        <w:rPr>
          <w:rStyle w:val="continuedChar"/>
          <w:b/>
          <w:bCs w:val="0"/>
        </w:rPr>
        <w:t xml:space="preserve"> Select Custom Data</w:t>
      </w:r>
      <w:r w:rsidR="00EC6D34" w:rsidRPr="00EC6D34">
        <w:rPr>
          <w:rStyle w:val="continuedChar"/>
          <w:b/>
          <w:bCs w:val="0"/>
        </w:rPr>
        <w:fldChar w:fldCharType="begin"/>
      </w:r>
      <w:r w:rsidR="00EC6D34" w:rsidRPr="00EC6D34">
        <w:rPr>
          <w:rStyle w:val="continuedChar"/>
          <w:b/>
          <w:bCs w:val="0"/>
        </w:rPr>
        <w:instrText>styleref "Map Title"</w:instrText>
      </w:r>
      <w:r w:rsidR="00EC6D34" w:rsidRPr="00EC6D34">
        <w:rPr>
          <w:rStyle w:val="continuedChar"/>
          <w:b/>
          <w:bCs w:val="0"/>
        </w:rPr>
        <w:fldChar w:fldCharType="end"/>
      </w:r>
      <w:r w:rsidR="00EC6D34" w:rsidRPr="00EC6D34">
        <w:rPr>
          <w:rStyle w:val="continuedChar"/>
          <w:b/>
          <w:bCs w:val="0"/>
        </w:rPr>
        <w:t>,</w:t>
      </w:r>
      <w:r w:rsidR="00EC6D34" w:rsidRPr="00D90F7D">
        <w:t xml:space="preserve"> </w:t>
      </w:r>
      <w:r w:rsidR="00EC6D34" w:rsidRPr="00D90F7D">
        <w:rPr>
          <w:b w:val="0"/>
          <w:sz w:val="24"/>
        </w:rPr>
        <w:t>Continued</w:t>
      </w:r>
      <w:bookmarkEnd w:id="1168"/>
    </w:p>
    <w:bookmarkEnd w:id="1167"/>
    <w:p w14:paraId="06CDAF28" w14:textId="5E301737" w:rsidR="00A44175" w:rsidRPr="00E0093C" w:rsidRDefault="00A44175" w:rsidP="00A44175">
      <w:pPr>
        <w:pStyle w:val="BlockLine"/>
      </w:pPr>
    </w:p>
    <w:p w14:paraId="1BC53B6B" w14:textId="360FF982" w:rsidR="00A94E55" w:rsidRPr="00530B55" w:rsidRDefault="00A94E55" w:rsidP="00A94E55">
      <w:pPr>
        <w:autoSpaceDE w:val="0"/>
        <w:autoSpaceDN w:val="0"/>
        <w:adjustRightInd w:val="0"/>
        <w:rPr>
          <w:b/>
          <w:sz w:val="22"/>
          <w:szCs w:val="22"/>
        </w:rPr>
      </w:pPr>
      <w:bookmarkStart w:id="1169" w:name="_Hlk177554039"/>
      <w:r w:rsidRPr="00530B55">
        <w:rPr>
          <w:b/>
          <w:sz w:val="22"/>
          <w:szCs w:val="22"/>
        </w:rPr>
        <w:t>38.1</w:t>
      </w:r>
      <w:r w:rsidR="00E36DCB">
        <w:rPr>
          <w:b/>
          <w:sz w:val="22"/>
          <w:szCs w:val="22"/>
        </w:rPr>
        <w:tab/>
      </w:r>
      <w:r w:rsidRPr="00530B55">
        <w:rPr>
          <w:b/>
          <w:sz w:val="22"/>
          <w:szCs w:val="22"/>
        </w:rPr>
        <w:t>EXCLUDE/WAIVER</w:t>
      </w:r>
    </w:p>
    <w:p w14:paraId="78853FF3" w14:textId="77777777" w:rsidR="00A94E55" w:rsidRPr="00E0093C" w:rsidRDefault="00A94E55" w:rsidP="00A94E55">
      <w:pPr>
        <w:autoSpaceDE w:val="0"/>
        <w:autoSpaceDN w:val="0"/>
        <w:adjustRightInd w:val="0"/>
        <w:rPr>
          <w:sz w:val="22"/>
          <w:szCs w:val="22"/>
        </w:rPr>
      </w:pPr>
      <w:bookmarkStart w:id="1170" w:name="_Hlk177554040"/>
      <w:bookmarkEnd w:id="1169"/>
      <w:r w:rsidRPr="00E0093C">
        <w:rPr>
          <w:sz w:val="22"/>
          <w:szCs w:val="22"/>
        </w:rPr>
        <w:t>This field determines if the item is EXCLUDED or W</w:t>
      </w:r>
      <w:r>
        <w:rPr>
          <w:sz w:val="22"/>
          <w:szCs w:val="22"/>
        </w:rPr>
        <w:t>a</w:t>
      </w:r>
      <w:r w:rsidR="00343EA0">
        <w:rPr>
          <w:sz w:val="22"/>
          <w:szCs w:val="22"/>
        </w:rPr>
        <w:t>i</w:t>
      </w:r>
      <w:r>
        <w:rPr>
          <w:sz w:val="22"/>
          <w:szCs w:val="22"/>
        </w:rPr>
        <w:t>ver off of a National Contract.</w:t>
      </w:r>
    </w:p>
    <w:p w14:paraId="2AF34371" w14:textId="5BD4E070" w:rsidR="00A94E55" w:rsidRPr="00E0093C" w:rsidRDefault="00A94E55" w:rsidP="006B04D8">
      <w:pPr>
        <w:autoSpaceDE w:val="0"/>
        <w:autoSpaceDN w:val="0"/>
        <w:adjustRightInd w:val="0"/>
        <w:ind w:firstLine="990"/>
        <w:rPr>
          <w:sz w:val="22"/>
          <w:szCs w:val="22"/>
        </w:rPr>
      </w:pPr>
      <w:bookmarkStart w:id="1171" w:name="_Hlk177554041"/>
      <w:bookmarkEnd w:id="1170"/>
      <w:r>
        <w:rPr>
          <w:sz w:val="22"/>
          <w:szCs w:val="22"/>
        </w:rPr>
        <w:t>'E' FOR EXCLUDED</w:t>
      </w:r>
    </w:p>
    <w:p w14:paraId="516F0AC2" w14:textId="5A8C46BB" w:rsidR="00A94E55" w:rsidRPr="00E0093C" w:rsidRDefault="00A94E55" w:rsidP="006B04D8">
      <w:pPr>
        <w:autoSpaceDE w:val="0"/>
        <w:autoSpaceDN w:val="0"/>
        <w:adjustRightInd w:val="0"/>
        <w:ind w:firstLine="990"/>
        <w:rPr>
          <w:sz w:val="22"/>
          <w:szCs w:val="22"/>
        </w:rPr>
      </w:pPr>
      <w:bookmarkStart w:id="1172" w:name="_Hlk177554042"/>
      <w:bookmarkEnd w:id="1171"/>
      <w:r w:rsidRPr="00E0093C">
        <w:rPr>
          <w:sz w:val="22"/>
          <w:szCs w:val="22"/>
        </w:rPr>
        <w:t>'W' FO</w:t>
      </w:r>
      <w:r>
        <w:rPr>
          <w:sz w:val="22"/>
          <w:szCs w:val="22"/>
        </w:rPr>
        <w:t>R WAIVER</w:t>
      </w:r>
    </w:p>
    <w:bookmarkEnd w:id="1172"/>
    <w:p w14:paraId="2BFCA3F9" w14:textId="77777777" w:rsidR="00A94E55" w:rsidRDefault="00A94E55" w:rsidP="00A44175">
      <w:pPr>
        <w:autoSpaceDE w:val="0"/>
        <w:autoSpaceDN w:val="0"/>
        <w:adjustRightInd w:val="0"/>
        <w:rPr>
          <w:b/>
          <w:sz w:val="22"/>
          <w:szCs w:val="22"/>
        </w:rPr>
      </w:pPr>
    </w:p>
    <w:p w14:paraId="162B45BA" w14:textId="438FE518" w:rsidR="00A44175" w:rsidRPr="00530B55" w:rsidRDefault="00A44175" w:rsidP="00A44175">
      <w:pPr>
        <w:autoSpaceDE w:val="0"/>
        <w:autoSpaceDN w:val="0"/>
        <w:adjustRightInd w:val="0"/>
        <w:rPr>
          <w:b/>
          <w:sz w:val="22"/>
          <w:szCs w:val="22"/>
        </w:rPr>
      </w:pPr>
      <w:bookmarkStart w:id="1173" w:name="_Hlk177554043"/>
      <w:r w:rsidRPr="00530B55">
        <w:rPr>
          <w:b/>
          <w:sz w:val="22"/>
          <w:szCs w:val="22"/>
        </w:rPr>
        <w:t>38.7</w:t>
      </w:r>
      <w:r w:rsidR="00E36DCB">
        <w:rPr>
          <w:b/>
          <w:sz w:val="22"/>
          <w:szCs w:val="22"/>
        </w:rPr>
        <w:tab/>
      </w:r>
      <w:r w:rsidRPr="00530B55">
        <w:rPr>
          <w:b/>
          <w:sz w:val="22"/>
          <w:szCs w:val="22"/>
        </w:rPr>
        <w:t xml:space="preserve">CONTRACT # </w:t>
      </w:r>
    </w:p>
    <w:p w14:paraId="151EA1E0" w14:textId="25124495" w:rsidR="00A44175" w:rsidRPr="00A44175" w:rsidRDefault="00A44175" w:rsidP="00A44175">
      <w:pPr>
        <w:autoSpaceDE w:val="0"/>
        <w:autoSpaceDN w:val="0"/>
        <w:adjustRightInd w:val="0"/>
        <w:rPr>
          <w:sz w:val="22"/>
          <w:szCs w:val="22"/>
        </w:rPr>
      </w:pPr>
      <w:bookmarkStart w:id="1174" w:name="_Hlk177554044"/>
      <w:bookmarkEnd w:id="1173"/>
      <w:r w:rsidRPr="00E0093C">
        <w:rPr>
          <w:sz w:val="22"/>
          <w:szCs w:val="22"/>
        </w:rPr>
        <w:t>This field stores the Contract Number.</w:t>
      </w:r>
      <w:r w:rsidR="00FD2460">
        <w:rPr>
          <w:sz w:val="22"/>
          <w:szCs w:val="22"/>
        </w:rPr>
        <w:t xml:space="preserve"> </w:t>
      </w:r>
    </w:p>
    <w:bookmarkEnd w:id="1174"/>
    <w:p w14:paraId="5334D5C8" w14:textId="77777777" w:rsidR="00A44175" w:rsidRDefault="00A44175" w:rsidP="00A44175">
      <w:pPr>
        <w:autoSpaceDE w:val="0"/>
        <w:autoSpaceDN w:val="0"/>
        <w:adjustRightInd w:val="0"/>
        <w:rPr>
          <w:b/>
          <w:sz w:val="22"/>
          <w:szCs w:val="22"/>
        </w:rPr>
      </w:pPr>
    </w:p>
    <w:p w14:paraId="2CFA3778" w14:textId="03A63B8A" w:rsidR="00A44175" w:rsidRPr="00530B55" w:rsidRDefault="00A44175" w:rsidP="00A44175">
      <w:pPr>
        <w:autoSpaceDE w:val="0"/>
        <w:autoSpaceDN w:val="0"/>
        <w:adjustRightInd w:val="0"/>
        <w:rPr>
          <w:b/>
          <w:sz w:val="22"/>
          <w:szCs w:val="22"/>
        </w:rPr>
      </w:pPr>
      <w:bookmarkStart w:id="1175" w:name="_Hlk177554045"/>
      <w:r w:rsidRPr="00530B55">
        <w:rPr>
          <w:b/>
          <w:sz w:val="22"/>
          <w:szCs w:val="22"/>
        </w:rPr>
        <w:t>40</w:t>
      </w:r>
      <w:r w:rsidR="00E36DCB">
        <w:rPr>
          <w:b/>
          <w:sz w:val="22"/>
          <w:szCs w:val="22"/>
        </w:rPr>
        <w:tab/>
      </w:r>
      <w:r w:rsidRPr="00530B55">
        <w:rPr>
          <w:b/>
          <w:sz w:val="22"/>
          <w:szCs w:val="22"/>
        </w:rPr>
        <w:t>REQUESTING STATION</w:t>
      </w:r>
    </w:p>
    <w:p w14:paraId="162EB9F5" w14:textId="4362D054" w:rsidR="00A44175" w:rsidRPr="00E0093C" w:rsidRDefault="00A44175" w:rsidP="00A44175">
      <w:pPr>
        <w:autoSpaceDE w:val="0"/>
        <w:autoSpaceDN w:val="0"/>
        <w:adjustRightInd w:val="0"/>
        <w:rPr>
          <w:sz w:val="22"/>
          <w:szCs w:val="22"/>
        </w:rPr>
      </w:pPr>
      <w:bookmarkStart w:id="1176" w:name="_Hlk177554046"/>
      <w:bookmarkEnd w:id="1175"/>
      <w:r w:rsidRPr="00E0093C">
        <w:rPr>
          <w:sz w:val="22"/>
          <w:szCs w:val="22"/>
        </w:rPr>
        <w:t>This is the station requesting services or appliances.</w:t>
      </w:r>
      <w:r w:rsidR="00FD2460">
        <w:rPr>
          <w:sz w:val="22"/>
          <w:szCs w:val="22"/>
        </w:rPr>
        <w:t xml:space="preserve"> </w:t>
      </w:r>
    </w:p>
    <w:bookmarkEnd w:id="1176"/>
    <w:p w14:paraId="19A0AACC" w14:textId="77777777" w:rsidR="00A44175" w:rsidRPr="00E0093C" w:rsidRDefault="00A44175" w:rsidP="00A44175">
      <w:pPr>
        <w:autoSpaceDE w:val="0"/>
        <w:autoSpaceDN w:val="0"/>
        <w:adjustRightInd w:val="0"/>
        <w:rPr>
          <w:sz w:val="22"/>
          <w:szCs w:val="22"/>
        </w:rPr>
      </w:pPr>
    </w:p>
    <w:p w14:paraId="43C50FD4" w14:textId="072554AF" w:rsidR="00A44175" w:rsidRPr="00530B55" w:rsidRDefault="00A44175" w:rsidP="00A44175">
      <w:pPr>
        <w:autoSpaceDE w:val="0"/>
        <w:autoSpaceDN w:val="0"/>
        <w:adjustRightInd w:val="0"/>
        <w:rPr>
          <w:b/>
          <w:sz w:val="22"/>
          <w:szCs w:val="22"/>
        </w:rPr>
      </w:pPr>
      <w:bookmarkStart w:id="1177" w:name="_Hlk177554047"/>
      <w:r w:rsidRPr="00530B55">
        <w:rPr>
          <w:b/>
          <w:sz w:val="22"/>
          <w:szCs w:val="22"/>
        </w:rPr>
        <w:t>45</w:t>
      </w:r>
      <w:r w:rsidR="00E36DCB">
        <w:rPr>
          <w:b/>
          <w:sz w:val="22"/>
          <w:szCs w:val="22"/>
        </w:rPr>
        <w:tab/>
      </w:r>
      <w:r w:rsidRPr="00530B55">
        <w:rPr>
          <w:b/>
          <w:sz w:val="22"/>
          <w:szCs w:val="22"/>
        </w:rPr>
        <w:t>TOTAL LABOR HOURS</w:t>
      </w:r>
    </w:p>
    <w:p w14:paraId="79FD08EF" w14:textId="14B998A3" w:rsidR="00A44175" w:rsidRPr="00E0093C" w:rsidRDefault="00A44175" w:rsidP="00A44175">
      <w:pPr>
        <w:autoSpaceDE w:val="0"/>
        <w:autoSpaceDN w:val="0"/>
        <w:adjustRightInd w:val="0"/>
        <w:rPr>
          <w:sz w:val="22"/>
          <w:szCs w:val="22"/>
        </w:rPr>
      </w:pPr>
      <w:bookmarkStart w:id="1178" w:name="_Hlk177554048"/>
      <w:bookmarkEnd w:id="1177"/>
      <w:r w:rsidRPr="00E0093C">
        <w:rPr>
          <w:sz w:val="22"/>
          <w:szCs w:val="22"/>
        </w:rPr>
        <w:t>This is the number of hours spent on the job.</w:t>
      </w:r>
      <w:r w:rsidR="00FD2460">
        <w:rPr>
          <w:sz w:val="22"/>
          <w:szCs w:val="22"/>
        </w:rPr>
        <w:t xml:space="preserve"> </w:t>
      </w:r>
      <w:r w:rsidRPr="00E0093C">
        <w:rPr>
          <w:sz w:val="22"/>
          <w:szCs w:val="22"/>
        </w:rPr>
        <w:t>This field is only populated via routines.</w:t>
      </w:r>
      <w:r w:rsidR="00FD2460">
        <w:rPr>
          <w:sz w:val="22"/>
          <w:szCs w:val="22"/>
        </w:rPr>
        <w:t xml:space="preserve"> </w:t>
      </w:r>
    </w:p>
    <w:bookmarkEnd w:id="1178"/>
    <w:p w14:paraId="7B4CBF9E" w14:textId="77777777" w:rsidR="00A44175" w:rsidRPr="00E0093C" w:rsidRDefault="00A44175" w:rsidP="00A44175">
      <w:pPr>
        <w:autoSpaceDE w:val="0"/>
        <w:autoSpaceDN w:val="0"/>
        <w:adjustRightInd w:val="0"/>
        <w:rPr>
          <w:sz w:val="22"/>
          <w:szCs w:val="22"/>
        </w:rPr>
      </w:pPr>
    </w:p>
    <w:p w14:paraId="4A6007E9" w14:textId="19810121" w:rsidR="00A44175" w:rsidRPr="00530B55" w:rsidRDefault="00A44175" w:rsidP="00A44175">
      <w:pPr>
        <w:autoSpaceDE w:val="0"/>
        <w:autoSpaceDN w:val="0"/>
        <w:adjustRightInd w:val="0"/>
        <w:rPr>
          <w:b/>
          <w:sz w:val="22"/>
          <w:szCs w:val="22"/>
        </w:rPr>
      </w:pPr>
      <w:bookmarkStart w:id="1179" w:name="_Hlk177554049"/>
      <w:r w:rsidRPr="00530B55">
        <w:rPr>
          <w:b/>
          <w:sz w:val="22"/>
          <w:szCs w:val="22"/>
        </w:rPr>
        <w:t>46</w:t>
      </w:r>
      <w:r w:rsidR="00E36DCB">
        <w:rPr>
          <w:b/>
          <w:sz w:val="22"/>
          <w:szCs w:val="22"/>
        </w:rPr>
        <w:tab/>
      </w:r>
      <w:r w:rsidRPr="00530B55">
        <w:rPr>
          <w:b/>
          <w:sz w:val="22"/>
          <w:szCs w:val="22"/>
        </w:rPr>
        <w:t>TOTAL LABOR COST</w:t>
      </w:r>
    </w:p>
    <w:p w14:paraId="611C44B1" w14:textId="515B7B79" w:rsidR="00A44175" w:rsidRPr="00E0093C" w:rsidRDefault="00A44175" w:rsidP="00A44175">
      <w:pPr>
        <w:autoSpaceDE w:val="0"/>
        <w:autoSpaceDN w:val="0"/>
        <w:adjustRightInd w:val="0"/>
        <w:rPr>
          <w:sz w:val="22"/>
          <w:szCs w:val="22"/>
        </w:rPr>
      </w:pPr>
      <w:bookmarkStart w:id="1180" w:name="_Hlk177554050"/>
      <w:bookmarkEnd w:id="1179"/>
      <w:r w:rsidRPr="00E0093C">
        <w:rPr>
          <w:sz w:val="22"/>
          <w:szCs w:val="22"/>
        </w:rPr>
        <w:t>The total cos</w:t>
      </w:r>
      <w:r>
        <w:rPr>
          <w:sz w:val="22"/>
          <w:szCs w:val="22"/>
        </w:rPr>
        <w:t xml:space="preserve">t of the labor to perform this </w:t>
      </w:r>
      <w:r w:rsidRPr="00E0093C">
        <w:rPr>
          <w:sz w:val="22"/>
          <w:szCs w:val="22"/>
        </w:rPr>
        <w:t>job.</w:t>
      </w:r>
      <w:r w:rsidR="00FD2460">
        <w:rPr>
          <w:sz w:val="22"/>
          <w:szCs w:val="22"/>
        </w:rPr>
        <w:t xml:space="preserve"> </w:t>
      </w:r>
    </w:p>
    <w:bookmarkEnd w:id="1180"/>
    <w:p w14:paraId="14842C58" w14:textId="77777777" w:rsidR="00A44175" w:rsidRPr="00E0093C" w:rsidRDefault="00A44175" w:rsidP="00A44175">
      <w:pPr>
        <w:autoSpaceDE w:val="0"/>
        <w:autoSpaceDN w:val="0"/>
        <w:adjustRightInd w:val="0"/>
        <w:rPr>
          <w:sz w:val="22"/>
          <w:szCs w:val="22"/>
        </w:rPr>
      </w:pPr>
    </w:p>
    <w:p w14:paraId="2DA5F0FB" w14:textId="15FD5383" w:rsidR="00A44175" w:rsidRPr="00530B55" w:rsidRDefault="00A44175" w:rsidP="00A44175">
      <w:pPr>
        <w:autoSpaceDE w:val="0"/>
        <w:autoSpaceDN w:val="0"/>
        <w:adjustRightInd w:val="0"/>
        <w:rPr>
          <w:b/>
          <w:sz w:val="22"/>
          <w:szCs w:val="22"/>
        </w:rPr>
      </w:pPr>
      <w:bookmarkStart w:id="1181" w:name="_Hlk177554051"/>
      <w:r w:rsidRPr="00530B55">
        <w:rPr>
          <w:b/>
          <w:sz w:val="22"/>
          <w:szCs w:val="22"/>
        </w:rPr>
        <w:t>47</w:t>
      </w:r>
      <w:r w:rsidR="00E36DCB">
        <w:rPr>
          <w:b/>
          <w:sz w:val="22"/>
          <w:szCs w:val="22"/>
        </w:rPr>
        <w:tab/>
      </w:r>
      <w:r w:rsidRPr="00530B55">
        <w:rPr>
          <w:b/>
          <w:sz w:val="22"/>
          <w:szCs w:val="22"/>
        </w:rPr>
        <w:t>TOTAL MATERIAL COST</w:t>
      </w:r>
    </w:p>
    <w:p w14:paraId="521A8BD3" w14:textId="4F29DE50" w:rsidR="00A44175" w:rsidRPr="00E0093C" w:rsidRDefault="00A44175" w:rsidP="00A44175">
      <w:pPr>
        <w:autoSpaceDE w:val="0"/>
        <w:autoSpaceDN w:val="0"/>
        <w:adjustRightInd w:val="0"/>
        <w:rPr>
          <w:sz w:val="22"/>
          <w:szCs w:val="22"/>
        </w:rPr>
      </w:pPr>
      <w:bookmarkStart w:id="1182" w:name="_Hlk177554052"/>
      <w:bookmarkEnd w:id="1181"/>
      <w:r w:rsidRPr="00E0093C">
        <w:rPr>
          <w:sz w:val="22"/>
          <w:szCs w:val="22"/>
        </w:rPr>
        <w:t>The total cost of all the materials to perform the job.</w:t>
      </w:r>
      <w:r w:rsidR="00FD2460">
        <w:rPr>
          <w:sz w:val="22"/>
          <w:szCs w:val="22"/>
        </w:rPr>
        <w:t xml:space="preserve"> </w:t>
      </w:r>
    </w:p>
    <w:bookmarkEnd w:id="1182"/>
    <w:p w14:paraId="5F72F1CC" w14:textId="77777777" w:rsidR="00A44175" w:rsidRPr="00E0093C" w:rsidRDefault="00A44175" w:rsidP="00A44175">
      <w:pPr>
        <w:autoSpaceDE w:val="0"/>
        <w:autoSpaceDN w:val="0"/>
        <w:adjustRightInd w:val="0"/>
        <w:rPr>
          <w:sz w:val="22"/>
          <w:szCs w:val="22"/>
        </w:rPr>
      </w:pPr>
    </w:p>
    <w:p w14:paraId="57B2F846" w14:textId="7B3A3718" w:rsidR="00A44175" w:rsidRPr="00530B55" w:rsidRDefault="00A44175" w:rsidP="00A44175">
      <w:pPr>
        <w:autoSpaceDE w:val="0"/>
        <w:autoSpaceDN w:val="0"/>
        <w:adjustRightInd w:val="0"/>
        <w:rPr>
          <w:b/>
          <w:sz w:val="22"/>
          <w:szCs w:val="22"/>
        </w:rPr>
      </w:pPr>
      <w:bookmarkStart w:id="1183" w:name="_Hlk177554053"/>
      <w:r w:rsidRPr="00530B55">
        <w:rPr>
          <w:b/>
          <w:sz w:val="22"/>
          <w:szCs w:val="22"/>
        </w:rPr>
        <w:t>48</w:t>
      </w:r>
      <w:r w:rsidR="00E36DCB">
        <w:rPr>
          <w:b/>
          <w:sz w:val="22"/>
          <w:szCs w:val="22"/>
        </w:rPr>
        <w:tab/>
      </w:r>
      <w:r w:rsidRPr="00530B55">
        <w:rPr>
          <w:b/>
          <w:sz w:val="22"/>
          <w:szCs w:val="22"/>
        </w:rPr>
        <w:t>TOTAL LAB COST</w:t>
      </w:r>
    </w:p>
    <w:p w14:paraId="07EB751E" w14:textId="1CC884B5" w:rsidR="00A44175" w:rsidRPr="00E0093C" w:rsidRDefault="00A44175" w:rsidP="00A44175">
      <w:pPr>
        <w:autoSpaceDE w:val="0"/>
        <w:autoSpaceDN w:val="0"/>
        <w:adjustRightInd w:val="0"/>
        <w:rPr>
          <w:sz w:val="22"/>
          <w:szCs w:val="22"/>
        </w:rPr>
      </w:pPr>
      <w:bookmarkStart w:id="1184" w:name="_Hlk177554054"/>
      <w:bookmarkEnd w:id="1183"/>
      <w:r w:rsidRPr="00E0093C">
        <w:rPr>
          <w:sz w:val="22"/>
          <w:szCs w:val="22"/>
        </w:rPr>
        <w:t>The Prosthetic Laboratory Total Cost calculated by AMIS.</w:t>
      </w:r>
      <w:r w:rsidR="00FD2460">
        <w:rPr>
          <w:sz w:val="22"/>
          <w:szCs w:val="22"/>
        </w:rPr>
        <w:t xml:space="preserve"> </w:t>
      </w:r>
    </w:p>
    <w:bookmarkEnd w:id="1184"/>
    <w:p w14:paraId="6EF8B1A6" w14:textId="77777777" w:rsidR="00A44175" w:rsidRPr="00E0093C" w:rsidRDefault="00A44175" w:rsidP="00A44175">
      <w:pPr>
        <w:autoSpaceDE w:val="0"/>
        <w:autoSpaceDN w:val="0"/>
        <w:adjustRightInd w:val="0"/>
        <w:rPr>
          <w:sz w:val="22"/>
          <w:szCs w:val="22"/>
        </w:rPr>
      </w:pPr>
    </w:p>
    <w:p w14:paraId="55C41E85" w14:textId="27B65D7C" w:rsidR="00A44175" w:rsidRPr="00530B55" w:rsidRDefault="00A44175" w:rsidP="00A44175">
      <w:pPr>
        <w:autoSpaceDE w:val="0"/>
        <w:autoSpaceDN w:val="0"/>
        <w:adjustRightInd w:val="0"/>
        <w:rPr>
          <w:b/>
          <w:sz w:val="22"/>
          <w:szCs w:val="22"/>
        </w:rPr>
      </w:pPr>
      <w:bookmarkStart w:id="1185" w:name="_Hlk177554055"/>
      <w:r w:rsidRPr="00530B55">
        <w:rPr>
          <w:b/>
          <w:sz w:val="22"/>
          <w:szCs w:val="22"/>
        </w:rPr>
        <w:t>50</w:t>
      </w:r>
      <w:r w:rsidR="00E36DCB">
        <w:rPr>
          <w:b/>
          <w:sz w:val="22"/>
          <w:szCs w:val="22"/>
        </w:rPr>
        <w:tab/>
      </w:r>
      <w:r w:rsidRPr="00530B55">
        <w:rPr>
          <w:b/>
          <w:sz w:val="22"/>
          <w:szCs w:val="22"/>
        </w:rPr>
        <w:t>COMPLETION DATE</w:t>
      </w:r>
    </w:p>
    <w:p w14:paraId="5FD3BFD6" w14:textId="33D199A5" w:rsidR="00A44175" w:rsidRPr="00E0093C" w:rsidRDefault="00A44175" w:rsidP="00A44175">
      <w:pPr>
        <w:autoSpaceDE w:val="0"/>
        <w:autoSpaceDN w:val="0"/>
        <w:adjustRightInd w:val="0"/>
        <w:rPr>
          <w:sz w:val="22"/>
          <w:szCs w:val="22"/>
        </w:rPr>
      </w:pPr>
      <w:bookmarkStart w:id="1186" w:name="_Hlk177554056"/>
      <w:bookmarkEnd w:id="1185"/>
      <w:r w:rsidRPr="00E0093C">
        <w:rPr>
          <w:sz w:val="22"/>
          <w:szCs w:val="22"/>
        </w:rPr>
        <w:t>The date the job was completed.</w:t>
      </w:r>
      <w:r w:rsidR="00FD2460">
        <w:rPr>
          <w:sz w:val="22"/>
          <w:szCs w:val="22"/>
        </w:rPr>
        <w:t xml:space="preserve"> </w:t>
      </w:r>
    </w:p>
    <w:bookmarkEnd w:id="1186"/>
    <w:p w14:paraId="597367AE" w14:textId="77777777" w:rsidR="00A44175" w:rsidRPr="00E0093C" w:rsidRDefault="00A44175" w:rsidP="00A44175">
      <w:pPr>
        <w:autoSpaceDE w:val="0"/>
        <w:autoSpaceDN w:val="0"/>
        <w:adjustRightInd w:val="0"/>
        <w:rPr>
          <w:sz w:val="22"/>
          <w:szCs w:val="22"/>
        </w:rPr>
      </w:pPr>
    </w:p>
    <w:p w14:paraId="3B5D707A" w14:textId="4416CA9B" w:rsidR="00A44175" w:rsidRPr="00530B55" w:rsidRDefault="00A44175" w:rsidP="00A44175">
      <w:pPr>
        <w:autoSpaceDE w:val="0"/>
        <w:autoSpaceDN w:val="0"/>
        <w:adjustRightInd w:val="0"/>
        <w:rPr>
          <w:b/>
          <w:sz w:val="22"/>
          <w:szCs w:val="22"/>
        </w:rPr>
      </w:pPr>
      <w:bookmarkStart w:id="1187" w:name="_Hlk177554057"/>
      <w:r w:rsidRPr="00530B55">
        <w:rPr>
          <w:b/>
          <w:sz w:val="22"/>
          <w:szCs w:val="22"/>
        </w:rPr>
        <w:t>51</w:t>
      </w:r>
      <w:r w:rsidR="006B04D8">
        <w:rPr>
          <w:b/>
          <w:sz w:val="22"/>
          <w:szCs w:val="22"/>
        </w:rPr>
        <w:tab/>
      </w:r>
      <w:r w:rsidRPr="00530B55">
        <w:rPr>
          <w:b/>
          <w:sz w:val="22"/>
          <w:szCs w:val="22"/>
        </w:rPr>
        <w:t>LAB REMARKS</w:t>
      </w:r>
    </w:p>
    <w:p w14:paraId="0AB0D23D" w14:textId="051BFCDA" w:rsidR="00A44175" w:rsidRPr="00E0093C" w:rsidRDefault="00A44175" w:rsidP="00A44175">
      <w:pPr>
        <w:autoSpaceDE w:val="0"/>
        <w:autoSpaceDN w:val="0"/>
        <w:adjustRightInd w:val="0"/>
        <w:rPr>
          <w:sz w:val="22"/>
          <w:szCs w:val="22"/>
        </w:rPr>
      </w:pPr>
      <w:bookmarkStart w:id="1188" w:name="_Hlk177554058"/>
      <w:bookmarkEnd w:id="1187"/>
      <w:r w:rsidRPr="00E0093C">
        <w:rPr>
          <w:sz w:val="22"/>
          <w:szCs w:val="22"/>
        </w:rPr>
        <w:t>A free-text field used to indicate any additional Laboratory information that is needed for this entry.</w:t>
      </w:r>
      <w:r w:rsidR="00FD2460">
        <w:rPr>
          <w:sz w:val="22"/>
          <w:szCs w:val="22"/>
        </w:rPr>
        <w:t xml:space="preserve"> </w:t>
      </w:r>
      <w:r w:rsidRPr="00E0093C">
        <w:rPr>
          <w:sz w:val="22"/>
          <w:szCs w:val="22"/>
        </w:rPr>
        <w:t>Since the field is only 40 characters in length, use meaningful</w:t>
      </w:r>
      <w:r>
        <w:rPr>
          <w:sz w:val="22"/>
          <w:szCs w:val="22"/>
        </w:rPr>
        <w:t xml:space="preserve"> </w:t>
      </w:r>
      <w:r w:rsidRPr="00E0093C">
        <w:rPr>
          <w:sz w:val="22"/>
          <w:szCs w:val="22"/>
        </w:rPr>
        <w:t>abbreviations where possible.</w:t>
      </w:r>
      <w:r w:rsidR="00FD2460">
        <w:rPr>
          <w:sz w:val="22"/>
          <w:szCs w:val="22"/>
        </w:rPr>
        <w:t xml:space="preserve"> </w:t>
      </w:r>
    </w:p>
    <w:bookmarkEnd w:id="1188"/>
    <w:p w14:paraId="3C7E2070" w14:textId="77777777" w:rsidR="00A44175" w:rsidRPr="00E0093C" w:rsidRDefault="00A44175" w:rsidP="00A44175">
      <w:pPr>
        <w:autoSpaceDE w:val="0"/>
        <w:autoSpaceDN w:val="0"/>
        <w:adjustRightInd w:val="0"/>
        <w:rPr>
          <w:sz w:val="22"/>
          <w:szCs w:val="22"/>
        </w:rPr>
      </w:pPr>
    </w:p>
    <w:p w14:paraId="4DAF3DF5" w14:textId="51F705F5" w:rsidR="00A44175" w:rsidRPr="00530B55" w:rsidRDefault="00A44175" w:rsidP="00A44175">
      <w:pPr>
        <w:autoSpaceDE w:val="0"/>
        <w:autoSpaceDN w:val="0"/>
        <w:adjustRightInd w:val="0"/>
        <w:rPr>
          <w:b/>
          <w:sz w:val="22"/>
          <w:szCs w:val="22"/>
        </w:rPr>
      </w:pPr>
      <w:bookmarkStart w:id="1189" w:name="_Hlk177554059"/>
      <w:r w:rsidRPr="00530B55">
        <w:rPr>
          <w:b/>
          <w:sz w:val="22"/>
          <w:szCs w:val="22"/>
        </w:rPr>
        <w:t>52</w:t>
      </w:r>
      <w:r w:rsidR="00E36DCB">
        <w:rPr>
          <w:b/>
          <w:sz w:val="22"/>
          <w:szCs w:val="22"/>
        </w:rPr>
        <w:tab/>
      </w:r>
      <w:r w:rsidRPr="00530B55">
        <w:rPr>
          <w:b/>
          <w:sz w:val="22"/>
          <w:szCs w:val="22"/>
        </w:rPr>
        <w:t xml:space="preserve">AMIS NEW CODE </w:t>
      </w:r>
    </w:p>
    <w:p w14:paraId="56E8AE9A" w14:textId="089A2753" w:rsidR="00A44175" w:rsidRPr="00E0093C" w:rsidRDefault="00A44175" w:rsidP="00A44175">
      <w:pPr>
        <w:autoSpaceDE w:val="0"/>
        <w:autoSpaceDN w:val="0"/>
        <w:adjustRightInd w:val="0"/>
        <w:rPr>
          <w:sz w:val="22"/>
          <w:szCs w:val="22"/>
        </w:rPr>
      </w:pPr>
      <w:bookmarkStart w:id="1190" w:name="_Hlk177554060"/>
      <w:bookmarkEnd w:id="1189"/>
      <w:r w:rsidRPr="00E0093C">
        <w:rPr>
          <w:sz w:val="22"/>
          <w:szCs w:val="22"/>
        </w:rPr>
        <w:t>This field is set when AMIS is generated.</w:t>
      </w:r>
      <w:r w:rsidR="00FD2460">
        <w:rPr>
          <w:sz w:val="22"/>
          <w:szCs w:val="22"/>
        </w:rPr>
        <w:t xml:space="preserve"> </w:t>
      </w:r>
      <w:r w:rsidRPr="00E0093C">
        <w:rPr>
          <w:sz w:val="22"/>
          <w:szCs w:val="22"/>
        </w:rPr>
        <w:t xml:space="preserve">It is </w:t>
      </w:r>
      <w:r>
        <w:rPr>
          <w:sz w:val="22"/>
          <w:szCs w:val="22"/>
        </w:rPr>
        <w:t>t</w:t>
      </w:r>
      <w:r w:rsidRPr="00E0093C">
        <w:rPr>
          <w:sz w:val="22"/>
          <w:szCs w:val="22"/>
        </w:rPr>
        <w:t>he New Worksheet AMIS code.</w:t>
      </w:r>
      <w:r w:rsidR="00FD2460">
        <w:rPr>
          <w:sz w:val="22"/>
          <w:szCs w:val="22"/>
        </w:rPr>
        <w:t xml:space="preserve"> </w:t>
      </w:r>
    </w:p>
    <w:bookmarkEnd w:id="1190"/>
    <w:p w14:paraId="377F388A" w14:textId="77777777" w:rsidR="00A44175" w:rsidRPr="00E0093C" w:rsidRDefault="00A44175" w:rsidP="00A44175">
      <w:pPr>
        <w:autoSpaceDE w:val="0"/>
        <w:autoSpaceDN w:val="0"/>
        <w:adjustRightInd w:val="0"/>
        <w:rPr>
          <w:sz w:val="22"/>
          <w:szCs w:val="22"/>
        </w:rPr>
      </w:pPr>
    </w:p>
    <w:p w14:paraId="26A8E3DF" w14:textId="4DD33A63" w:rsidR="00A44175" w:rsidRPr="00530B55" w:rsidRDefault="00A44175" w:rsidP="00A44175">
      <w:pPr>
        <w:autoSpaceDE w:val="0"/>
        <w:autoSpaceDN w:val="0"/>
        <w:adjustRightInd w:val="0"/>
        <w:rPr>
          <w:b/>
          <w:sz w:val="22"/>
          <w:szCs w:val="22"/>
        </w:rPr>
      </w:pPr>
      <w:bookmarkStart w:id="1191" w:name="_Hlk177554061"/>
      <w:r w:rsidRPr="00530B55">
        <w:rPr>
          <w:b/>
          <w:sz w:val="22"/>
          <w:szCs w:val="22"/>
        </w:rPr>
        <w:t>60</w:t>
      </w:r>
      <w:r w:rsidR="00E36DCB">
        <w:rPr>
          <w:b/>
          <w:sz w:val="22"/>
          <w:szCs w:val="22"/>
        </w:rPr>
        <w:tab/>
      </w:r>
      <w:r w:rsidRPr="00530B55">
        <w:rPr>
          <w:b/>
          <w:sz w:val="22"/>
          <w:szCs w:val="22"/>
        </w:rPr>
        <w:t>AMIS DATE</w:t>
      </w:r>
    </w:p>
    <w:p w14:paraId="383A9E68" w14:textId="5D1BC6F1" w:rsidR="00A44175" w:rsidRPr="00E0093C" w:rsidRDefault="00A44175" w:rsidP="00A44175">
      <w:pPr>
        <w:autoSpaceDE w:val="0"/>
        <w:autoSpaceDN w:val="0"/>
        <w:adjustRightInd w:val="0"/>
        <w:rPr>
          <w:sz w:val="22"/>
          <w:szCs w:val="22"/>
        </w:rPr>
      </w:pPr>
      <w:bookmarkStart w:id="1192" w:name="_Hlk177554062"/>
      <w:bookmarkEnd w:id="1191"/>
      <w:r>
        <w:rPr>
          <w:sz w:val="22"/>
          <w:szCs w:val="22"/>
        </w:rPr>
        <w:t>T</w:t>
      </w:r>
      <w:r w:rsidRPr="00E0093C">
        <w:rPr>
          <w:sz w:val="22"/>
          <w:szCs w:val="22"/>
        </w:rPr>
        <w:t>he date AMIS was run and the item was</w:t>
      </w:r>
      <w:r>
        <w:rPr>
          <w:sz w:val="22"/>
          <w:szCs w:val="22"/>
        </w:rPr>
        <w:t xml:space="preserve"> </w:t>
      </w:r>
      <w:r w:rsidRPr="00E0093C">
        <w:rPr>
          <w:sz w:val="22"/>
          <w:szCs w:val="22"/>
        </w:rPr>
        <w:t>picked up and counted.</w:t>
      </w:r>
      <w:r w:rsidR="00FD2460">
        <w:rPr>
          <w:sz w:val="22"/>
          <w:szCs w:val="22"/>
        </w:rPr>
        <w:t xml:space="preserve"> </w:t>
      </w:r>
    </w:p>
    <w:bookmarkEnd w:id="1192"/>
    <w:p w14:paraId="3BDBBEB1" w14:textId="77777777" w:rsidR="00A44175" w:rsidRPr="00E0093C" w:rsidRDefault="00A44175" w:rsidP="00A44175">
      <w:pPr>
        <w:autoSpaceDE w:val="0"/>
        <w:autoSpaceDN w:val="0"/>
        <w:adjustRightInd w:val="0"/>
        <w:rPr>
          <w:sz w:val="22"/>
          <w:szCs w:val="22"/>
        </w:rPr>
      </w:pPr>
    </w:p>
    <w:p w14:paraId="782F6E01" w14:textId="653D5238" w:rsidR="00A44175" w:rsidRPr="00530B55" w:rsidRDefault="00A44175" w:rsidP="00A44175">
      <w:pPr>
        <w:autoSpaceDE w:val="0"/>
        <w:autoSpaceDN w:val="0"/>
        <w:adjustRightInd w:val="0"/>
        <w:rPr>
          <w:b/>
          <w:sz w:val="22"/>
          <w:szCs w:val="22"/>
        </w:rPr>
      </w:pPr>
      <w:bookmarkStart w:id="1193" w:name="_Hlk177554063"/>
      <w:r w:rsidRPr="00530B55">
        <w:rPr>
          <w:b/>
          <w:sz w:val="22"/>
          <w:szCs w:val="22"/>
        </w:rPr>
        <w:t>62</w:t>
      </w:r>
      <w:r w:rsidR="00E36DCB">
        <w:rPr>
          <w:b/>
          <w:sz w:val="22"/>
          <w:szCs w:val="22"/>
        </w:rPr>
        <w:tab/>
      </w:r>
      <w:r w:rsidRPr="00530B55">
        <w:rPr>
          <w:b/>
          <w:sz w:val="22"/>
          <w:szCs w:val="22"/>
        </w:rPr>
        <w:t>PATIENT CATEGORY</w:t>
      </w:r>
    </w:p>
    <w:p w14:paraId="4E9C172C" w14:textId="22E78D1D" w:rsidR="00A44175" w:rsidRPr="00E0093C" w:rsidRDefault="00A44175" w:rsidP="00A44175">
      <w:pPr>
        <w:autoSpaceDE w:val="0"/>
        <w:autoSpaceDN w:val="0"/>
        <w:adjustRightInd w:val="0"/>
        <w:rPr>
          <w:sz w:val="22"/>
          <w:szCs w:val="22"/>
        </w:rPr>
      </w:pPr>
      <w:bookmarkStart w:id="1194" w:name="_Hlk177554064"/>
      <w:bookmarkEnd w:id="1193"/>
      <w:r w:rsidRPr="00E0093C">
        <w:rPr>
          <w:sz w:val="22"/>
          <w:szCs w:val="22"/>
        </w:rPr>
        <w:t>This is the Prosthetic Patient Category used for counting AMIS.</w:t>
      </w:r>
      <w:r w:rsidR="00FD2460">
        <w:rPr>
          <w:sz w:val="22"/>
          <w:szCs w:val="22"/>
        </w:rPr>
        <w:t xml:space="preserve"> </w:t>
      </w:r>
    </w:p>
    <w:p w14:paraId="5531C1BC" w14:textId="4024EFE5" w:rsidR="00A44175" w:rsidRPr="00E0093C" w:rsidRDefault="00A44175" w:rsidP="006B04D8">
      <w:pPr>
        <w:autoSpaceDE w:val="0"/>
        <w:autoSpaceDN w:val="0"/>
        <w:adjustRightInd w:val="0"/>
        <w:ind w:firstLine="990"/>
        <w:rPr>
          <w:sz w:val="22"/>
          <w:szCs w:val="22"/>
        </w:rPr>
      </w:pPr>
      <w:bookmarkStart w:id="1195" w:name="_Hlk177554065"/>
      <w:bookmarkEnd w:id="1194"/>
      <w:r>
        <w:rPr>
          <w:sz w:val="22"/>
          <w:szCs w:val="22"/>
        </w:rPr>
        <w:lastRenderedPageBreak/>
        <w:t>'1' FOR SC/OP</w:t>
      </w:r>
    </w:p>
    <w:p w14:paraId="70E21F76" w14:textId="2CD91847" w:rsidR="00A44175" w:rsidRPr="00E0093C" w:rsidRDefault="00A44175" w:rsidP="006B04D8">
      <w:pPr>
        <w:autoSpaceDE w:val="0"/>
        <w:autoSpaceDN w:val="0"/>
        <w:adjustRightInd w:val="0"/>
        <w:ind w:firstLine="990"/>
        <w:rPr>
          <w:sz w:val="22"/>
          <w:szCs w:val="22"/>
        </w:rPr>
      </w:pPr>
      <w:bookmarkStart w:id="1196" w:name="_Hlk177554066"/>
      <w:bookmarkEnd w:id="1195"/>
      <w:r>
        <w:rPr>
          <w:sz w:val="22"/>
          <w:szCs w:val="22"/>
        </w:rPr>
        <w:t>'2' FOR SC</w:t>
      </w:r>
    </w:p>
    <w:p w14:paraId="2DDDEDBA" w14:textId="60EA8F03" w:rsidR="00A44175" w:rsidRPr="00E0093C" w:rsidRDefault="00A44175" w:rsidP="006B04D8">
      <w:pPr>
        <w:autoSpaceDE w:val="0"/>
        <w:autoSpaceDN w:val="0"/>
        <w:adjustRightInd w:val="0"/>
        <w:ind w:firstLine="990"/>
        <w:rPr>
          <w:sz w:val="22"/>
          <w:szCs w:val="22"/>
        </w:rPr>
      </w:pPr>
      <w:bookmarkStart w:id="1197" w:name="_Hlk177554067"/>
      <w:bookmarkEnd w:id="1196"/>
      <w:r>
        <w:rPr>
          <w:sz w:val="22"/>
          <w:szCs w:val="22"/>
        </w:rPr>
        <w:t>'3' FOR NSC</w:t>
      </w:r>
    </w:p>
    <w:p w14:paraId="35F5B5CA" w14:textId="217D54B0" w:rsidR="00A44175" w:rsidRPr="00E0093C" w:rsidRDefault="00A44175" w:rsidP="006B04D8">
      <w:pPr>
        <w:autoSpaceDE w:val="0"/>
        <w:autoSpaceDN w:val="0"/>
        <w:adjustRightInd w:val="0"/>
        <w:ind w:firstLine="990"/>
        <w:rPr>
          <w:sz w:val="22"/>
          <w:szCs w:val="22"/>
        </w:rPr>
      </w:pPr>
      <w:bookmarkStart w:id="1198" w:name="_Hlk177554068"/>
      <w:bookmarkEnd w:id="1197"/>
      <w:r>
        <w:rPr>
          <w:sz w:val="22"/>
          <w:szCs w:val="22"/>
        </w:rPr>
        <w:t>'4' FOR NSC/OP</w:t>
      </w:r>
    </w:p>
    <w:bookmarkEnd w:id="1198"/>
    <w:p w14:paraId="2E4BC938" w14:textId="77777777" w:rsidR="00A44175" w:rsidRPr="00E0093C" w:rsidRDefault="00A44175" w:rsidP="00A44175">
      <w:pPr>
        <w:autoSpaceDE w:val="0"/>
        <w:autoSpaceDN w:val="0"/>
        <w:adjustRightInd w:val="0"/>
        <w:rPr>
          <w:sz w:val="22"/>
          <w:szCs w:val="22"/>
        </w:rPr>
      </w:pPr>
    </w:p>
    <w:p w14:paraId="2C734415" w14:textId="77777777" w:rsidR="00A44175" w:rsidRDefault="00A44175">
      <w:pPr>
        <w:pStyle w:val="ContinuedOnNextPa"/>
      </w:pPr>
      <w:bookmarkStart w:id="1199" w:name="_Hlk177554069"/>
      <w:r>
        <w:t>Continued on next page</w:t>
      </w:r>
    </w:p>
    <w:p w14:paraId="5D07B231" w14:textId="16893411" w:rsidR="00A44175" w:rsidRPr="00D90F7D" w:rsidRDefault="00A44175">
      <w:pPr>
        <w:pStyle w:val="MapTitleContinued"/>
        <w:rPr>
          <w:b w:val="0"/>
          <w:sz w:val="24"/>
        </w:rPr>
      </w:pPr>
      <w:bookmarkStart w:id="1200" w:name="_Hlk177554071"/>
      <w:bookmarkEnd w:id="1199"/>
      <w:r w:rsidRPr="00D90F7D">
        <w:br w:type="page"/>
      </w:r>
      <w:r w:rsidRPr="00D90F7D">
        <w:lastRenderedPageBreak/>
        <w:fldChar w:fldCharType="begin"/>
      </w:r>
      <w:r w:rsidRPr="00D90F7D">
        <w:instrText>styleref "Map Title"</w:instrText>
      </w:r>
      <w:r w:rsidRPr="00D90F7D">
        <w:fldChar w:fldCharType="end"/>
      </w:r>
      <w:bookmarkStart w:id="1201" w:name="_Hlk177554070"/>
      <w:r w:rsidR="00EC6D34" w:rsidRPr="00EC6D34">
        <w:rPr>
          <w:rStyle w:val="continuedChar"/>
          <w:b/>
          <w:bCs w:val="0"/>
        </w:rPr>
        <w:t xml:space="preserve"> Select Custom Data</w:t>
      </w:r>
      <w:r w:rsidR="00EC6D34" w:rsidRPr="00EC6D34">
        <w:rPr>
          <w:rStyle w:val="continuedChar"/>
          <w:b/>
          <w:bCs w:val="0"/>
        </w:rPr>
        <w:fldChar w:fldCharType="begin"/>
      </w:r>
      <w:r w:rsidR="00EC6D34" w:rsidRPr="00EC6D34">
        <w:rPr>
          <w:rStyle w:val="continuedChar"/>
          <w:b/>
          <w:bCs w:val="0"/>
        </w:rPr>
        <w:instrText>styleref "Map Title"</w:instrText>
      </w:r>
      <w:r w:rsidR="00EC6D34" w:rsidRPr="00EC6D34">
        <w:rPr>
          <w:rStyle w:val="continuedChar"/>
          <w:b/>
          <w:bCs w:val="0"/>
        </w:rPr>
        <w:fldChar w:fldCharType="end"/>
      </w:r>
      <w:r w:rsidR="00EC6D34" w:rsidRPr="00EC6D34">
        <w:rPr>
          <w:rStyle w:val="continuedChar"/>
          <w:b/>
          <w:bCs w:val="0"/>
        </w:rPr>
        <w:t>,</w:t>
      </w:r>
      <w:r w:rsidR="00EC6D34" w:rsidRPr="00D90F7D">
        <w:t xml:space="preserve"> </w:t>
      </w:r>
      <w:r w:rsidR="00EC6D34" w:rsidRPr="00D90F7D">
        <w:rPr>
          <w:b w:val="0"/>
          <w:sz w:val="24"/>
        </w:rPr>
        <w:t>Continued</w:t>
      </w:r>
      <w:bookmarkEnd w:id="1201"/>
    </w:p>
    <w:bookmarkEnd w:id="1200"/>
    <w:p w14:paraId="0B4BF678" w14:textId="7C88148B" w:rsidR="00A44175" w:rsidRPr="00E0093C" w:rsidRDefault="00A44175" w:rsidP="00A44175">
      <w:pPr>
        <w:pStyle w:val="BlockLine"/>
      </w:pPr>
    </w:p>
    <w:p w14:paraId="7C3B05F3" w14:textId="2420ECD0" w:rsidR="00A94E55" w:rsidRPr="00530B55" w:rsidRDefault="00A94E55" w:rsidP="00A94E55">
      <w:pPr>
        <w:autoSpaceDE w:val="0"/>
        <w:autoSpaceDN w:val="0"/>
        <w:adjustRightInd w:val="0"/>
        <w:rPr>
          <w:b/>
          <w:sz w:val="22"/>
          <w:szCs w:val="22"/>
        </w:rPr>
      </w:pPr>
      <w:bookmarkStart w:id="1202" w:name="_Hlk177554072"/>
      <w:r w:rsidRPr="00530B55">
        <w:rPr>
          <w:b/>
          <w:sz w:val="22"/>
          <w:szCs w:val="22"/>
        </w:rPr>
        <w:t>63</w:t>
      </w:r>
      <w:r w:rsidR="00E36DCB">
        <w:rPr>
          <w:b/>
          <w:sz w:val="22"/>
          <w:szCs w:val="22"/>
        </w:rPr>
        <w:tab/>
      </w:r>
      <w:r w:rsidRPr="00530B55">
        <w:rPr>
          <w:b/>
          <w:sz w:val="22"/>
          <w:szCs w:val="22"/>
        </w:rPr>
        <w:t>SPECIAL CATEGORY</w:t>
      </w:r>
    </w:p>
    <w:p w14:paraId="7F60297E" w14:textId="7F91B0F3" w:rsidR="00A94E55" w:rsidRPr="00E0093C" w:rsidRDefault="00A94E55" w:rsidP="00A94E55">
      <w:pPr>
        <w:autoSpaceDE w:val="0"/>
        <w:autoSpaceDN w:val="0"/>
        <w:adjustRightInd w:val="0"/>
        <w:rPr>
          <w:sz w:val="22"/>
          <w:szCs w:val="22"/>
        </w:rPr>
      </w:pPr>
      <w:bookmarkStart w:id="1203" w:name="_Hlk177554073"/>
      <w:bookmarkEnd w:id="1202"/>
      <w:r w:rsidRPr="00E0093C">
        <w:rPr>
          <w:sz w:val="22"/>
          <w:szCs w:val="22"/>
        </w:rPr>
        <w:t>If the patient is NSC/OP, then this field must also be set.</w:t>
      </w:r>
      <w:r w:rsidR="00FD2460">
        <w:rPr>
          <w:sz w:val="22"/>
          <w:szCs w:val="22"/>
        </w:rPr>
        <w:t xml:space="preserve"> </w:t>
      </w:r>
      <w:r w:rsidRPr="00E0093C">
        <w:rPr>
          <w:sz w:val="22"/>
          <w:szCs w:val="22"/>
        </w:rPr>
        <w:t>SPECIAL CATEGORY is also used in counting AMIS.</w:t>
      </w:r>
      <w:r w:rsidR="00FD2460">
        <w:rPr>
          <w:sz w:val="22"/>
          <w:szCs w:val="22"/>
        </w:rPr>
        <w:t xml:space="preserve"> </w:t>
      </w:r>
    </w:p>
    <w:p w14:paraId="2724CE78" w14:textId="3B44176B" w:rsidR="00A94E55" w:rsidRPr="00E0093C" w:rsidRDefault="00A94E55" w:rsidP="006B04D8">
      <w:pPr>
        <w:autoSpaceDE w:val="0"/>
        <w:autoSpaceDN w:val="0"/>
        <w:adjustRightInd w:val="0"/>
        <w:ind w:firstLine="990"/>
        <w:rPr>
          <w:sz w:val="22"/>
          <w:szCs w:val="22"/>
        </w:rPr>
      </w:pPr>
      <w:bookmarkStart w:id="1204" w:name="_Hlk177554074"/>
      <w:bookmarkEnd w:id="1203"/>
      <w:r w:rsidRPr="00E0093C">
        <w:rPr>
          <w:sz w:val="22"/>
          <w:szCs w:val="22"/>
        </w:rPr>
        <w:t xml:space="preserve">'1' FOR SPECIAL </w:t>
      </w:r>
      <w:r>
        <w:rPr>
          <w:sz w:val="22"/>
          <w:szCs w:val="22"/>
        </w:rPr>
        <w:t>LEGISLATION</w:t>
      </w:r>
    </w:p>
    <w:p w14:paraId="4A11A9A2" w14:textId="4E1B91E6" w:rsidR="00A94E55" w:rsidRPr="00E0093C" w:rsidRDefault="00A94E55" w:rsidP="006B04D8">
      <w:pPr>
        <w:autoSpaceDE w:val="0"/>
        <w:autoSpaceDN w:val="0"/>
        <w:adjustRightInd w:val="0"/>
        <w:ind w:firstLine="990"/>
        <w:rPr>
          <w:sz w:val="22"/>
          <w:szCs w:val="22"/>
        </w:rPr>
      </w:pPr>
      <w:bookmarkStart w:id="1205" w:name="_Hlk177554075"/>
      <w:bookmarkEnd w:id="1204"/>
      <w:r>
        <w:rPr>
          <w:sz w:val="22"/>
          <w:szCs w:val="22"/>
        </w:rPr>
        <w:t>'2' FOR A&amp;A</w:t>
      </w:r>
    </w:p>
    <w:p w14:paraId="22A5961A" w14:textId="6657DABD" w:rsidR="00A94E55" w:rsidRPr="00E0093C" w:rsidRDefault="00A94E55" w:rsidP="006B04D8">
      <w:pPr>
        <w:autoSpaceDE w:val="0"/>
        <w:autoSpaceDN w:val="0"/>
        <w:adjustRightInd w:val="0"/>
        <w:ind w:firstLine="990"/>
        <w:rPr>
          <w:sz w:val="22"/>
          <w:szCs w:val="22"/>
        </w:rPr>
      </w:pPr>
      <w:bookmarkStart w:id="1206" w:name="_Hlk177554076"/>
      <w:bookmarkEnd w:id="1205"/>
      <w:r>
        <w:rPr>
          <w:sz w:val="22"/>
          <w:szCs w:val="22"/>
        </w:rPr>
        <w:t>'3' FOR PHC</w:t>
      </w:r>
    </w:p>
    <w:p w14:paraId="457C2CA6" w14:textId="536F8310" w:rsidR="00A94E55" w:rsidRPr="00A44175" w:rsidRDefault="00A94E55" w:rsidP="006B04D8">
      <w:pPr>
        <w:autoSpaceDE w:val="0"/>
        <w:autoSpaceDN w:val="0"/>
        <w:adjustRightInd w:val="0"/>
        <w:ind w:firstLine="990"/>
        <w:rPr>
          <w:sz w:val="22"/>
          <w:szCs w:val="22"/>
        </w:rPr>
      </w:pPr>
      <w:bookmarkStart w:id="1207" w:name="_Hlk177554077"/>
      <w:bookmarkEnd w:id="1206"/>
      <w:r>
        <w:rPr>
          <w:sz w:val="22"/>
          <w:szCs w:val="22"/>
        </w:rPr>
        <w:t>'4' FOR ELIGIBILITY REFORM</w:t>
      </w:r>
    </w:p>
    <w:bookmarkEnd w:id="1207"/>
    <w:p w14:paraId="47C9C7E7" w14:textId="77777777" w:rsidR="00A94E55" w:rsidRDefault="00A94E55" w:rsidP="00A44175">
      <w:pPr>
        <w:autoSpaceDE w:val="0"/>
        <w:autoSpaceDN w:val="0"/>
        <w:adjustRightInd w:val="0"/>
        <w:rPr>
          <w:b/>
          <w:sz w:val="22"/>
          <w:szCs w:val="22"/>
        </w:rPr>
      </w:pPr>
    </w:p>
    <w:p w14:paraId="2306BC77" w14:textId="3FFF1FD8" w:rsidR="00A44175" w:rsidRPr="00530B55" w:rsidRDefault="00A44175" w:rsidP="00A44175">
      <w:pPr>
        <w:autoSpaceDE w:val="0"/>
        <w:autoSpaceDN w:val="0"/>
        <w:adjustRightInd w:val="0"/>
        <w:rPr>
          <w:b/>
          <w:sz w:val="22"/>
          <w:szCs w:val="22"/>
        </w:rPr>
      </w:pPr>
      <w:bookmarkStart w:id="1208" w:name="_Hlk177554078"/>
      <w:r w:rsidRPr="00530B55">
        <w:rPr>
          <w:b/>
          <w:sz w:val="22"/>
          <w:szCs w:val="22"/>
        </w:rPr>
        <w:t>64</w:t>
      </w:r>
      <w:r w:rsidR="00E36DCB">
        <w:rPr>
          <w:b/>
          <w:sz w:val="22"/>
          <w:szCs w:val="22"/>
        </w:rPr>
        <w:tab/>
      </w:r>
      <w:r w:rsidRPr="00530B55">
        <w:rPr>
          <w:b/>
          <w:sz w:val="22"/>
          <w:szCs w:val="22"/>
        </w:rPr>
        <w:t>ADMIN REPAIR AMIS CODE AM</w:t>
      </w:r>
      <w:r w:rsidR="00FD2460">
        <w:rPr>
          <w:b/>
          <w:sz w:val="22"/>
          <w:szCs w:val="22"/>
        </w:rPr>
        <w:t xml:space="preserve"> </w:t>
      </w:r>
    </w:p>
    <w:p w14:paraId="5478E903" w14:textId="45A98B18" w:rsidR="00A44175" w:rsidRPr="00E0093C" w:rsidRDefault="00A44175" w:rsidP="00A44175">
      <w:pPr>
        <w:autoSpaceDE w:val="0"/>
        <w:autoSpaceDN w:val="0"/>
        <w:adjustRightInd w:val="0"/>
        <w:rPr>
          <w:sz w:val="22"/>
          <w:szCs w:val="22"/>
        </w:rPr>
      </w:pPr>
      <w:bookmarkStart w:id="1209" w:name="_Hlk177554079"/>
      <w:bookmarkEnd w:id="1208"/>
      <w:r w:rsidRPr="00E0093C">
        <w:rPr>
          <w:sz w:val="22"/>
          <w:szCs w:val="22"/>
        </w:rPr>
        <w:t>This field will be set when AMIS is generated for the Repair Worksheets.</w:t>
      </w:r>
      <w:r w:rsidR="00FD2460">
        <w:rPr>
          <w:sz w:val="22"/>
          <w:szCs w:val="22"/>
        </w:rPr>
        <w:t xml:space="preserve"> </w:t>
      </w:r>
    </w:p>
    <w:bookmarkEnd w:id="1209"/>
    <w:p w14:paraId="3D8FF261" w14:textId="77777777" w:rsidR="00A44175" w:rsidRPr="00E0093C" w:rsidRDefault="00A44175" w:rsidP="00A44175">
      <w:pPr>
        <w:autoSpaceDE w:val="0"/>
        <w:autoSpaceDN w:val="0"/>
        <w:adjustRightInd w:val="0"/>
        <w:rPr>
          <w:sz w:val="22"/>
          <w:szCs w:val="22"/>
        </w:rPr>
      </w:pPr>
    </w:p>
    <w:p w14:paraId="5652485B" w14:textId="6B2DB5B0" w:rsidR="00A44175" w:rsidRPr="00530B55" w:rsidRDefault="00A44175" w:rsidP="00A44175">
      <w:pPr>
        <w:autoSpaceDE w:val="0"/>
        <w:autoSpaceDN w:val="0"/>
        <w:adjustRightInd w:val="0"/>
        <w:rPr>
          <w:b/>
          <w:sz w:val="22"/>
          <w:szCs w:val="22"/>
        </w:rPr>
      </w:pPr>
      <w:bookmarkStart w:id="1210" w:name="_Hlk177554080"/>
      <w:r w:rsidRPr="00530B55">
        <w:rPr>
          <w:b/>
          <w:sz w:val="22"/>
          <w:szCs w:val="22"/>
        </w:rPr>
        <w:t>68</w:t>
      </w:r>
      <w:r w:rsidR="00E36DCB">
        <w:rPr>
          <w:b/>
          <w:sz w:val="22"/>
          <w:szCs w:val="22"/>
        </w:rPr>
        <w:tab/>
      </w:r>
      <w:r w:rsidRPr="00530B55">
        <w:rPr>
          <w:b/>
          <w:sz w:val="22"/>
          <w:szCs w:val="22"/>
        </w:rPr>
        <w:t>AMIS GROUPER</w:t>
      </w:r>
    </w:p>
    <w:p w14:paraId="2DAEB216" w14:textId="04AA610E" w:rsidR="00A44175" w:rsidRPr="00E0093C" w:rsidRDefault="00A44175" w:rsidP="00A44175">
      <w:pPr>
        <w:autoSpaceDE w:val="0"/>
        <w:autoSpaceDN w:val="0"/>
        <w:adjustRightInd w:val="0"/>
        <w:rPr>
          <w:sz w:val="22"/>
          <w:szCs w:val="22"/>
        </w:rPr>
      </w:pPr>
      <w:bookmarkStart w:id="1211" w:name="_Hlk177554081"/>
      <w:bookmarkEnd w:id="1210"/>
      <w:r w:rsidRPr="00E0093C">
        <w:rPr>
          <w:sz w:val="22"/>
          <w:szCs w:val="22"/>
        </w:rPr>
        <w:t>This is used in AMIS calculations.</w:t>
      </w:r>
      <w:r w:rsidR="00FD2460">
        <w:rPr>
          <w:sz w:val="22"/>
          <w:szCs w:val="22"/>
        </w:rPr>
        <w:t xml:space="preserve"> </w:t>
      </w:r>
      <w:r w:rsidRPr="00E0093C">
        <w:rPr>
          <w:sz w:val="22"/>
          <w:szCs w:val="22"/>
        </w:rPr>
        <w:t xml:space="preserve">This field should never be changed through FileMan! </w:t>
      </w:r>
    </w:p>
    <w:bookmarkEnd w:id="1211"/>
    <w:p w14:paraId="21F2C678" w14:textId="77777777" w:rsidR="00A44175" w:rsidRPr="00E0093C" w:rsidRDefault="00A44175" w:rsidP="00A44175">
      <w:pPr>
        <w:autoSpaceDE w:val="0"/>
        <w:autoSpaceDN w:val="0"/>
        <w:adjustRightInd w:val="0"/>
        <w:rPr>
          <w:sz w:val="22"/>
          <w:szCs w:val="22"/>
        </w:rPr>
      </w:pPr>
    </w:p>
    <w:p w14:paraId="79B4A037" w14:textId="3ECB6EEE" w:rsidR="00A44175" w:rsidRPr="00530B55" w:rsidRDefault="00A44175" w:rsidP="00A44175">
      <w:pPr>
        <w:autoSpaceDE w:val="0"/>
        <w:autoSpaceDN w:val="0"/>
        <w:adjustRightInd w:val="0"/>
        <w:rPr>
          <w:b/>
          <w:sz w:val="22"/>
          <w:szCs w:val="22"/>
        </w:rPr>
      </w:pPr>
      <w:bookmarkStart w:id="1212" w:name="_Hlk177554082"/>
      <w:r w:rsidRPr="00530B55">
        <w:rPr>
          <w:b/>
          <w:sz w:val="22"/>
          <w:szCs w:val="22"/>
        </w:rPr>
        <w:t>6</w:t>
      </w:r>
      <w:r>
        <w:rPr>
          <w:b/>
          <w:sz w:val="22"/>
          <w:szCs w:val="22"/>
        </w:rPr>
        <w:t>9</w:t>
      </w:r>
      <w:r w:rsidR="00E36DCB">
        <w:rPr>
          <w:b/>
          <w:sz w:val="22"/>
          <w:szCs w:val="22"/>
        </w:rPr>
        <w:tab/>
      </w:r>
      <w:r>
        <w:rPr>
          <w:b/>
          <w:sz w:val="22"/>
          <w:szCs w:val="22"/>
        </w:rPr>
        <w:t>SOURCE OF PROCUREMENT LB</w:t>
      </w:r>
    </w:p>
    <w:p w14:paraId="217347C8" w14:textId="6A6984FA" w:rsidR="00A44175" w:rsidRPr="00E0093C" w:rsidRDefault="00A44175" w:rsidP="00A44175">
      <w:pPr>
        <w:autoSpaceDE w:val="0"/>
        <w:autoSpaceDN w:val="0"/>
        <w:adjustRightInd w:val="0"/>
        <w:rPr>
          <w:sz w:val="22"/>
          <w:szCs w:val="22"/>
        </w:rPr>
      </w:pPr>
      <w:bookmarkStart w:id="1213" w:name="_Hlk177554083"/>
      <w:bookmarkEnd w:id="1212"/>
      <w:r w:rsidRPr="00E0093C">
        <w:rPr>
          <w:sz w:val="22"/>
          <w:szCs w:val="22"/>
        </w:rPr>
        <w:t>The source from which the Purchasing Agent is ordering the needed equipment.</w:t>
      </w:r>
      <w:r w:rsidR="00FD2460">
        <w:rPr>
          <w:sz w:val="22"/>
          <w:szCs w:val="22"/>
        </w:rPr>
        <w:t xml:space="preserve"> </w:t>
      </w:r>
      <w:r w:rsidRPr="00E0093C">
        <w:rPr>
          <w:sz w:val="22"/>
          <w:szCs w:val="22"/>
        </w:rPr>
        <w:t>The sources one</w:t>
      </w:r>
      <w:r>
        <w:rPr>
          <w:sz w:val="22"/>
          <w:szCs w:val="22"/>
        </w:rPr>
        <w:t xml:space="preserve"> </w:t>
      </w:r>
      <w:r w:rsidRPr="00E0093C">
        <w:rPr>
          <w:sz w:val="22"/>
          <w:szCs w:val="22"/>
        </w:rPr>
        <w:t>may choose from are limited.</w:t>
      </w:r>
      <w:r w:rsidR="00FD2460">
        <w:rPr>
          <w:sz w:val="22"/>
          <w:szCs w:val="22"/>
        </w:rPr>
        <w:t xml:space="preserve"> </w:t>
      </w:r>
    </w:p>
    <w:p w14:paraId="5E95896A" w14:textId="6A52C76A" w:rsidR="00A44175" w:rsidRPr="00E0093C" w:rsidRDefault="00A44175" w:rsidP="006B04D8">
      <w:pPr>
        <w:autoSpaceDE w:val="0"/>
        <w:autoSpaceDN w:val="0"/>
        <w:adjustRightInd w:val="0"/>
        <w:ind w:firstLine="990"/>
        <w:rPr>
          <w:sz w:val="22"/>
          <w:szCs w:val="22"/>
        </w:rPr>
      </w:pPr>
      <w:bookmarkStart w:id="1214" w:name="_Hlk177554084"/>
      <w:bookmarkEnd w:id="1213"/>
      <w:r>
        <w:rPr>
          <w:sz w:val="22"/>
          <w:szCs w:val="22"/>
        </w:rPr>
        <w:t>'O' FOR ORTHOTIC LAB</w:t>
      </w:r>
    </w:p>
    <w:p w14:paraId="29C58578" w14:textId="38DDCF0E" w:rsidR="00A44175" w:rsidRPr="00E0093C" w:rsidRDefault="00A44175" w:rsidP="006B04D8">
      <w:pPr>
        <w:autoSpaceDE w:val="0"/>
        <w:autoSpaceDN w:val="0"/>
        <w:adjustRightInd w:val="0"/>
        <w:ind w:firstLine="990"/>
        <w:rPr>
          <w:sz w:val="22"/>
          <w:szCs w:val="22"/>
        </w:rPr>
      </w:pPr>
      <w:bookmarkStart w:id="1215" w:name="_Hlk177554085"/>
      <w:bookmarkEnd w:id="1214"/>
      <w:r>
        <w:rPr>
          <w:sz w:val="22"/>
          <w:szCs w:val="22"/>
        </w:rPr>
        <w:t>'R' FOR RESTORATION LAB</w:t>
      </w:r>
    </w:p>
    <w:p w14:paraId="199E1DE5" w14:textId="18913544" w:rsidR="00A44175" w:rsidRPr="00E0093C" w:rsidRDefault="00A44175" w:rsidP="006B04D8">
      <w:pPr>
        <w:autoSpaceDE w:val="0"/>
        <w:autoSpaceDN w:val="0"/>
        <w:adjustRightInd w:val="0"/>
        <w:ind w:firstLine="990"/>
        <w:rPr>
          <w:sz w:val="22"/>
          <w:szCs w:val="22"/>
        </w:rPr>
      </w:pPr>
      <w:bookmarkStart w:id="1216" w:name="_Hlk177554086"/>
      <w:bookmarkEnd w:id="1215"/>
      <w:r>
        <w:rPr>
          <w:sz w:val="22"/>
          <w:szCs w:val="22"/>
        </w:rPr>
        <w:t>'S' FOR SHOE LAST CLINIC</w:t>
      </w:r>
    </w:p>
    <w:p w14:paraId="61ED90BD" w14:textId="15B5384A" w:rsidR="00A44175" w:rsidRPr="00E0093C" w:rsidRDefault="00A44175" w:rsidP="006B04D8">
      <w:pPr>
        <w:autoSpaceDE w:val="0"/>
        <w:autoSpaceDN w:val="0"/>
        <w:adjustRightInd w:val="0"/>
        <w:ind w:firstLine="990"/>
        <w:rPr>
          <w:sz w:val="22"/>
          <w:szCs w:val="22"/>
        </w:rPr>
      </w:pPr>
      <w:bookmarkStart w:id="1217" w:name="_Hlk177554087"/>
      <w:bookmarkEnd w:id="1216"/>
      <w:r>
        <w:rPr>
          <w:sz w:val="22"/>
          <w:szCs w:val="22"/>
        </w:rPr>
        <w:t>'W' FOR WHEELCHAIR REPAIR SHOP</w:t>
      </w:r>
    </w:p>
    <w:p w14:paraId="71D6857D" w14:textId="0E7DCDBC" w:rsidR="00A44175" w:rsidRPr="00E0093C" w:rsidRDefault="00A44175" w:rsidP="006B04D8">
      <w:pPr>
        <w:autoSpaceDE w:val="0"/>
        <w:autoSpaceDN w:val="0"/>
        <w:adjustRightInd w:val="0"/>
        <w:ind w:firstLine="990"/>
        <w:rPr>
          <w:sz w:val="22"/>
          <w:szCs w:val="22"/>
        </w:rPr>
      </w:pPr>
      <w:bookmarkStart w:id="1218" w:name="_Hlk177554088"/>
      <w:bookmarkEnd w:id="1217"/>
      <w:r>
        <w:rPr>
          <w:sz w:val="22"/>
          <w:szCs w:val="22"/>
        </w:rPr>
        <w:t>'N' FOR NATIONAL FOOT CENTER</w:t>
      </w:r>
    </w:p>
    <w:p w14:paraId="4DCBFCA7" w14:textId="0B4A7121" w:rsidR="00A44175" w:rsidRPr="00E0093C" w:rsidRDefault="00A44175" w:rsidP="006B04D8">
      <w:pPr>
        <w:autoSpaceDE w:val="0"/>
        <w:autoSpaceDN w:val="0"/>
        <w:adjustRightInd w:val="0"/>
        <w:ind w:firstLine="990"/>
        <w:rPr>
          <w:sz w:val="22"/>
          <w:szCs w:val="22"/>
        </w:rPr>
      </w:pPr>
      <w:bookmarkStart w:id="1219" w:name="_Hlk177554089"/>
      <w:bookmarkEnd w:id="1218"/>
      <w:r w:rsidRPr="00E0093C">
        <w:rPr>
          <w:sz w:val="22"/>
          <w:szCs w:val="22"/>
        </w:rPr>
        <w:t xml:space="preserve">'D' </w:t>
      </w:r>
      <w:r>
        <w:rPr>
          <w:sz w:val="22"/>
          <w:szCs w:val="22"/>
        </w:rPr>
        <w:t>FOR DENVER DISTRIBUTION CENTER</w:t>
      </w:r>
    </w:p>
    <w:bookmarkEnd w:id="1219"/>
    <w:p w14:paraId="25A87068" w14:textId="77777777" w:rsidR="00A44175" w:rsidRDefault="00A44175" w:rsidP="006B04D8">
      <w:pPr>
        <w:autoSpaceDE w:val="0"/>
        <w:autoSpaceDN w:val="0"/>
        <w:adjustRightInd w:val="0"/>
        <w:ind w:firstLine="990"/>
        <w:rPr>
          <w:sz w:val="22"/>
          <w:szCs w:val="22"/>
        </w:rPr>
      </w:pPr>
    </w:p>
    <w:p w14:paraId="49ED022C" w14:textId="3E1D5AB5" w:rsidR="00A44175" w:rsidRPr="00530B55" w:rsidRDefault="00A44175" w:rsidP="00A44175">
      <w:pPr>
        <w:autoSpaceDE w:val="0"/>
        <w:autoSpaceDN w:val="0"/>
        <w:adjustRightInd w:val="0"/>
        <w:rPr>
          <w:b/>
          <w:sz w:val="22"/>
          <w:szCs w:val="22"/>
        </w:rPr>
      </w:pPr>
      <w:bookmarkStart w:id="1220" w:name="_Hlk177554090"/>
      <w:r w:rsidRPr="00530B55">
        <w:rPr>
          <w:b/>
          <w:sz w:val="22"/>
          <w:szCs w:val="22"/>
        </w:rPr>
        <w:t>70</w:t>
      </w:r>
      <w:r w:rsidR="00E36DCB">
        <w:rPr>
          <w:b/>
          <w:sz w:val="22"/>
          <w:szCs w:val="22"/>
        </w:rPr>
        <w:tab/>
      </w:r>
      <w:r w:rsidRPr="00530B55">
        <w:rPr>
          <w:b/>
          <w:sz w:val="22"/>
          <w:szCs w:val="22"/>
        </w:rPr>
        <w:t>RECEIVING STATION</w:t>
      </w:r>
    </w:p>
    <w:p w14:paraId="24793B43" w14:textId="2DB51099" w:rsidR="00A44175" w:rsidRPr="00E0093C" w:rsidRDefault="00A44175" w:rsidP="00A44175">
      <w:pPr>
        <w:autoSpaceDE w:val="0"/>
        <w:autoSpaceDN w:val="0"/>
        <w:adjustRightInd w:val="0"/>
        <w:rPr>
          <w:sz w:val="22"/>
          <w:szCs w:val="22"/>
        </w:rPr>
      </w:pPr>
      <w:bookmarkStart w:id="1221" w:name="_Hlk177554091"/>
      <w:bookmarkEnd w:id="1220"/>
      <w:r w:rsidRPr="00E0093C">
        <w:rPr>
          <w:sz w:val="22"/>
          <w:szCs w:val="22"/>
        </w:rPr>
        <w:t>This field contains the institution that will receive the VAF 10-2529-3 request for processing.</w:t>
      </w:r>
      <w:r w:rsidR="00FD2460">
        <w:rPr>
          <w:sz w:val="22"/>
          <w:szCs w:val="22"/>
        </w:rPr>
        <w:t xml:space="preserve"> </w:t>
      </w:r>
    </w:p>
    <w:bookmarkEnd w:id="1221"/>
    <w:p w14:paraId="59E334AF" w14:textId="77777777" w:rsidR="00A44175" w:rsidRPr="00E0093C" w:rsidRDefault="00A44175" w:rsidP="00A44175">
      <w:pPr>
        <w:autoSpaceDE w:val="0"/>
        <w:autoSpaceDN w:val="0"/>
        <w:adjustRightInd w:val="0"/>
        <w:rPr>
          <w:sz w:val="22"/>
          <w:szCs w:val="22"/>
        </w:rPr>
      </w:pPr>
    </w:p>
    <w:p w14:paraId="7C68F204" w14:textId="7D2E229F" w:rsidR="00A44175" w:rsidRPr="00530B55" w:rsidRDefault="00A44175" w:rsidP="00A44175">
      <w:pPr>
        <w:autoSpaceDE w:val="0"/>
        <w:autoSpaceDN w:val="0"/>
        <w:adjustRightInd w:val="0"/>
        <w:rPr>
          <w:b/>
          <w:sz w:val="22"/>
          <w:szCs w:val="22"/>
        </w:rPr>
      </w:pPr>
      <w:bookmarkStart w:id="1222" w:name="_Hlk177554092"/>
      <w:r w:rsidRPr="00530B55">
        <w:rPr>
          <w:b/>
          <w:sz w:val="22"/>
          <w:szCs w:val="22"/>
        </w:rPr>
        <w:t>7</w:t>
      </w:r>
      <w:r>
        <w:rPr>
          <w:b/>
          <w:sz w:val="22"/>
          <w:szCs w:val="22"/>
        </w:rPr>
        <w:t>1</w:t>
      </w:r>
      <w:r w:rsidR="00E36DCB">
        <w:rPr>
          <w:b/>
          <w:sz w:val="22"/>
          <w:szCs w:val="22"/>
        </w:rPr>
        <w:tab/>
      </w:r>
      <w:r>
        <w:rPr>
          <w:b/>
          <w:sz w:val="22"/>
          <w:szCs w:val="22"/>
        </w:rPr>
        <w:t>WORK ORDER NUMBER</w:t>
      </w:r>
    </w:p>
    <w:p w14:paraId="6119787D" w14:textId="544CA82A" w:rsidR="00A44175" w:rsidRPr="00E0093C" w:rsidRDefault="00A44175" w:rsidP="00A44175">
      <w:pPr>
        <w:autoSpaceDE w:val="0"/>
        <w:autoSpaceDN w:val="0"/>
        <w:adjustRightInd w:val="0"/>
        <w:rPr>
          <w:sz w:val="22"/>
          <w:szCs w:val="22"/>
        </w:rPr>
      </w:pPr>
      <w:bookmarkStart w:id="1223" w:name="_Hlk177554093"/>
      <w:bookmarkEnd w:id="1222"/>
      <w:r w:rsidRPr="00E0093C">
        <w:rPr>
          <w:sz w:val="22"/>
          <w:szCs w:val="22"/>
        </w:rPr>
        <w:t>Work Order Number (STA-FY-QTR-TYPE OF LAB-NUMBER) for items processed in the Prosthetic Laboratory.</w:t>
      </w:r>
      <w:r w:rsidR="00FD2460">
        <w:rPr>
          <w:sz w:val="22"/>
          <w:szCs w:val="22"/>
        </w:rPr>
        <w:t xml:space="preserve"> </w:t>
      </w:r>
    </w:p>
    <w:bookmarkEnd w:id="1223"/>
    <w:p w14:paraId="29304920" w14:textId="77777777" w:rsidR="00A44175" w:rsidRPr="00E0093C" w:rsidRDefault="00A44175" w:rsidP="00A44175">
      <w:pPr>
        <w:autoSpaceDE w:val="0"/>
        <w:autoSpaceDN w:val="0"/>
        <w:adjustRightInd w:val="0"/>
        <w:rPr>
          <w:sz w:val="22"/>
          <w:szCs w:val="22"/>
        </w:rPr>
      </w:pPr>
    </w:p>
    <w:p w14:paraId="3C7211D0" w14:textId="24AA54E4" w:rsidR="00A44175" w:rsidRPr="00530B55" w:rsidRDefault="00A44175" w:rsidP="00A44175">
      <w:pPr>
        <w:autoSpaceDE w:val="0"/>
        <w:autoSpaceDN w:val="0"/>
        <w:adjustRightInd w:val="0"/>
        <w:rPr>
          <w:b/>
          <w:sz w:val="22"/>
          <w:szCs w:val="22"/>
        </w:rPr>
      </w:pPr>
      <w:bookmarkStart w:id="1224" w:name="_Hlk177554094"/>
      <w:r w:rsidRPr="00530B55">
        <w:rPr>
          <w:b/>
          <w:sz w:val="22"/>
          <w:szCs w:val="22"/>
        </w:rPr>
        <w:t>72</w:t>
      </w:r>
      <w:r w:rsidR="00E36DCB">
        <w:rPr>
          <w:b/>
          <w:sz w:val="22"/>
          <w:szCs w:val="22"/>
        </w:rPr>
        <w:tab/>
      </w:r>
      <w:r w:rsidRPr="00530B55">
        <w:rPr>
          <w:b/>
          <w:sz w:val="22"/>
          <w:szCs w:val="22"/>
        </w:rPr>
        <w:t xml:space="preserve">2529-3 </w:t>
      </w:r>
    </w:p>
    <w:p w14:paraId="7F223372" w14:textId="0FF990D2" w:rsidR="00A44175" w:rsidRPr="00E0093C" w:rsidRDefault="00A44175" w:rsidP="00A44175">
      <w:pPr>
        <w:autoSpaceDE w:val="0"/>
        <w:autoSpaceDN w:val="0"/>
        <w:adjustRightInd w:val="0"/>
        <w:rPr>
          <w:sz w:val="22"/>
          <w:szCs w:val="22"/>
        </w:rPr>
      </w:pPr>
      <w:bookmarkStart w:id="1225" w:name="_Hlk177554095"/>
      <w:bookmarkEnd w:id="1224"/>
      <w:r w:rsidRPr="00E0093C">
        <w:rPr>
          <w:sz w:val="22"/>
          <w:szCs w:val="22"/>
        </w:rPr>
        <w:t>VAF 10-2529-3 in</w:t>
      </w:r>
      <w:r>
        <w:rPr>
          <w:sz w:val="22"/>
          <w:szCs w:val="22"/>
        </w:rPr>
        <w:t xml:space="preserve">formation will be displayed if </w:t>
      </w:r>
      <w:r w:rsidRPr="00E0093C">
        <w:rPr>
          <w:sz w:val="22"/>
          <w:szCs w:val="22"/>
        </w:rPr>
        <w:t xml:space="preserve">the VAF 10-2319 item is associated with a </w:t>
      </w:r>
      <w:smartTag w:uri="urn:schemas-microsoft-com:office:smarttags" w:element="PlaceName">
        <w:r w:rsidRPr="00E0093C">
          <w:rPr>
            <w:sz w:val="22"/>
            <w:szCs w:val="22"/>
          </w:rPr>
          <w:t>Denver</w:t>
        </w:r>
      </w:smartTag>
      <w:r w:rsidRPr="00E0093C">
        <w:rPr>
          <w:sz w:val="22"/>
          <w:szCs w:val="22"/>
        </w:rPr>
        <w:t xml:space="preserve"> </w:t>
      </w:r>
      <w:smartTag w:uri="urn:schemas-microsoft-com:office:smarttags" w:element="PlaceName">
        <w:r w:rsidRPr="00E0093C">
          <w:rPr>
            <w:sz w:val="22"/>
            <w:szCs w:val="22"/>
          </w:rPr>
          <w:t>Distribution</w:t>
        </w:r>
      </w:smartTag>
      <w:r w:rsidRPr="00E0093C">
        <w:rPr>
          <w:sz w:val="22"/>
          <w:szCs w:val="22"/>
        </w:rPr>
        <w:t xml:space="preserve"> </w:t>
      </w:r>
      <w:smartTag w:uri="urn:schemas-microsoft-com:office:smarttags" w:element="PlaceType">
        <w:r w:rsidRPr="00E0093C">
          <w:rPr>
            <w:sz w:val="22"/>
            <w:szCs w:val="22"/>
          </w:rPr>
          <w:t>Center</w:t>
        </w:r>
      </w:smartTag>
      <w:r w:rsidRPr="00E0093C">
        <w:rPr>
          <w:sz w:val="22"/>
          <w:szCs w:val="22"/>
        </w:rPr>
        <w:t xml:space="preserve">, </w:t>
      </w:r>
      <w:smartTag w:uri="urn:schemas-microsoft-com:office:smarttags" w:element="place">
        <w:smartTag w:uri="urn:schemas-microsoft-com:office:smarttags" w:element="PlaceName">
          <w:r w:rsidRPr="00E0093C">
            <w:rPr>
              <w:sz w:val="22"/>
              <w:szCs w:val="22"/>
            </w:rPr>
            <w:t>National</w:t>
          </w:r>
        </w:smartTag>
        <w:r w:rsidRPr="00E0093C">
          <w:rPr>
            <w:sz w:val="22"/>
            <w:szCs w:val="22"/>
          </w:rPr>
          <w:t xml:space="preserve"> </w:t>
        </w:r>
        <w:smartTag w:uri="urn:schemas-microsoft-com:office:smarttags" w:element="PlaceName">
          <w:r w:rsidRPr="00E0093C">
            <w:rPr>
              <w:sz w:val="22"/>
              <w:szCs w:val="22"/>
            </w:rPr>
            <w:t>Foot</w:t>
          </w:r>
        </w:smartTag>
        <w:r w:rsidRPr="00E0093C">
          <w:rPr>
            <w:sz w:val="22"/>
            <w:szCs w:val="22"/>
          </w:rPr>
          <w:t xml:space="preserve"> </w:t>
        </w:r>
        <w:smartTag w:uri="urn:schemas-microsoft-com:office:smarttags" w:element="PlaceType">
          <w:r w:rsidRPr="00E0093C">
            <w:rPr>
              <w:sz w:val="22"/>
              <w:szCs w:val="22"/>
            </w:rPr>
            <w:t>Center</w:t>
          </w:r>
        </w:smartTag>
      </w:smartTag>
      <w:r w:rsidRPr="00E0093C">
        <w:rPr>
          <w:sz w:val="22"/>
          <w:szCs w:val="22"/>
        </w:rPr>
        <w:t>, or Prosthetics Lab request.</w:t>
      </w:r>
      <w:r w:rsidR="00FD2460">
        <w:rPr>
          <w:sz w:val="22"/>
          <w:szCs w:val="22"/>
        </w:rPr>
        <w:t xml:space="preserve"> </w:t>
      </w:r>
    </w:p>
    <w:bookmarkEnd w:id="1225"/>
    <w:p w14:paraId="5E1CA947" w14:textId="77777777" w:rsidR="00A44175" w:rsidRPr="00E0093C" w:rsidRDefault="00A44175" w:rsidP="00A44175">
      <w:pPr>
        <w:autoSpaceDE w:val="0"/>
        <w:autoSpaceDN w:val="0"/>
        <w:adjustRightInd w:val="0"/>
        <w:rPr>
          <w:sz w:val="22"/>
          <w:szCs w:val="22"/>
        </w:rPr>
      </w:pPr>
    </w:p>
    <w:p w14:paraId="0C96F538" w14:textId="295F7324" w:rsidR="00A44175" w:rsidRPr="00530B55" w:rsidRDefault="00A44175" w:rsidP="00A44175">
      <w:pPr>
        <w:autoSpaceDE w:val="0"/>
        <w:autoSpaceDN w:val="0"/>
        <w:adjustRightInd w:val="0"/>
        <w:rPr>
          <w:b/>
          <w:sz w:val="22"/>
          <w:szCs w:val="22"/>
        </w:rPr>
      </w:pPr>
      <w:bookmarkStart w:id="1226" w:name="_Hlk177554096"/>
      <w:r w:rsidRPr="00530B55">
        <w:rPr>
          <w:b/>
          <w:sz w:val="22"/>
          <w:szCs w:val="22"/>
        </w:rPr>
        <w:t>73</w:t>
      </w:r>
      <w:r w:rsidR="00E36DCB">
        <w:rPr>
          <w:b/>
          <w:sz w:val="22"/>
          <w:szCs w:val="22"/>
        </w:rPr>
        <w:tab/>
      </w:r>
      <w:r w:rsidRPr="00530B55">
        <w:rPr>
          <w:b/>
          <w:sz w:val="22"/>
          <w:szCs w:val="22"/>
        </w:rPr>
        <w:t>LAB AMIS DATE</w:t>
      </w:r>
    </w:p>
    <w:p w14:paraId="164A1274" w14:textId="15391207" w:rsidR="00A44175" w:rsidRPr="00E0093C" w:rsidRDefault="00A44175" w:rsidP="00A44175">
      <w:pPr>
        <w:autoSpaceDE w:val="0"/>
        <w:autoSpaceDN w:val="0"/>
        <w:adjustRightInd w:val="0"/>
        <w:rPr>
          <w:sz w:val="22"/>
          <w:szCs w:val="22"/>
        </w:rPr>
      </w:pPr>
      <w:bookmarkStart w:id="1227" w:name="_Hlk177554097"/>
      <w:bookmarkEnd w:id="1226"/>
      <w:r w:rsidRPr="00E0093C">
        <w:rPr>
          <w:sz w:val="22"/>
          <w:szCs w:val="22"/>
        </w:rPr>
        <w:t>Last date the Lab AMIS was run.</w:t>
      </w:r>
      <w:r w:rsidR="00FD2460">
        <w:rPr>
          <w:sz w:val="22"/>
          <w:szCs w:val="22"/>
        </w:rPr>
        <w:t xml:space="preserve"> </w:t>
      </w:r>
    </w:p>
    <w:bookmarkEnd w:id="1227"/>
    <w:p w14:paraId="32B2ACF4" w14:textId="77777777" w:rsidR="00A44175" w:rsidRPr="00E0093C" w:rsidRDefault="00A44175" w:rsidP="00A44175">
      <w:pPr>
        <w:autoSpaceDE w:val="0"/>
        <w:autoSpaceDN w:val="0"/>
        <w:adjustRightInd w:val="0"/>
        <w:rPr>
          <w:sz w:val="22"/>
          <w:szCs w:val="22"/>
        </w:rPr>
      </w:pPr>
    </w:p>
    <w:p w14:paraId="0BA1EB0E" w14:textId="671C1732" w:rsidR="00A44175" w:rsidRPr="00530B55" w:rsidRDefault="00A44175" w:rsidP="00A44175">
      <w:pPr>
        <w:autoSpaceDE w:val="0"/>
        <w:autoSpaceDN w:val="0"/>
        <w:adjustRightInd w:val="0"/>
        <w:rPr>
          <w:b/>
          <w:sz w:val="22"/>
          <w:szCs w:val="22"/>
        </w:rPr>
      </w:pPr>
      <w:bookmarkStart w:id="1228" w:name="_Hlk177554098"/>
      <w:r w:rsidRPr="00530B55">
        <w:rPr>
          <w:b/>
          <w:sz w:val="22"/>
          <w:szCs w:val="22"/>
        </w:rPr>
        <w:t>74</w:t>
      </w:r>
      <w:r w:rsidR="00E36DCB">
        <w:rPr>
          <w:b/>
          <w:sz w:val="22"/>
          <w:szCs w:val="22"/>
        </w:rPr>
        <w:tab/>
      </w:r>
      <w:r w:rsidRPr="00530B55">
        <w:rPr>
          <w:b/>
          <w:sz w:val="22"/>
          <w:szCs w:val="22"/>
        </w:rPr>
        <w:t>ORTHOTICS LAB CODE</w:t>
      </w:r>
    </w:p>
    <w:p w14:paraId="5DC32677" w14:textId="5E24A91B" w:rsidR="00A44175" w:rsidRPr="00E0093C" w:rsidRDefault="00A44175" w:rsidP="00A44175">
      <w:pPr>
        <w:autoSpaceDE w:val="0"/>
        <w:autoSpaceDN w:val="0"/>
        <w:adjustRightInd w:val="0"/>
        <w:rPr>
          <w:sz w:val="22"/>
          <w:szCs w:val="22"/>
        </w:rPr>
      </w:pPr>
      <w:bookmarkStart w:id="1229" w:name="_Hlk177554099"/>
      <w:bookmarkEnd w:id="1228"/>
      <w:r w:rsidRPr="00E0093C">
        <w:rPr>
          <w:sz w:val="22"/>
          <w:szCs w:val="22"/>
        </w:rPr>
        <w:lastRenderedPageBreak/>
        <w:t>Contains the Orthotic Lab New Code.</w:t>
      </w:r>
      <w:r w:rsidR="00FD2460">
        <w:rPr>
          <w:sz w:val="22"/>
          <w:szCs w:val="22"/>
        </w:rPr>
        <w:t xml:space="preserve"> </w:t>
      </w:r>
    </w:p>
    <w:bookmarkEnd w:id="1229"/>
    <w:p w14:paraId="22A78DC8" w14:textId="77777777" w:rsidR="00A44175" w:rsidRPr="00E0093C" w:rsidRDefault="00A44175" w:rsidP="00A44175">
      <w:pPr>
        <w:autoSpaceDE w:val="0"/>
        <w:autoSpaceDN w:val="0"/>
        <w:adjustRightInd w:val="0"/>
        <w:rPr>
          <w:sz w:val="22"/>
          <w:szCs w:val="22"/>
        </w:rPr>
      </w:pPr>
    </w:p>
    <w:p w14:paraId="10F6F060" w14:textId="5521D5A6" w:rsidR="00A44175" w:rsidRPr="00530B55" w:rsidRDefault="00A44175" w:rsidP="00A44175">
      <w:pPr>
        <w:autoSpaceDE w:val="0"/>
        <w:autoSpaceDN w:val="0"/>
        <w:adjustRightInd w:val="0"/>
        <w:rPr>
          <w:b/>
          <w:sz w:val="22"/>
          <w:szCs w:val="22"/>
        </w:rPr>
      </w:pPr>
      <w:bookmarkStart w:id="1230" w:name="_Hlk177554100"/>
      <w:r w:rsidRPr="00530B55">
        <w:rPr>
          <w:b/>
          <w:sz w:val="22"/>
          <w:szCs w:val="22"/>
        </w:rPr>
        <w:t>75</w:t>
      </w:r>
      <w:r w:rsidR="00E36DCB">
        <w:rPr>
          <w:b/>
          <w:sz w:val="22"/>
          <w:szCs w:val="22"/>
        </w:rPr>
        <w:tab/>
      </w:r>
      <w:r w:rsidRPr="00530B55">
        <w:rPr>
          <w:b/>
          <w:sz w:val="22"/>
          <w:szCs w:val="22"/>
        </w:rPr>
        <w:t>ORTHOTICS LAB REPAIR CODE LBA</w:t>
      </w:r>
    </w:p>
    <w:p w14:paraId="6C70479F" w14:textId="1DCF6ACC" w:rsidR="00A44175" w:rsidRPr="00E0093C" w:rsidRDefault="00A44175" w:rsidP="00A44175">
      <w:pPr>
        <w:autoSpaceDE w:val="0"/>
        <w:autoSpaceDN w:val="0"/>
        <w:adjustRightInd w:val="0"/>
        <w:rPr>
          <w:sz w:val="22"/>
          <w:szCs w:val="22"/>
        </w:rPr>
      </w:pPr>
      <w:bookmarkStart w:id="1231" w:name="_Hlk177554101"/>
      <w:bookmarkEnd w:id="1230"/>
      <w:r w:rsidRPr="00E0093C">
        <w:rPr>
          <w:sz w:val="22"/>
          <w:szCs w:val="22"/>
        </w:rPr>
        <w:t>Contains the Orthotic Lab Repair Code.</w:t>
      </w:r>
      <w:r w:rsidR="00FD2460">
        <w:rPr>
          <w:sz w:val="22"/>
          <w:szCs w:val="22"/>
        </w:rPr>
        <w:t xml:space="preserve"> </w:t>
      </w:r>
    </w:p>
    <w:bookmarkEnd w:id="1231"/>
    <w:p w14:paraId="6FBF43C0" w14:textId="77777777" w:rsidR="00A44175" w:rsidRDefault="00A44175"/>
    <w:p w14:paraId="17971EAE" w14:textId="77777777" w:rsidR="00A44175" w:rsidRDefault="00A44175">
      <w:pPr>
        <w:pStyle w:val="ContinuedOnNextPa"/>
      </w:pPr>
      <w:bookmarkStart w:id="1232" w:name="_Hlk177554102"/>
      <w:r>
        <w:t>Continued on next page</w:t>
      </w:r>
    </w:p>
    <w:p w14:paraId="1B80AB7E" w14:textId="33CCAED3" w:rsidR="00A44175" w:rsidRPr="00D90F7D" w:rsidRDefault="00A44175">
      <w:pPr>
        <w:pStyle w:val="MapTitleContinued"/>
        <w:rPr>
          <w:b w:val="0"/>
          <w:sz w:val="24"/>
        </w:rPr>
      </w:pPr>
      <w:bookmarkStart w:id="1233" w:name="_Hlk177554104"/>
      <w:bookmarkEnd w:id="1232"/>
      <w:r w:rsidRPr="00D90F7D">
        <w:br w:type="page"/>
      </w:r>
      <w:r w:rsidRPr="00D90F7D">
        <w:lastRenderedPageBreak/>
        <w:fldChar w:fldCharType="begin"/>
      </w:r>
      <w:r w:rsidRPr="00D90F7D">
        <w:instrText>styleref "Map Title"</w:instrText>
      </w:r>
      <w:r w:rsidRPr="00D90F7D">
        <w:fldChar w:fldCharType="end"/>
      </w:r>
      <w:bookmarkStart w:id="1234" w:name="_Hlk177554103"/>
      <w:r w:rsidR="00EC6D34" w:rsidRPr="00EC6D34">
        <w:rPr>
          <w:rStyle w:val="continuedChar"/>
          <w:b/>
          <w:bCs w:val="0"/>
        </w:rPr>
        <w:t xml:space="preserve"> Select Custom Data</w:t>
      </w:r>
      <w:r w:rsidR="00EC6D34" w:rsidRPr="00EC6D34">
        <w:rPr>
          <w:rStyle w:val="continuedChar"/>
          <w:b/>
          <w:bCs w:val="0"/>
        </w:rPr>
        <w:fldChar w:fldCharType="begin"/>
      </w:r>
      <w:r w:rsidR="00EC6D34" w:rsidRPr="00EC6D34">
        <w:rPr>
          <w:rStyle w:val="continuedChar"/>
          <w:b/>
          <w:bCs w:val="0"/>
        </w:rPr>
        <w:instrText>styleref "Map Title"</w:instrText>
      </w:r>
      <w:r w:rsidR="00EC6D34" w:rsidRPr="00EC6D34">
        <w:rPr>
          <w:rStyle w:val="continuedChar"/>
          <w:b/>
          <w:bCs w:val="0"/>
        </w:rPr>
        <w:fldChar w:fldCharType="end"/>
      </w:r>
      <w:r w:rsidR="00EC6D34" w:rsidRPr="00EC6D34">
        <w:rPr>
          <w:rStyle w:val="continuedChar"/>
          <w:b/>
          <w:bCs w:val="0"/>
        </w:rPr>
        <w:t>,</w:t>
      </w:r>
      <w:r w:rsidR="00EC6D34" w:rsidRPr="00D90F7D">
        <w:t xml:space="preserve"> </w:t>
      </w:r>
      <w:r w:rsidR="00EC6D34" w:rsidRPr="00D90F7D">
        <w:rPr>
          <w:b w:val="0"/>
          <w:sz w:val="24"/>
        </w:rPr>
        <w:t>Continued</w:t>
      </w:r>
      <w:bookmarkEnd w:id="1234"/>
    </w:p>
    <w:bookmarkEnd w:id="1233"/>
    <w:p w14:paraId="323FAFAE" w14:textId="77777777" w:rsidR="00A44175" w:rsidRPr="00E0093C" w:rsidRDefault="00A44175" w:rsidP="00A44175">
      <w:pPr>
        <w:pStyle w:val="BlockLine"/>
      </w:pPr>
      <w:r>
        <w:t xml:space="preserve"> </w:t>
      </w:r>
    </w:p>
    <w:p w14:paraId="504374CF" w14:textId="48C20AFE" w:rsidR="00A94E55" w:rsidRPr="00530B55" w:rsidRDefault="00A94E55" w:rsidP="00A94E55">
      <w:pPr>
        <w:autoSpaceDE w:val="0"/>
        <w:autoSpaceDN w:val="0"/>
        <w:adjustRightInd w:val="0"/>
        <w:rPr>
          <w:b/>
          <w:sz w:val="22"/>
          <w:szCs w:val="22"/>
        </w:rPr>
      </w:pPr>
      <w:bookmarkStart w:id="1235" w:name="_Hlk177554105"/>
      <w:r w:rsidRPr="00530B55">
        <w:rPr>
          <w:b/>
          <w:sz w:val="22"/>
          <w:szCs w:val="22"/>
        </w:rPr>
        <w:t>76</w:t>
      </w:r>
      <w:r w:rsidR="00E36DCB">
        <w:rPr>
          <w:b/>
          <w:sz w:val="22"/>
          <w:szCs w:val="22"/>
        </w:rPr>
        <w:tab/>
      </w:r>
      <w:r>
        <w:rPr>
          <w:b/>
          <w:sz w:val="22"/>
          <w:szCs w:val="22"/>
        </w:rPr>
        <w:t xml:space="preserve">RESTORATION LAB CODE </w:t>
      </w:r>
      <w:r w:rsidRPr="00530B55">
        <w:rPr>
          <w:b/>
          <w:sz w:val="22"/>
          <w:szCs w:val="22"/>
        </w:rPr>
        <w:t>LBA</w:t>
      </w:r>
    </w:p>
    <w:p w14:paraId="46E517CB" w14:textId="0E5E7382" w:rsidR="00A94E55" w:rsidRPr="00E0093C" w:rsidRDefault="00A94E55" w:rsidP="00A94E55">
      <w:pPr>
        <w:autoSpaceDE w:val="0"/>
        <w:autoSpaceDN w:val="0"/>
        <w:adjustRightInd w:val="0"/>
        <w:rPr>
          <w:sz w:val="22"/>
          <w:szCs w:val="22"/>
        </w:rPr>
      </w:pPr>
      <w:bookmarkStart w:id="1236" w:name="_Hlk177554106"/>
      <w:bookmarkEnd w:id="1235"/>
      <w:r w:rsidRPr="00E0093C">
        <w:rPr>
          <w:sz w:val="22"/>
          <w:szCs w:val="22"/>
        </w:rPr>
        <w:t>Contains the Restoration Lab New Code.</w:t>
      </w:r>
      <w:r w:rsidR="00FD2460">
        <w:rPr>
          <w:sz w:val="22"/>
          <w:szCs w:val="22"/>
        </w:rPr>
        <w:t xml:space="preserve"> </w:t>
      </w:r>
    </w:p>
    <w:bookmarkEnd w:id="1236"/>
    <w:p w14:paraId="5DCEA47B" w14:textId="77777777" w:rsidR="00A94E55" w:rsidRPr="00E0093C" w:rsidRDefault="00A94E55" w:rsidP="00A94E55">
      <w:pPr>
        <w:autoSpaceDE w:val="0"/>
        <w:autoSpaceDN w:val="0"/>
        <w:adjustRightInd w:val="0"/>
        <w:rPr>
          <w:sz w:val="22"/>
          <w:szCs w:val="22"/>
        </w:rPr>
      </w:pPr>
    </w:p>
    <w:p w14:paraId="5B88E570" w14:textId="61EE52E1" w:rsidR="00A94E55" w:rsidRPr="00530B55" w:rsidRDefault="00A94E55" w:rsidP="00A94E55">
      <w:pPr>
        <w:autoSpaceDE w:val="0"/>
        <w:autoSpaceDN w:val="0"/>
        <w:adjustRightInd w:val="0"/>
        <w:rPr>
          <w:b/>
          <w:sz w:val="22"/>
          <w:szCs w:val="22"/>
        </w:rPr>
      </w:pPr>
      <w:bookmarkStart w:id="1237" w:name="_Hlk177554107"/>
      <w:r w:rsidRPr="00530B55">
        <w:rPr>
          <w:b/>
          <w:sz w:val="22"/>
          <w:szCs w:val="22"/>
        </w:rPr>
        <w:t>77</w:t>
      </w:r>
      <w:r w:rsidR="00E36DCB">
        <w:rPr>
          <w:b/>
          <w:sz w:val="22"/>
          <w:szCs w:val="22"/>
        </w:rPr>
        <w:tab/>
      </w:r>
      <w:r w:rsidRPr="00530B55">
        <w:rPr>
          <w:b/>
          <w:sz w:val="22"/>
          <w:szCs w:val="22"/>
        </w:rPr>
        <w:t>RESTORATIONS LAB REPAIR CODE LBA</w:t>
      </w:r>
    </w:p>
    <w:p w14:paraId="2DD6E2F7" w14:textId="46D62AE2" w:rsidR="00A94E55" w:rsidRPr="00E0093C" w:rsidRDefault="00A94E55" w:rsidP="00A94E55">
      <w:pPr>
        <w:autoSpaceDE w:val="0"/>
        <w:autoSpaceDN w:val="0"/>
        <w:adjustRightInd w:val="0"/>
        <w:rPr>
          <w:sz w:val="22"/>
          <w:szCs w:val="22"/>
        </w:rPr>
      </w:pPr>
      <w:bookmarkStart w:id="1238" w:name="_Hlk177554108"/>
      <w:bookmarkEnd w:id="1237"/>
      <w:r w:rsidRPr="00E0093C">
        <w:rPr>
          <w:sz w:val="22"/>
          <w:szCs w:val="22"/>
        </w:rPr>
        <w:t>Contains the Restoration Lab Repair Code.</w:t>
      </w:r>
      <w:r w:rsidR="00FD2460">
        <w:rPr>
          <w:sz w:val="22"/>
          <w:szCs w:val="22"/>
        </w:rPr>
        <w:t xml:space="preserve"> </w:t>
      </w:r>
    </w:p>
    <w:bookmarkEnd w:id="1238"/>
    <w:p w14:paraId="27CDD913" w14:textId="77777777" w:rsidR="00A94E55" w:rsidRPr="00E0093C" w:rsidRDefault="00A94E55" w:rsidP="00A94E55">
      <w:pPr>
        <w:autoSpaceDE w:val="0"/>
        <w:autoSpaceDN w:val="0"/>
        <w:adjustRightInd w:val="0"/>
        <w:rPr>
          <w:sz w:val="22"/>
          <w:szCs w:val="22"/>
        </w:rPr>
      </w:pPr>
    </w:p>
    <w:p w14:paraId="1F0D8259" w14:textId="6C32EC4B" w:rsidR="00A94E55" w:rsidRPr="00530B55" w:rsidRDefault="00A94E55" w:rsidP="00A94E55">
      <w:pPr>
        <w:autoSpaceDE w:val="0"/>
        <w:autoSpaceDN w:val="0"/>
        <w:adjustRightInd w:val="0"/>
        <w:rPr>
          <w:b/>
          <w:sz w:val="22"/>
          <w:szCs w:val="22"/>
        </w:rPr>
      </w:pPr>
      <w:bookmarkStart w:id="1239" w:name="_Hlk177554109"/>
      <w:r>
        <w:rPr>
          <w:b/>
          <w:sz w:val="22"/>
          <w:szCs w:val="22"/>
        </w:rPr>
        <w:t>78</w:t>
      </w:r>
      <w:r w:rsidR="00E36DCB">
        <w:rPr>
          <w:b/>
          <w:sz w:val="22"/>
          <w:szCs w:val="22"/>
        </w:rPr>
        <w:tab/>
      </w:r>
      <w:r>
        <w:rPr>
          <w:b/>
          <w:sz w:val="22"/>
          <w:szCs w:val="22"/>
        </w:rPr>
        <w:t xml:space="preserve">UNIT OF ISSUE </w:t>
      </w:r>
    </w:p>
    <w:p w14:paraId="644E5F01" w14:textId="12744869" w:rsidR="00A94E55" w:rsidRPr="00E0093C" w:rsidRDefault="00A94E55" w:rsidP="00A94E55">
      <w:pPr>
        <w:autoSpaceDE w:val="0"/>
        <w:autoSpaceDN w:val="0"/>
        <w:adjustRightInd w:val="0"/>
        <w:rPr>
          <w:sz w:val="22"/>
          <w:szCs w:val="22"/>
        </w:rPr>
      </w:pPr>
      <w:bookmarkStart w:id="1240" w:name="_Hlk177554110"/>
      <w:bookmarkEnd w:id="1239"/>
      <w:r w:rsidRPr="00E0093C">
        <w:rPr>
          <w:sz w:val="22"/>
          <w:szCs w:val="22"/>
        </w:rPr>
        <w:t>This is the unit by which items/services are issued (e.g., each, pair, box, case, etc.).</w:t>
      </w:r>
      <w:r w:rsidR="00FD2460">
        <w:rPr>
          <w:sz w:val="22"/>
          <w:szCs w:val="22"/>
        </w:rPr>
        <w:t xml:space="preserve"> </w:t>
      </w:r>
    </w:p>
    <w:bookmarkEnd w:id="1240"/>
    <w:p w14:paraId="2D9F9EED" w14:textId="77777777" w:rsidR="00A94E55" w:rsidRDefault="00A94E55" w:rsidP="00A44175">
      <w:pPr>
        <w:autoSpaceDE w:val="0"/>
        <w:autoSpaceDN w:val="0"/>
        <w:adjustRightInd w:val="0"/>
        <w:rPr>
          <w:b/>
          <w:sz w:val="22"/>
          <w:szCs w:val="22"/>
        </w:rPr>
      </w:pPr>
    </w:p>
    <w:p w14:paraId="5FA0C3B6" w14:textId="2A0F5B19" w:rsidR="00A44175" w:rsidRPr="00530B55" w:rsidRDefault="00A44175" w:rsidP="00A44175">
      <w:pPr>
        <w:autoSpaceDE w:val="0"/>
        <w:autoSpaceDN w:val="0"/>
        <w:adjustRightInd w:val="0"/>
        <w:rPr>
          <w:b/>
          <w:sz w:val="22"/>
          <w:szCs w:val="22"/>
        </w:rPr>
      </w:pPr>
      <w:bookmarkStart w:id="1241" w:name="_Hlk177554111"/>
      <w:r w:rsidRPr="00530B55">
        <w:rPr>
          <w:b/>
          <w:sz w:val="22"/>
          <w:szCs w:val="22"/>
        </w:rPr>
        <w:t>79</w:t>
      </w:r>
      <w:r w:rsidR="00E36DCB">
        <w:rPr>
          <w:b/>
          <w:sz w:val="22"/>
          <w:szCs w:val="22"/>
        </w:rPr>
        <w:tab/>
      </w:r>
      <w:r w:rsidRPr="00530B55">
        <w:rPr>
          <w:b/>
          <w:sz w:val="22"/>
          <w:szCs w:val="22"/>
        </w:rPr>
        <w:t>AMIS FLAG</w:t>
      </w:r>
    </w:p>
    <w:p w14:paraId="35810040" w14:textId="268A2B4B" w:rsidR="00A44175" w:rsidRPr="00E0093C" w:rsidRDefault="00A44175" w:rsidP="00A44175">
      <w:pPr>
        <w:autoSpaceDE w:val="0"/>
        <w:autoSpaceDN w:val="0"/>
        <w:adjustRightInd w:val="0"/>
        <w:rPr>
          <w:sz w:val="22"/>
          <w:szCs w:val="22"/>
        </w:rPr>
      </w:pPr>
      <w:bookmarkStart w:id="1242" w:name="_Hlk177554112"/>
      <w:bookmarkEnd w:id="1241"/>
      <w:r w:rsidRPr="00E0093C">
        <w:rPr>
          <w:sz w:val="22"/>
          <w:szCs w:val="22"/>
        </w:rPr>
        <w:t>Contains the status if the Item will not count</w:t>
      </w:r>
      <w:r>
        <w:rPr>
          <w:sz w:val="22"/>
          <w:szCs w:val="22"/>
        </w:rPr>
        <w:t xml:space="preserve"> </w:t>
      </w:r>
      <w:r w:rsidRPr="00E0093C">
        <w:rPr>
          <w:sz w:val="22"/>
          <w:szCs w:val="22"/>
        </w:rPr>
        <w:t>on the Administrative AMIS.</w:t>
      </w:r>
      <w:r w:rsidR="00FD2460">
        <w:rPr>
          <w:sz w:val="22"/>
          <w:szCs w:val="22"/>
        </w:rPr>
        <w:t xml:space="preserve"> </w:t>
      </w:r>
    </w:p>
    <w:bookmarkEnd w:id="1242"/>
    <w:p w14:paraId="30F356A4" w14:textId="77777777" w:rsidR="00A44175" w:rsidRPr="00E0093C" w:rsidRDefault="00A44175" w:rsidP="00A44175">
      <w:pPr>
        <w:autoSpaceDE w:val="0"/>
        <w:autoSpaceDN w:val="0"/>
        <w:adjustRightInd w:val="0"/>
        <w:rPr>
          <w:sz w:val="22"/>
          <w:szCs w:val="22"/>
        </w:rPr>
      </w:pPr>
    </w:p>
    <w:p w14:paraId="024F9EAF" w14:textId="259DB615" w:rsidR="00A44175" w:rsidRPr="00530B55" w:rsidRDefault="00A44175" w:rsidP="00A44175">
      <w:pPr>
        <w:autoSpaceDE w:val="0"/>
        <w:autoSpaceDN w:val="0"/>
        <w:adjustRightInd w:val="0"/>
        <w:rPr>
          <w:b/>
          <w:sz w:val="22"/>
          <w:szCs w:val="22"/>
        </w:rPr>
      </w:pPr>
      <w:bookmarkStart w:id="1243" w:name="_Hlk177554113"/>
      <w:r w:rsidRPr="00530B55">
        <w:rPr>
          <w:b/>
          <w:sz w:val="22"/>
          <w:szCs w:val="22"/>
        </w:rPr>
        <w:t>80</w:t>
      </w:r>
      <w:r w:rsidR="00E36DCB">
        <w:rPr>
          <w:b/>
          <w:sz w:val="22"/>
          <w:szCs w:val="22"/>
        </w:rPr>
        <w:tab/>
      </w:r>
      <w:r w:rsidRPr="00530B55">
        <w:rPr>
          <w:b/>
          <w:sz w:val="22"/>
          <w:szCs w:val="22"/>
        </w:rPr>
        <w:t>WORK FOR OTHER STATION LB</w:t>
      </w:r>
    </w:p>
    <w:p w14:paraId="43874F87" w14:textId="62618421" w:rsidR="00A44175" w:rsidRPr="00E0093C" w:rsidRDefault="00A44175" w:rsidP="00A44175">
      <w:pPr>
        <w:autoSpaceDE w:val="0"/>
        <w:autoSpaceDN w:val="0"/>
        <w:adjustRightInd w:val="0"/>
        <w:rPr>
          <w:sz w:val="22"/>
          <w:szCs w:val="22"/>
        </w:rPr>
      </w:pPr>
      <w:bookmarkStart w:id="1244" w:name="_Hlk177554114"/>
      <w:bookmarkEnd w:id="1243"/>
      <w:r w:rsidRPr="00E0093C">
        <w:rPr>
          <w:sz w:val="22"/>
          <w:szCs w:val="22"/>
        </w:rPr>
        <w:t>Contains the Status if the Job Performed will</w:t>
      </w:r>
      <w:r>
        <w:rPr>
          <w:sz w:val="22"/>
          <w:szCs w:val="22"/>
        </w:rPr>
        <w:t xml:space="preserve"> </w:t>
      </w:r>
      <w:r w:rsidRPr="00E0093C">
        <w:rPr>
          <w:sz w:val="22"/>
          <w:szCs w:val="22"/>
        </w:rPr>
        <w:t>display as work performed for another station.</w:t>
      </w:r>
      <w:r w:rsidR="00FD2460">
        <w:rPr>
          <w:sz w:val="22"/>
          <w:szCs w:val="22"/>
        </w:rPr>
        <w:t xml:space="preserve"> </w:t>
      </w:r>
    </w:p>
    <w:p w14:paraId="3902D17A" w14:textId="35F44166" w:rsidR="00A44175" w:rsidRPr="00E0093C" w:rsidRDefault="00A44175" w:rsidP="006B04D8">
      <w:pPr>
        <w:autoSpaceDE w:val="0"/>
        <w:autoSpaceDN w:val="0"/>
        <w:adjustRightInd w:val="0"/>
        <w:ind w:firstLine="990"/>
        <w:rPr>
          <w:sz w:val="22"/>
          <w:szCs w:val="22"/>
        </w:rPr>
      </w:pPr>
      <w:bookmarkStart w:id="1245" w:name="_Hlk177554115"/>
      <w:bookmarkEnd w:id="1244"/>
      <w:r>
        <w:rPr>
          <w:sz w:val="22"/>
          <w:szCs w:val="22"/>
        </w:rPr>
        <w:t>'1' FOR YES</w:t>
      </w:r>
    </w:p>
    <w:bookmarkEnd w:id="1245"/>
    <w:p w14:paraId="3C2B0139" w14:textId="77777777" w:rsidR="00A44175" w:rsidRPr="00E0093C" w:rsidRDefault="00A44175" w:rsidP="00A44175">
      <w:pPr>
        <w:autoSpaceDE w:val="0"/>
        <w:autoSpaceDN w:val="0"/>
        <w:adjustRightInd w:val="0"/>
        <w:rPr>
          <w:sz w:val="22"/>
          <w:szCs w:val="22"/>
        </w:rPr>
      </w:pPr>
    </w:p>
    <w:p w14:paraId="58DAC19F" w14:textId="11D7D7D2" w:rsidR="00A44175" w:rsidRPr="00530B55" w:rsidRDefault="00A44175" w:rsidP="00A44175">
      <w:pPr>
        <w:autoSpaceDE w:val="0"/>
        <w:autoSpaceDN w:val="0"/>
        <w:adjustRightInd w:val="0"/>
        <w:rPr>
          <w:b/>
          <w:sz w:val="22"/>
          <w:szCs w:val="22"/>
        </w:rPr>
      </w:pPr>
      <w:bookmarkStart w:id="1246" w:name="_Hlk177554116"/>
      <w:r w:rsidRPr="00530B55">
        <w:rPr>
          <w:b/>
          <w:sz w:val="22"/>
          <w:szCs w:val="22"/>
        </w:rPr>
        <w:t>81</w:t>
      </w:r>
      <w:r w:rsidR="00E36DCB">
        <w:rPr>
          <w:b/>
          <w:sz w:val="22"/>
          <w:szCs w:val="22"/>
        </w:rPr>
        <w:tab/>
      </w:r>
      <w:r w:rsidRPr="00530B55">
        <w:rPr>
          <w:b/>
          <w:sz w:val="22"/>
          <w:szCs w:val="22"/>
        </w:rPr>
        <w:t xml:space="preserve">NO ADMIN COUNT </w:t>
      </w:r>
    </w:p>
    <w:p w14:paraId="5B42C967" w14:textId="4F6E198E" w:rsidR="00A44175" w:rsidRPr="00E0093C" w:rsidRDefault="00A44175" w:rsidP="00A44175">
      <w:pPr>
        <w:autoSpaceDE w:val="0"/>
        <w:autoSpaceDN w:val="0"/>
        <w:adjustRightInd w:val="0"/>
        <w:rPr>
          <w:sz w:val="22"/>
          <w:szCs w:val="22"/>
        </w:rPr>
      </w:pPr>
      <w:bookmarkStart w:id="1247" w:name="_Hlk177554117"/>
      <w:bookmarkEnd w:id="1246"/>
      <w:r w:rsidRPr="00E0093C">
        <w:rPr>
          <w:sz w:val="22"/>
          <w:szCs w:val="22"/>
        </w:rPr>
        <w:t>This field will be set if the Item will not count on the Administrative AMIS or the Orthotic Laboratory AMIS.</w:t>
      </w:r>
      <w:r w:rsidR="00FD2460">
        <w:rPr>
          <w:sz w:val="22"/>
          <w:szCs w:val="22"/>
        </w:rPr>
        <w:t xml:space="preserve"> </w:t>
      </w:r>
    </w:p>
    <w:p w14:paraId="2C3549B0" w14:textId="0BDABE95" w:rsidR="00A44175" w:rsidRPr="00E0093C" w:rsidRDefault="00A44175" w:rsidP="006B04D8">
      <w:pPr>
        <w:autoSpaceDE w:val="0"/>
        <w:autoSpaceDN w:val="0"/>
        <w:adjustRightInd w:val="0"/>
        <w:ind w:firstLine="990"/>
        <w:rPr>
          <w:sz w:val="22"/>
          <w:szCs w:val="22"/>
        </w:rPr>
      </w:pPr>
      <w:bookmarkStart w:id="1248" w:name="_Hlk177554118"/>
      <w:bookmarkEnd w:id="1247"/>
      <w:r>
        <w:rPr>
          <w:sz w:val="22"/>
          <w:szCs w:val="22"/>
        </w:rPr>
        <w:t>'1' FOR NO COUNT</w:t>
      </w:r>
    </w:p>
    <w:bookmarkEnd w:id="1248"/>
    <w:p w14:paraId="1358B38A" w14:textId="77777777" w:rsidR="00A44175" w:rsidRDefault="00A44175" w:rsidP="00A44175">
      <w:pPr>
        <w:autoSpaceDE w:val="0"/>
        <w:autoSpaceDN w:val="0"/>
        <w:adjustRightInd w:val="0"/>
        <w:rPr>
          <w:sz w:val="22"/>
          <w:szCs w:val="22"/>
        </w:rPr>
      </w:pPr>
    </w:p>
    <w:p w14:paraId="4CEC7D5D" w14:textId="4F62CC83" w:rsidR="00A44175" w:rsidRPr="00530B55" w:rsidRDefault="00A44175" w:rsidP="00A44175">
      <w:pPr>
        <w:autoSpaceDE w:val="0"/>
        <w:autoSpaceDN w:val="0"/>
        <w:adjustRightInd w:val="0"/>
        <w:rPr>
          <w:b/>
          <w:sz w:val="22"/>
          <w:szCs w:val="22"/>
        </w:rPr>
      </w:pPr>
      <w:bookmarkStart w:id="1249" w:name="_Hlk177554119"/>
      <w:r w:rsidRPr="00530B55">
        <w:rPr>
          <w:b/>
          <w:sz w:val="22"/>
          <w:szCs w:val="22"/>
        </w:rPr>
        <w:t>82</w:t>
      </w:r>
      <w:r w:rsidR="00E36DCB">
        <w:rPr>
          <w:b/>
          <w:sz w:val="22"/>
          <w:szCs w:val="22"/>
        </w:rPr>
        <w:tab/>
      </w:r>
      <w:r w:rsidRPr="00530B55">
        <w:rPr>
          <w:b/>
          <w:sz w:val="22"/>
          <w:szCs w:val="22"/>
        </w:rPr>
        <w:t xml:space="preserve">NO LAB COUNT </w:t>
      </w:r>
    </w:p>
    <w:p w14:paraId="27923686" w14:textId="0608D7EE" w:rsidR="00A44175" w:rsidRPr="00E0093C" w:rsidRDefault="00A44175" w:rsidP="00A44175">
      <w:pPr>
        <w:autoSpaceDE w:val="0"/>
        <w:autoSpaceDN w:val="0"/>
        <w:adjustRightInd w:val="0"/>
        <w:rPr>
          <w:sz w:val="22"/>
          <w:szCs w:val="22"/>
        </w:rPr>
      </w:pPr>
      <w:bookmarkStart w:id="1250" w:name="_Hlk177554120"/>
      <w:bookmarkEnd w:id="1249"/>
      <w:r>
        <w:rPr>
          <w:sz w:val="22"/>
          <w:szCs w:val="22"/>
        </w:rPr>
        <w:t>F</w:t>
      </w:r>
      <w:r w:rsidRPr="00E0093C">
        <w:rPr>
          <w:sz w:val="22"/>
          <w:szCs w:val="22"/>
        </w:rPr>
        <w:t>ield will be set if there is no AMIS Count for AMIS.</w:t>
      </w:r>
      <w:r w:rsidR="00FD2460">
        <w:rPr>
          <w:sz w:val="22"/>
          <w:szCs w:val="22"/>
        </w:rPr>
        <w:t xml:space="preserve"> </w:t>
      </w:r>
    </w:p>
    <w:p w14:paraId="2F426F13" w14:textId="7C047BC5" w:rsidR="00A44175" w:rsidRPr="00E0093C" w:rsidRDefault="00A44175" w:rsidP="006B04D8">
      <w:pPr>
        <w:autoSpaceDE w:val="0"/>
        <w:autoSpaceDN w:val="0"/>
        <w:adjustRightInd w:val="0"/>
        <w:ind w:firstLine="990"/>
        <w:rPr>
          <w:sz w:val="22"/>
          <w:szCs w:val="22"/>
        </w:rPr>
      </w:pPr>
      <w:bookmarkStart w:id="1251" w:name="_Hlk177554121"/>
      <w:bookmarkEnd w:id="1250"/>
      <w:r>
        <w:rPr>
          <w:sz w:val="22"/>
          <w:szCs w:val="22"/>
        </w:rPr>
        <w:t>'1' FOR NO COUNT</w:t>
      </w:r>
    </w:p>
    <w:bookmarkEnd w:id="1251"/>
    <w:p w14:paraId="22ABEED1" w14:textId="77777777" w:rsidR="00A44175" w:rsidRDefault="00A44175" w:rsidP="00A44175">
      <w:pPr>
        <w:autoSpaceDE w:val="0"/>
        <w:autoSpaceDN w:val="0"/>
        <w:adjustRightInd w:val="0"/>
        <w:rPr>
          <w:sz w:val="22"/>
          <w:szCs w:val="22"/>
        </w:rPr>
      </w:pPr>
    </w:p>
    <w:p w14:paraId="38F58345" w14:textId="73C160AF" w:rsidR="00A44175" w:rsidRPr="00530B55" w:rsidRDefault="00A44175" w:rsidP="00A44175">
      <w:pPr>
        <w:autoSpaceDE w:val="0"/>
        <w:autoSpaceDN w:val="0"/>
        <w:adjustRightInd w:val="0"/>
        <w:rPr>
          <w:b/>
          <w:sz w:val="22"/>
          <w:szCs w:val="22"/>
        </w:rPr>
      </w:pPr>
      <w:bookmarkStart w:id="1252" w:name="_Hlk177554122"/>
      <w:r w:rsidRPr="00530B55">
        <w:rPr>
          <w:b/>
          <w:sz w:val="22"/>
          <w:szCs w:val="22"/>
        </w:rPr>
        <w:t>83</w:t>
      </w:r>
      <w:r w:rsidR="006B04D8">
        <w:rPr>
          <w:b/>
          <w:sz w:val="22"/>
          <w:szCs w:val="22"/>
        </w:rPr>
        <w:tab/>
      </w:r>
      <w:r w:rsidRPr="00530B55">
        <w:rPr>
          <w:b/>
          <w:sz w:val="22"/>
          <w:szCs w:val="22"/>
        </w:rPr>
        <w:t>BACKLOG DATE</w:t>
      </w:r>
    </w:p>
    <w:p w14:paraId="3DB9C283" w14:textId="59213E38" w:rsidR="00A44175" w:rsidRPr="00E0093C" w:rsidRDefault="00A44175" w:rsidP="00A44175">
      <w:pPr>
        <w:autoSpaceDE w:val="0"/>
        <w:autoSpaceDN w:val="0"/>
        <w:adjustRightInd w:val="0"/>
        <w:rPr>
          <w:sz w:val="22"/>
          <w:szCs w:val="22"/>
        </w:rPr>
      </w:pPr>
      <w:bookmarkStart w:id="1253" w:name="_Hlk177554123"/>
      <w:bookmarkEnd w:id="1252"/>
      <w:r w:rsidRPr="00E0093C">
        <w:rPr>
          <w:sz w:val="22"/>
          <w:szCs w:val="22"/>
        </w:rPr>
        <w:t>This field will contain the date that the entry</w:t>
      </w:r>
      <w:r>
        <w:rPr>
          <w:sz w:val="22"/>
          <w:szCs w:val="22"/>
        </w:rPr>
        <w:t xml:space="preserve"> </w:t>
      </w:r>
      <w:r w:rsidRPr="00E0093C">
        <w:rPr>
          <w:sz w:val="22"/>
          <w:szCs w:val="22"/>
        </w:rPr>
        <w:t>was created.</w:t>
      </w:r>
      <w:r w:rsidR="00FD2460">
        <w:rPr>
          <w:sz w:val="22"/>
          <w:szCs w:val="22"/>
        </w:rPr>
        <w:t xml:space="preserve"> </w:t>
      </w:r>
      <w:r w:rsidRPr="00E0093C">
        <w:rPr>
          <w:sz w:val="22"/>
          <w:szCs w:val="22"/>
        </w:rPr>
        <w:t>This entry will be a backlog</w:t>
      </w:r>
      <w:r>
        <w:rPr>
          <w:sz w:val="22"/>
          <w:szCs w:val="22"/>
        </w:rPr>
        <w:t xml:space="preserve"> </w:t>
      </w:r>
      <w:r w:rsidRPr="00E0093C">
        <w:rPr>
          <w:sz w:val="22"/>
          <w:szCs w:val="22"/>
        </w:rPr>
        <w:t>entry until it has been completed.</w:t>
      </w:r>
      <w:r w:rsidR="00FD2460">
        <w:rPr>
          <w:sz w:val="22"/>
          <w:szCs w:val="22"/>
        </w:rPr>
        <w:t xml:space="preserve"> </w:t>
      </w:r>
      <w:r w:rsidRPr="00E0093C">
        <w:rPr>
          <w:sz w:val="22"/>
          <w:szCs w:val="22"/>
        </w:rPr>
        <w:t>All backlog data must show up on the Laboratory or</w:t>
      </w:r>
      <w:r>
        <w:rPr>
          <w:sz w:val="22"/>
          <w:szCs w:val="22"/>
        </w:rPr>
        <w:t xml:space="preserve"> </w:t>
      </w:r>
      <w:r w:rsidRPr="00E0093C">
        <w:rPr>
          <w:sz w:val="22"/>
          <w:szCs w:val="22"/>
        </w:rPr>
        <w:t>Restoration AMIS Count.</w:t>
      </w:r>
      <w:r w:rsidR="00FD2460">
        <w:rPr>
          <w:sz w:val="22"/>
          <w:szCs w:val="22"/>
        </w:rPr>
        <w:t xml:space="preserve"> </w:t>
      </w:r>
    </w:p>
    <w:bookmarkEnd w:id="1253"/>
    <w:p w14:paraId="1A67EA44" w14:textId="77777777" w:rsidR="00A44175" w:rsidRPr="00E0093C" w:rsidRDefault="00A44175" w:rsidP="00A44175">
      <w:pPr>
        <w:autoSpaceDE w:val="0"/>
        <w:autoSpaceDN w:val="0"/>
        <w:adjustRightInd w:val="0"/>
        <w:rPr>
          <w:sz w:val="22"/>
          <w:szCs w:val="22"/>
        </w:rPr>
      </w:pPr>
    </w:p>
    <w:p w14:paraId="1F9301E8" w14:textId="11D6D625" w:rsidR="00A44175" w:rsidRPr="00530B55" w:rsidRDefault="00A44175" w:rsidP="00A44175">
      <w:pPr>
        <w:autoSpaceDE w:val="0"/>
        <w:autoSpaceDN w:val="0"/>
        <w:adjustRightInd w:val="0"/>
        <w:rPr>
          <w:b/>
          <w:sz w:val="22"/>
          <w:szCs w:val="22"/>
        </w:rPr>
      </w:pPr>
      <w:bookmarkStart w:id="1254" w:name="_Hlk177554124"/>
      <w:r w:rsidRPr="00530B55">
        <w:rPr>
          <w:b/>
          <w:sz w:val="22"/>
          <w:szCs w:val="22"/>
        </w:rPr>
        <w:t>89</w:t>
      </w:r>
      <w:r w:rsidR="006B04D8">
        <w:rPr>
          <w:b/>
          <w:sz w:val="22"/>
          <w:szCs w:val="22"/>
        </w:rPr>
        <w:tab/>
      </w:r>
      <w:r w:rsidRPr="00530B55">
        <w:rPr>
          <w:b/>
          <w:sz w:val="22"/>
          <w:szCs w:val="22"/>
        </w:rPr>
        <w:t>HISTORICAL ITEM</w:t>
      </w:r>
    </w:p>
    <w:p w14:paraId="65BCD488" w14:textId="667EDB0C" w:rsidR="00A44175" w:rsidRPr="00E0093C" w:rsidRDefault="00A44175" w:rsidP="00A44175">
      <w:pPr>
        <w:autoSpaceDE w:val="0"/>
        <w:autoSpaceDN w:val="0"/>
        <w:adjustRightInd w:val="0"/>
        <w:rPr>
          <w:sz w:val="22"/>
          <w:szCs w:val="22"/>
        </w:rPr>
      </w:pPr>
      <w:bookmarkStart w:id="1255" w:name="_Hlk177554125"/>
      <w:bookmarkEnd w:id="1254"/>
      <w:r w:rsidRPr="00E0093C">
        <w:rPr>
          <w:sz w:val="22"/>
          <w:szCs w:val="22"/>
        </w:rPr>
        <w:t>This field is used for the consolidation sites,</w:t>
      </w:r>
      <w:r>
        <w:rPr>
          <w:sz w:val="22"/>
          <w:szCs w:val="22"/>
        </w:rPr>
        <w:t xml:space="preserve"> </w:t>
      </w:r>
      <w:r w:rsidRPr="00E0093C">
        <w:rPr>
          <w:sz w:val="22"/>
          <w:szCs w:val="22"/>
        </w:rPr>
        <w:t>will contain the data that has been merged from</w:t>
      </w:r>
      <w:r>
        <w:rPr>
          <w:sz w:val="22"/>
          <w:szCs w:val="22"/>
        </w:rPr>
        <w:t xml:space="preserve"> </w:t>
      </w:r>
      <w:r w:rsidRPr="00E0093C">
        <w:rPr>
          <w:sz w:val="22"/>
          <w:szCs w:val="22"/>
        </w:rPr>
        <w:t>a legacy system.</w:t>
      </w:r>
      <w:r w:rsidR="00FD2460">
        <w:rPr>
          <w:sz w:val="22"/>
          <w:szCs w:val="22"/>
        </w:rPr>
        <w:t xml:space="preserve"> </w:t>
      </w:r>
      <w:r w:rsidRPr="00E0093C">
        <w:rPr>
          <w:sz w:val="22"/>
          <w:szCs w:val="22"/>
        </w:rPr>
        <w:t>This field is populated by the RMPRJ routine that is not exported.</w:t>
      </w:r>
      <w:r w:rsidR="00FD2460">
        <w:rPr>
          <w:sz w:val="22"/>
          <w:szCs w:val="22"/>
        </w:rPr>
        <w:t xml:space="preserve"> </w:t>
      </w:r>
    </w:p>
    <w:bookmarkEnd w:id="1255"/>
    <w:p w14:paraId="1832488A" w14:textId="77777777" w:rsidR="00A44175" w:rsidRPr="00E0093C" w:rsidRDefault="00A44175" w:rsidP="00A44175">
      <w:pPr>
        <w:autoSpaceDE w:val="0"/>
        <w:autoSpaceDN w:val="0"/>
        <w:adjustRightInd w:val="0"/>
        <w:rPr>
          <w:sz w:val="22"/>
          <w:szCs w:val="22"/>
        </w:rPr>
      </w:pPr>
    </w:p>
    <w:p w14:paraId="5C159585" w14:textId="6D013CEE" w:rsidR="00A44175" w:rsidRPr="00530B55" w:rsidRDefault="00A44175" w:rsidP="00A44175">
      <w:pPr>
        <w:autoSpaceDE w:val="0"/>
        <w:autoSpaceDN w:val="0"/>
        <w:adjustRightInd w:val="0"/>
        <w:rPr>
          <w:b/>
          <w:sz w:val="22"/>
          <w:szCs w:val="22"/>
        </w:rPr>
      </w:pPr>
      <w:bookmarkStart w:id="1256" w:name="_Hlk177554126"/>
      <w:r w:rsidRPr="00530B55">
        <w:rPr>
          <w:b/>
          <w:sz w:val="22"/>
          <w:szCs w:val="22"/>
        </w:rPr>
        <w:t>90</w:t>
      </w:r>
      <w:r w:rsidR="006B04D8">
        <w:rPr>
          <w:b/>
          <w:sz w:val="22"/>
          <w:szCs w:val="22"/>
        </w:rPr>
        <w:tab/>
      </w:r>
      <w:r w:rsidRPr="00530B55">
        <w:rPr>
          <w:b/>
          <w:sz w:val="22"/>
          <w:szCs w:val="22"/>
        </w:rPr>
        <w:t>HISTORICAL STATION</w:t>
      </w:r>
    </w:p>
    <w:p w14:paraId="431602C8" w14:textId="3963EFDC" w:rsidR="00A44175" w:rsidRPr="00E0093C" w:rsidRDefault="00A44175" w:rsidP="00A44175">
      <w:pPr>
        <w:autoSpaceDE w:val="0"/>
        <w:autoSpaceDN w:val="0"/>
        <w:adjustRightInd w:val="0"/>
        <w:rPr>
          <w:sz w:val="22"/>
          <w:szCs w:val="22"/>
        </w:rPr>
      </w:pPr>
      <w:bookmarkStart w:id="1257" w:name="_Hlk177554127"/>
      <w:bookmarkEnd w:id="1256"/>
      <w:r w:rsidRPr="00E0093C">
        <w:rPr>
          <w:sz w:val="22"/>
          <w:szCs w:val="22"/>
        </w:rPr>
        <w:t xml:space="preserve">This field is used for the consolidation sites, will contain the </w:t>
      </w:r>
      <w:r>
        <w:rPr>
          <w:sz w:val="22"/>
          <w:szCs w:val="22"/>
        </w:rPr>
        <w:t xml:space="preserve">data that has been merged from </w:t>
      </w:r>
      <w:r w:rsidRPr="00E0093C">
        <w:rPr>
          <w:sz w:val="22"/>
          <w:szCs w:val="22"/>
        </w:rPr>
        <w:t>a legacy system.</w:t>
      </w:r>
      <w:r w:rsidR="00FD2460">
        <w:rPr>
          <w:sz w:val="22"/>
          <w:szCs w:val="22"/>
        </w:rPr>
        <w:t xml:space="preserve"> </w:t>
      </w:r>
      <w:r w:rsidRPr="00E0093C">
        <w:rPr>
          <w:sz w:val="22"/>
          <w:szCs w:val="22"/>
        </w:rPr>
        <w:t>This field is populated by the RMPRJ routine that is not exported.</w:t>
      </w:r>
      <w:r w:rsidR="00FD2460">
        <w:rPr>
          <w:sz w:val="22"/>
          <w:szCs w:val="22"/>
        </w:rPr>
        <w:t xml:space="preserve"> </w:t>
      </w:r>
    </w:p>
    <w:bookmarkEnd w:id="1257"/>
    <w:p w14:paraId="3E7588F9" w14:textId="77777777" w:rsidR="00A44175" w:rsidRPr="00E0093C" w:rsidRDefault="00A44175" w:rsidP="00A44175">
      <w:pPr>
        <w:autoSpaceDE w:val="0"/>
        <w:autoSpaceDN w:val="0"/>
        <w:adjustRightInd w:val="0"/>
        <w:rPr>
          <w:sz w:val="22"/>
          <w:szCs w:val="22"/>
        </w:rPr>
      </w:pPr>
    </w:p>
    <w:p w14:paraId="3E149BE3" w14:textId="75B387C4" w:rsidR="00A44175" w:rsidRPr="00530B55" w:rsidRDefault="00A44175" w:rsidP="00A44175">
      <w:pPr>
        <w:autoSpaceDE w:val="0"/>
        <w:autoSpaceDN w:val="0"/>
        <w:adjustRightInd w:val="0"/>
        <w:rPr>
          <w:b/>
          <w:sz w:val="22"/>
          <w:szCs w:val="22"/>
        </w:rPr>
      </w:pPr>
      <w:bookmarkStart w:id="1258" w:name="_Hlk177554128"/>
      <w:r w:rsidRPr="00530B55">
        <w:rPr>
          <w:b/>
          <w:sz w:val="22"/>
          <w:szCs w:val="22"/>
        </w:rPr>
        <w:t>91</w:t>
      </w:r>
      <w:r w:rsidR="006B04D8">
        <w:rPr>
          <w:b/>
          <w:sz w:val="22"/>
          <w:szCs w:val="22"/>
        </w:rPr>
        <w:tab/>
      </w:r>
      <w:r w:rsidRPr="00530B55">
        <w:rPr>
          <w:b/>
          <w:sz w:val="22"/>
          <w:szCs w:val="22"/>
        </w:rPr>
        <w:t>HISTORICAL VENDOR</w:t>
      </w:r>
    </w:p>
    <w:p w14:paraId="37AD2EBA" w14:textId="17E386C7" w:rsidR="00A44175" w:rsidRPr="00E0093C" w:rsidRDefault="00A44175" w:rsidP="00A44175">
      <w:pPr>
        <w:autoSpaceDE w:val="0"/>
        <w:autoSpaceDN w:val="0"/>
        <w:adjustRightInd w:val="0"/>
        <w:rPr>
          <w:sz w:val="22"/>
          <w:szCs w:val="22"/>
        </w:rPr>
      </w:pPr>
      <w:bookmarkStart w:id="1259" w:name="_Hlk177554129"/>
      <w:bookmarkEnd w:id="1258"/>
      <w:r w:rsidRPr="00E0093C">
        <w:rPr>
          <w:sz w:val="22"/>
          <w:szCs w:val="22"/>
        </w:rPr>
        <w:lastRenderedPageBreak/>
        <w:t>This field is used for the consolidation sites,</w:t>
      </w:r>
      <w:r>
        <w:rPr>
          <w:sz w:val="22"/>
          <w:szCs w:val="22"/>
        </w:rPr>
        <w:t xml:space="preserve"> </w:t>
      </w:r>
      <w:r w:rsidRPr="00E0093C">
        <w:rPr>
          <w:sz w:val="22"/>
          <w:szCs w:val="22"/>
        </w:rPr>
        <w:t>will contain the data that has been merged from</w:t>
      </w:r>
      <w:r>
        <w:rPr>
          <w:sz w:val="22"/>
          <w:szCs w:val="22"/>
        </w:rPr>
        <w:t xml:space="preserve"> </w:t>
      </w:r>
      <w:r w:rsidRPr="00E0093C">
        <w:rPr>
          <w:sz w:val="22"/>
          <w:szCs w:val="22"/>
        </w:rPr>
        <w:t>a legacy system.</w:t>
      </w:r>
      <w:r w:rsidR="00FD2460">
        <w:rPr>
          <w:sz w:val="22"/>
          <w:szCs w:val="22"/>
        </w:rPr>
        <w:t xml:space="preserve"> </w:t>
      </w:r>
      <w:r w:rsidRPr="00E0093C">
        <w:rPr>
          <w:sz w:val="22"/>
          <w:szCs w:val="22"/>
        </w:rPr>
        <w:t>This field is populated by the RMPRJ routine that is not exported.</w:t>
      </w:r>
      <w:r w:rsidR="00FD2460">
        <w:rPr>
          <w:sz w:val="22"/>
          <w:szCs w:val="22"/>
        </w:rPr>
        <w:t xml:space="preserve"> </w:t>
      </w:r>
    </w:p>
    <w:bookmarkEnd w:id="1259"/>
    <w:p w14:paraId="09E6788E" w14:textId="77777777" w:rsidR="00A44175" w:rsidRPr="00E0093C" w:rsidRDefault="00A44175" w:rsidP="00A44175">
      <w:pPr>
        <w:autoSpaceDE w:val="0"/>
        <w:autoSpaceDN w:val="0"/>
        <w:adjustRightInd w:val="0"/>
        <w:rPr>
          <w:sz w:val="22"/>
          <w:szCs w:val="22"/>
        </w:rPr>
      </w:pPr>
    </w:p>
    <w:p w14:paraId="69AB9109" w14:textId="6D3E775D" w:rsidR="00A44175" w:rsidRPr="00530B55" w:rsidRDefault="00A44175" w:rsidP="00A44175">
      <w:pPr>
        <w:autoSpaceDE w:val="0"/>
        <w:autoSpaceDN w:val="0"/>
        <w:adjustRightInd w:val="0"/>
        <w:rPr>
          <w:b/>
          <w:sz w:val="22"/>
          <w:szCs w:val="22"/>
        </w:rPr>
      </w:pPr>
      <w:bookmarkStart w:id="1260" w:name="_Hlk177554130"/>
      <w:r w:rsidRPr="00530B55">
        <w:rPr>
          <w:b/>
          <w:sz w:val="22"/>
          <w:szCs w:val="22"/>
        </w:rPr>
        <w:t>92</w:t>
      </w:r>
      <w:r w:rsidR="006B04D8">
        <w:rPr>
          <w:b/>
          <w:sz w:val="22"/>
          <w:szCs w:val="22"/>
        </w:rPr>
        <w:tab/>
      </w:r>
      <w:r w:rsidRPr="00530B55">
        <w:rPr>
          <w:b/>
          <w:sz w:val="22"/>
          <w:szCs w:val="22"/>
        </w:rPr>
        <w:t>HISTORICAL VENDOR PHONE HSTV</w:t>
      </w:r>
    </w:p>
    <w:p w14:paraId="75E801F9" w14:textId="57CC4F03" w:rsidR="00A44175" w:rsidRPr="00E0093C" w:rsidRDefault="00A44175" w:rsidP="00A44175">
      <w:pPr>
        <w:autoSpaceDE w:val="0"/>
        <w:autoSpaceDN w:val="0"/>
        <w:adjustRightInd w:val="0"/>
        <w:rPr>
          <w:sz w:val="22"/>
          <w:szCs w:val="22"/>
        </w:rPr>
      </w:pPr>
      <w:bookmarkStart w:id="1261" w:name="_Hlk177554131"/>
      <w:bookmarkEnd w:id="1260"/>
      <w:r w:rsidRPr="00E0093C">
        <w:rPr>
          <w:sz w:val="22"/>
          <w:szCs w:val="22"/>
        </w:rPr>
        <w:t>This field is used for the consolidation sites, will contain the data that has been merged from a legacy system.</w:t>
      </w:r>
      <w:r w:rsidR="00FD2460">
        <w:rPr>
          <w:sz w:val="22"/>
          <w:szCs w:val="22"/>
        </w:rPr>
        <w:t xml:space="preserve"> </w:t>
      </w:r>
      <w:r w:rsidRPr="00E0093C">
        <w:rPr>
          <w:sz w:val="22"/>
          <w:szCs w:val="22"/>
        </w:rPr>
        <w:t>This field is populated by the RMPRJ routine that is not exported.</w:t>
      </w:r>
      <w:r w:rsidR="00FD2460">
        <w:rPr>
          <w:sz w:val="22"/>
          <w:szCs w:val="22"/>
        </w:rPr>
        <w:t xml:space="preserve"> </w:t>
      </w:r>
    </w:p>
    <w:bookmarkEnd w:id="1261"/>
    <w:p w14:paraId="60A0A963" w14:textId="77777777" w:rsidR="00A44175" w:rsidRDefault="00A44175"/>
    <w:p w14:paraId="0E8F2597" w14:textId="77777777" w:rsidR="00A44175" w:rsidRDefault="00A44175">
      <w:pPr>
        <w:pStyle w:val="ContinuedOnNextPa"/>
      </w:pPr>
      <w:bookmarkStart w:id="1262" w:name="_Hlk177554132"/>
      <w:r>
        <w:t>Continued on next page</w:t>
      </w:r>
    </w:p>
    <w:p w14:paraId="24A1D78A" w14:textId="7A70C971" w:rsidR="00A44175" w:rsidRPr="00D90F7D" w:rsidRDefault="00A44175">
      <w:pPr>
        <w:pStyle w:val="MapTitleContinued"/>
        <w:rPr>
          <w:b w:val="0"/>
          <w:sz w:val="24"/>
        </w:rPr>
      </w:pPr>
      <w:bookmarkStart w:id="1263" w:name="_Hlk177554134"/>
      <w:bookmarkEnd w:id="1262"/>
      <w:r w:rsidRPr="00D90F7D">
        <w:br w:type="page"/>
      </w:r>
      <w:r w:rsidRPr="00D90F7D">
        <w:lastRenderedPageBreak/>
        <w:fldChar w:fldCharType="begin"/>
      </w:r>
      <w:r w:rsidRPr="00D90F7D">
        <w:instrText>styleref "Map Title"</w:instrText>
      </w:r>
      <w:r w:rsidRPr="00D90F7D">
        <w:fldChar w:fldCharType="end"/>
      </w:r>
      <w:bookmarkStart w:id="1264" w:name="_Hlk177554133"/>
      <w:r w:rsidR="00EC6D34" w:rsidRPr="00EC6D34">
        <w:rPr>
          <w:rStyle w:val="continuedChar"/>
          <w:b/>
          <w:bCs w:val="0"/>
        </w:rPr>
        <w:t xml:space="preserve"> Select Custom Data</w:t>
      </w:r>
      <w:r w:rsidR="00EC6D34" w:rsidRPr="00EC6D34">
        <w:rPr>
          <w:rStyle w:val="continuedChar"/>
          <w:b/>
          <w:bCs w:val="0"/>
        </w:rPr>
        <w:fldChar w:fldCharType="begin"/>
      </w:r>
      <w:r w:rsidR="00EC6D34" w:rsidRPr="00EC6D34">
        <w:rPr>
          <w:rStyle w:val="continuedChar"/>
          <w:b/>
          <w:bCs w:val="0"/>
        </w:rPr>
        <w:instrText>styleref "Map Title"</w:instrText>
      </w:r>
      <w:r w:rsidR="00EC6D34" w:rsidRPr="00EC6D34">
        <w:rPr>
          <w:rStyle w:val="continuedChar"/>
          <w:b/>
          <w:bCs w:val="0"/>
        </w:rPr>
        <w:fldChar w:fldCharType="end"/>
      </w:r>
      <w:r w:rsidR="00EC6D34" w:rsidRPr="00EC6D34">
        <w:rPr>
          <w:rStyle w:val="continuedChar"/>
          <w:b/>
          <w:bCs w:val="0"/>
        </w:rPr>
        <w:t>,</w:t>
      </w:r>
      <w:r w:rsidR="00EC6D34" w:rsidRPr="00D90F7D">
        <w:t xml:space="preserve"> </w:t>
      </w:r>
      <w:r w:rsidR="00EC6D34" w:rsidRPr="00D90F7D">
        <w:rPr>
          <w:b w:val="0"/>
          <w:sz w:val="24"/>
        </w:rPr>
        <w:t>Continued</w:t>
      </w:r>
      <w:bookmarkEnd w:id="1264"/>
    </w:p>
    <w:bookmarkEnd w:id="1263"/>
    <w:p w14:paraId="6FD6A01F" w14:textId="10760959" w:rsidR="00A44175" w:rsidRPr="00E0093C" w:rsidRDefault="00A44175" w:rsidP="00A44175">
      <w:pPr>
        <w:pStyle w:val="BlockLine"/>
      </w:pPr>
    </w:p>
    <w:p w14:paraId="17C9C10C" w14:textId="1AA21D5B" w:rsidR="00A94E55" w:rsidRPr="00530B55" w:rsidRDefault="00A94E55" w:rsidP="00A94E55">
      <w:pPr>
        <w:autoSpaceDE w:val="0"/>
        <w:autoSpaceDN w:val="0"/>
        <w:adjustRightInd w:val="0"/>
        <w:rPr>
          <w:b/>
          <w:sz w:val="22"/>
          <w:szCs w:val="22"/>
        </w:rPr>
      </w:pPr>
      <w:bookmarkStart w:id="1265" w:name="_Hlk177554135"/>
      <w:r w:rsidRPr="00530B55">
        <w:rPr>
          <w:b/>
          <w:sz w:val="22"/>
          <w:szCs w:val="22"/>
        </w:rPr>
        <w:t>93</w:t>
      </w:r>
      <w:r w:rsidR="006B04D8">
        <w:rPr>
          <w:b/>
          <w:sz w:val="22"/>
          <w:szCs w:val="22"/>
        </w:rPr>
        <w:tab/>
      </w:r>
      <w:r w:rsidRPr="00530B55">
        <w:rPr>
          <w:b/>
          <w:sz w:val="22"/>
          <w:szCs w:val="22"/>
        </w:rPr>
        <w:t xml:space="preserve">HISTORICAL STREET ADD </w:t>
      </w:r>
    </w:p>
    <w:p w14:paraId="31FF9F89" w14:textId="540EB933" w:rsidR="00A94E55" w:rsidRPr="00E0093C" w:rsidRDefault="00A94E55" w:rsidP="00A94E55">
      <w:pPr>
        <w:autoSpaceDE w:val="0"/>
        <w:autoSpaceDN w:val="0"/>
        <w:adjustRightInd w:val="0"/>
        <w:rPr>
          <w:sz w:val="22"/>
          <w:szCs w:val="22"/>
        </w:rPr>
      </w:pPr>
      <w:bookmarkStart w:id="1266" w:name="_Hlk177554136"/>
      <w:bookmarkEnd w:id="1265"/>
      <w:r w:rsidRPr="00E0093C">
        <w:rPr>
          <w:sz w:val="22"/>
          <w:szCs w:val="22"/>
        </w:rPr>
        <w:t>This field is used for the consolidation sites,</w:t>
      </w:r>
      <w:r>
        <w:rPr>
          <w:sz w:val="22"/>
          <w:szCs w:val="22"/>
        </w:rPr>
        <w:t xml:space="preserve"> </w:t>
      </w:r>
      <w:r w:rsidRPr="00E0093C">
        <w:rPr>
          <w:sz w:val="22"/>
          <w:szCs w:val="22"/>
        </w:rPr>
        <w:t>will contain the data that has been merged from a legacy system.</w:t>
      </w:r>
      <w:r w:rsidR="00FD2460">
        <w:rPr>
          <w:sz w:val="22"/>
          <w:szCs w:val="22"/>
        </w:rPr>
        <w:t xml:space="preserve"> </w:t>
      </w:r>
      <w:r w:rsidRPr="00E0093C">
        <w:rPr>
          <w:sz w:val="22"/>
          <w:szCs w:val="22"/>
        </w:rPr>
        <w:t>This field is populated by</w:t>
      </w:r>
      <w:r>
        <w:rPr>
          <w:sz w:val="22"/>
          <w:szCs w:val="22"/>
        </w:rPr>
        <w:t xml:space="preserve"> </w:t>
      </w:r>
      <w:r w:rsidRPr="00E0093C">
        <w:rPr>
          <w:sz w:val="22"/>
          <w:szCs w:val="22"/>
        </w:rPr>
        <w:t>the RMPRJ routine that is not exported.</w:t>
      </w:r>
      <w:r w:rsidR="00FD2460">
        <w:rPr>
          <w:sz w:val="22"/>
          <w:szCs w:val="22"/>
        </w:rPr>
        <w:t xml:space="preserve"> </w:t>
      </w:r>
    </w:p>
    <w:bookmarkEnd w:id="1266"/>
    <w:p w14:paraId="36980AC2" w14:textId="77777777" w:rsidR="00A94E55" w:rsidRPr="00E0093C" w:rsidRDefault="00A94E55" w:rsidP="00A94E55">
      <w:pPr>
        <w:autoSpaceDE w:val="0"/>
        <w:autoSpaceDN w:val="0"/>
        <w:adjustRightInd w:val="0"/>
        <w:rPr>
          <w:sz w:val="22"/>
          <w:szCs w:val="22"/>
        </w:rPr>
      </w:pPr>
    </w:p>
    <w:p w14:paraId="01E192F7" w14:textId="18B815FA" w:rsidR="00A94E55" w:rsidRPr="00530B55" w:rsidRDefault="00A94E55" w:rsidP="00A94E55">
      <w:pPr>
        <w:autoSpaceDE w:val="0"/>
        <w:autoSpaceDN w:val="0"/>
        <w:adjustRightInd w:val="0"/>
        <w:rPr>
          <w:b/>
          <w:sz w:val="22"/>
          <w:szCs w:val="22"/>
        </w:rPr>
      </w:pPr>
      <w:bookmarkStart w:id="1267" w:name="_Hlk177554137"/>
      <w:r w:rsidRPr="00530B55">
        <w:rPr>
          <w:b/>
          <w:sz w:val="22"/>
          <w:szCs w:val="22"/>
        </w:rPr>
        <w:t>94</w:t>
      </w:r>
      <w:r w:rsidR="006B04D8">
        <w:rPr>
          <w:b/>
          <w:sz w:val="22"/>
          <w:szCs w:val="22"/>
        </w:rPr>
        <w:tab/>
      </w:r>
      <w:r w:rsidRPr="00530B55">
        <w:rPr>
          <w:b/>
          <w:sz w:val="22"/>
          <w:szCs w:val="22"/>
        </w:rPr>
        <w:t xml:space="preserve">HISTORICAL CITY </w:t>
      </w:r>
    </w:p>
    <w:p w14:paraId="45CFC314" w14:textId="3BFAD315" w:rsidR="00A94E55" w:rsidRPr="00E0093C" w:rsidRDefault="00A94E55" w:rsidP="00A94E55">
      <w:pPr>
        <w:autoSpaceDE w:val="0"/>
        <w:autoSpaceDN w:val="0"/>
        <w:adjustRightInd w:val="0"/>
        <w:rPr>
          <w:sz w:val="22"/>
          <w:szCs w:val="22"/>
        </w:rPr>
      </w:pPr>
      <w:bookmarkStart w:id="1268" w:name="_Hlk177554138"/>
      <w:bookmarkEnd w:id="1267"/>
      <w:r w:rsidRPr="00E0093C">
        <w:rPr>
          <w:sz w:val="22"/>
          <w:szCs w:val="22"/>
        </w:rPr>
        <w:t>This field is used for the consolidation sites, will contain the data that has been merged from a legacy system.</w:t>
      </w:r>
      <w:r w:rsidR="00FD2460">
        <w:rPr>
          <w:sz w:val="22"/>
          <w:szCs w:val="22"/>
        </w:rPr>
        <w:t xml:space="preserve"> </w:t>
      </w:r>
      <w:r w:rsidRPr="00E0093C">
        <w:rPr>
          <w:sz w:val="22"/>
          <w:szCs w:val="22"/>
        </w:rPr>
        <w:t>This field is populated by the RMPRJ routine that is not exported.</w:t>
      </w:r>
      <w:r w:rsidR="00FD2460">
        <w:rPr>
          <w:sz w:val="22"/>
          <w:szCs w:val="22"/>
        </w:rPr>
        <w:t xml:space="preserve"> </w:t>
      </w:r>
    </w:p>
    <w:bookmarkEnd w:id="1268"/>
    <w:p w14:paraId="4E7BBCB2" w14:textId="77777777" w:rsidR="00A94E55" w:rsidRDefault="00A94E55" w:rsidP="00A44175">
      <w:pPr>
        <w:autoSpaceDE w:val="0"/>
        <w:autoSpaceDN w:val="0"/>
        <w:adjustRightInd w:val="0"/>
        <w:rPr>
          <w:b/>
          <w:sz w:val="22"/>
          <w:szCs w:val="22"/>
        </w:rPr>
      </w:pPr>
    </w:p>
    <w:p w14:paraId="7C02CEC1" w14:textId="6D234B69" w:rsidR="00A44175" w:rsidRPr="00530B55" w:rsidRDefault="00A44175" w:rsidP="00A44175">
      <w:pPr>
        <w:autoSpaceDE w:val="0"/>
        <w:autoSpaceDN w:val="0"/>
        <w:adjustRightInd w:val="0"/>
        <w:rPr>
          <w:b/>
          <w:sz w:val="22"/>
          <w:szCs w:val="22"/>
        </w:rPr>
      </w:pPr>
      <w:bookmarkStart w:id="1269" w:name="_Hlk177554139"/>
      <w:r w:rsidRPr="00530B55">
        <w:rPr>
          <w:b/>
          <w:sz w:val="22"/>
          <w:szCs w:val="22"/>
        </w:rPr>
        <w:t>95</w:t>
      </w:r>
      <w:r w:rsidR="006B04D8">
        <w:rPr>
          <w:b/>
          <w:sz w:val="22"/>
          <w:szCs w:val="22"/>
        </w:rPr>
        <w:tab/>
      </w:r>
      <w:r w:rsidRPr="00530B55">
        <w:rPr>
          <w:b/>
          <w:sz w:val="22"/>
          <w:szCs w:val="22"/>
        </w:rPr>
        <w:t xml:space="preserve">HISTORICAL STATE </w:t>
      </w:r>
    </w:p>
    <w:p w14:paraId="12C2B701" w14:textId="12D49742" w:rsidR="00A44175" w:rsidRPr="00E0093C" w:rsidRDefault="00A44175" w:rsidP="00A44175">
      <w:pPr>
        <w:autoSpaceDE w:val="0"/>
        <w:autoSpaceDN w:val="0"/>
        <w:adjustRightInd w:val="0"/>
        <w:rPr>
          <w:sz w:val="22"/>
          <w:szCs w:val="22"/>
        </w:rPr>
      </w:pPr>
      <w:bookmarkStart w:id="1270" w:name="_Hlk177554140"/>
      <w:bookmarkEnd w:id="1269"/>
      <w:r w:rsidRPr="00E0093C">
        <w:rPr>
          <w:sz w:val="22"/>
          <w:szCs w:val="22"/>
        </w:rPr>
        <w:t>This field is used for the consolidation sites,</w:t>
      </w:r>
      <w:r>
        <w:rPr>
          <w:sz w:val="22"/>
          <w:szCs w:val="22"/>
        </w:rPr>
        <w:t xml:space="preserve"> </w:t>
      </w:r>
      <w:r w:rsidRPr="00E0093C">
        <w:rPr>
          <w:sz w:val="22"/>
          <w:szCs w:val="22"/>
        </w:rPr>
        <w:t>will contain the data that has been merged from</w:t>
      </w:r>
      <w:r>
        <w:rPr>
          <w:sz w:val="22"/>
          <w:szCs w:val="22"/>
        </w:rPr>
        <w:t xml:space="preserve"> </w:t>
      </w:r>
      <w:r w:rsidRPr="00E0093C">
        <w:rPr>
          <w:sz w:val="22"/>
          <w:szCs w:val="22"/>
        </w:rPr>
        <w:t>a legacy system.</w:t>
      </w:r>
      <w:r w:rsidR="00FD2460">
        <w:rPr>
          <w:sz w:val="22"/>
          <w:szCs w:val="22"/>
        </w:rPr>
        <w:t xml:space="preserve"> </w:t>
      </w:r>
      <w:r w:rsidRPr="00E0093C">
        <w:rPr>
          <w:sz w:val="22"/>
          <w:szCs w:val="22"/>
        </w:rPr>
        <w:t>This field is populated by the RMPRJ routine that is not exported.</w:t>
      </w:r>
      <w:r w:rsidR="00FD2460">
        <w:rPr>
          <w:sz w:val="22"/>
          <w:szCs w:val="22"/>
        </w:rPr>
        <w:t xml:space="preserve"> </w:t>
      </w:r>
    </w:p>
    <w:bookmarkEnd w:id="1270"/>
    <w:p w14:paraId="52F362A0" w14:textId="77777777" w:rsidR="00A44175" w:rsidRPr="00E0093C" w:rsidRDefault="00A44175" w:rsidP="00A44175">
      <w:pPr>
        <w:autoSpaceDE w:val="0"/>
        <w:autoSpaceDN w:val="0"/>
        <w:adjustRightInd w:val="0"/>
        <w:rPr>
          <w:sz w:val="22"/>
          <w:szCs w:val="22"/>
        </w:rPr>
      </w:pPr>
    </w:p>
    <w:p w14:paraId="5E1B75FB" w14:textId="6CC6943B" w:rsidR="00A44175" w:rsidRPr="00530B55" w:rsidRDefault="00A44175" w:rsidP="00A44175">
      <w:pPr>
        <w:autoSpaceDE w:val="0"/>
        <w:autoSpaceDN w:val="0"/>
        <w:adjustRightInd w:val="0"/>
        <w:rPr>
          <w:b/>
          <w:sz w:val="22"/>
          <w:szCs w:val="22"/>
        </w:rPr>
      </w:pPr>
      <w:bookmarkStart w:id="1271" w:name="_Hlk177554141"/>
      <w:r w:rsidRPr="00530B55">
        <w:rPr>
          <w:b/>
          <w:sz w:val="22"/>
          <w:szCs w:val="22"/>
        </w:rPr>
        <w:t>96</w:t>
      </w:r>
      <w:r w:rsidR="006B04D8">
        <w:rPr>
          <w:b/>
          <w:sz w:val="22"/>
          <w:szCs w:val="22"/>
        </w:rPr>
        <w:tab/>
      </w:r>
      <w:r w:rsidRPr="00530B55">
        <w:rPr>
          <w:b/>
          <w:sz w:val="22"/>
          <w:szCs w:val="22"/>
        </w:rPr>
        <w:t>HISTORICAL ZIP</w:t>
      </w:r>
    </w:p>
    <w:p w14:paraId="5E8A0090" w14:textId="07920F93" w:rsidR="00A44175" w:rsidRPr="00E0093C" w:rsidRDefault="00A44175" w:rsidP="00A44175">
      <w:pPr>
        <w:autoSpaceDE w:val="0"/>
        <w:autoSpaceDN w:val="0"/>
        <w:adjustRightInd w:val="0"/>
        <w:rPr>
          <w:sz w:val="22"/>
          <w:szCs w:val="22"/>
        </w:rPr>
      </w:pPr>
      <w:bookmarkStart w:id="1272" w:name="_Hlk177554142"/>
      <w:bookmarkEnd w:id="1271"/>
      <w:r w:rsidRPr="00E0093C">
        <w:rPr>
          <w:sz w:val="22"/>
          <w:szCs w:val="22"/>
        </w:rPr>
        <w:t>This field is used for the consolidation sites, will contain the data that has been merged from a legacy system.</w:t>
      </w:r>
      <w:r w:rsidR="00FD2460">
        <w:rPr>
          <w:sz w:val="22"/>
          <w:szCs w:val="22"/>
        </w:rPr>
        <w:t xml:space="preserve"> </w:t>
      </w:r>
      <w:r w:rsidRPr="00E0093C">
        <w:rPr>
          <w:sz w:val="22"/>
          <w:szCs w:val="22"/>
        </w:rPr>
        <w:t>This field is populated by the RMPRJ routine that is not exported.</w:t>
      </w:r>
      <w:r w:rsidR="00FD2460">
        <w:rPr>
          <w:sz w:val="22"/>
          <w:szCs w:val="22"/>
        </w:rPr>
        <w:t xml:space="preserve"> </w:t>
      </w:r>
    </w:p>
    <w:bookmarkEnd w:id="1272"/>
    <w:p w14:paraId="6F44811B" w14:textId="77777777" w:rsidR="00A44175" w:rsidRPr="00E0093C" w:rsidRDefault="00A44175" w:rsidP="00A44175">
      <w:pPr>
        <w:autoSpaceDE w:val="0"/>
        <w:autoSpaceDN w:val="0"/>
        <w:adjustRightInd w:val="0"/>
        <w:rPr>
          <w:sz w:val="22"/>
          <w:szCs w:val="22"/>
        </w:rPr>
      </w:pPr>
    </w:p>
    <w:p w14:paraId="3219DF1F" w14:textId="1E12DAA3" w:rsidR="00A44175" w:rsidRPr="00530B55" w:rsidRDefault="00A44175" w:rsidP="00A44175">
      <w:pPr>
        <w:autoSpaceDE w:val="0"/>
        <w:autoSpaceDN w:val="0"/>
        <w:adjustRightInd w:val="0"/>
        <w:rPr>
          <w:b/>
          <w:sz w:val="22"/>
          <w:szCs w:val="22"/>
        </w:rPr>
      </w:pPr>
      <w:bookmarkStart w:id="1273" w:name="_Hlk177554143"/>
      <w:r w:rsidRPr="00530B55">
        <w:rPr>
          <w:b/>
          <w:sz w:val="22"/>
          <w:szCs w:val="22"/>
        </w:rPr>
        <w:t>97</w:t>
      </w:r>
      <w:r w:rsidR="006B04D8">
        <w:rPr>
          <w:b/>
          <w:sz w:val="22"/>
          <w:szCs w:val="22"/>
        </w:rPr>
        <w:tab/>
      </w:r>
      <w:r w:rsidRPr="00530B55">
        <w:rPr>
          <w:b/>
          <w:sz w:val="22"/>
          <w:szCs w:val="22"/>
        </w:rPr>
        <w:t>HISTORICAL RECORD</w:t>
      </w:r>
    </w:p>
    <w:p w14:paraId="25917AE9" w14:textId="5D1FA537" w:rsidR="00A44175" w:rsidRPr="00E0093C" w:rsidRDefault="00A44175" w:rsidP="00A44175">
      <w:pPr>
        <w:autoSpaceDE w:val="0"/>
        <w:autoSpaceDN w:val="0"/>
        <w:adjustRightInd w:val="0"/>
        <w:rPr>
          <w:sz w:val="22"/>
          <w:szCs w:val="22"/>
        </w:rPr>
      </w:pPr>
      <w:bookmarkStart w:id="1274" w:name="_Hlk177554144"/>
      <w:bookmarkEnd w:id="1273"/>
      <w:r w:rsidRPr="00E0093C">
        <w:rPr>
          <w:sz w:val="22"/>
          <w:szCs w:val="22"/>
        </w:rPr>
        <w:t>This field is used for the consolidation sites, will contain the data that has been merged from a legacy system.</w:t>
      </w:r>
      <w:r w:rsidR="00FD2460">
        <w:rPr>
          <w:sz w:val="22"/>
          <w:szCs w:val="22"/>
        </w:rPr>
        <w:t xml:space="preserve"> </w:t>
      </w:r>
      <w:r w:rsidRPr="00E0093C">
        <w:rPr>
          <w:sz w:val="22"/>
          <w:szCs w:val="22"/>
        </w:rPr>
        <w:t>This field is populated by</w:t>
      </w:r>
      <w:r>
        <w:rPr>
          <w:sz w:val="22"/>
          <w:szCs w:val="22"/>
        </w:rPr>
        <w:t xml:space="preserve"> </w:t>
      </w:r>
      <w:r w:rsidRPr="00E0093C">
        <w:rPr>
          <w:sz w:val="22"/>
          <w:szCs w:val="22"/>
        </w:rPr>
        <w:t>the RMPRJ routine that is not exported.</w:t>
      </w:r>
      <w:r w:rsidR="00FD2460">
        <w:rPr>
          <w:sz w:val="22"/>
          <w:szCs w:val="22"/>
        </w:rPr>
        <w:t xml:space="preserve"> </w:t>
      </w:r>
    </w:p>
    <w:bookmarkEnd w:id="1274"/>
    <w:p w14:paraId="5924FD88" w14:textId="77777777" w:rsidR="00EB5898" w:rsidRDefault="00EB5898" w:rsidP="00FB3DCF"/>
    <w:p w14:paraId="7B1F2FC8" w14:textId="545A6D70" w:rsidR="00A44175" w:rsidRPr="00FB3DCF" w:rsidRDefault="00A44175" w:rsidP="00A44175">
      <w:pPr>
        <w:pStyle w:val="BlockLine"/>
      </w:pPr>
    </w:p>
    <w:p w14:paraId="599B46F4" w14:textId="77777777" w:rsidR="008A278D" w:rsidRDefault="008A278D">
      <w:pPr>
        <w:rPr>
          <w:rFonts w:cs="Arial"/>
          <w:b/>
          <w:bCs/>
          <w:sz w:val="32"/>
          <w:szCs w:val="26"/>
        </w:rPr>
      </w:pPr>
      <w:bookmarkStart w:id="1275" w:name="_Toc172537344"/>
      <w:r>
        <w:br w:type="page"/>
      </w:r>
    </w:p>
    <w:p w14:paraId="1B673881" w14:textId="26AD18C0" w:rsidR="009D4F41" w:rsidRPr="00D90F7D" w:rsidRDefault="009D4F41" w:rsidP="006B04D8">
      <w:pPr>
        <w:pStyle w:val="Heading3"/>
      </w:pPr>
      <w:bookmarkStart w:id="1276" w:name="_Toc177550935"/>
      <w:bookmarkStart w:id="1277" w:name="_Hlk177554145"/>
      <w:r w:rsidRPr="00D90F7D">
        <w:lastRenderedPageBreak/>
        <w:t>Print the NPPD Detail</w:t>
      </w:r>
      <w:bookmarkEnd w:id="979"/>
      <w:bookmarkEnd w:id="1275"/>
      <w:bookmarkEnd w:id="1276"/>
    </w:p>
    <w:bookmarkEnd w:id="1277"/>
    <w:p w14:paraId="61EF6821" w14:textId="2C2553CE" w:rsidR="009D4F41" w:rsidRDefault="009D4F41" w:rsidP="009D4F41">
      <w:pPr>
        <w:pStyle w:val="BlockLine"/>
        <w:rPr>
          <w:sz w:val="16"/>
        </w:rPr>
      </w:pPr>
    </w:p>
    <w:tbl>
      <w:tblPr>
        <w:tblW w:w="0" w:type="auto"/>
        <w:tblLayout w:type="fixed"/>
        <w:tblLook w:val="0000" w:firstRow="0" w:lastRow="0" w:firstColumn="0" w:lastColumn="0" w:noHBand="0" w:noVBand="0"/>
      </w:tblPr>
      <w:tblGrid>
        <w:gridCol w:w="1728"/>
        <w:gridCol w:w="7740"/>
      </w:tblGrid>
      <w:tr w:rsidR="009D4F41" w14:paraId="7D14B900" w14:textId="77777777">
        <w:trPr>
          <w:cantSplit/>
        </w:trPr>
        <w:tc>
          <w:tcPr>
            <w:tcW w:w="1728" w:type="dxa"/>
          </w:tcPr>
          <w:p w14:paraId="387AADD4" w14:textId="77777777" w:rsidR="009D4F41" w:rsidRDefault="009D4F41" w:rsidP="009D4F41">
            <w:pPr>
              <w:pStyle w:val="BlockLabel"/>
            </w:pPr>
            <w:bookmarkStart w:id="1278" w:name="_Hlk177547817"/>
            <w:r>
              <w:t>Print the data</w:t>
            </w:r>
          </w:p>
        </w:tc>
        <w:tc>
          <w:tcPr>
            <w:tcW w:w="7740" w:type="dxa"/>
          </w:tcPr>
          <w:p w14:paraId="556B70CF" w14:textId="0BDAA935" w:rsidR="009D4F41" w:rsidRDefault="009D4F41" w:rsidP="009D4F41">
            <w:pPr>
              <w:pStyle w:val="BlockText"/>
            </w:pPr>
            <w:bookmarkStart w:id="1279" w:name="_Hlk177554146"/>
            <w:r>
              <w:t xml:space="preserve">You can print the </w:t>
            </w:r>
            <w:r>
              <w:rPr>
                <w:b/>
                <w:bCs/>
              </w:rPr>
              <w:t>NPPD Detail Display</w:t>
            </w:r>
            <w:r>
              <w:t xml:space="preserve"> data.</w:t>
            </w:r>
            <w:r w:rsidR="00FD2460">
              <w:t xml:space="preserve"> </w:t>
            </w:r>
            <w:r>
              <w:t xml:space="preserve">Click the </w:t>
            </w:r>
            <w:r>
              <w:rPr>
                <w:b/>
                <w:bCs/>
                <w:u w:val="single"/>
              </w:rPr>
              <w:t>P</w:t>
            </w:r>
            <w:r>
              <w:rPr>
                <w:b/>
                <w:bCs/>
              </w:rPr>
              <w:t>rint</w:t>
            </w:r>
            <w:r>
              <w:t xml:space="preserve"> button to send this data to your local printer, and click </w:t>
            </w:r>
            <w:r>
              <w:rPr>
                <w:b/>
                <w:bCs/>
              </w:rPr>
              <w:t>OK</w:t>
            </w:r>
            <w:r>
              <w:t xml:space="preserve"> on the </w:t>
            </w:r>
            <w:r>
              <w:rPr>
                <w:b/>
                <w:bCs/>
              </w:rPr>
              <w:t>Print</w:t>
            </w:r>
            <w:r>
              <w:t xml:space="preserve"> dialog box.</w:t>
            </w:r>
            <w:r w:rsidR="00FD2460">
              <w:t xml:space="preserve"> </w:t>
            </w:r>
            <w:r>
              <w:t xml:space="preserve">(You can also click the </w:t>
            </w:r>
            <w:r>
              <w:rPr>
                <w:b/>
                <w:bCs/>
              </w:rPr>
              <w:t>File</w:t>
            </w:r>
            <w:r>
              <w:t xml:space="preserve"> Menu and the </w:t>
            </w:r>
            <w:r>
              <w:rPr>
                <w:b/>
                <w:bCs/>
              </w:rPr>
              <w:t>Print</w:t>
            </w:r>
            <w:r>
              <w:t xml:space="preserve"> option.)</w:t>
            </w:r>
          </w:p>
          <w:bookmarkEnd w:id="1279"/>
          <w:p w14:paraId="15D3AA64" w14:textId="77777777" w:rsidR="009D4F41" w:rsidRDefault="009D4F41" w:rsidP="009D4F41">
            <w:pPr>
              <w:pStyle w:val="BlockText"/>
            </w:pPr>
          </w:p>
          <w:p w14:paraId="743C7519" w14:textId="56405EEF" w:rsidR="009D4F41" w:rsidRDefault="009D4F41" w:rsidP="009D4F41">
            <w:pPr>
              <w:pStyle w:val="BlockText"/>
            </w:pPr>
            <w:bookmarkStart w:id="1280" w:name="_Hlk177554147"/>
            <w:r>
              <w:rPr>
                <w:b/>
                <w:bCs/>
                <w:u w:val="single"/>
              </w:rPr>
              <w:t>Shortcut</w:t>
            </w:r>
            <w:r>
              <w:rPr>
                <w:b/>
                <w:bCs/>
              </w:rPr>
              <w:t>:</w:t>
            </w:r>
            <w:r w:rsidR="00FD2460">
              <w:t xml:space="preserve"> </w:t>
            </w:r>
            <w:r>
              <w:t xml:space="preserve">Press the </w:t>
            </w:r>
            <w:r>
              <w:rPr>
                <w:b/>
                <w:bCs/>
              </w:rPr>
              <w:t>&lt;Ctrl&gt;</w:t>
            </w:r>
            <w:r>
              <w:t xml:space="preserve"> key + </w:t>
            </w:r>
            <w:r>
              <w:rPr>
                <w:b/>
                <w:bCs/>
              </w:rPr>
              <w:t>&lt;P&gt;</w:t>
            </w:r>
            <w:r>
              <w:t xml:space="preserve"> key.</w:t>
            </w:r>
          </w:p>
          <w:bookmarkEnd w:id="1280"/>
          <w:p w14:paraId="4E6537D1" w14:textId="77777777" w:rsidR="009D4F41" w:rsidRDefault="009D4F41" w:rsidP="009D4F41">
            <w:pPr>
              <w:pStyle w:val="BlockText"/>
            </w:pPr>
          </w:p>
          <w:p w14:paraId="1C1B30F5" w14:textId="77777777" w:rsidR="009D4F41" w:rsidRDefault="009D4F41" w:rsidP="009D4F41">
            <w:pPr>
              <w:pStyle w:val="BlockText"/>
            </w:pPr>
            <w:bookmarkStart w:id="1281" w:name="_Hlk177554148"/>
            <w:r>
              <w:t>The layout of the print will be the same as the display.</w:t>
            </w:r>
          </w:p>
          <w:bookmarkEnd w:id="1281"/>
          <w:p w14:paraId="5A31ED49" w14:textId="77777777" w:rsidR="009D4F41" w:rsidRDefault="009D4F41" w:rsidP="009D4F41">
            <w:pPr>
              <w:pStyle w:val="BlockText"/>
            </w:pPr>
          </w:p>
          <w:p w14:paraId="4868F1E5" w14:textId="120B568E" w:rsidR="009D4F41" w:rsidRDefault="009D4F41" w:rsidP="009D4F41">
            <w:pPr>
              <w:pStyle w:val="BlockText"/>
            </w:pPr>
            <w:r>
              <w:rPr>
                <w:b/>
                <w:bCs/>
              </w:rPr>
              <w:t>Note:</w:t>
            </w:r>
            <w:r w:rsidR="00FD2460">
              <w:t xml:space="preserve"> </w:t>
            </w:r>
            <w:r>
              <w:t>You can select a printer to print the NPPD detail.</w:t>
            </w:r>
            <w:r w:rsidR="00FD2460">
              <w:t xml:space="preserve"> </w:t>
            </w:r>
          </w:p>
        </w:tc>
      </w:tr>
      <w:bookmarkEnd w:id="1278"/>
    </w:tbl>
    <w:p w14:paraId="1F0A3AE6" w14:textId="77777777" w:rsidR="009D4F41" w:rsidRDefault="009D4F41" w:rsidP="009D4F41">
      <w:pPr>
        <w:pStyle w:val="BlockLine"/>
      </w:pPr>
    </w:p>
    <w:tbl>
      <w:tblPr>
        <w:tblW w:w="0" w:type="auto"/>
        <w:tblLayout w:type="fixed"/>
        <w:tblLook w:val="0000" w:firstRow="0" w:lastRow="0" w:firstColumn="0" w:lastColumn="0" w:noHBand="0" w:noVBand="0"/>
      </w:tblPr>
      <w:tblGrid>
        <w:gridCol w:w="1728"/>
        <w:gridCol w:w="7740"/>
      </w:tblGrid>
      <w:tr w:rsidR="009D4F41" w14:paraId="1DBB1EEB" w14:textId="77777777">
        <w:trPr>
          <w:cantSplit/>
        </w:trPr>
        <w:tc>
          <w:tcPr>
            <w:tcW w:w="1728" w:type="dxa"/>
          </w:tcPr>
          <w:p w14:paraId="668253CE" w14:textId="77777777" w:rsidR="009D4F41" w:rsidRDefault="009D4F41" w:rsidP="009D4F41">
            <w:pPr>
              <w:pStyle w:val="BlockLabel"/>
            </w:pPr>
            <w:bookmarkStart w:id="1282" w:name="_Hlk177547818"/>
            <w:r>
              <w:t>Change to Landscape</w:t>
            </w:r>
          </w:p>
        </w:tc>
        <w:tc>
          <w:tcPr>
            <w:tcW w:w="7740" w:type="dxa"/>
          </w:tcPr>
          <w:p w14:paraId="30D60644" w14:textId="4155E2A5" w:rsidR="009D4F41" w:rsidRDefault="009D4F41" w:rsidP="009D4F41">
            <w:pPr>
              <w:pStyle w:val="BlockText"/>
            </w:pPr>
            <w:r>
              <w:rPr>
                <w:b/>
                <w:bCs/>
                <w:u w:val="single"/>
              </w:rPr>
              <w:t>Recommendation</w:t>
            </w:r>
            <w:r>
              <w:rPr>
                <w:b/>
                <w:bCs/>
              </w:rPr>
              <w:t>:</w:t>
            </w:r>
            <w:r w:rsidR="00FD2460">
              <w:t xml:space="preserve"> </w:t>
            </w:r>
            <w:r>
              <w:t xml:space="preserve">You should change the format of the printout from </w:t>
            </w:r>
            <w:r>
              <w:rPr>
                <w:i/>
                <w:iCs/>
              </w:rPr>
              <w:t>Portrait</w:t>
            </w:r>
            <w:r>
              <w:t xml:space="preserve"> to </w:t>
            </w:r>
            <w:r>
              <w:rPr>
                <w:i/>
                <w:iCs/>
              </w:rPr>
              <w:t>Landscape</w:t>
            </w:r>
            <w:r>
              <w:t xml:space="preserve"> to print all the columns on the same page.</w:t>
            </w:r>
            <w:r w:rsidR="00FD2460">
              <w:t xml:space="preserve"> </w:t>
            </w:r>
            <w:r>
              <w:t xml:space="preserve"> </w:t>
            </w:r>
          </w:p>
        </w:tc>
      </w:tr>
      <w:bookmarkEnd w:id="1282"/>
    </w:tbl>
    <w:p w14:paraId="2E9DEA66" w14:textId="77777777" w:rsidR="009D4F41" w:rsidRDefault="009D4F41" w:rsidP="009D4F41">
      <w:pPr>
        <w:pStyle w:val="BlockLine"/>
      </w:pPr>
    </w:p>
    <w:tbl>
      <w:tblPr>
        <w:tblW w:w="0" w:type="auto"/>
        <w:tblLayout w:type="fixed"/>
        <w:tblLook w:val="0000" w:firstRow="0" w:lastRow="0" w:firstColumn="0" w:lastColumn="0" w:noHBand="0" w:noVBand="0"/>
      </w:tblPr>
      <w:tblGrid>
        <w:gridCol w:w="1728"/>
        <w:gridCol w:w="7740"/>
      </w:tblGrid>
      <w:tr w:rsidR="009D4F41" w14:paraId="3DEDAD22" w14:textId="77777777">
        <w:trPr>
          <w:cantSplit/>
        </w:trPr>
        <w:tc>
          <w:tcPr>
            <w:tcW w:w="1728" w:type="dxa"/>
          </w:tcPr>
          <w:p w14:paraId="7B361A67" w14:textId="77777777" w:rsidR="009D4F41" w:rsidRDefault="009D4F41" w:rsidP="009D4F41">
            <w:pPr>
              <w:pStyle w:val="BlockLabel"/>
            </w:pPr>
            <w:bookmarkStart w:id="1283" w:name="_Hlk177547819"/>
            <w:r>
              <w:t>Steps</w:t>
            </w:r>
          </w:p>
        </w:tc>
        <w:tc>
          <w:tcPr>
            <w:tcW w:w="7740" w:type="dxa"/>
          </w:tcPr>
          <w:p w14:paraId="659FC8F8" w14:textId="77777777" w:rsidR="009D4F41" w:rsidRDefault="009D4F41" w:rsidP="009D4F41">
            <w:pPr>
              <w:pStyle w:val="BlockText"/>
            </w:pPr>
            <w:r>
              <w:t>To change the print format, follow these steps:</w:t>
            </w:r>
          </w:p>
        </w:tc>
      </w:tr>
      <w:bookmarkEnd w:id="1283"/>
    </w:tbl>
    <w:p w14:paraId="6217BF6D" w14:textId="77777777" w:rsidR="009D4F41" w:rsidRDefault="009D4F41" w:rsidP="009D4F41">
      <w:pPr>
        <w:pStyle w:val="BlockLine"/>
      </w:pPr>
    </w:p>
    <w:tbl>
      <w:tblPr>
        <w:tblW w:w="0" w:type="auto"/>
        <w:tblInd w:w="1829" w:type="dxa"/>
        <w:tblLayout w:type="fixed"/>
        <w:tblLook w:val="0000" w:firstRow="0" w:lastRow="0" w:firstColumn="0" w:lastColumn="0" w:noHBand="0" w:noVBand="0"/>
      </w:tblPr>
      <w:tblGrid>
        <w:gridCol w:w="878"/>
        <w:gridCol w:w="6670"/>
      </w:tblGrid>
      <w:tr w:rsidR="009D4F41" w14:paraId="16F84BBA" w14:textId="77777777">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44179CC7" w14:textId="77777777" w:rsidR="009D4F41" w:rsidRDefault="009D4F41" w:rsidP="009D4F41">
            <w:pPr>
              <w:pStyle w:val="TableHeaderText"/>
            </w:pPr>
            <w:bookmarkStart w:id="1284" w:name="_Hlk177554149"/>
            <w:bookmarkStart w:id="1285" w:name="_Hlk177547820"/>
            <w:r>
              <w:t>Step</w:t>
            </w:r>
          </w:p>
        </w:tc>
        <w:tc>
          <w:tcPr>
            <w:tcW w:w="6670" w:type="dxa"/>
            <w:tcBorders>
              <w:top w:val="single" w:sz="6" w:space="0" w:color="auto"/>
              <w:bottom w:val="single" w:sz="6" w:space="0" w:color="auto"/>
              <w:right w:val="single" w:sz="6" w:space="0" w:color="auto"/>
            </w:tcBorders>
            <w:shd w:val="clear" w:color="auto" w:fill="E6E6E6"/>
          </w:tcPr>
          <w:p w14:paraId="58E65283" w14:textId="77777777" w:rsidR="009D4F41" w:rsidRDefault="009D4F41" w:rsidP="009D4F41">
            <w:pPr>
              <w:pStyle w:val="TableHeaderText"/>
            </w:pPr>
            <w:r>
              <w:t>Action</w:t>
            </w:r>
          </w:p>
        </w:tc>
      </w:tr>
      <w:tr w:rsidR="009D4F41" w14:paraId="35F8D7C8" w14:textId="77777777">
        <w:trPr>
          <w:cantSplit/>
        </w:trPr>
        <w:tc>
          <w:tcPr>
            <w:tcW w:w="878" w:type="dxa"/>
            <w:tcBorders>
              <w:top w:val="single" w:sz="6" w:space="0" w:color="auto"/>
              <w:left w:val="single" w:sz="6" w:space="0" w:color="auto"/>
              <w:bottom w:val="single" w:sz="6" w:space="0" w:color="auto"/>
              <w:right w:val="single" w:sz="6" w:space="0" w:color="auto"/>
            </w:tcBorders>
          </w:tcPr>
          <w:p w14:paraId="4E7DD3C5" w14:textId="77777777" w:rsidR="009D4F41" w:rsidRDefault="009D4F41" w:rsidP="009D4F41">
            <w:pPr>
              <w:pStyle w:val="TableText"/>
              <w:jc w:val="center"/>
            </w:pPr>
            <w:bookmarkStart w:id="1286" w:name="_Hlk177554150"/>
            <w:bookmarkEnd w:id="1284"/>
            <w:r>
              <w:t>1</w:t>
            </w:r>
          </w:p>
        </w:tc>
        <w:tc>
          <w:tcPr>
            <w:tcW w:w="6670" w:type="dxa"/>
            <w:tcBorders>
              <w:top w:val="single" w:sz="6" w:space="0" w:color="auto"/>
              <w:bottom w:val="single" w:sz="6" w:space="0" w:color="auto"/>
              <w:right w:val="single" w:sz="6" w:space="0" w:color="auto"/>
            </w:tcBorders>
          </w:tcPr>
          <w:p w14:paraId="4C32050E" w14:textId="5F391453" w:rsidR="009D4F41" w:rsidRDefault="009D4F41" w:rsidP="009D4F41">
            <w:pPr>
              <w:pStyle w:val="TableText"/>
            </w:pPr>
            <w:r>
              <w:t xml:space="preserve">Click the </w:t>
            </w:r>
            <w:r>
              <w:rPr>
                <w:b/>
                <w:bCs/>
                <w:u w:val="single"/>
              </w:rPr>
              <w:t>P</w:t>
            </w:r>
            <w:r>
              <w:rPr>
                <w:b/>
                <w:bCs/>
              </w:rPr>
              <w:t>rint</w:t>
            </w:r>
            <w:r>
              <w:t xml:space="preserve"> button on the </w:t>
            </w:r>
            <w:r>
              <w:rPr>
                <w:b/>
                <w:bCs/>
              </w:rPr>
              <w:t>NPPD Detail Display</w:t>
            </w:r>
            <w:r>
              <w:t xml:space="preserve"> window.</w:t>
            </w:r>
            <w:r w:rsidR="00FD2460">
              <w:t xml:space="preserve"> </w:t>
            </w:r>
          </w:p>
        </w:tc>
      </w:tr>
      <w:tr w:rsidR="009D4F41" w14:paraId="4E7CA59F" w14:textId="77777777">
        <w:trPr>
          <w:cantSplit/>
        </w:trPr>
        <w:tc>
          <w:tcPr>
            <w:tcW w:w="878" w:type="dxa"/>
            <w:tcBorders>
              <w:top w:val="single" w:sz="6" w:space="0" w:color="auto"/>
              <w:left w:val="single" w:sz="6" w:space="0" w:color="auto"/>
              <w:bottom w:val="single" w:sz="6" w:space="0" w:color="auto"/>
              <w:right w:val="single" w:sz="6" w:space="0" w:color="auto"/>
            </w:tcBorders>
          </w:tcPr>
          <w:p w14:paraId="267AEA80" w14:textId="77777777" w:rsidR="009D4F41" w:rsidRDefault="009D4F41" w:rsidP="009D4F41">
            <w:pPr>
              <w:pStyle w:val="TableText"/>
              <w:jc w:val="center"/>
            </w:pPr>
            <w:bookmarkStart w:id="1287" w:name="_Hlk177554151"/>
            <w:bookmarkEnd w:id="1286"/>
            <w:r>
              <w:t>2</w:t>
            </w:r>
          </w:p>
        </w:tc>
        <w:tc>
          <w:tcPr>
            <w:tcW w:w="6670" w:type="dxa"/>
            <w:tcBorders>
              <w:top w:val="single" w:sz="6" w:space="0" w:color="auto"/>
              <w:bottom w:val="single" w:sz="6" w:space="0" w:color="auto"/>
              <w:right w:val="single" w:sz="6" w:space="0" w:color="auto"/>
            </w:tcBorders>
          </w:tcPr>
          <w:p w14:paraId="5482F7FB" w14:textId="0AD53808" w:rsidR="009D4F41" w:rsidRDefault="009D4F41" w:rsidP="009D4F41">
            <w:pPr>
              <w:pStyle w:val="TableText"/>
            </w:pPr>
            <w:bookmarkStart w:id="1288" w:name="_Hlk177554152"/>
            <w:r>
              <w:t xml:space="preserve">Click the </w:t>
            </w:r>
            <w:r>
              <w:rPr>
                <w:b/>
                <w:bCs/>
                <w:u w:val="single"/>
              </w:rPr>
              <w:t>P</w:t>
            </w:r>
            <w:r>
              <w:rPr>
                <w:b/>
                <w:bCs/>
              </w:rPr>
              <w:t>roperties</w:t>
            </w:r>
            <w:r>
              <w:t xml:space="preserve"> button (to the right of the </w:t>
            </w:r>
            <w:r>
              <w:rPr>
                <w:b/>
                <w:bCs/>
              </w:rPr>
              <w:t>Name</w:t>
            </w:r>
            <w:r>
              <w:t xml:space="preserve"> field) on the </w:t>
            </w:r>
            <w:r>
              <w:rPr>
                <w:b/>
                <w:bCs/>
              </w:rPr>
              <w:t>Print</w:t>
            </w:r>
            <w:r>
              <w:t xml:space="preserve"> dialog box.</w:t>
            </w:r>
            <w:r w:rsidR="00FD2460">
              <w:t xml:space="preserve"> </w:t>
            </w:r>
          </w:p>
          <w:bookmarkEnd w:id="1288"/>
          <w:p w14:paraId="3F703CF6" w14:textId="77777777" w:rsidR="009D4F41" w:rsidRDefault="009D4F41" w:rsidP="009D4F41">
            <w:pPr>
              <w:pStyle w:val="TableText"/>
            </w:pPr>
          </w:p>
          <w:p w14:paraId="4FDF8EF8" w14:textId="32F6084F" w:rsidR="009D4F41" w:rsidRDefault="009D4F41" w:rsidP="009D4F41">
            <w:pPr>
              <w:pStyle w:val="TableText"/>
            </w:pPr>
            <w:r>
              <w:rPr>
                <w:b/>
                <w:bCs/>
                <w:u w:val="single"/>
              </w:rPr>
              <w:t>Shortcut</w:t>
            </w:r>
            <w:r>
              <w:rPr>
                <w:b/>
                <w:bCs/>
              </w:rPr>
              <w:t>:</w:t>
            </w:r>
            <w:r w:rsidR="00FD2460">
              <w:t xml:space="preserve"> </w:t>
            </w:r>
            <w:r>
              <w:t xml:space="preserve">Press the </w:t>
            </w:r>
            <w:r>
              <w:rPr>
                <w:b/>
                <w:bCs/>
              </w:rPr>
              <w:t>&lt;Alt&gt;</w:t>
            </w:r>
            <w:r>
              <w:t xml:space="preserve"> key + </w:t>
            </w:r>
            <w:r>
              <w:rPr>
                <w:b/>
                <w:bCs/>
              </w:rPr>
              <w:t>&lt;P&gt;</w:t>
            </w:r>
            <w:r>
              <w:t xml:space="preserve"> key.</w:t>
            </w:r>
          </w:p>
        </w:tc>
      </w:tr>
      <w:tr w:rsidR="009D4F41" w14:paraId="4D5CD4E6" w14:textId="77777777">
        <w:trPr>
          <w:cantSplit/>
        </w:trPr>
        <w:tc>
          <w:tcPr>
            <w:tcW w:w="878" w:type="dxa"/>
            <w:tcBorders>
              <w:top w:val="single" w:sz="6" w:space="0" w:color="auto"/>
              <w:left w:val="single" w:sz="6" w:space="0" w:color="auto"/>
              <w:bottom w:val="single" w:sz="6" w:space="0" w:color="auto"/>
              <w:right w:val="single" w:sz="6" w:space="0" w:color="auto"/>
            </w:tcBorders>
          </w:tcPr>
          <w:p w14:paraId="1EEAA353" w14:textId="77777777" w:rsidR="009D4F41" w:rsidRDefault="009D4F41" w:rsidP="009D4F41">
            <w:pPr>
              <w:pStyle w:val="TableText"/>
              <w:jc w:val="center"/>
            </w:pPr>
            <w:bookmarkStart w:id="1289" w:name="_Hlk177554153"/>
            <w:bookmarkEnd w:id="1287"/>
            <w:r>
              <w:t>3</w:t>
            </w:r>
          </w:p>
        </w:tc>
        <w:tc>
          <w:tcPr>
            <w:tcW w:w="6670" w:type="dxa"/>
            <w:tcBorders>
              <w:top w:val="single" w:sz="6" w:space="0" w:color="auto"/>
              <w:bottom w:val="single" w:sz="6" w:space="0" w:color="auto"/>
              <w:right w:val="single" w:sz="6" w:space="0" w:color="auto"/>
            </w:tcBorders>
          </w:tcPr>
          <w:p w14:paraId="2A886379" w14:textId="77777777" w:rsidR="009D4F41" w:rsidRDefault="009D4F41" w:rsidP="009D4F41">
            <w:pPr>
              <w:pStyle w:val="TableText"/>
            </w:pPr>
            <w:r>
              <w:t>Continue to the next page.</w:t>
            </w:r>
          </w:p>
        </w:tc>
      </w:tr>
      <w:bookmarkEnd w:id="1285"/>
      <w:bookmarkEnd w:id="1289"/>
    </w:tbl>
    <w:p w14:paraId="7D606161" w14:textId="2F0CD1D1" w:rsidR="009D4F41" w:rsidRDefault="009D4F41" w:rsidP="009D4F41">
      <w:pPr>
        <w:pStyle w:val="BlockLine"/>
      </w:pPr>
    </w:p>
    <w:tbl>
      <w:tblPr>
        <w:tblW w:w="0" w:type="auto"/>
        <w:tblLayout w:type="fixed"/>
        <w:tblLook w:val="0000" w:firstRow="0" w:lastRow="0" w:firstColumn="0" w:lastColumn="0" w:noHBand="0" w:noVBand="0"/>
      </w:tblPr>
      <w:tblGrid>
        <w:gridCol w:w="1728"/>
        <w:gridCol w:w="7740"/>
      </w:tblGrid>
      <w:tr w:rsidR="009D4F41" w14:paraId="39BCAED5" w14:textId="77777777">
        <w:trPr>
          <w:cantSplit/>
        </w:trPr>
        <w:tc>
          <w:tcPr>
            <w:tcW w:w="1728" w:type="dxa"/>
          </w:tcPr>
          <w:p w14:paraId="7584C0AB" w14:textId="77777777" w:rsidR="009D4F41" w:rsidRDefault="009D4F41" w:rsidP="009D4F41">
            <w:pPr>
              <w:pStyle w:val="BlockLabel"/>
            </w:pPr>
            <w:bookmarkStart w:id="1290" w:name="_Hlk177547821"/>
            <w:r>
              <w:t>Print dialog box</w:t>
            </w:r>
          </w:p>
        </w:tc>
        <w:tc>
          <w:tcPr>
            <w:tcW w:w="7740" w:type="dxa"/>
          </w:tcPr>
          <w:p w14:paraId="00E058D6" w14:textId="057F84BD" w:rsidR="009D4F41" w:rsidRDefault="0048066A" w:rsidP="009D4F41">
            <w:pPr>
              <w:pStyle w:val="BlockText"/>
            </w:pPr>
            <w:r>
              <w:rPr>
                <w:noProof/>
                <w:sz w:val="20"/>
              </w:rPr>
              <mc:AlternateContent>
                <mc:Choice Requires="wps">
                  <w:drawing>
                    <wp:anchor distT="0" distB="0" distL="114300" distR="114300" simplePos="0" relativeHeight="251641856" behindDoc="0" locked="0" layoutInCell="1" allowOverlap="1" wp14:anchorId="3411614C" wp14:editId="656FB344">
                      <wp:simplePos x="0" y="0"/>
                      <wp:positionH relativeFrom="column">
                        <wp:posOffset>2636520</wp:posOffset>
                      </wp:positionH>
                      <wp:positionV relativeFrom="paragraph">
                        <wp:posOffset>548640</wp:posOffset>
                      </wp:positionV>
                      <wp:extent cx="0" cy="517525"/>
                      <wp:effectExtent l="0" t="0" r="0" b="0"/>
                      <wp:wrapNone/>
                      <wp:docPr id="246" name="Lin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1752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CF6E6" id="Line 204" o:spid="_x0000_s1026" alt="&quot;&quot;"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6pt,43.2pt" to="207.6pt,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" strokeweight="2.25pt">
                      <v:stroke endarrow="block"/>
                    </v:line>
                  </w:pict>
                </mc:Fallback>
              </mc:AlternateContent>
            </w:r>
            <w:r>
              <w:rPr>
                <w:noProof/>
              </w:rPr>
              <w:drawing>
                <wp:inline distT="0" distB="0" distL="0" distR="0" wp14:anchorId="19CE7C40" wp14:editId="182A1AA9">
                  <wp:extent cx="3255010" cy="2421255"/>
                  <wp:effectExtent l="0" t="0" r="0" b="0"/>
                  <wp:docPr id="75" name="Picture 75" descr="Screenshot of Prin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Screenshot of Print dialog box"/>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55010" cy="2421255"/>
                          </a:xfrm>
                          <a:prstGeom prst="rect">
                            <a:avLst/>
                          </a:prstGeom>
                          <a:noFill/>
                          <a:ln>
                            <a:noFill/>
                          </a:ln>
                        </pic:spPr>
                      </pic:pic>
                    </a:graphicData>
                  </a:graphic>
                </wp:inline>
              </w:drawing>
            </w:r>
          </w:p>
        </w:tc>
      </w:tr>
    </w:tbl>
    <w:p w14:paraId="085452FB" w14:textId="75CA830C" w:rsidR="009D4F41" w:rsidRPr="00D90F7D" w:rsidRDefault="009D4F41" w:rsidP="009D4F41">
      <w:pPr>
        <w:pStyle w:val="MapTitleContinued"/>
        <w:rPr>
          <w:b w:val="0"/>
          <w:sz w:val="24"/>
        </w:rPr>
      </w:pPr>
      <w:bookmarkStart w:id="1291" w:name="_Hlk177554155"/>
      <w:bookmarkEnd w:id="1290"/>
      <w:r w:rsidRPr="00D90F7D">
        <w:br w:type="page"/>
      </w:r>
      <w:bookmarkStart w:id="1292" w:name="_Hlk177554154"/>
      <w:r w:rsidR="00EC6D34" w:rsidRPr="00EC6D34">
        <w:rPr>
          <w:rStyle w:val="continuedChar"/>
          <w:b/>
          <w:bCs w:val="0"/>
        </w:rPr>
        <w:lastRenderedPageBreak/>
        <w:t>Print the NPPD Detail</w:t>
      </w:r>
      <w:r w:rsidRPr="00EC6D34">
        <w:rPr>
          <w:rStyle w:val="continuedChar"/>
          <w:b/>
          <w:bCs w:val="0"/>
        </w:rPr>
        <w:fldChar w:fldCharType="begin"/>
      </w:r>
      <w:r w:rsidRPr="00EC6D34">
        <w:rPr>
          <w:rStyle w:val="continuedChar"/>
          <w:b/>
          <w:bCs w:val="0"/>
        </w:rPr>
        <w:instrText xml:space="preserve"> STYLEREF "Map Title" </w:instrText>
      </w:r>
      <w:r w:rsidRPr="00EC6D34">
        <w:rPr>
          <w:rStyle w:val="continuedChar"/>
          <w:b/>
          <w:bCs w:val="0"/>
        </w:rPr>
        <w:fldChar w:fldCharType="end"/>
      </w:r>
      <w:r w:rsidRPr="00EC6D34">
        <w:rPr>
          <w:rStyle w:val="continuedChar"/>
          <w:b/>
          <w:bCs w:val="0"/>
        </w:rPr>
        <w:t>,</w:t>
      </w:r>
      <w:r w:rsidRPr="00D90F7D">
        <w:t xml:space="preserve"> </w:t>
      </w:r>
      <w:r w:rsidRPr="00D90F7D">
        <w:rPr>
          <w:b w:val="0"/>
          <w:sz w:val="24"/>
        </w:rPr>
        <w:t>Continued</w:t>
      </w:r>
      <w:bookmarkEnd w:id="1292"/>
    </w:p>
    <w:bookmarkEnd w:id="1291"/>
    <w:p w14:paraId="260013D8" w14:textId="77777777" w:rsidR="009D4F41" w:rsidRDefault="009D4F41" w:rsidP="009D4F41">
      <w:pPr>
        <w:pStyle w:val="BlockLine"/>
      </w:pPr>
    </w:p>
    <w:tbl>
      <w:tblPr>
        <w:tblW w:w="0" w:type="auto"/>
        <w:tblLayout w:type="fixed"/>
        <w:tblLook w:val="0000" w:firstRow="0" w:lastRow="0" w:firstColumn="0" w:lastColumn="0" w:noHBand="0" w:noVBand="0"/>
      </w:tblPr>
      <w:tblGrid>
        <w:gridCol w:w="1728"/>
        <w:gridCol w:w="7740"/>
      </w:tblGrid>
      <w:tr w:rsidR="009D4F41" w14:paraId="622C4699" w14:textId="77777777">
        <w:trPr>
          <w:cantSplit/>
        </w:trPr>
        <w:tc>
          <w:tcPr>
            <w:tcW w:w="1728" w:type="dxa"/>
          </w:tcPr>
          <w:p w14:paraId="6C0602D5" w14:textId="77777777" w:rsidR="009D4F41" w:rsidRDefault="009D4F41" w:rsidP="009D4F41">
            <w:pPr>
              <w:pStyle w:val="BlockLabel"/>
            </w:pPr>
            <w:bookmarkStart w:id="1293" w:name="_Hlk177547822"/>
            <w:r>
              <w:t>Layout Tab</w:t>
            </w:r>
          </w:p>
        </w:tc>
        <w:tc>
          <w:tcPr>
            <w:tcW w:w="7740" w:type="dxa"/>
          </w:tcPr>
          <w:p w14:paraId="3DA79C84" w14:textId="77777777" w:rsidR="009D4F41" w:rsidRDefault="009D4F41" w:rsidP="009D4F41">
            <w:pPr>
              <w:pStyle w:val="BlockText"/>
            </w:pPr>
            <w:r>
              <w:t xml:space="preserve">You can change the format of the printout from the standard </w:t>
            </w:r>
            <w:r>
              <w:rPr>
                <w:i/>
                <w:iCs/>
              </w:rPr>
              <w:t>Portrait</w:t>
            </w:r>
            <w:r>
              <w:t xml:space="preserve"> format to </w:t>
            </w:r>
            <w:r>
              <w:rPr>
                <w:i/>
                <w:iCs/>
              </w:rPr>
              <w:t xml:space="preserve">Landscape </w:t>
            </w:r>
            <w:r>
              <w:t xml:space="preserve">on the </w:t>
            </w:r>
            <w:r>
              <w:rPr>
                <w:b/>
                <w:bCs/>
              </w:rPr>
              <w:t>Layout</w:t>
            </w:r>
            <w:r>
              <w:t xml:space="preserve"> tab. </w:t>
            </w:r>
          </w:p>
        </w:tc>
      </w:tr>
      <w:bookmarkEnd w:id="1293"/>
    </w:tbl>
    <w:p w14:paraId="579D42D5" w14:textId="77777777" w:rsidR="009D4F41" w:rsidRDefault="009D4F41" w:rsidP="009D4F41">
      <w:pPr>
        <w:pStyle w:val="BlockLine"/>
      </w:pPr>
    </w:p>
    <w:tbl>
      <w:tblPr>
        <w:tblW w:w="0" w:type="auto"/>
        <w:tblLayout w:type="fixed"/>
        <w:tblLook w:val="0000" w:firstRow="0" w:lastRow="0" w:firstColumn="0" w:lastColumn="0" w:noHBand="0" w:noVBand="0"/>
      </w:tblPr>
      <w:tblGrid>
        <w:gridCol w:w="1728"/>
        <w:gridCol w:w="7740"/>
      </w:tblGrid>
      <w:tr w:rsidR="009D4F41" w14:paraId="445BBB01" w14:textId="77777777">
        <w:trPr>
          <w:cantSplit/>
        </w:trPr>
        <w:tc>
          <w:tcPr>
            <w:tcW w:w="1728" w:type="dxa"/>
          </w:tcPr>
          <w:p w14:paraId="4719CAC2" w14:textId="77777777" w:rsidR="009D4F41" w:rsidRDefault="009D4F41" w:rsidP="009D4F41">
            <w:pPr>
              <w:pStyle w:val="BlockLabel"/>
            </w:pPr>
            <w:bookmarkStart w:id="1294" w:name="_Hlk177547823"/>
            <w:r>
              <w:t>Steps (continued)</w:t>
            </w:r>
          </w:p>
        </w:tc>
        <w:tc>
          <w:tcPr>
            <w:tcW w:w="7740" w:type="dxa"/>
          </w:tcPr>
          <w:p w14:paraId="43844519" w14:textId="77777777" w:rsidR="009D4F41" w:rsidRDefault="009D4F41" w:rsidP="009D4F41">
            <w:pPr>
              <w:pStyle w:val="BlockText"/>
            </w:pPr>
            <w:r>
              <w:t>To continue to change to the Landscape format, follow these steps:</w:t>
            </w:r>
          </w:p>
        </w:tc>
      </w:tr>
      <w:bookmarkEnd w:id="1294"/>
    </w:tbl>
    <w:p w14:paraId="0E21F6EC" w14:textId="77777777" w:rsidR="009D4F41" w:rsidRDefault="009D4F41" w:rsidP="009D4F41">
      <w:pPr>
        <w:pStyle w:val="BlockLine"/>
      </w:pPr>
    </w:p>
    <w:tbl>
      <w:tblPr>
        <w:tblW w:w="0" w:type="auto"/>
        <w:tblInd w:w="1829" w:type="dxa"/>
        <w:tblLayout w:type="fixed"/>
        <w:tblLook w:val="0000" w:firstRow="0" w:lastRow="0" w:firstColumn="0" w:lastColumn="0" w:noHBand="0" w:noVBand="0"/>
      </w:tblPr>
      <w:tblGrid>
        <w:gridCol w:w="878"/>
        <w:gridCol w:w="6670"/>
      </w:tblGrid>
      <w:tr w:rsidR="009D4F41" w14:paraId="0B47CC81" w14:textId="77777777">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480A823E" w14:textId="77777777" w:rsidR="009D4F41" w:rsidRDefault="009D4F41" w:rsidP="009D4F41">
            <w:pPr>
              <w:pStyle w:val="TableHeaderText"/>
            </w:pPr>
            <w:bookmarkStart w:id="1295" w:name="_Hlk177554156"/>
            <w:bookmarkStart w:id="1296" w:name="_Hlk177547824"/>
            <w:r>
              <w:t>Step</w:t>
            </w:r>
          </w:p>
        </w:tc>
        <w:tc>
          <w:tcPr>
            <w:tcW w:w="6670" w:type="dxa"/>
            <w:tcBorders>
              <w:top w:val="single" w:sz="6" w:space="0" w:color="auto"/>
              <w:bottom w:val="single" w:sz="6" w:space="0" w:color="auto"/>
              <w:right w:val="single" w:sz="6" w:space="0" w:color="auto"/>
            </w:tcBorders>
            <w:shd w:val="clear" w:color="auto" w:fill="E6E6E6"/>
          </w:tcPr>
          <w:p w14:paraId="56335B70" w14:textId="77777777" w:rsidR="009D4F41" w:rsidRDefault="009D4F41" w:rsidP="009D4F41">
            <w:pPr>
              <w:pStyle w:val="TableHeaderText"/>
            </w:pPr>
            <w:r>
              <w:t>Action</w:t>
            </w:r>
          </w:p>
        </w:tc>
      </w:tr>
      <w:tr w:rsidR="009D4F41" w14:paraId="5ADAF43B" w14:textId="77777777">
        <w:trPr>
          <w:cantSplit/>
        </w:trPr>
        <w:tc>
          <w:tcPr>
            <w:tcW w:w="878" w:type="dxa"/>
            <w:tcBorders>
              <w:top w:val="single" w:sz="6" w:space="0" w:color="auto"/>
              <w:left w:val="single" w:sz="6" w:space="0" w:color="auto"/>
              <w:bottom w:val="single" w:sz="6" w:space="0" w:color="auto"/>
              <w:right w:val="single" w:sz="6" w:space="0" w:color="auto"/>
            </w:tcBorders>
          </w:tcPr>
          <w:p w14:paraId="5C7D2B28" w14:textId="77777777" w:rsidR="009D4F41" w:rsidRDefault="009D4F41" w:rsidP="009D4F41">
            <w:pPr>
              <w:pStyle w:val="TableText"/>
              <w:jc w:val="center"/>
            </w:pPr>
            <w:bookmarkStart w:id="1297" w:name="_Hlk177554157"/>
            <w:bookmarkEnd w:id="1295"/>
            <w:r>
              <w:t>4</w:t>
            </w:r>
          </w:p>
        </w:tc>
        <w:tc>
          <w:tcPr>
            <w:tcW w:w="6670" w:type="dxa"/>
            <w:tcBorders>
              <w:top w:val="single" w:sz="6" w:space="0" w:color="auto"/>
              <w:bottom w:val="single" w:sz="6" w:space="0" w:color="auto"/>
              <w:right w:val="single" w:sz="6" w:space="0" w:color="auto"/>
            </w:tcBorders>
          </w:tcPr>
          <w:p w14:paraId="48ED8382" w14:textId="3B6D81E5" w:rsidR="009D4F41" w:rsidRDefault="009D4F41" w:rsidP="009D4F41">
            <w:pPr>
              <w:pStyle w:val="TableText"/>
            </w:pPr>
            <w:r>
              <w:t xml:space="preserve">Click the </w:t>
            </w:r>
            <w:r>
              <w:rPr>
                <w:b/>
                <w:bCs/>
              </w:rPr>
              <w:t>Layout</w:t>
            </w:r>
            <w:r>
              <w:t xml:space="preserve"> tab on the </w:t>
            </w:r>
            <w:r>
              <w:rPr>
                <w:b/>
                <w:bCs/>
              </w:rPr>
              <w:t>Properties</w:t>
            </w:r>
            <w:r>
              <w:t xml:space="preserve"> dialog box (usually shown as a default view).</w:t>
            </w:r>
            <w:r w:rsidR="00FD2460">
              <w:t xml:space="preserve"> </w:t>
            </w:r>
          </w:p>
        </w:tc>
      </w:tr>
      <w:tr w:rsidR="009D4F41" w14:paraId="577D798B" w14:textId="77777777">
        <w:trPr>
          <w:cantSplit/>
        </w:trPr>
        <w:tc>
          <w:tcPr>
            <w:tcW w:w="878" w:type="dxa"/>
            <w:tcBorders>
              <w:top w:val="single" w:sz="6" w:space="0" w:color="auto"/>
              <w:left w:val="single" w:sz="6" w:space="0" w:color="auto"/>
              <w:bottom w:val="single" w:sz="6" w:space="0" w:color="auto"/>
              <w:right w:val="single" w:sz="6" w:space="0" w:color="auto"/>
            </w:tcBorders>
          </w:tcPr>
          <w:p w14:paraId="1CD86BC1" w14:textId="77777777" w:rsidR="009D4F41" w:rsidRDefault="009D4F41" w:rsidP="009D4F41">
            <w:pPr>
              <w:pStyle w:val="TableText"/>
              <w:jc w:val="center"/>
            </w:pPr>
            <w:bookmarkStart w:id="1298" w:name="_Hlk177554158"/>
            <w:bookmarkEnd w:id="1297"/>
            <w:r>
              <w:t>5</w:t>
            </w:r>
          </w:p>
        </w:tc>
        <w:tc>
          <w:tcPr>
            <w:tcW w:w="6670" w:type="dxa"/>
            <w:tcBorders>
              <w:top w:val="single" w:sz="6" w:space="0" w:color="auto"/>
              <w:bottom w:val="single" w:sz="6" w:space="0" w:color="auto"/>
              <w:right w:val="single" w:sz="6" w:space="0" w:color="auto"/>
            </w:tcBorders>
          </w:tcPr>
          <w:p w14:paraId="35AA894E" w14:textId="3826967B" w:rsidR="009D4F41" w:rsidRDefault="009D4F41" w:rsidP="009D4F41">
            <w:pPr>
              <w:pStyle w:val="TableText"/>
            </w:pPr>
            <w:bookmarkStart w:id="1299" w:name="_Hlk177554159"/>
            <w:r>
              <w:t xml:space="preserve">Click the </w:t>
            </w:r>
            <w:r>
              <w:rPr>
                <w:b/>
                <w:bCs/>
                <w:u w:val="single"/>
              </w:rPr>
              <w:t>L</w:t>
            </w:r>
            <w:r>
              <w:rPr>
                <w:b/>
                <w:bCs/>
              </w:rPr>
              <w:t>andscape</w:t>
            </w:r>
            <w:r>
              <w:t xml:space="preserve"> radio button to change the format.</w:t>
            </w:r>
            <w:r w:rsidR="00FD2460">
              <w:t xml:space="preserve"> </w:t>
            </w:r>
          </w:p>
          <w:bookmarkEnd w:id="1299"/>
          <w:p w14:paraId="6A624608" w14:textId="77777777" w:rsidR="009D4F41" w:rsidRDefault="009D4F41" w:rsidP="009D4F41">
            <w:pPr>
              <w:pStyle w:val="TableText"/>
            </w:pPr>
          </w:p>
          <w:p w14:paraId="572592CC" w14:textId="160CE1CE" w:rsidR="009D4F41" w:rsidRDefault="009D4F41" w:rsidP="009D4F41">
            <w:pPr>
              <w:pStyle w:val="TableText"/>
            </w:pPr>
            <w:r>
              <w:rPr>
                <w:b/>
                <w:bCs/>
                <w:u w:val="single"/>
              </w:rPr>
              <w:t>Shortcut</w:t>
            </w:r>
            <w:r>
              <w:rPr>
                <w:b/>
                <w:bCs/>
              </w:rPr>
              <w:t>:</w:t>
            </w:r>
            <w:r w:rsidR="00FD2460">
              <w:t xml:space="preserve"> </w:t>
            </w:r>
            <w:r>
              <w:t xml:space="preserve">Press the </w:t>
            </w:r>
            <w:r>
              <w:rPr>
                <w:b/>
                <w:bCs/>
              </w:rPr>
              <w:t>&lt;Alt&gt;</w:t>
            </w:r>
            <w:r>
              <w:t xml:space="preserve"> key + </w:t>
            </w:r>
            <w:r>
              <w:rPr>
                <w:b/>
                <w:bCs/>
              </w:rPr>
              <w:t>&lt;L&gt;</w:t>
            </w:r>
            <w:r>
              <w:t xml:space="preserve"> key.</w:t>
            </w:r>
          </w:p>
        </w:tc>
      </w:tr>
      <w:tr w:rsidR="009D4F41" w14:paraId="495E6B14" w14:textId="77777777">
        <w:trPr>
          <w:cantSplit/>
        </w:trPr>
        <w:tc>
          <w:tcPr>
            <w:tcW w:w="878" w:type="dxa"/>
            <w:tcBorders>
              <w:top w:val="single" w:sz="6" w:space="0" w:color="auto"/>
              <w:left w:val="single" w:sz="6" w:space="0" w:color="auto"/>
              <w:bottom w:val="single" w:sz="6" w:space="0" w:color="auto"/>
              <w:right w:val="single" w:sz="6" w:space="0" w:color="auto"/>
            </w:tcBorders>
          </w:tcPr>
          <w:p w14:paraId="03ACB6BF" w14:textId="77777777" w:rsidR="009D4F41" w:rsidRDefault="009D4F41" w:rsidP="009D4F41">
            <w:pPr>
              <w:pStyle w:val="TableText"/>
              <w:jc w:val="center"/>
            </w:pPr>
            <w:bookmarkStart w:id="1300" w:name="_Hlk177554160"/>
            <w:bookmarkEnd w:id="1298"/>
            <w:r>
              <w:t>6</w:t>
            </w:r>
          </w:p>
        </w:tc>
        <w:tc>
          <w:tcPr>
            <w:tcW w:w="6670" w:type="dxa"/>
            <w:tcBorders>
              <w:top w:val="single" w:sz="6" w:space="0" w:color="auto"/>
              <w:bottom w:val="single" w:sz="6" w:space="0" w:color="auto"/>
              <w:right w:val="single" w:sz="6" w:space="0" w:color="auto"/>
            </w:tcBorders>
          </w:tcPr>
          <w:p w14:paraId="13EB6A6C" w14:textId="77777777" w:rsidR="009D4F41" w:rsidRDefault="009D4F41" w:rsidP="009D4F41">
            <w:pPr>
              <w:pStyle w:val="TableText"/>
            </w:pPr>
            <w:r>
              <w:t xml:space="preserve">Click </w:t>
            </w:r>
            <w:r>
              <w:rPr>
                <w:b/>
                <w:bCs/>
              </w:rPr>
              <w:t xml:space="preserve">OK </w:t>
            </w:r>
            <w:r>
              <w:t>or press</w:t>
            </w:r>
            <w:r>
              <w:rPr>
                <w:b/>
                <w:bCs/>
              </w:rPr>
              <w:t xml:space="preserve"> &lt;Enter.&gt;</w:t>
            </w:r>
          </w:p>
        </w:tc>
      </w:tr>
      <w:bookmarkEnd w:id="1296"/>
      <w:bookmarkEnd w:id="1300"/>
    </w:tbl>
    <w:p w14:paraId="463EC0CC" w14:textId="77777777" w:rsidR="009D4F41" w:rsidRDefault="009D4F41" w:rsidP="009D4F41">
      <w:pPr>
        <w:pStyle w:val="BlockLine"/>
      </w:pPr>
    </w:p>
    <w:tbl>
      <w:tblPr>
        <w:tblW w:w="0" w:type="auto"/>
        <w:tblLayout w:type="fixed"/>
        <w:tblLook w:val="0000" w:firstRow="0" w:lastRow="0" w:firstColumn="0" w:lastColumn="0" w:noHBand="0" w:noVBand="0"/>
      </w:tblPr>
      <w:tblGrid>
        <w:gridCol w:w="1728"/>
        <w:gridCol w:w="7740"/>
      </w:tblGrid>
      <w:tr w:rsidR="009D4F41" w14:paraId="361143B9" w14:textId="77777777">
        <w:trPr>
          <w:cantSplit/>
        </w:trPr>
        <w:tc>
          <w:tcPr>
            <w:tcW w:w="1728" w:type="dxa"/>
          </w:tcPr>
          <w:p w14:paraId="7077267A" w14:textId="77777777" w:rsidR="009D4F41" w:rsidRDefault="009D4F41" w:rsidP="009D4F41">
            <w:pPr>
              <w:pStyle w:val="BlockLabel"/>
            </w:pPr>
            <w:bookmarkStart w:id="1301" w:name="_Hlk177547825"/>
            <w:r>
              <w:t>Landscape Radio button</w:t>
            </w:r>
          </w:p>
        </w:tc>
        <w:tc>
          <w:tcPr>
            <w:tcW w:w="7740" w:type="dxa"/>
          </w:tcPr>
          <w:p w14:paraId="260C0464" w14:textId="75AA28CF" w:rsidR="009D4F41" w:rsidRDefault="0048066A" w:rsidP="009D4F41">
            <w:pPr>
              <w:pStyle w:val="BlockText"/>
            </w:pPr>
            <w:r>
              <w:rPr>
                <w:noProof/>
                <w:sz w:val="20"/>
              </w:rPr>
              <mc:AlternateContent>
                <mc:Choice Requires="wps">
                  <w:drawing>
                    <wp:anchor distT="0" distB="0" distL="114300" distR="114300" simplePos="0" relativeHeight="251640832" behindDoc="0" locked="0" layoutInCell="1" allowOverlap="1" wp14:anchorId="21815C59" wp14:editId="093D1AE9">
                      <wp:simplePos x="0" y="0"/>
                      <wp:positionH relativeFrom="column">
                        <wp:posOffset>883920</wp:posOffset>
                      </wp:positionH>
                      <wp:positionV relativeFrom="paragraph">
                        <wp:posOffset>730250</wp:posOffset>
                      </wp:positionV>
                      <wp:extent cx="838200" cy="0"/>
                      <wp:effectExtent l="0" t="0" r="0" b="0"/>
                      <wp:wrapNone/>
                      <wp:docPr id="245" name="Lin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031D5" id="Line 203" o:spid="_x0000_s1026" alt="&quot;&quot;"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6pt,57.5pt" to="135.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" strokeweight="2.25pt">
                      <v:stroke startarrow="block"/>
                    </v:line>
                  </w:pict>
                </mc:Fallback>
              </mc:AlternateContent>
            </w:r>
            <w:r>
              <w:rPr>
                <w:noProof/>
              </w:rPr>
              <w:drawing>
                <wp:inline distT="0" distB="0" distL="0" distR="0" wp14:anchorId="7AC0858A" wp14:editId="4F1CD5D6">
                  <wp:extent cx="3321050" cy="2984500"/>
                  <wp:effectExtent l="0" t="0" r="0" b="0"/>
                  <wp:docPr id="76" name="Picture 76" descr=" Screenshot of Landscape orientation radio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 Screenshot of Landscape orientation radio butto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21050" cy="2984500"/>
                          </a:xfrm>
                          <a:prstGeom prst="rect">
                            <a:avLst/>
                          </a:prstGeom>
                          <a:noFill/>
                          <a:ln>
                            <a:noFill/>
                          </a:ln>
                        </pic:spPr>
                      </pic:pic>
                    </a:graphicData>
                  </a:graphic>
                </wp:inline>
              </w:drawing>
            </w:r>
          </w:p>
        </w:tc>
      </w:tr>
      <w:bookmarkEnd w:id="1301"/>
    </w:tbl>
    <w:p w14:paraId="4F5FF06A" w14:textId="77777777" w:rsidR="009D4F41" w:rsidRDefault="009D4F41" w:rsidP="009D4F41">
      <w:pPr>
        <w:pStyle w:val="BlockLine"/>
      </w:pPr>
    </w:p>
    <w:tbl>
      <w:tblPr>
        <w:tblW w:w="0" w:type="auto"/>
        <w:tblLayout w:type="fixed"/>
        <w:tblLook w:val="0000" w:firstRow="0" w:lastRow="0" w:firstColumn="0" w:lastColumn="0" w:noHBand="0" w:noVBand="0"/>
      </w:tblPr>
      <w:tblGrid>
        <w:gridCol w:w="1728"/>
        <w:gridCol w:w="7740"/>
      </w:tblGrid>
      <w:tr w:rsidR="009D4F41" w14:paraId="6220CF11" w14:textId="77777777">
        <w:trPr>
          <w:cantSplit/>
        </w:trPr>
        <w:tc>
          <w:tcPr>
            <w:tcW w:w="1728" w:type="dxa"/>
          </w:tcPr>
          <w:p w14:paraId="2E96F50A" w14:textId="77777777" w:rsidR="009D4F41" w:rsidRDefault="009D4F41" w:rsidP="009D4F41">
            <w:pPr>
              <w:pStyle w:val="BlockLabel"/>
            </w:pPr>
            <w:bookmarkStart w:id="1302" w:name="_Hlk177547826"/>
            <w:r>
              <w:t>Last step</w:t>
            </w:r>
          </w:p>
        </w:tc>
        <w:tc>
          <w:tcPr>
            <w:tcW w:w="7740" w:type="dxa"/>
          </w:tcPr>
          <w:p w14:paraId="70435500" w14:textId="23BE3722" w:rsidR="009D4F41" w:rsidRDefault="009D4F41" w:rsidP="009D4F41">
            <w:pPr>
              <w:pStyle w:val="BlockText"/>
            </w:pPr>
            <w:r>
              <w:t xml:space="preserve">When you return to the </w:t>
            </w:r>
            <w:r>
              <w:rPr>
                <w:b/>
                <w:bCs/>
              </w:rPr>
              <w:t>Print</w:t>
            </w:r>
            <w:r>
              <w:t xml:space="preserve"> dialog box, click </w:t>
            </w:r>
            <w:r>
              <w:rPr>
                <w:b/>
                <w:bCs/>
              </w:rPr>
              <w:t>OK</w:t>
            </w:r>
            <w:r>
              <w:t xml:space="preserve"> again, and it will print your output.</w:t>
            </w:r>
            <w:r w:rsidR="00FD2460">
              <w:t xml:space="preserve"> </w:t>
            </w:r>
            <w:r>
              <w:t xml:space="preserve">You can print multiple copies if necessary. </w:t>
            </w:r>
          </w:p>
        </w:tc>
      </w:tr>
      <w:bookmarkEnd w:id="1302"/>
    </w:tbl>
    <w:p w14:paraId="1FB4B8F0" w14:textId="3E366426" w:rsidR="009D4F41" w:rsidRDefault="009D4F41" w:rsidP="009D4F41">
      <w:pPr>
        <w:pStyle w:val="BlockLine"/>
      </w:pPr>
    </w:p>
    <w:p w14:paraId="73278908" w14:textId="77777777" w:rsidR="00AB2043" w:rsidRPr="00D90F7D" w:rsidRDefault="009D4F41" w:rsidP="005D3DB0">
      <w:pPr>
        <w:pStyle w:val="Heading3"/>
      </w:pPr>
      <w:bookmarkStart w:id="1303" w:name="_Hlk177554161"/>
      <w:r w:rsidRPr="00D90F7D">
        <w:br w:type="page"/>
      </w:r>
      <w:bookmarkStart w:id="1304" w:name="_Toc172537345"/>
      <w:bookmarkStart w:id="1305" w:name="_Toc177550936"/>
      <w:bookmarkStart w:id="1306" w:name="_Toc44299366"/>
      <w:r w:rsidR="00AB2043" w:rsidRPr="00D90F7D">
        <w:lastRenderedPageBreak/>
        <w:t>Save as an Excel File</w:t>
      </w:r>
      <w:bookmarkEnd w:id="1304"/>
      <w:bookmarkEnd w:id="1305"/>
    </w:p>
    <w:bookmarkEnd w:id="1303"/>
    <w:p w14:paraId="4EC0DA70" w14:textId="3251A22D" w:rsidR="00AB2043" w:rsidRDefault="00AB2043" w:rsidP="00AB2043">
      <w:pPr>
        <w:pStyle w:val="BlockLine"/>
      </w:pPr>
    </w:p>
    <w:tbl>
      <w:tblPr>
        <w:tblW w:w="9468" w:type="dxa"/>
        <w:tblLayout w:type="fixed"/>
        <w:tblLook w:val="0000" w:firstRow="0" w:lastRow="0" w:firstColumn="0" w:lastColumn="0" w:noHBand="0" w:noVBand="0"/>
      </w:tblPr>
      <w:tblGrid>
        <w:gridCol w:w="1728"/>
        <w:gridCol w:w="7740"/>
      </w:tblGrid>
      <w:tr w:rsidR="00AB2043" w14:paraId="324C4105" w14:textId="77777777" w:rsidTr="00550398">
        <w:trPr>
          <w:cantSplit/>
        </w:trPr>
        <w:tc>
          <w:tcPr>
            <w:tcW w:w="1728" w:type="dxa"/>
          </w:tcPr>
          <w:p w14:paraId="5788CF21" w14:textId="77777777" w:rsidR="00AB2043" w:rsidRDefault="00AB2043" w:rsidP="00550398">
            <w:pPr>
              <w:pStyle w:val="BlockLabel"/>
            </w:pPr>
            <w:bookmarkStart w:id="1307" w:name="_Hlk177547827"/>
            <w:r>
              <w:t>Excel Button</w:t>
            </w:r>
          </w:p>
        </w:tc>
        <w:tc>
          <w:tcPr>
            <w:tcW w:w="7740" w:type="dxa"/>
          </w:tcPr>
          <w:p w14:paraId="367F1A07" w14:textId="1DC1F8CB" w:rsidR="00AB2043" w:rsidRDefault="00AB2043" w:rsidP="00AB2043">
            <w:pPr>
              <w:pStyle w:val="BlockText"/>
            </w:pPr>
            <w:bookmarkStart w:id="1308" w:name="_Hlk177554162"/>
            <w:r>
              <w:t xml:space="preserve">Click the </w:t>
            </w:r>
            <w:r>
              <w:rPr>
                <w:b/>
                <w:bCs/>
                <w:u w:val="single"/>
              </w:rPr>
              <w:t>E</w:t>
            </w:r>
            <w:r>
              <w:rPr>
                <w:b/>
                <w:bCs/>
              </w:rPr>
              <w:t>xcel</w:t>
            </w:r>
            <w:r>
              <w:t xml:space="preserve"> button on the </w:t>
            </w:r>
            <w:r>
              <w:rPr>
                <w:b/>
                <w:bCs/>
              </w:rPr>
              <w:t>NPPD Detail Display</w:t>
            </w:r>
            <w:r>
              <w:t xml:space="preserve"> window to launch Excel and display the current data.</w:t>
            </w:r>
            <w:r w:rsidR="00FD2460">
              <w:t xml:space="preserve"> </w:t>
            </w:r>
            <w:r>
              <w:t xml:space="preserve">(You can also click the </w:t>
            </w:r>
            <w:r>
              <w:rPr>
                <w:b/>
                <w:bCs/>
              </w:rPr>
              <w:t>File</w:t>
            </w:r>
            <w:r>
              <w:t xml:space="preserve"> menu and select the </w:t>
            </w:r>
            <w:r>
              <w:rPr>
                <w:b/>
                <w:bCs/>
              </w:rPr>
              <w:t>Excel</w:t>
            </w:r>
            <w:r>
              <w:t xml:space="preserve"> option.)</w:t>
            </w:r>
          </w:p>
          <w:bookmarkEnd w:id="1308"/>
          <w:p w14:paraId="45164DBE" w14:textId="77777777" w:rsidR="00AB2043" w:rsidRDefault="00AB2043" w:rsidP="00AB2043">
            <w:pPr>
              <w:pStyle w:val="BlockText"/>
            </w:pPr>
          </w:p>
          <w:p w14:paraId="03B14BA4" w14:textId="7A589064" w:rsidR="00AB2043" w:rsidRDefault="00AB2043" w:rsidP="00AB2043">
            <w:pPr>
              <w:pStyle w:val="BlockText"/>
            </w:pPr>
            <w:bookmarkStart w:id="1309" w:name="_Hlk177554163"/>
            <w:r>
              <w:rPr>
                <w:b/>
                <w:bCs/>
                <w:u w:val="single"/>
              </w:rPr>
              <w:t>Shortcut</w:t>
            </w:r>
            <w:r>
              <w:rPr>
                <w:b/>
                <w:bCs/>
              </w:rPr>
              <w:t>:</w:t>
            </w:r>
            <w:r w:rsidR="00FD2460">
              <w:t xml:space="preserve"> </w:t>
            </w:r>
            <w:r>
              <w:t xml:space="preserve">Press the </w:t>
            </w:r>
            <w:r w:rsidR="004F169B">
              <w:rPr>
                <w:b/>
                <w:bCs/>
              </w:rPr>
              <w:t>&lt;Alt</w:t>
            </w:r>
            <w:r>
              <w:rPr>
                <w:b/>
                <w:bCs/>
              </w:rPr>
              <w:t>&gt;</w:t>
            </w:r>
            <w:r>
              <w:t xml:space="preserve"> key + </w:t>
            </w:r>
            <w:r>
              <w:rPr>
                <w:b/>
                <w:bCs/>
              </w:rPr>
              <w:t>&lt;X&gt;</w:t>
            </w:r>
            <w:r>
              <w:t xml:space="preserve"> key to launch MS Excel.</w:t>
            </w:r>
          </w:p>
          <w:bookmarkEnd w:id="1309"/>
          <w:p w14:paraId="43AF8F58" w14:textId="77777777" w:rsidR="00AB2043" w:rsidRDefault="00AB2043" w:rsidP="00AB2043">
            <w:pPr>
              <w:pStyle w:val="BlockText"/>
            </w:pPr>
          </w:p>
          <w:p w14:paraId="411B08B9" w14:textId="7EA0C2BC" w:rsidR="00AB2043" w:rsidRPr="00415B56" w:rsidRDefault="00AB2043" w:rsidP="00AB2043">
            <w:pPr>
              <w:pStyle w:val="BlockText"/>
            </w:pPr>
            <w:bookmarkStart w:id="1310" w:name="_Hlk177554164"/>
            <w:r w:rsidRPr="00415B56">
              <w:rPr>
                <w:b/>
              </w:rPr>
              <w:t>Note:</w:t>
            </w:r>
            <w:r>
              <w:t xml:space="preserve"> </w:t>
            </w:r>
            <w:r w:rsidRPr="00415B56">
              <w:t xml:space="preserve">This feature creates a temporary Excel </w:t>
            </w:r>
            <w:r w:rsidRPr="00415B56">
              <w:rPr>
                <w:bCs/>
              </w:rPr>
              <w:t>.CSV</w:t>
            </w:r>
            <w:r w:rsidRPr="00415B56">
              <w:t xml:space="preserve"> file in the folder selected. </w:t>
            </w:r>
            <w:r>
              <w:t xml:space="preserve">The default folder is </w:t>
            </w:r>
            <w:r w:rsidRPr="00415B56">
              <w:t>C:\NPPDDownload</w:t>
            </w:r>
            <w:r>
              <w:t xml:space="preserve"> (which is </w:t>
            </w:r>
            <w:r w:rsidRPr="00415B56">
              <w:t>automatically created</w:t>
            </w:r>
            <w:r>
              <w:t>)</w:t>
            </w:r>
            <w:r w:rsidRPr="00415B56">
              <w:t>.</w:t>
            </w:r>
            <w:r w:rsidR="00FD2460">
              <w:t xml:space="preserve"> </w:t>
            </w:r>
            <w:r w:rsidRPr="00415B56">
              <w:t>The file name is based on the date range.</w:t>
            </w:r>
          </w:p>
          <w:bookmarkEnd w:id="1310"/>
          <w:p w14:paraId="452A6E4F" w14:textId="77777777" w:rsidR="00AB2043" w:rsidRDefault="00AB2043" w:rsidP="00AB2043">
            <w:pPr>
              <w:pStyle w:val="BlockText"/>
            </w:pPr>
          </w:p>
          <w:p w14:paraId="07D6A305" w14:textId="6E3D77C3" w:rsidR="00AB2043" w:rsidRDefault="00AB2043" w:rsidP="00AB2043">
            <w:pPr>
              <w:pStyle w:val="BlockText"/>
            </w:pPr>
            <w:bookmarkStart w:id="1311" w:name="_Hlk177554165"/>
            <w:r>
              <w:rPr>
                <w:b/>
                <w:bCs/>
                <w:u w:val="single"/>
              </w:rPr>
              <w:t>Example</w:t>
            </w:r>
            <w:r>
              <w:rPr>
                <w:b/>
                <w:bCs/>
              </w:rPr>
              <w:t>:</w:t>
            </w:r>
            <w:r w:rsidR="00FD2460">
              <w:t xml:space="preserve"> </w:t>
            </w:r>
            <w:r>
              <w:t>Jul 02, 2006_Aug 10, 2006.csv</w:t>
            </w:r>
          </w:p>
          <w:bookmarkEnd w:id="1311"/>
          <w:p w14:paraId="5038B3E2" w14:textId="77777777" w:rsidR="00AB2043" w:rsidRDefault="00AB2043" w:rsidP="00AB2043">
            <w:pPr>
              <w:pStyle w:val="BlockText"/>
            </w:pPr>
          </w:p>
          <w:p w14:paraId="2A59C05E" w14:textId="71585106" w:rsidR="00AB2043" w:rsidRDefault="00AB2043" w:rsidP="00AB2043">
            <w:bookmarkStart w:id="1312" w:name="_Hlk177554166"/>
            <w:r w:rsidRPr="004C0830">
              <w:t>Prior to the display</w:t>
            </w:r>
            <w:r>
              <w:t>,</w:t>
            </w:r>
            <w:r w:rsidRPr="004C0830">
              <w:t xml:space="preserve"> you are notified that the information about to be exported may contain Patient Identifiable Information.</w:t>
            </w:r>
            <w:r w:rsidR="00FD2460">
              <w:t xml:space="preserve"> </w:t>
            </w:r>
          </w:p>
          <w:bookmarkEnd w:id="1312"/>
          <w:p w14:paraId="503592C4" w14:textId="77777777" w:rsidR="00AB2043" w:rsidRDefault="00AB2043" w:rsidP="00550398">
            <w:pPr>
              <w:pStyle w:val="BlockText"/>
            </w:pPr>
          </w:p>
        </w:tc>
      </w:tr>
      <w:bookmarkEnd w:id="1307"/>
    </w:tbl>
    <w:p w14:paraId="32673229" w14:textId="77777777" w:rsidR="00AB2043" w:rsidRDefault="00AB2043" w:rsidP="00AB2043">
      <w:pPr>
        <w:pStyle w:val="BlockLine"/>
      </w:pPr>
    </w:p>
    <w:tbl>
      <w:tblPr>
        <w:tblW w:w="0" w:type="auto"/>
        <w:tblLayout w:type="fixed"/>
        <w:tblLook w:val="0000" w:firstRow="0" w:lastRow="0" w:firstColumn="0" w:lastColumn="0" w:noHBand="0" w:noVBand="0"/>
      </w:tblPr>
      <w:tblGrid>
        <w:gridCol w:w="1728"/>
        <w:gridCol w:w="7740"/>
      </w:tblGrid>
      <w:tr w:rsidR="00AB2043" w14:paraId="1B79C0B8" w14:textId="77777777" w:rsidTr="00550398">
        <w:trPr>
          <w:cantSplit/>
        </w:trPr>
        <w:tc>
          <w:tcPr>
            <w:tcW w:w="1728" w:type="dxa"/>
          </w:tcPr>
          <w:p w14:paraId="3BFC2477" w14:textId="77777777" w:rsidR="00AB2043" w:rsidRDefault="00AB2043" w:rsidP="00550398">
            <w:pPr>
              <w:pStyle w:val="BlockLabel"/>
            </w:pPr>
            <w:bookmarkStart w:id="1313" w:name="_Hlk177547828"/>
            <w:r>
              <w:t>Steps</w:t>
            </w:r>
          </w:p>
        </w:tc>
        <w:tc>
          <w:tcPr>
            <w:tcW w:w="7740" w:type="dxa"/>
          </w:tcPr>
          <w:p w14:paraId="530FAD57" w14:textId="77777777" w:rsidR="00AB2043" w:rsidRDefault="00AB2043" w:rsidP="00550398">
            <w:pPr>
              <w:pStyle w:val="BlockText"/>
            </w:pPr>
            <w:r>
              <w:t>To export data to Excel:</w:t>
            </w:r>
          </w:p>
        </w:tc>
      </w:tr>
      <w:bookmarkEnd w:id="1313"/>
    </w:tbl>
    <w:p w14:paraId="28E30BB7" w14:textId="77777777" w:rsidR="00AB2043" w:rsidRDefault="00AB2043" w:rsidP="00AB2043">
      <w:pPr>
        <w:pStyle w:val="BlockLine"/>
      </w:pPr>
    </w:p>
    <w:tbl>
      <w:tblPr>
        <w:tblW w:w="0" w:type="auto"/>
        <w:tblInd w:w="1829" w:type="dxa"/>
        <w:tblLayout w:type="fixed"/>
        <w:tblLook w:val="0000" w:firstRow="0" w:lastRow="0" w:firstColumn="0" w:lastColumn="0" w:noHBand="0" w:noVBand="0"/>
      </w:tblPr>
      <w:tblGrid>
        <w:gridCol w:w="878"/>
        <w:gridCol w:w="6670"/>
      </w:tblGrid>
      <w:tr w:rsidR="00AB2043" w14:paraId="7A98F9CC" w14:textId="77777777" w:rsidTr="00550398">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29454027" w14:textId="77777777" w:rsidR="00AB2043" w:rsidRDefault="00AB2043" w:rsidP="00550398">
            <w:pPr>
              <w:pStyle w:val="TableHeaderText"/>
            </w:pPr>
            <w:bookmarkStart w:id="1314" w:name="_Hlk177554167"/>
            <w:bookmarkStart w:id="1315" w:name="_Hlk177547829"/>
            <w:r>
              <w:t>Step</w:t>
            </w:r>
          </w:p>
        </w:tc>
        <w:tc>
          <w:tcPr>
            <w:tcW w:w="6670" w:type="dxa"/>
            <w:tcBorders>
              <w:top w:val="single" w:sz="6" w:space="0" w:color="auto"/>
              <w:bottom w:val="single" w:sz="6" w:space="0" w:color="auto"/>
              <w:right w:val="single" w:sz="6" w:space="0" w:color="auto"/>
            </w:tcBorders>
            <w:shd w:val="clear" w:color="auto" w:fill="E6E6E6"/>
          </w:tcPr>
          <w:p w14:paraId="60BAD562" w14:textId="77777777" w:rsidR="00AB2043" w:rsidRDefault="00AB2043" w:rsidP="00550398">
            <w:pPr>
              <w:pStyle w:val="TableHeaderText"/>
            </w:pPr>
            <w:r>
              <w:t>Action</w:t>
            </w:r>
          </w:p>
        </w:tc>
      </w:tr>
      <w:tr w:rsidR="00AB2043" w14:paraId="3015DFA4" w14:textId="77777777" w:rsidTr="00550398">
        <w:trPr>
          <w:cantSplit/>
        </w:trPr>
        <w:tc>
          <w:tcPr>
            <w:tcW w:w="878" w:type="dxa"/>
            <w:tcBorders>
              <w:top w:val="single" w:sz="6" w:space="0" w:color="auto"/>
              <w:left w:val="single" w:sz="6" w:space="0" w:color="auto"/>
              <w:bottom w:val="single" w:sz="6" w:space="0" w:color="auto"/>
              <w:right w:val="single" w:sz="6" w:space="0" w:color="auto"/>
            </w:tcBorders>
          </w:tcPr>
          <w:p w14:paraId="59B40836" w14:textId="77777777" w:rsidR="00AB2043" w:rsidRDefault="00AB2043" w:rsidP="00550398">
            <w:pPr>
              <w:pStyle w:val="TableText"/>
              <w:jc w:val="center"/>
            </w:pPr>
            <w:bookmarkStart w:id="1316" w:name="_Hlk177554168"/>
            <w:bookmarkEnd w:id="1314"/>
            <w:r>
              <w:t>1</w:t>
            </w:r>
          </w:p>
        </w:tc>
        <w:tc>
          <w:tcPr>
            <w:tcW w:w="6670" w:type="dxa"/>
            <w:tcBorders>
              <w:top w:val="single" w:sz="6" w:space="0" w:color="auto"/>
              <w:bottom w:val="single" w:sz="6" w:space="0" w:color="auto"/>
              <w:right w:val="single" w:sz="6" w:space="0" w:color="auto"/>
            </w:tcBorders>
          </w:tcPr>
          <w:p w14:paraId="6AABD841" w14:textId="77777777" w:rsidR="00AB2043" w:rsidRDefault="00AB2043" w:rsidP="00550398">
            <w:pPr>
              <w:pStyle w:val="TableText"/>
            </w:pPr>
            <w:bookmarkStart w:id="1317" w:name="_Hlk177554169"/>
            <w:r>
              <w:t xml:space="preserve">Click the </w:t>
            </w:r>
            <w:r>
              <w:rPr>
                <w:b/>
                <w:bCs/>
                <w:u w:val="single"/>
              </w:rPr>
              <w:t>E</w:t>
            </w:r>
            <w:r>
              <w:rPr>
                <w:b/>
                <w:bCs/>
              </w:rPr>
              <w:t>xcel</w:t>
            </w:r>
            <w:r>
              <w:t xml:space="preserve"> button on the </w:t>
            </w:r>
            <w:r>
              <w:rPr>
                <w:b/>
                <w:bCs/>
              </w:rPr>
              <w:t>NPPD Detail Display</w:t>
            </w:r>
            <w:r>
              <w:t xml:space="preserve"> window. </w:t>
            </w:r>
          </w:p>
          <w:bookmarkEnd w:id="1317"/>
          <w:p w14:paraId="5D94313E" w14:textId="77777777" w:rsidR="00AB2043" w:rsidRDefault="00AB2043" w:rsidP="00550398">
            <w:pPr>
              <w:pStyle w:val="TableText"/>
            </w:pPr>
          </w:p>
          <w:p w14:paraId="19320C7D" w14:textId="1D266E51" w:rsidR="00AB2043" w:rsidRDefault="00AB2043" w:rsidP="00550398">
            <w:pPr>
              <w:pStyle w:val="TableText"/>
            </w:pPr>
            <w:r>
              <w:rPr>
                <w:b/>
                <w:bCs/>
                <w:u w:val="single"/>
              </w:rPr>
              <w:t>Shortcut</w:t>
            </w:r>
            <w:r>
              <w:rPr>
                <w:b/>
                <w:bCs/>
              </w:rPr>
              <w:t>:</w:t>
            </w:r>
            <w:r w:rsidR="00FD2460">
              <w:t xml:space="preserve"> </w:t>
            </w:r>
            <w:r>
              <w:t xml:space="preserve">Press the </w:t>
            </w:r>
            <w:r>
              <w:rPr>
                <w:b/>
                <w:bCs/>
              </w:rPr>
              <w:t>&lt;Alt&gt;</w:t>
            </w:r>
            <w:r>
              <w:t xml:space="preserve"> key + </w:t>
            </w:r>
            <w:r>
              <w:rPr>
                <w:b/>
                <w:bCs/>
              </w:rPr>
              <w:t>&lt;X&gt;</w:t>
            </w:r>
            <w:r>
              <w:t xml:space="preserve"> key. </w:t>
            </w:r>
          </w:p>
        </w:tc>
      </w:tr>
      <w:tr w:rsidR="00AB2043" w14:paraId="3BC75233" w14:textId="77777777" w:rsidTr="00550398">
        <w:trPr>
          <w:cantSplit/>
        </w:trPr>
        <w:tc>
          <w:tcPr>
            <w:tcW w:w="878" w:type="dxa"/>
            <w:tcBorders>
              <w:top w:val="single" w:sz="6" w:space="0" w:color="auto"/>
              <w:left w:val="single" w:sz="6" w:space="0" w:color="auto"/>
              <w:bottom w:val="single" w:sz="6" w:space="0" w:color="auto"/>
              <w:right w:val="single" w:sz="6" w:space="0" w:color="auto"/>
            </w:tcBorders>
          </w:tcPr>
          <w:p w14:paraId="52317450" w14:textId="77777777" w:rsidR="00AB2043" w:rsidRDefault="00AB2043" w:rsidP="00550398">
            <w:pPr>
              <w:pStyle w:val="TableText"/>
              <w:jc w:val="center"/>
            </w:pPr>
            <w:bookmarkStart w:id="1318" w:name="_Hlk177554170"/>
            <w:bookmarkEnd w:id="1316"/>
            <w:r>
              <w:t>2</w:t>
            </w:r>
          </w:p>
        </w:tc>
        <w:tc>
          <w:tcPr>
            <w:tcW w:w="6670" w:type="dxa"/>
            <w:tcBorders>
              <w:top w:val="single" w:sz="6" w:space="0" w:color="auto"/>
              <w:bottom w:val="single" w:sz="6" w:space="0" w:color="auto"/>
              <w:right w:val="single" w:sz="6" w:space="0" w:color="auto"/>
            </w:tcBorders>
          </w:tcPr>
          <w:p w14:paraId="4E4803D1" w14:textId="77777777" w:rsidR="00AB2043" w:rsidRDefault="00AB2043" w:rsidP="00550398">
            <w:pPr>
              <w:pStyle w:val="TableText"/>
            </w:pPr>
            <w:r>
              <w:t xml:space="preserve">Click the </w:t>
            </w:r>
            <w:r>
              <w:rPr>
                <w:b/>
                <w:bCs/>
                <w:u w:val="single"/>
              </w:rPr>
              <w:t>O</w:t>
            </w:r>
            <w:r>
              <w:rPr>
                <w:b/>
                <w:bCs/>
              </w:rPr>
              <w:t>K</w:t>
            </w:r>
            <w:r>
              <w:t xml:space="preserve"> button on the security reminder.</w:t>
            </w:r>
          </w:p>
        </w:tc>
      </w:tr>
      <w:tr w:rsidR="00AB2043" w14:paraId="0C2F3334" w14:textId="77777777" w:rsidTr="00550398">
        <w:trPr>
          <w:cantSplit/>
        </w:trPr>
        <w:tc>
          <w:tcPr>
            <w:tcW w:w="878" w:type="dxa"/>
            <w:tcBorders>
              <w:top w:val="single" w:sz="6" w:space="0" w:color="auto"/>
              <w:left w:val="single" w:sz="6" w:space="0" w:color="auto"/>
              <w:bottom w:val="single" w:sz="6" w:space="0" w:color="auto"/>
              <w:right w:val="single" w:sz="6" w:space="0" w:color="auto"/>
            </w:tcBorders>
          </w:tcPr>
          <w:p w14:paraId="68A9503B" w14:textId="77777777" w:rsidR="00AB2043" w:rsidRDefault="00AB2043" w:rsidP="00550398">
            <w:pPr>
              <w:pStyle w:val="TableText"/>
              <w:jc w:val="center"/>
            </w:pPr>
            <w:bookmarkStart w:id="1319" w:name="_Hlk177554171"/>
            <w:bookmarkEnd w:id="1318"/>
            <w:r>
              <w:t>3</w:t>
            </w:r>
          </w:p>
        </w:tc>
        <w:tc>
          <w:tcPr>
            <w:tcW w:w="6670" w:type="dxa"/>
            <w:tcBorders>
              <w:top w:val="single" w:sz="6" w:space="0" w:color="auto"/>
              <w:bottom w:val="single" w:sz="6" w:space="0" w:color="auto"/>
              <w:right w:val="single" w:sz="6" w:space="0" w:color="auto"/>
            </w:tcBorders>
          </w:tcPr>
          <w:p w14:paraId="4277E23E" w14:textId="77777777" w:rsidR="00AB2043" w:rsidRDefault="00AB2043" w:rsidP="00550398">
            <w:pPr>
              <w:pStyle w:val="TableText"/>
            </w:pPr>
            <w:r>
              <w:t xml:space="preserve">Continue to the </w:t>
            </w:r>
            <w:r>
              <w:rPr>
                <w:b/>
              </w:rPr>
              <w:t xml:space="preserve">Select Directory </w:t>
            </w:r>
            <w:r>
              <w:t>window.</w:t>
            </w:r>
          </w:p>
        </w:tc>
      </w:tr>
    </w:tbl>
    <w:bookmarkEnd w:id="1315"/>
    <w:bookmarkEnd w:id="1319"/>
    <w:p w14:paraId="09CBFABB" w14:textId="77777777" w:rsidR="00AB2043" w:rsidRDefault="00AB2043" w:rsidP="00AB2043">
      <w:pPr>
        <w:pStyle w:val="BlockLine"/>
      </w:pPr>
      <w:r>
        <w:t xml:space="preserve"> </w:t>
      </w:r>
    </w:p>
    <w:tbl>
      <w:tblPr>
        <w:tblW w:w="0" w:type="auto"/>
        <w:tblLayout w:type="fixed"/>
        <w:tblLook w:val="0000" w:firstRow="0" w:lastRow="0" w:firstColumn="0" w:lastColumn="0" w:noHBand="0" w:noVBand="0"/>
      </w:tblPr>
      <w:tblGrid>
        <w:gridCol w:w="1728"/>
        <w:gridCol w:w="7740"/>
      </w:tblGrid>
      <w:tr w:rsidR="00AB2043" w14:paraId="6B8049B7" w14:textId="77777777" w:rsidTr="00550398">
        <w:trPr>
          <w:cantSplit/>
        </w:trPr>
        <w:tc>
          <w:tcPr>
            <w:tcW w:w="1728" w:type="dxa"/>
          </w:tcPr>
          <w:p w14:paraId="715E8B2F" w14:textId="77777777" w:rsidR="00AB2043" w:rsidRDefault="00AB2043" w:rsidP="00550398">
            <w:pPr>
              <w:pStyle w:val="BlockLabel"/>
            </w:pPr>
            <w:bookmarkStart w:id="1320" w:name="_Hlk177547830"/>
            <w:r>
              <w:t>Security Reminder</w:t>
            </w:r>
          </w:p>
        </w:tc>
        <w:tc>
          <w:tcPr>
            <w:tcW w:w="7740" w:type="dxa"/>
          </w:tcPr>
          <w:p w14:paraId="530E6D34" w14:textId="0F7906C9" w:rsidR="00AB2043" w:rsidRDefault="0048066A" w:rsidP="00550398">
            <w:pPr>
              <w:pStyle w:val="BlockText"/>
            </w:pPr>
            <w:r>
              <w:rPr>
                <w:noProof/>
              </w:rPr>
              <w:drawing>
                <wp:inline distT="0" distB="0" distL="0" distR="0" wp14:anchorId="46CFFCB6" wp14:editId="74EEFD51">
                  <wp:extent cx="4572000" cy="680085"/>
                  <wp:effectExtent l="0" t="0" r="0" b="0"/>
                  <wp:docPr id="77" name="Picture 77" descr="Security Reminder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ecurity Reminder popup"/>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72000" cy="680085"/>
                          </a:xfrm>
                          <a:prstGeom prst="rect">
                            <a:avLst/>
                          </a:prstGeom>
                          <a:noFill/>
                          <a:ln>
                            <a:noFill/>
                          </a:ln>
                        </pic:spPr>
                      </pic:pic>
                    </a:graphicData>
                  </a:graphic>
                </wp:inline>
              </w:drawing>
            </w:r>
          </w:p>
        </w:tc>
      </w:tr>
      <w:bookmarkEnd w:id="1320"/>
    </w:tbl>
    <w:p w14:paraId="3398EBEA" w14:textId="77777777" w:rsidR="00AB2043" w:rsidRDefault="00AB2043" w:rsidP="00AB2043"/>
    <w:p w14:paraId="0C9F425C" w14:textId="77777777" w:rsidR="00AB2043" w:rsidRDefault="00AB2043" w:rsidP="00AB2043">
      <w:pPr>
        <w:pStyle w:val="ContinuedOnNextPa"/>
      </w:pPr>
    </w:p>
    <w:p w14:paraId="54C1686F" w14:textId="77777777" w:rsidR="00AB2043" w:rsidRDefault="00AB2043" w:rsidP="00AB2043"/>
    <w:tbl>
      <w:tblPr>
        <w:tblW w:w="0" w:type="auto"/>
        <w:tblInd w:w="1829" w:type="dxa"/>
        <w:tblLayout w:type="fixed"/>
        <w:tblLook w:val="0000" w:firstRow="0" w:lastRow="0" w:firstColumn="0" w:lastColumn="0" w:noHBand="0" w:noVBand="0"/>
      </w:tblPr>
      <w:tblGrid>
        <w:gridCol w:w="878"/>
        <w:gridCol w:w="6670"/>
      </w:tblGrid>
      <w:tr w:rsidR="00AB2043" w14:paraId="6DE1C6F5" w14:textId="77777777" w:rsidTr="00550398">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1AD06030" w14:textId="77777777" w:rsidR="00AB2043" w:rsidRDefault="00AB2043" w:rsidP="00550398">
            <w:pPr>
              <w:pStyle w:val="TableHeaderText"/>
            </w:pPr>
            <w:bookmarkStart w:id="1321" w:name="_Hlk177554172"/>
            <w:bookmarkStart w:id="1322" w:name="_Hlk177547831"/>
            <w:r>
              <w:t>Step</w:t>
            </w:r>
          </w:p>
        </w:tc>
        <w:tc>
          <w:tcPr>
            <w:tcW w:w="6670" w:type="dxa"/>
            <w:tcBorders>
              <w:top w:val="single" w:sz="6" w:space="0" w:color="auto"/>
              <w:bottom w:val="single" w:sz="6" w:space="0" w:color="auto"/>
              <w:right w:val="single" w:sz="6" w:space="0" w:color="auto"/>
            </w:tcBorders>
            <w:shd w:val="clear" w:color="auto" w:fill="E6E6E6"/>
          </w:tcPr>
          <w:p w14:paraId="4706E090" w14:textId="77777777" w:rsidR="00AB2043" w:rsidRDefault="00AB2043" w:rsidP="00550398">
            <w:pPr>
              <w:pStyle w:val="TableHeaderText"/>
            </w:pPr>
            <w:r>
              <w:t>Action</w:t>
            </w:r>
          </w:p>
        </w:tc>
      </w:tr>
      <w:tr w:rsidR="00AB2043" w14:paraId="663166A3" w14:textId="77777777" w:rsidTr="00550398">
        <w:trPr>
          <w:cantSplit/>
        </w:trPr>
        <w:tc>
          <w:tcPr>
            <w:tcW w:w="878" w:type="dxa"/>
            <w:tcBorders>
              <w:top w:val="single" w:sz="6" w:space="0" w:color="auto"/>
              <w:left w:val="single" w:sz="6" w:space="0" w:color="auto"/>
              <w:bottom w:val="single" w:sz="6" w:space="0" w:color="auto"/>
              <w:right w:val="single" w:sz="6" w:space="0" w:color="auto"/>
            </w:tcBorders>
          </w:tcPr>
          <w:p w14:paraId="099A8C42" w14:textId="77777777" w:rsidR="00AB2043" w:rsidRDefault="00AB2043" w:rsidP="00550398">
            <w:pPr>
              <w:pStyle w:val="TableText"/>
              <w:jc w:val="center"/>
            </w:pPr>
            <w:bookmarkStart w:id="1323" w:name="_Hlk177554173"/>
            <w:bookmarkEnd w:id="1321"/>
            <w:r>
              <w:t>4</w:t>
            </w:r>
          </w:p>
        </w:tc>
        <w:tc>
          <w:tcPr>
            <w:tcW w:w="6670" w:type="dxa"/>
            <w:tcBorders>
              <w:top w:val="single" w:sz="6" w:space="0" w:color="auto"/>
              <w:bottom w:val="single" w:sz="6" w:space="0" w:color="auto"/>
              <w:right w:val="single" w:sz="6" w:space="0" w:color="auto"/>
            </w:tcBorders>
          </w:tcPr>
          <w:p w14:paraId="09037F25" w14:textId="7C1B74E2" w:rsidR="00AB2043" w:rsidRDefault="00AB2043" w:rsidP="00550398">
            <w:pPr>
              <w:pStyle w:val="TableText"/>
            </w:pPr>
            <w:r>
              <w:t xml:space="preserve">Navigate to the desired directory and select </w:t>
            </w:r>
            <w:r>
              <w:rPr>
                <w:b/>
                <w:bCs/>
                <w:u w:val="single"/>
              </w:rPr>
              <w:t>O</w:t>
            </w:r>
            <w:r>
              <w:rPr>
                <w:b/>
                <w:bCs/>
              </w:rPr>
              <w:t>K</w:t>
            </w:r>
            <w:r>
              <w:t xml:space="preserve"> .(Click </w:t>
            </w:r>
            <w:r w:rsidRPr="007E3D5D">
              <w:rPr>
                <w:b/>
              </w:rPr>
              <w:t>Cancel</w:t>
            </w:r>
            <w:r>
              <w:rPr>
                <w:b/>
                <w:bCs/>
              </w:rPr>
              <w:t xml:space="preserve"> </w:t>
            </w:r>
            <w:r>
              <w:rPr>
                <w:bCs/>
              </w:rPr>
              <w:t xml:space="preserve">to exit or </w:t>
            </w:r>
            <w:r>
              <w:rPr>
                <w:b/>
                <w:bCs/>
                <w:u w:val="single"/>
              </w:rPr>
              <w:t>H</w:t>
            </w:r>
            <w:r>
              <w:rPr>
                <w:b/>
                <w:bCs/>
              </w:rPr>
              <w:t xml:space="preserve">elp </w:t>
            </w:r>
            <w:r>
              <w:rPr>
                <w:bCs/>
              </w:rPr>
              <w:t>to view the help pages associated with this functionality)</w:t>
            </w:r>
            <w:r w:rsidR="00FD2460">
              <w:t xml:space="preserve"> </w:t>
            </w:r>
          </w:p>
        </w:tc>
      </w:tr>
    </w:tbl>
    <w:p w14:paraId="103B5DE6" w14:textId="77777777" w:rsidR="00AB2043" w:rsidRDefault="00AB2043" w:rsidP="00AB2043">
      <w:bookmarkStart w:id="1324" w:name="_Hlk177554174"/>
      <w:bookmarkEnd w:id="1322"/>
      <w:bookmarkEnd w:id="1323"/>
    </w:p>
    <w:tbl>
      <w:tblPr>
        <w:tblW w:w="9468" w:type="dxa"/>
        <w:tblLayout w:type="fixed"/>
        <w:tblLook w:val="0000" w:firstRow="0" w:lastRow="0" w:firstColumn="0" w:lastColumn="0" w:noHBand="0" w:noVBand="0"/>
      </w:tblPr>
      <w:tblGrid>
        <w:gridCol w:w="1728"/>
        <w:gridCol w:w="7740"/>
      </w:tblGrid>
      <w:tr w:rsidR="00AB2043" w14:paraId="497FCCCD" w14:textId="77777777" w:rsidTr="00550398">
        <w:trPr>
          <w:cantSplit/>
        </w:trPr>
        <w:tc>
          <w:tcPr>
            <w:tcW w:w="1728" w:type="dxa"/>
          </w:tcPr>
          <w:p w14:paraId="508DFC7F" w14:textId="77777777" w:rsidR="00AB2043" w:rsidRDefault="00AB2043" w:rsidP="00550398">
            <w:pPr>
              <w:pStyle w:val="BlockLabel"/>
            </w:pPr>
            <w:bookmarkStart w:id="1325" w:name="_Hlk177547832"/>
            <w:bookmarkEnd w:id="1324"/>
            <w:r>
              <w:t>Select Directory</w:t>
            </w:r>
          </w:p>
        </w:tc>
        <w:tc>
          <w:tcPr>
            <w:tcW w:w="7740" w:type="dxa"/>
          </w:tcPr>
          <w:p w14:paraId="721C79F6" w14:textId="4FDBF98A" w:rsidR="00AB2043" w:rsidRDefault="0048066A" w:rsidP="00550398">
            <w:pPr>
              <w:pStyle w:val="BlockText"/>
            </w:pPr>
            <w:r>
              <w:rPr>
                <w:rFonts w:ascii="Arial" w:hAnsi="Arial" w:cs="Arial"/>
                <w:noProof/>
                <w:color w:val="0000FF"/>
                <w:sz w:val="20"/>
                <w:szCs w:val="20"/>
              </w:rPr>
              <w:drawing>
                <wp:inline distT="0" distB="0" distL="0" distR="0" wp14:anchorId="341EBC71" wp14:editId="17362752">
                  <wp:extent cx="4096385" cy="2735580"/>
                  <wp:effectExtent l="0" t="0" r="0" b="0"/>
                  <wp:docPr id="78" name="Picture 78" descr="Screenshot of directory selec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Screenshot of directory selection window"/>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96385" cy="2735580"/>
                          </a:xfrm>
                          <a:prstGeom prst="rect">
                            <a:avLst/>
                          </a:prstGeom>
                          <a:noFill/>
                          <a:ln>
                            <a:noFill/>
                          </a:ln>
                        </pic:spPr>
                      </pic:pic>
                    </a:graphicData>
                  </a:graphic>
                </wp:inline>
              </w:drawing>
            </w:r>
          </w:p>
        </w:tc>
      </w:tr>
      <w:bookmarkEnd w:id="1325"/>
    </w:tbl>
    <w:p w14:paraId="336C91AB" w14:textId="77777777" w:rsidR="00AB2043" w:rsidRDefault="00AB2043" w:rsidP="00AB2043"/>
    <w:tbl>
      <w:tblPr>
        <w:tblW w:w="0" w:type="auto"/>
        <w:tblInd w:w="1829" w:type="dxa"/>
        <w:tblLayout w:type="fixed"/>
        <w:tblLook w:val="0000" w:firstRow="0" w:lastRow="0" w:firstColumn="0" w:lastColumn="0" w:noHBand="0" w:noVBand="0"/>
      </w:tblPr>
      <w:tblGrid>
        <w:gridCol w:w="878"/>
        <w:gridCol w:w="6670"/>
      </w:tblGrid>
      <w:tr w:rsidR="00AB2043" w14:paraId="3F10AD1C" w14:textId="77777777" w:rsidTr="00550398">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671D1C9E" w14:textId="77777777" w:rsidR="00AB2043" w:rsidRDefault="00AB2043" w:rsidP="00550398">
            <w:pPr>
              <w:pStyle w:val="TableHeaderText"/>
            </w:pPr>
            <w:bookmarkStart w:id="1326" w:name="_Hlk177554175"/>
            <w:bookmarkStart w:id="1327" w:name="_Hlk177547833"/>
            <w:r>
              <w:t>Step</w:t>
            </w:r>
          </w:p>
        </w:tc>
        <w:tc>
          <w:tcPr>
            <w:tcW w:w="6670" w:type="dxa"/>
            <w:tcBorders>
              <w:top w:val="single" w:sz="6" w:space="0" w:color="auto"/>
              <w:bottom w:val="single" w:sz="6" w:space="0" w:color="auto"/>
              <w:right w:val="single" w:sz="6" w:space="0" w:color="auto"/>
            </w:tcBorders>
            <w:shd w:val="clear" w:color="auto" w:fill="E6E6E6"/>
          </w:tcPr>
          <w:p w14:paraId="62DFCEE2" w14:textId="77777777" w:rsidR="00AB2043" w:rsidRDefault="00AB2043" w:rsidP="00550398">
            <w:pPr>
              <w:pStyle w:val="TableHeaderText"/>
            </w:pPr>
            <w:r>
              <w:t>Action</w:t>
            </w:r>
          </w:p>
        </w:tc>
      </w:tr>
      <w:tr w:rsidR="00AB2043" w14:paraId="26099DBC" w14:textId="77777777" w:rsidTr="00550398">
        <w:trPr>
          <w:cantSplit/>
        </w:trPr>
        <w:tc>
          <w:tcPr>
            <w:tcW w:w="878" w:type="dxa"/>
            <w:tcBorders>
              <w:top w:val="single" w:sz="6" w:space="0" w:color="auto"/>
              <w:left w:val="single" w:sz="6" w:space="0" w:color="auto"/>
              <w:bottom w:val="single" w:sz="6" w:space="0" w:color="auto"/>
              <w:right w:val="single" w:sz="6" w:space="0" w:color="auto"/>
            </w:tcBorders>
          </w:tcPr>
          <w:p w14:paraId="7DCDF26B" w14:textId="77777777" w:rsidR="00AB2043" w:rsidRDefault="00AB2043" w:rsidP="00550398">
            <w:pPr>
              <w:pStyle w:val="TableText"/>
              <w:jc w:val="center"/>
            </w:pPr>
            <w:bookmarkStart w:id="1328" w:name="_Hlk177554176"/>
            <w:bookmarkEnd w:id="1326"/>
            <w:r>
              <w:t>5</w:t>
            </w:r>
          </w:p>
        </w:tc>
        <w:tc>
          <w:tcPr>
            <w:tcW w:w="6670" w:type="dxa"/>
            <w:tcBorders>
              <w:top w:val="single" w:sz="6" w:space="0" w:color="auto"/>
              <w:bottom w:val="single" w:sz="6" w:space="0" w:color="auto"/>
              <w:right w:val="single" w:sz="6" w:space="0" w:color="auto"/>
            </w:tcBorders>
          </w:tcPr>
          <w:p w14:paraId="60D9FE9C" w14:textId="2FAD39E2" w:rsidR="00AB2043" w:rsidRDefault="00AB2043" w:rsidP="00550398">
            <w:pPr>
              <w:pStyle w:val="TableText"/>
            </w:pPr>
            <w:r>
              <w:t xml:space="preserve">Navigate to a secure location where the temporary Excel (.csv) file will be stored and then select </w:t>
            </w:r>
            <w:r>
              <w:rPr>
                <w:b/>
                <w:bCs/>
                <w:u w:val="single"/>
              </w:rPr>
              <w:t>O</w:t>
            </w:r>
            <w:r>
              <w:rPr>
                <w:b/>
                <w:bCs/>
              </w:rPr>
              <w:t>K</w:t>
            </w:r>
            <w:r>
              <w:t xml:space="preserve"> .</w:t>
            </w:r>
            <w:r w:rsidR="00FD2460">
              <w:t xml:space="preserve"> </w:t>
            </w:r>
            <w:r>
              <w:t xml:space="preserve">Excel will open and display the data. </w:t>
            </w:r>
          </w:p>
        </w:tc>
      </w:tr>
      <w:bookmarkEnd w:id="1327"/>
      <w:bookmarkEnd w:id="1328"/>
    </w:tbl>
    <w:p w14:paraId="59F500D3" w14:textId="77777777" w:rsidR="00AB2043" w:rsidRDefault="00AB2043" w:rsidP="00AB2043"/>
    <w:p w14:paraId="272D7C17" w14:textId="77777777" w:rsidR="00AB2043" w:rsidRDefault="00AB2043" w:rsidP="00AB2043">
      <w:pPr>
        <w:pStyle w:val="BlockLine"/>
      </w:pPr>
    </w:p>
    <w:tbl>
      <w:tblPr>
        <w:tblW w:w="0" w:type="auto"/>
        <w:tblLayout w:type="fixed"/>
        <w:tblLook w:val="0000" w:firstRow="0" w:lastRow="0" w:firstColumn="0" w:lastColumn="0" w:noHBand="0" w:noVBand="0"/>
      </w:tblPr>
      <w:tblGrid>
        <w:gridCol w:w="1728"/>
        <w:gridCol w:w="7740"/>
      </w:tblGrid>
      <w:tr w:rsidR="00AB2043" w14:paraId="765C0FCA" w14:textId="77777777" w:rsidTr="00550398">
        <w:trPr>
          <w:cantSplit/>
        </w:trPr>
        <w:tc>
          <w:tcPr>
            <w:tcW w:w="1728" w:type="dxa"/>
          </w:tcPr>
          <w:p w14:paraId="16FE453E" w14:textId="77777777" w:rsidR="00AB2043" w:rsidRDefault="00AB2043" w:rsidP="00550398">
            <w:pPr>
              <w:pStyle w:val="BlockLabel"/>
            </w:pPr>
            <w:bookmarkStart w:id="1329" w:name="_Hlk177547834"/>
            <w:r>
              <w:t>MS Excel data</w:t>
            </w:r>
          </w:p>
        </w:tc>
        <w:tc>
          <w:tcPr>
            <w:tcW w:w="7740" w:type="dxa"/>
          </w:tcPr>
          <w:p w14:paraId="33B3088E" w14:textId="3EB21FDC" w:rsidR="00AB2043" w:rsidRDefault="0048066A" w:rsidP="00550398">
            <w:pPr>
              <w:pStyle w:val="BlockText"/>
            </w:pPr>
            <w:r>
              <w:rPr>
                <w:noProof/>
                <w:sz w:val="20"/>
              </w:rPr>
              <mc:AlternateContent>
                <mc:Choice Requires="wps">
                  <w:drawing>
                    <wp:anchor distT="0" distB="0" distL="114300" distR="114300" simplePos="0" relativeHeight="251676672" behindDoc="0" locked="0" layoutInCell="1" allowOverlap="1" wp14:anchorId="1A300B3A" wp14:editId="083E2302">
                      <wp:simplePos x="0" y="0"/>
                      <wp:positionH relativeFrom="column">
                        <wp:posOffset>1354455</wp:posOffset>
                      </wp:positionH>
                      <wp:positionV relativeFrom="paragraph">
                        <wp:posOffset>3213100</wp:posOffset>
                      </wp:positionV>
                      <wp:extent cx="990600" cy="0"/>
                      <wp:effectExtent l="0" t="0" r="0" b="0"/>
                      <wp:wrapNone/>
                      <wp:docPr id="244" name="Line 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417D3" id="Line 335" o:spid="_x0000_s1026" alt="&quot;&quot;"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5pt,253pt" to="184.6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" strokeweight="3pt">
                      <v:stroke startarrow="block"/>
                    </v:line>
                  </w:pict>
                </mc:Fallback>
              </mc:AlternateContent>
            </w:r>
            <w:r>
              <w:rPr>
                <w:noProof/>
              </w:rPr>
              <w:drawing>
                <wp:inline distT="0" distB="0" distL="0" distR="0" wp14:anchorId="402B712F" wp14:editId="51AFC928">
                  <wp:extent cx="4769485" cy="3284220"/>
                  <wp:effectExtent l="0" t="0" r="0" b="0"/>
                  <wp:docPr id="79" name="Picture 79" descr="File name based on date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ile name based on date rang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69485" cy="3284220"/>
                          </a:xfrm>
                          <a:prstGeom prst="rect">
                            <a:avLst/>
                          </a:prstGeom>
                          <a:noFill/>
                          <a:ln>
                            <a:noFill/>
                          </a:ln>
                        </pic:spPr>
                      </pic:pic>
                    </a:graphicData>
                  </a:graphic>
                </wp:inline>
              </w:drawing>
            </w:r>
          </w:p>
        </w:tc>
      </w:tr>
      <w:bookmarkEnd w:id="1329"/>
    </w:tbl>
    <w:p w14:paraId="7DC1953C" w14:textId="77777777" w:rsidR="00AB2043" w:rsidRDefault="00AB2043" w:rsidP="00AB2043"/>
    <w:p w14:paraId="068713D7" w14:textId="77777777" w:rsidR="00AB2043" w:rsidRDefault="00AB2043" w:rsidP="00AB2043">
      <w:r>
        <w:br w:type="page"/>
      </w:r>
    </w:p>
    <w:tbl>
      <w:tblPr>
        <w:tblW w:w="0" w:type="auto"/>
        <w:tblInd w:w="1829" w:type="dxa"/>
        <w:tblLayout w:type="fixed"/>
        <w:tblLook w:val="0000" w:firstRow="0" w:lastRow="0" w:firstColumn="0" w:lastColumn="0" w:noHBand="0" w:noVBand="0"/>
      </w:tblPr>
      <w:tblGrid>
        <w:gridCol w:w="878"/>
        <w:gridCol w:w="6670"/>
      </w:tblGrid>
      <w:tr w:rsidR="00AB2043" w14:paraId="052AFC2C" w14:textId="77777777" w:rsidTr="00550398">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0710C818" w14:textId="77777777" w:rsidR="00AB2043" w:rsidRDefault="00AB2043" w:rsidP="00550398">
            <w:pPr>
              <w:pStyle w:val="TableHeaderText"/>
            </w:pPr>
            <w:bookmarkStart w:id="1330" w:name="_Hlk177554177"/>
            <w:bookmarkStart w:id="1331" w:name="_Hlk177547835"/>
            <w:r>
              <w:lastRenderedPageBreak/>
              <w:t>Step</w:t>
            </w:r>
          </w:p>
        </w:tc>
        <w:tc>
          <w:tcPr>
            <w:tcW w:w="6670" w:type="dxa"/>
            <w:tcBorders>
              <w:top w:val="single" w:sz="6" w:space="0" w:color="auto"/>
              <w:bottom w:val="single" w:sz="6" w:space="0" w:color="auto"/>
              <w:right w:val="single" w:sz="6" w:space="0" w:color="auto"/>
            </w:tcBorders>
            <w:shd w:val="clear" w:color="auto" w:fill="E6E6E6"/>
          </w:tcPr>
          <w:p w14:paraId="29D901E8" w14:textId="77777777" w:rsidR="00AB2043" w:rsidRDefault="00AB2043" w:rsidP="00550398">
            <w:pPr>
              <w:pStyle w:val="TableHeaderText"/>
            </w:pPr>
            <w:r>
              <w:t>Action</w:t>
            </w:r>
          </w:p>
        </w:tc>
      </w:tr>
      <w:tr w:rsidR="00AB2043" w14:paraId="3A3ADD65" w14:textId="77777777" w:rsidTr="00550398">
        <w:trPr>
          <w:cantSplit/>
        </w:trPr>
        <w:tc>
          <w:tcPr>
            <w:tcW w:w="878" w:type="dxa"/>
            <w:tcBorders>
              <w:top w:val="single" w:sz="6" w:space="0" w:color="auto"/>
              <w:left w:val="single" w:sz="6" w:space="0" w:color="auto"/>
              <w:bottom w:val="single" w:sz="6" w:space="0" w:color="auto"/>
              <w:right w:val="single" w:sz="6" w:space="0" w:color="auto"/>
            </w:tcBorders>
          </w:tcPr>
          <w:p w14:paraId="5D18E41F" w14:textId="77777777" w:rsidR="00AB2043" w:rsidRDefault="00AB2043" w:rsidP="00550398">
            <w:pPr>
              <w:pStyle w:val="TableText"/>
              <w:jc w:val="center"/>
            </w:pPr>
            <w:bookmarkStart w:id="1332" w:name="_Hlk177554178"/>
            <w:bookmarkEnd w:id="1330"/>
            <w:r>
              <w:t>6</w:t>
            </w:r>
          </w:p>
        </w:tc>
        <w:tc>
          <w:tcPr>
            <w:tcW w:w="6670" w:type="dxa"/>
            <w:tcBorders>
              <w:top w:val="single" w:sz="6" w:space="0" w:color="auto"/>
              <w:bottom w:val="single" w:sz="6" w:space="0" w:color="auto"/>
              <w:right w:val="single" w:sz="6" w:space="0" w:color="auto"/>
            </w:tcBorders>
          </w:tcPr>
          <w:p w14:paraId="1EF465AF" w14:textId="77777777" w:rsidR="000A45BB" w:rsidRDefault="000A45BB" w:rsidP="000A45BB">
            <w:pPr>
              <w:pStyle w:val="TableText"/>
              <w:rPr>
                <w:b/>
              </w:rPr>
            </w:pPr>
            <w:bookmarkStart w:id="1333" w:name="_Hlk177554179"/>
            <w:r>
              <w:t xml:space="preserve">This is only a temporary file so if you wish to save the data you must select </w:t>
            </w:r>
            <w:r>
              <w:rPr>
                <w:b/>
                <w:u w:val="single"/>
              </w:rPr>
              <w:t>F</w:t>
            </w:r>
            <w:r>
              <w:rPr>
                <w:b/>
              </w:rPr>
              <w:t xml:space="preserve">ile, </w:t>
            </w:r>
            <w:r>
              <w:t xml:space="preserve">then </w:t>
            </w:r>
            <w:r>
              <w:rPr>
                <w:b/>
              </w:rPr>
              <w:t xml:space="preserve">Save </w:t>
            </w:r>
            <w:r w:rsidRPr="007B36DA">
              <w:rPr>
                <w:b/>
                <w:u w:val="single"/>
              </w:rPr>
              <w:t>A</w:t>
            </w:r>
            <w:r>
              <w:rPr>
                <w:b/>
              </w:rPr>
              <w:t xml:space="preserve">s, </w:t>
            </w:r>
            <w:r w:rsidRPr="000A45BB">
              <w:t>then change the name of the file.</w:t>
            </w:r>
          </w:p>
          <w:bookmarkEnd w:id="1333"/>
          <w:p w14:paraId="20EDBE0C" w14:textId="77777777" w:rsidR="000A45BB" w:rsidRDefault="000A45BB" w:rsidP="000A45BB">
            <w:pPr>
              <w:pStyle w:val="TableText"/>
              <w:rPr>
                <w:b/>
              </w:rPr>
            </w:pPr>
          </w:p>
          <w:p w14:paraId="5BA0932C" w14:textId="77777777" w:rsidR="000A45BB" w:rsidRPr="007B36DA" w:rsidRDefault="000A45BB" w:rsidP="000A45BB">
            <w:pPr>
              <w:pStyle w:val="TableText"/>
            </w:pPr>
            <w:r>
              <w:rPr>
                <w:b/>
              </w:rPr>
              <w:t xml:space="preserve">Note: </w:t>
            </w:r>
            <w:r w:rsidRPr="00CC7AF1">
              <w:t xml:space="preserve">To save the file, you </w:t>
            </w:r>
            <w:r w:rsidRPr="000A45BB">
              <w:rPr>
                <w:b/>
              </w:rPr>
              <w:t>must</w:t>
            </w:r>
            <w:r w:rsidRPr="00CC7AF1">
              <w:t xml:space="preserve"> change the filename from the default. If you accept the default file name, it will be deleted when you close the </w:t>
            </w:r>
            <w:r>
              <w:t xml:space="preserve">NPPD </w:t>
            </w:r>
            <w:r w:rsidRPr="00CC7AF1">
              <w:t>window.</w:t>
            </w:r>
          </w:p>
        </w:tc>
      </w:tr>
      <w:bookmarkEnd w:id="1331"/>
      <w:bookmarkEnd w:id="1332"/>
    </w:tbl>
    <w:p w14:paraId="7F4C406F" w14:textId="77777777" w:rsidR="00AB2043" w:rsidRPr="00E90883" w:rsidRDefault="00AB2043" w:rsidP="00AB2043"/>
    <w:tbl>
      <w:tblPr>
        <w:tblW w:w="0" w:type="auto"/>
        <w:tblLayout w:type="fixed"/>
        <w:tblLook w:val="0000" w:firstRow="0" w:lastRow="0" w:firstColumn="0" w:lastColumn="0" w:noHBand="0" w:noVBand="0"/>
      </w:tblPr>
      <w:tblGrid>
        <w:gridCol w:w="1728"/>
        <w:gridCol w:w="7740"/>
      </w:tblGrid>
      <w:tr w:rsidR="00EC5662" w:rsidRPr="004C0830" w14:paraId="37D54936" w14:textId="77777777" w:rsidTr="00EC5662">
        <w:trPr>
          <w:cantSplit/>
        </w:trPr>
        <w:tc>
          <w:tcPr>
            <w:tcW w:w="1728" w:type="dxa"/>
          </w:tcPr>
          <w:p w14:paraId="2B50CCE0" w14:textId="77777777" w:rsidR="00EC5662" w:rsidRDefault="00EC5662" w:rsidP="008356B3">
            <w:pPr>
              <w:pStyle w:val="BlockLabel"/>
            </w:pPr>
            <w:bookmarkStart w:id="1334" w:name="_Hlk177547836"/>
          </w:p>
        </w:tc>
        <w:tc>
          <w:tcPr>
            <w:tcW w:w="7740" w:type="dxa"/>
          </w:tcPr>
          <w:p w14:paraId="55D06C3D" w14:textId="77777777" w:rsidR="00EC5662" w:rsidRPr="004C0830" w:rsidRDefault="00EC5662" w:rsidP="008356B3">
            <w:pPr>
              <w:pStyle w:val="BlockText"/>
            </w:pPr>
          </w:p>
        </w:tc>
      </w:tr>
      <w:tr w:rsidR="00EC5662" w:rsidRPr="004C0830" w14:paraId="1A3FD158" w14:textId="77777777" w:rsidTr="00EC5662">
        <w:trPr>
          <w:cantSplit/>
        </w:trPr>
        <w:tc>
          <w:tcPr>
            <w:tcW w:w="1728" w:type="dxa"/>
          </w:tcPr>
          <w:p w14:paraId="0C66696C" w14:textId="77777777" w:rsidR="00EC5662" w:rsidRDefault="00EC5662" w:rsidP="008356B3">
            <w:pPr>
              <w:pStyle w:val="BlockLabel"/>
            </w:pPr>
            <w:bookmarkStart w:id="1335" w:name="_Hlk177554180"/>
            <w:bookmarkStart w:id="1336" w:name="_Hlk172534523"/>
            <w:r>
              <w:t>Temp file location</w:t>
            </w:r>
          </w:p>
        </w:tc>
        <w:tc>
          <w:tcPr>
            <w:tcW w:w="7740" w:type="dxa"/>
            <w:tcBorders>
              <w:bottom w:val="single" w:sz="4" w:space="0" w:color="auto"/>
            </w:tcBorders>
          </w:tcPr>
          <w:p w14:paraId="4FE70EAE" w14:textId="77777777" w:rsidR="00EC5662" w:rsidRDefault="00EC5662" w:rsidP="008356B3">
            <w:pPr>
              <w:pStyle w:val="BlockText"/>
            </w:pPr>
            <w:bookmarkStart w:id="1337" w:name="_Hlk177554181"/>
            <w:r>
              <w:t>Should you wish to check the location of the temp file, it displays on the NPPD Detail Display window right above the Excel button.</w:t>
            </w:r>
          </w:p>
          <w:bookmarkEnd w:id="1337"/>
          <w:p w14:paraId="6E2AF6C2" w14:textId="77777777" w:rsidR="00EC5662" w:rsidRDefault="00EC5662" w:rsidP="008356B3">
            <w:pPr>
              <w:pStyle w:val="BlockText"/>
            </w:pPr>
          </w:p>
          <w:p w14:paraId="0149709C" w14:textId="3F897057" w:rsidR="00EC5662" w:rsidRDefault="0048066A" w:rsidP="00EC5662">
            <w:pPr>
              <w:pStyle w:val="BlockText"/>
            </w:pPr>
            <w:r>
              <w:rPr>
                <w:noProof/>
              </w:rPr>
              <w:drawing>
                <wp:inline distT="0" distB="0" distL="0" distR="0" wp14:anchorId="5DA1EBFE" wp14:editId="659FD3B3">
                  <wp:extent cx="3175000" cy="753745"/>
                  <wp:effectExtent l="0" t="0" r="0" b="0"/>
                  <wp:docPr id="80" name="Picture 80" descr="Temp fil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emp file locatio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75000" cy="753745"/>
                          </a:xfrm>
                          <a:prstGeom prst="rect">
                            <a:avLst/>
                          </a:prstGeom>
                          <a:noFill/>
                          <a:ln>
                            <a:noFill/>
                          </a:ln>
                        </pic:spPr>
                      </pic:pic>
                    </a:graphicData>
                  </a:graphic>
                </wp:inline>
              </w:drawing>
            </w:r>
          </w:p>
          <w:p w14:paraId="7971B529" w14:textId="77777777" w:rsidR="00EC5662" w:rsidRPr="004C0830" w:rsidRDefault="00EC5662" w:rsidP="00EC5662">
            <w:pPr>
              <w:pStyle w:val="BlockText"/>
            </w:pPr>
          </w:p>
        </w:tc>
      </w:tr>
      <w:bookmarkEnd w:id="1335"/>
      <w:tr w:rsidR="00EC5662" w14:paraId="5C942D15" w14:textId="77777777" w:rsidTr="00EC5662">
        <w:trPr>
          <w:cantSplit/>
        </w:trPr>
        <w:tc>
          <w:tcPr>
            <w:tcW w:w="1728" w:type="dxa"/>
          </w:tcPr>
          <w:p w14:paraId="1D4EEE1E" w14:textId="77777777" w:rsidR="00EC5662" w:rsidRDefault="00EC5662" w:rsidP="00550398">
            <w:pPr>
              <w:pStyle w:val="BlockLabel"/>
            </w:pPr>
          </w:p>
        </w:tc>
        <w:tc>
          <w:tcPr>
            <w:tcW w:w="7740" w:type="dxa"/>
            <w:tcBorders>
              <w:top w:val="single" w:sz="4" w:space="0" w:color="auto"/>
            </w:tcBorders>
          </w:tcPr>
          <w:p w14:paraId="7811C3DF" w14:textId="77777777" w:rsidR="00EC5662" w:rsidRPr="004C0830" w:rsidRDefault="00EC5662" w:rsidP="00550398">
            <w:pPr>
              <w:pStyle w:val="BlockText"/>
            </w:pPr>
          </w:p>
        </w:tc>
      </w:tr>
      <w:tr w:rsidR="00AB2043" w14:paraId="6C588F62" w14:textId="77777777" w:rsidTr="00550398">
        <w:trPr>
          <w:cantSplit/>
        </w:trPr>
        <w:tc>
          <w:tcPr>
            <w:tcW w:w="1728" w:type="dxa"/>
          </w:tcPr>
          <w:p w14:paraId="3B926E33" w14:textId="77777777" w:rsidR="00AB2043" w:rsidRDefault="00AB2043" w:rsidP="00550398">
            <w:pPr>
              <w:pStyle w:val="BlockLabel"/>
            </w:pPr>
            <w:bookmarkStart w:id="1338" w:name="_Hlk177554182"/>
            <w:bookmarkEnd w:id="1336"/>
            <w:r>
              <w:t>**Note**</w:t>
            </w:r>
          </w:p>
        </w:tc>
        <w:tc>
          <w:tcPr>
            <w:tcW w:w="7740" w:type="dxa"/>
          </w:tcPr>
          <w:p w14:paraId="7B9A5FC2" w14:textId="36ACFFD4" w:rsidR="00AB2043" w:rsidRPr="004C0830" w:rsidRDefault="00AB2043" w:rsidP="00550398">
            <w:pPr>
              <w:pStyle w:val="BlockText"/>
            </w:pPr>
            <w:r w:rsidRPr="004C0830">
              <w:t xml:space="preserve">You will be unable to export another report to Excel or navigate away from the </w:t>
            </w:r>
            <w:r w:rsidR="00421FCD">
              <w:t xml:space="preserve">NPPD Detail Display window </w:t>
            </w:r>
            <w:r w:rsidRPr="004C0830">
              <w:t>until the current Excel (.csv) file is c</w:t>
            </w:r>
            <w:r>
              <w:t>losed.</w:t>
            </w:r>
            <w:r w:rsidR="00FD2460">
              <w:t xml:space="preserve"> </w:t>
            </w:r>
            <w:r>
              <w:t>Attempting to do so with</w:t>
            </w:r>
            <w:r w:rsidRPr="004C0830">
              <w:t>out first closing the file will result in one of the following errors depending on what action has taken place. If you do save a file with Patient Identifiable Info in it, don’t forget to delete it when you no longer need it.</w:t>
            </w:r>
            <w:r w:rsidR="00FD2460">
              <w:t xml:space="preserve"> </w:t>
            </w:r>
          </w:p>
        </w:tc>
      </w:tr>
      <w:bookmarkEnd w:id="1334"/>
      <w:bookmarkEnd w:id="1338"/>
    </w:tbl>
    <w:p w14:paraId="1C8190D3" w14:textId="77777777" w:rsidR="00AB2043" w:rsidRDefault="00AB2043" w:rsidP="00AB2043">
      <w:pPr>
        <w:pStyle w:val="BlockLine"/>
      </w:pPr>
    </w:p>
    <w:tbl>
      <w:tblPr>
        <w:tblW w:w="9468" w:type="dxa"/>
        <w:tblLayout w:type="fixed"/>
        <w:tblLook w:val="0000" w:firstRow="0" w:lastRow="0" w:firstColumn="0" w:lastColumn="0" w:noHBand="0" w:noVBand="0"/>
      </w:tblPr>
      <w:tblGrid>
        <w:gridCol w:w="1728"/>
        <w:gridCol w:w="7740"/>
      </w:tblGrid>
      <w:tr w:rsidR="00AB2043" w14:paraId="5A6B92D9" w14:textId="77777777" w:rsidTr="00550398">
        <w:trPr>
          <w:cantSplit/>
        </w:trPr>
        <w:tc>
          <w:tcPr>
            <w:tcW w:w="1728" w:type="dxa"/>
          </w:tcPr>
          <w:p w14:paraId="319DA99F" w14:textId="77777777" w:rsidR="00AB2043" w:rsidRDefault="00AB2043" w:rsidP="00550398">
            <w:pPr>
              <w:pStyle w:val="BlockLabel"/>
            </w:pPr>
            <w:bookmarkStart w:id="1339" w:name="_Hlk177547839"/>
            <w:r>
              <w:t>Attempting to Open another report with temp file still open</w:t>
            </w:r>
          </w:p>
        </w:tc>
        <w:tc>
          <w:tcPr>
            <w:tcW w:w="7740" w:type="dxa"/>
          </w:tcPr>
          <w:p w14:paraId="088110BB" w14:textId="16C410A3" w:rsidR="00AB2043" w:rsidRDefault="0048066A" w:rsidP="00550398">
            <w:pPr>
              <w:pStyle w:val="BlockText"/>
            </w:pPr>
            <w:r>
              <w:rPr>
                <w:noProof/>
              </w:rPr>
              <w:drawing>
                <wp:inline distT="0" distB="0" distL="0" distR="0" wp14:anchorId="27E759E6" wp14:editId="6D4BD08B">
                  <wp:extent cx="3511550" cy="1199515"/>
                  <wp:effectExtent l="0" t="0" r="0" b="0"/>
                  <wp:docPr id="81" name="Picture 81" descr="Screenshot of error message warning to close temporary Excel files before continu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Screenshot of error message warning to close temporary Excel files before continui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11550" cy="1199515"/>
                          </a:xfrm>
                          <a:prstGeom prst="rect">
                            <a:avLst/>
                          </a:prstGeom>
                          <a:noFill/>
                          <a:ln>
                            <a:noFill/>
                          </a:ln>
                        </pic:spPr>
                      </pic:pic>
                    </a:graphicData>
                  </a:graphic>
                </wp:inline>
              </w:drawing>
            </w:r>
          </w:p>
        </w:tc>
      </w:tr>
      <w:bookmarkEnd w:id="1339"/>
    </w:tbl>
    <w:p w14:paraId="6BED8285" w14:textId="77777777" w:rsidR="00AB2043" w:rsidRDefault="00AB2043" w:rsidP="00AB2043">
      <w:pPr>
        <w:pStyle w:val="BlockLine"/>
      </w:pPr>
    </w:p>
    <w:tbl>
      <w:tblPr>
        <w:tblW w:w="0" w:type="auto"/>
        <w:tblLayout w:type="fixed"/>
        <w:tblLook w:val="0000" w:firstRow="0" w:lastRow="0" w:firstColumn="0" w:lastColumn="0" w:noHBand="0" w:noVBand="0"/>
      </w:tblPr>
      <w:tblGrid>
        <w:gridCol w:w="1728"/>
        <w:gridCol w:w="7740"/>
      </w:tblGrid>
      <w:tr w:rsidR="00AB2043" w14:paraId="2ACC9F51" w14:textId="77777777" w:rsidTr="00EC5662">
        <w:trPr>
          <w:cantSplit/>
        </w:trPr>
        <w:tc>
          <w:tcPr>
            <w:tcW w:w="1728" w:type="dxa"/>
          </w:tcPr>
          <w:p w14:paraId="11B5138B" w14:textId="77777777" w:rsidR="00AB2043" w:rsidRDefault="00AB2043" w:rsidP="00550398">
            <w:pPr>
              <w:pStyle w:val="BlockLabel"/>
            </w:pPr>
            <w:bookmarkStart w:id="1340" w:name="_Hlk177547840"/>
            <w:r>
              <w:t xml:space="preserve">Attempting to navigate away from </w:t>
            </w:r>
            <w:r w:rsidR="00421FCD">
              <w:t xml:space="preserve">the NPPD Detail Display window </w:t>
            </w:r>
            <w:r>
              <w:t>with temp file still open</w:t>
            </w:r>
          </w:p>
        </w:tc>
        <w:tc>
          <w:tcPr>
            <w:tcW w:w="7740" w:type="dxa"/>
            <w:tcBorders>
              <w:bottom w:val="single" w:sz="4" w:space="0" w:color="auto"/>
            </w:tcBorders>
          </w:tcPr>
          <w:p w14:paraId="6ABB6C46" w14:textId="21DA9177" w:rsidR="00AB2043" w:rsidRDefault="0048066A" w:rsidP="00550398">
            <w:pPr>
              <w:pStyle w:val="BlockText"/>
            </w:pPr>
            <w:r>
              <w:rPr>
                <w:noProof/>
              </w:rPr>
              <w:drawing>
                <wp:inline distT="0" distB="0" distL="0" distR="0" wp14:anchorId="7170923C" wp14:editId="0C0C2E26">
                  <wp:extent cx="4191635" cy="1199515"/>
                  <wp:effectExtent l="0" t="0" r="0" b="0"/>
                  <wp:docPr id="82" name="Picture 82" descr="Screenshot of error message warning to close temporary Excel files before navigating from thi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Screenshot of error message warning to close temporary Excel files before navigating from this form"/>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91635" cy="1199515"/>
                          </a:xfrm>
                          <a:prstGeom prst="rect">
                            <a:avLst/>
                          </a:prstGeom>
                          <a:noFill/>
                          <a:ln>
                            <a:noFill/>
                          </a:ln>
                        </pic:spPr>
                      </pic:pic>
                    </a:graphicData>
                  </a:graphic>
                </wp:inline>
              </w:drawing>
            </w:r>
          </w:p>
          <w:p w14:paraId="33359CC9" w14:textId="77777777" w:rsidR="00EC5662" w:rsidRDefault="00EC5662" w:rsidP="00550398">
            <w:pPr>
              <w:pStyle w:val="BlockText"/>
            </w:pPr>
          </w:p>
        </w:tc>
      </w:tr>
      <w:bookmarkEnd w:id="1340"/>
    </w:tbl>
    <w:p w14:paraId="0708A72B" w14:textId="77777777" w:rsidR="00AB2043" w:rsidRDefault="00AB2043" w:rsidP="00AB2043"/>
    <w:p w14:paraId="7201CDB2" w14:textId="77777777" w:rsidR="00E812D2" w:rsidRPr="00D90F7D" w:rsidRDefault="00E812D2" w:rsidP="005D3DB0">
      <w:pPr>
        <w:pStyle w:val="Heading3"/>
      </w:pPr>
      <w:bookmarkStart w:id="1341" w:name="_Hlk177554183"/>
      <w:r w:rsidRPr="00D90F7D">
        <w:br w:type="page"/>
      </w:r>
      <w:bookmarkStart w:id="1342" w:name="_Toc172537346"/>
      <w:bookmarkStart w:id="1343" w:name="_Toc177550937"/>
      <w:r w:rsidRPr="00D90F7D">
        <w:lastRenderedPageBreak/>
        <w:t>Exiting the NPPD Detail Display Window</w:t>
      </w:r>
      <w:bookmarkEnd w:id="1342"/>
      <w:bookmarkEnd w:id="1343"/>
    </w:p>
    <w:bookmarkEnd w:id="1341"/>
    <w:p w14:paraId="4A3D24E4" w14:textId="77777777" w:rsidR="00E812D2" w:rsidRDefault="00E812D2" w:rsidP="00E812D2">
      <w:pPr>
        <w:pStyle w:val="BlockLine"/>
      </w:pPr>
    </w:p>
    <w:tbl>
      <w:tblPr>
        <w:tblW w:w="0" w:type="auto"/>
        <w:tblLayout w:type="fixed"/>
        <w:tblLook w:val="0000" w:firstRow="0" w:lastRow="0" w:firstColumn="0" w:lastColumn="0" w:noHBand="0" w:noVBand="0"/>
      </w:tblPr>
      <w:tblGrid>
        <w:gridCol w:w="1728"/>
        <w:gridCol w:w="7740"/>
      </w:tblGrid>
      <w:tr w:rsidR="00E812D2" w14:paraId="5E9B2A14" w14:textId="77777777" w:rsidTr="00550398">
        <w:trPr>
          <w:cantSplit/>
        </w:trPr>
        <w:tc>
          <w:tcPr>
            <w:tcW w:w="1728" w:type="dxa"/>
          </w:tcPr>
          <w:p w14:paraId="26BD2927" w14:textId="77777777" w:rsidR="00E812D2" w:rsidRDefault="00E812D2" w:rsidP="00550398">
            <w:pPr>
              <w:pStyle w:val="BlockLabel"/>
            </w:pPr>
            <w:bookmarkStart w:id="1344" w:name="_Hlk177547841"/>
            <w:r>
              <w:t>Exit the Window</w:t>
            </w:r>
          </w:p>
        </w:tc>
        <w:tc>
          <w:tcPr>
            <w:tcW w:w="7740" w:type="dxa"/>
          </w:tcPr>
          <w:p w14:paraId="41E08D57" w14:textId="00616692" w:rsidR="00E812D2" w:rsidRDefault="00E812D2" w:rsidP="00550398">
            <w:pPr>
              <w:pStyle w:val="BlockText"/>
            </w:pPr>
            <w:r>
              <w:t xml:space="preserve">You can exit the application by first clicking the </w:t>
            </w:r>
            <w:r w:rsidRPr="00311B55">
              <w:rPr>
                <w:b/>
              </w:rPr>
              <w:t>Menu</w:t>
            </w:r>
            <w:r>
              <w:t xml:space="preserve"> button on the </w:t>
            </w:r>
            <w:r>
              <w:rPr>
                <w:b/>
              </w:rPr>
              <w:t>NPPD Detail Display</w:t>
            </w:r>
            <w:r>
              <w:t xml:space="preserve"> window.</w:t>
            </w:r>
            <w:r w:rsidR="00FD2460">
              <w:t xml:space="preserve"> </w:t>
            </w:r>
            <w:r>
              <w:t>This closes the NPPD Detail Display window.</w:t>
            </w:r>
          </w:p>
        </w:tc>
      </w:tr>
      <w:bookmarkEnd w:id="1344"/>
    </w:tbl>
    <w:p w14:paraId="01AA3B8D" w14:textId="77777777" w:rsidR="00E812D2" w:rsidRDefault="00E812D2" w:rsidP="00E812D2">
      <w:pPr>
        <w:pStyle w:val="BlockLine"/>
      </w:pPr>
    </w:p>
    <w:tbl>
      <w:tblPr>
        <w:tblW w:w="0" w:type="auto"/>
        <w:tblLayout w:type="fixed"/>
        <w:tblLook w:val="0000" w:firstRow="0" w:lastRow="0" w:firstColumn="0" w:lastColumn="0" w:noHBand="0" w:noVBand="0"/>
      </w:tblPr>
      <w:tblGrid>
        <w:gridCol w:w="1728"/>
        <w:gridCol w:w="7740"/>
      </w:tblGrid>
      <w:tr w:rsidR="00E812D2" w14:paraId="73018E76" w14:textId="77777777" w:rsidTr="00550398">
        <w:trPr>
          <w:cantSplit/>
        </w:trPr>
        <w:tc>
          <w:tcPr>
            <w:tcW w:w="1728" w:type="dxa"/>
          </w:tcPr>
          <w:p w14:paraId="7ABB547B" w14:textId="77777777" w:rsidR="00E812D2" w:rsidRDefault="00E812D2" w:rsidP="00550398">
            <w:pPr>
              <w:pStyle w:val="BlockLabel"/>
            </w:pPr>
            <w:bookmarkStart w:id="1345" w:name="_Hlk177547842"/>
            <w:r>
              <w:t>NPPD Detail Display “Menu” button</w:t>
            </w:r>
          </w:p>
        </w:tc>
        <w:tc>
          <w:tcPr>
            <w:tcW w:w="7740" w:type="dxa"/>
          </w:tcPr>
          <w:p w14:paraId="7FA4DEBA" w14:textId="40F38A4C" w:rsidR="00E812D2" w:rsidRDefault="0048066A" w:rsidP="00550398">
            <w:pPr>
              <w:pStyle w:val="BlockText"/>
            </w:pPr>
            <w:r>
              <w:rPr>
                <w:noProof/>
              </w:rPr>
              <mc:AlternateContent>
                <mc:Choice Requires="wps">
                  <w:drawing>
                    <wp:anchor distT="0" distB="0" distL="114300" distR="114300" simplePos="0" relativeHeight="251679744" behindDoc="0" locked="0" layoutInCell="1" allowOverlap="1" wp14:anchorId="06A70528" wp14:editId="52D1A658">
                      <wp:simplePos x="0" y="0"/>
                      <wp:positionH relativeFrom="column">
                        <wp:posOffset>2802255</wp:posOffset>
                      </wp:positionH>
                      <wp:positionV relativeFrom="paragraph">
                        <wp:posOffset>2976880</wp:posOffset>
                      </wp:positionV>
                      <wp:extent cx="838200" cy="0"/>
                      <wp:effectExtent l="0" t="0" r="0" b="0"/>
                      <wp:wrapNone/>
                      <wp:docPr id="243" name="Line 3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E7CDD" id="Line 344" o:spid="_x0000_s1026" alt="&quot;&quot;"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65pt,234.4pt" to="286.65pt,2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" strokeweight="2.25pt">
                      <v:stroke startarrow="block"/>
                    </v:line>
                  </w:pict>
                </mc:Fallback>
              </mc:AlternateContent>
            </w:r>
            <w:r>
              <w:rPr>
                <w:noProof/>
              </w:rPr>
              <w:drawing>
                <wp:inline distT="0" distB="0" distL="0" distR="0" wp14:anchorId="507D7EA9" wp14:editId="7BC2A2FD">
                  <wp:extent cx="4572000" cy="3175000"/>
                  <wp:effectExtent l="0" t="0" r="0" b="0"/>
                  <wp:docPr id="83" name="Picture 83" descr="NPPD Detail Display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PPD Detail Display Menu butto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72000" cy="3175000"/>
                          </a:xfrm>
                          <a:prstGeom prst="rect">
                            <a:avLst/>
                          </a:prstGeom>
                          <a:noFill/>
                          <a:ln>
                            <a:noFill/>
                          </a:ln>
                        </pic:spPr>
                      </pic:pic>
                    </a:graphicData>
                  </a:graphic>
                </wp:inline>
              </w:drawing>
            </w:r>
          </w:p>
        </w:tc>
      </w:tr>
      <w:bookmarkEnd w:id="1345"/>
    </w:tbl>
    <w:p w14:paraId="1DC33FAD" w14:textId="77777777" w:rsidR="00E812D2" w:rsidRDefault="00E812D2" w:rsidP="00E812D2">
      <w:pPr>
        <w:pStyle w:val="BlockLine"/>
      </w:pPr>
    </w:p>
    <w:tbl>
      <w:tblPr>
        <w:tblW w:w="0" w:type="auto"/>
        <w:tblLayout w:type="fixed"/>
        <w:tblLook w:val="0000" w:firstRow="0" w:lastRow="0" w:firstColumn="0" w:lastColumn="0" w:noHBand="0" w:noVBand="0"/>
      </w:tblPr>
      <w:tblGrid>
        <w:gridCol w:w="1728"/>
        <w:gridCol w:w="7740"/>
      </w:tblGrid>
      <w:tr w:rsidR="00E812D2" w14:paraId="3F99803E" w14:textId="77777777" w:rsidTr="00550398">
        <w:trPr>
          <w:cantSplit/>
        </w:trPr>
        <w:tc>
          <w:tcPr>
            <w:tcW w:w="1728" w:type="dxa"/>
          </w:tcPr>
          <w:p w14:paraId="666E9E98" w14:textId="77777777" w:rsidR="00E812D2" w:rsidRPr="007B2AB9" w:rsidRDefault="00E812D2" w:rsidP="00550398">
            <w:pPr>
              <w:pStyle w:val="BlockLabel"/>
              <w:rPr>
                <w:highlight w:val="yellow"/>
              </w:rPr>
            </w:pPr>
            <w:bookmarkStart w:id="1346" w:name="_Hlk177547843"/>
            <w:r w:rsidRPr="005F14CB">
              <w:t>Exit the Application</w:t>
            </w:r>
          </w:p>
        </w:tc>
        <w:tc>
          <w:tcPr>
            <w:tcW w:w="7740" w:type="dxa"/>
          </w:tcPr>
          <w:p w14:paraId="3CC729C0" w14:textId="77777777" w:rsidR="00E812D2" w:rsidRDefault="00E812D2" w:rsidP="00550398">
            <w:pPr>
              <w:pStyle w:val="BlockText"/>
            </w:pPr>
            <w:r>
              <w:t xml:space="preserve">Then click the </w:t>
            </w:r>
            <w:r w:rsidRPr="00311B55">
              <w:rPr>
                <w:b/>
              </w:rPr>
              <w:t>Close</w:t>
            </w:r>
            <w:r>
              <w:t xml:space="preserve"> button on the </w:t>
            </w:r>
            <w:r w:rsidRPr="00F6007C">
              <w:rPr>
                <w:b/>
              </w:rPr>
              <w:t>Prosthetics</w:t>
            </w:r>
            <w:r>
              <w:t xml:space="preserve"> </w:t>
            </w:r>
            <w:r w:rsidRPr="005F14CB">
              <w:rPr>
                <w:b/>
              </w:rPr>
              <w:t>Main Menu</w:t>
            </w:r>
            <w:r>
              <w:t xml:space="preserve"> window:</w:t>
            </w:r>
          </w:p>
        </w:tc>
      </w:tr>
      <w:bookmarkEnd w:id="1346"/>
    </w:tbl>
    <w:p w14:paraId="7ED9AE06" w14:textId="77777777" w:rsidR="00E812D2" w:rsidRDefault="00E812D2" w:rsidP="00E812D2">
      <w:pPr>
        <w:pStyle w:val="BlockLine"/>
      </w:pPr>
    </w:p>
    <w:p w14:paraId="7FF624C5" w14:textId="77777777" w:rsidR="00E812D2" w:rsidRDefault="00E812D2" w:rsidP="00E812D2">
      <w:r>
        <w:rPr>
          <w:b/>
        </w:rPr>
        <w:br w:type="page"/>
      </w:r>
    </w:p>
    <w:tbl>
      <w:tblPr>
        <w:tblW w:w="0" w:type="auto"/>
        <w:tblLayout w:type="fixed"/>
        <w:tblLook w:val="0000" w:firstRow="0" w:lastRow="0" w:firstColumn="0" w:lastColumn="0" w:noHBand="0" w:noVBand="0"/>
      </w:tblPr>
      <w:tblGrid>
        <w:gridCol w:w="1728"/>
        <w:gridCol w:w="7740"/>
      </w:tblGrid>
      <w:tr w:rsidR="00E812D2" w14:paraId="789AB9FB" w14:textId="77777777" w:rsidTr="00550398">
        <w:trPr>
          <w:cantSplit/>
        </w:trPr>
        <w:tc>
          <w:tcPr>
            <w:tcW w:w="1728" w:type="dxa"/>
          </w:tcPr>
          <w:p w14:paraId="20ED9EDE" w14:textId="77777777" w:rsidR="00E812D2" w:rsidRPr="007B2AB9" w:rsidRDefault="00E812D2" w:rsidP="00550398">
            <w:pPr>
              <w:pStyle w:val="BlockLabel"/>
              <w:rPr>
                <w:highlight w:val="yellow"/>
              </w:rPr>
            </w:pPr>
            <w:bookmarkStart w:id="1347" w:name="_Hlk177547844"/>
          </w:p>
        </w:tc>
        <w:tc>
          <w:tcPr>
            <w:tcW w:w="7740" w:type="dxa"/>
          </w:tcPr>
          <w:p w14:paraId="56F46385" w14:textId="77777777" w:rsidR="00E812D2" w:rsidRDefault="00E812D2" w:rsidP="00550398">
            <w:pPr>
              <w:pStyle w:val="BlockText"/>
            </w:pPr>
          </w:p>
        </w:tc>
      </w:tr>
      <w:bookmarkEnd w:id="1347"/>
    </w:tbl>
    <w:p w14:paraId="62DDDC20" w14:textId="77777777" w:rsidR="00E812D2" w:rsidRDefault="00E812D2" w:rsidP="00E812D2">
      <w:pPr>
        <w:pStyle w:val="BlockLine"/>
      </w:pPr>
    </w:p>
    <w:tbl>
      <w:tblPr>
        <w:tblW w:w="0" w:type="auto"/>
        <w:tblLayout w:type="fixed"/>
        <w:tblLook w:val="0000" w:firstRow="0" w:lastRow="0" w:firstColumn="0" w:lastColumn="0" w:noHBand="0" w:noVBand="0"/>
      </w:tblPr>
      <w:tblGrid>
        <w:gridCol w:w="1728"/>
        <w:gridCol w:w="7740"/>
      </w:tblGrid>
      <w:tr w:rsidR="00E812D2" w14:paraId="377FD3C9" w14:textId="77777777" w:rsidTr="00550398">
        <w:trPr>
          <w:cantSplit/>
        </w:trPr>
        <w:tc>
          <w:tcPr>
            <w:tcW w:w="1728" w:type="dxa"/>
          </w:tcPr>
          <w:p w14:paraId="7452A0E5" w14:textId="77777777" w:rsidR="00E812D2" w:rsidRPr="007B2AB9" w:rsidRDefault="00E812D2" w:rsidP="00550398">
            <w:pPr>
              <w:pStyle w:val="BlockLabel"/>
              <w:rPr>
                <w:highlight w:val="yellow"/>
              </w:rPr>
            </w:pPr>
            <w:bookmarkStart w:id="1348" w:name="_Hlk177547845"/>
            <w:r w:rsidRPr="005F14CB">
              <w:t>Main Menu</w:t>
            </w:r>
            <w:r>
              <w:t xml:space="preserve"> “Close” button</w:t>
            </w:r>
          </w:p>
        </w:tc>
        <w:tc>
          <w:tcPr>
            <w:tcW w:w="7740" w:type="dxa"/>
          </w:tcPr>
          <w:p w14:paraId="20F37943" w14:textId="6CB3DE58" w:rsidR="00E812D2" w:rsidRDefault="0048066A" w:rsidP="00550398">
            <w:pPr>
              <w:pStyle w:val="BlockText"/>
            </w:pPr>
            <w:r>
              <w:rPr>
                <w:noProof/>
              </w:rPr>
              <mc:AlternateContent>
                <mc:Choice Requires="wps">
                  <w:drawing>
                    <wp:anchor distT="0" distB="0" distL="114300" distR="114300" simplePos="0" relativeHeight="251680768" behindDoc="0" locked="0" layoutInCell="1" allowOverlap="1" wp14:anchorId="7970FCE5" wp14:editId="4FE754A9">
                      <wp:simplePos x="0" y="0"/>
                      <wp:positionH relativeFrom="column">
                        <wp:posOffset>2649855</wp:posOffset>
                      </wp:positionH>
                      <wp:positionV relativeFrom="paragraph">
                        <wp:posOffset>3012440</wp:posOffset>
                      </wp:positionV>
                      <wp:extent cx="838200" cy="0"/>
                      <wp:effectExtent l="0" t="0" r="0" b="0"/>
                      <wp:wrapNone/>
                      <wp:docPr id="242" name="Line 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0FF2E" id="Line 345" o:spid="_x0000_s1026" alt="&quot;&quot;"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65pt,237.2pt" to="274.65pt,2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" strokeweight="2.25pt">
                      <v:stroke startarrow="block"/>
                    </v:line>
                  </w:pict>
                </mc:Fallback>
              </mc:AlternateContent>
            </w:r>
            <w:r>
              <w:rPr>
                <w:noProof/>
              </w:rPr>
              <w:drawing>
                <wp:inline distT="0" distB="0" distL="0" distR="0" wp14:anchorId="7EA2E5C8" wp14:editId="594BDAAE">
                  <wp:extent cx="4572000" cy="3269615"/>
                  <wp:effectExtent l="0" t="0" r="0" b="0"/>
                  <wp:docPr id="84" name="Picture 84" descr="Prosthetics Suite 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rosthetics Suite Main Menu"/>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72000" cy="3269615"/>
                          </a:xfrm>
                          <a:prstGeom prst="rect">
                            <a:avLst/>
                          </a:prstGeom>
                          <a:noFill/>
                          <a:ln>
                            <a:noFill/>
                          </a:ln>
                        </pic:spPr>
                      </pic:pic>
                    </a:graphicData>
                  </a:graphic>
                </wp:inline>
              </w:drawing>
            </w:r>
          </w:p>
        </w:tc>
      </w:tr>
      <w:bookmarkEnd w:id="1348"/>
    </w:tbl>
    <w:p w14:paraId="3DEC94B2" w14:textId="77777777" w:rsidR="00E812D2" w:rsidRDefault="00E812D2" w:rsidP="00E812D2">
      <w:pPr>
        <w:pStyle w:val="BlockLine"/>
      </w:pPr>
    </w:p>
    <w:tbl>
      <w:tblPr>
        <w:tblW w:w="0" w:type="auto"/>
        <w:tblLayout w:type="fixed"/>
        <w:tblLook w:val="0000" w:firstRow="0" w:lastRow="0" w:firstColumn="0" w:lastColumn="0" w:noHBand="0" w:noVBand="0"/>
      </w:tblPr>
      <w:tblGrid>
        <w:gridCol w:w="1728"/>
        <w:gridCol w:w="7740"/>
      </w:tblGrid>
      <w:tr w:rsidR="00E812D2" w14:paraId="0F998CB0" w14:textId="77777777" w:rsidTr="00550398">
        <w:trPr>
          <w:cantSplit/>
        </w:trPr>
        <w:tc>
          <w:tcPr>
            <w:tcW w:w="1728" w:type="dxa"/>
          </w:tcPr>
          <w:p w14:paraId="38113FDD" w14:textId="77777777" w:rsidR="00E812D2" w:rsidRDefault="00E812D2" w:rsidP="00550398">
            <w:pPr>
              <w:pStyle w:val="BlockLabel"/>
            </w:pPr>
            <w:bookmarkStart w:id="1349" w:name="_Hlk177547846"/>
            <w:r>
              <w:t>Confirmation window</w:t>
            </w:r>
          </w:p>
        </w:tc>
        <w:tc>
          <w:tcPr>
            <w:tcW w:w="7740" w:type="dxa"/>
          </w:tcPr>
          <w:p w14:paraId="08CBDAE7" w14:textId="77777777" w:rsidR="00E812D2" w:rsidRDefault="00E812D2" w:rsidP="00550398">
            <w:pPr>
              <w:pStyle w:val="BlockText"/>
            </w:pPr>
            <w:r>
              <w:t xml:space="preserve">Click OK on the confirmation window to close the Prosthetics VistA Suite. </w:t>
            </w:r>
          </w:p>
        </w:tc>
      </w:tr>
      <w:bookmarkEnd w:id="1349"/>
    </w:tbl>
    <w:p w14:paraId="10B6FB54" w14:textId="77777777" w:rsidR="00E812D2" w:rsidRDefault="00E812D2" w:rsidP="00E812D2">
      <w:pPr>
        <w:pStyle w:val="BlockLine"/>
      </w:pPr>
    </w:p>
    <w:tbl>
      <w:tblPr>
        <w:tblW w:w="0" w:type="auto"/>
        <w:tblLayout w:type="fixed"/>
        <w:tblLook w:val="0000" w:firstRow="0" w:lastRow="0" w:firstColumn="0" w:lastColumn="0" w:noHBand="0" w:noVBand="0"/>
      </w:tblPr>
      <w:tblGrid>
        <w:gridCol w:w="1728"/>
        <w:gridCol w:w="7740"/>
      </w:tblGrid>
      <w:tr w:rsidR="00E812D2" w14:paraId="6D8E88E8" w14:textId="77777777" w:rsidTr="00550398">
        <w:trPr>
          <w:cantSplit/>
        </w:trPr>
        <w:tc>
          <w:tcPr>
            <w:tcW w:w="1728" w:type="dxa"/>
          </w:tcPr>
          <w:p w14:paraId="56D4929E" w14:textId="77777777" w:rsidR="00E812D2" w:rsidRDefault="00E812D2" w:rsidP="00550398">
            <w:pPr>
              <w:pStyle w:val="BlockLabel"/>
            </w:pPr>
            <w:bookmarkStart w:id="1350" w:name="_Hlk177547847"/>
          </w:p>
        </w:tc>
        <w:tc>
          <w:tcPr>
            <w:tcW w:w="7740" w:type="dxa"/>
          </w:tcPr>
          <w:p w14:paraId="34098DB8" w14:textId="1B7182A5" w:rsidR="00E812D2" w:rsidRDefault="0048066A" w:rsidP="00550398">
            <w:pPr>
              <w:pStyle w:val="BlockText"/>
            </w:pPr>
            <w:r>
              <w:rPr>
                <w:noProof/>
              </w:rPr>
              <w:drawing>
                <wp:inline distT="0" distB="0" distL="0" distR="0" wp14:anchorId="4A562EF4" wp14:editId="3B63CE5B">
                  <wp:extent cx="3686810" cy="1221740"/>
                  <wp:effectExtent l="0" t="0" r="0" b="0"/>
                  <wp:docPr id="85" name="Picture 85" descr="Screenshot of Confirm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Screenshot of Confirmation window"/>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86810" cy="1221740"/>
                          </a:xfrm>
                          <a:prstGeom prst="rect">
                            <a:avLst/>
                          </a:prstGeom>
                          <a:noFill/>
                          <a:ln>
                            <a:noFill/>
                          </a:ln>
                        </pic:spPr>
                      </pic:pic>
                    </a:graphicData>
                  </a:graphic>
                </wp:inline>
              </w:drawing>
            </w:r>
          </w:p>
        </w:tc>
      </w:tr>
      <w:bookmarkEnd w:id="1350"/>
    </w:tbl>
    <w:p w14:paraId="10272DE9" w14:textId="77777777" w:rsidR="00E812D2" w:rsidRDefault="00E812D2" w:rsidP="00E812D2">
      <w:pPr>
        <w:pStyle w:val="BlockLine"/>
      </w:pPr>
    </w:p>
    <w:tbl>
      <w:tblPr>
        <w:tblW w:w="0" w:type="auto"/>
        <w:tblLayout w:type="fixed"/>
        <w:tblLook w:val="0000" w:firstRow="0" w:lastRow="0" w:firstColumn="0" w:lastColumn="0" w:noHBand="0" w:noVBand="0"/>
      </w:tblPr>
      <w:tblGrid>
        <w:gridCol w:w="1728"/>
        <w:gridCol w:w="7740"/>
      </w:tblGrid>
      <w:tr w:rsidR="00E812D2" w14:paraId="571CC1A8" w14:textId="77777777" w:rsidTr="00550398">
        <w:trPr>
          <w:cantSplit/>
        </w:trPr>
        <w:tc>
          <w:tcPr>
            <w:tcW w:w="1728" w:type="dxa"/>
          </w:tcPr>
          <w:p w14:paraId="4A190069" w14:textId="77777777" w:rsidR="00E812D2" w:rsidRDefault="00E812D2" w:rsidP="00550398">
            <w:pPr>
              <w:pStyle w:val="BlockLabel"/>
            </w:pPr>
            <w:bookmarkStart w:id="1351" w:name="_Hlk177547848"/>
            <w:r>
              <w:t>Cancel button</w:t>
            </w:r>
          </w:p>
        </w:tc>
        <w:tc>
          <w:tcPr>
            <w:tcW w:w="7740" w:type="dxa"/>
          </w:tcPr>
          <w:p w14:paraId="3C31A1E6" w14:textId="77777777" w:rsidR="00E812D2" w:rsidRDefault="00E812D2" w:rsidP="00550398">
            <w:pPr>
              <w:pStyle w:val="BlockText"/>
            </w:pPr>
            <w:r>
              <w:t xml:space="preserve">If you click the </w:t>
            </w:r>
            <w:r w:rsidRPr="005800FF">
              <w:rPr>
                <w:b/>
              </w:rPr>
              <w:t>Cancel</w:t>
            </w:r>
            <w:r>
              <w:t xml:space="preserve"> button, you will remain in the application and can continue to work.</w:t>
            </w:r>
          </w:p>
        </w:tc>
      </w:tr>
      <w:bookmarkEnd w:id="1351"/>
    </w:tbl>
    <w:p w14:paraId="053E205A" w14:textId="743764B7" w:rsidR="00E812D2" w:rsidRDefault="00E812D2" w:rsidP="00E812D2">
      <w:pPr>
        <w:pStyle w:val="BlockLine"/>
      </w:pPr>
    </w:p>
    <w:p w14:paraId="3B6BD9C3" w14:textId="77777777" w:rsidR="00E812D2" w:rsidRPr="00D90F7D" w:rsidRDefault="00E812D2" w:rsidP="00E812D2">
      <w:pPr>
        <w:pStyle w:val="ChapterTitle"/>
        <w:sectPr w:rsidR="00E812D2" w:rsidRPr="00D90F7D" w:rsidSect="00E812D2">
          <w:footerReference w:type="default" r:id="rId95"/>
          <w:type w:val="oddPage"/>
          <w:pgSz w:w="12240" w:h="15840" w:code="1"/>
          <w:pgMar w:top="1440" w:right="1440" w:bottom="1440" w:left="1440" w:header="720" w:footer="720" w:gutter="0"/>
          <w:cols w:space="720"/>
          <w:titlePg/>
        </w:sectPr>
      </w:pPr>
    </w:p>
    <w:p w14:paraId="338DE91B" w14:textId="77777777" w:rsidR="00E812D2" w:rsidRDefault="00E812D2" w:rsidP="00E812D2">
      <w:bookmarkStart w:id="1352" w:name="_Hlk177554184"/>
    </w:p>
    <w:p w14:paraId="0456C66B" w14:textId="6B6AFD1C" w:rsidR="00561690" w:rsidRPr="00D90F7D" w:rsidRDefault="00561690" w:rsidP="005D3DB0">
      <w:pPr>
        <w:pStyle w:val="Heading2"/>
        <w:jc w:val="center"/>
      </w:pPr>
      <w:bookmarkStart w:id="1353" w:name="_Toc172537347"/>
      <w:bookmarkStart w:id="1354" w:name="_Toc177550938"/>
      <w:bookmarkStart w:id="1355" w:name="_Hlk177554185"/>
      <w:bookmarkEnd w:id="1352"/>
      <w:r w:rsidRPr="00D90F7D">
        <w:t>Section 3</w:t>
      </w:r>
      <w:bookmarkEnd w:id="1353"/>
      <w:r w:rsidR="005D3DB0">
        <w:t xml:space="preserve">: </w:t>
      </w:r>
      <w:bookmarkStart w:id="1356" w:name="_Toc172537348"/>
      <w:r w:rsidRPr="00D90F7D">
        <w:t>Automated Delayed Order Report (DOR)</w:t>
      </w:r>
      <w:bookmarkEnd w:id="1306"/>
      <w:bookmarkEnd w:id="1354"/>
      <w:bookmarkEnd w:id="1356"/>
    </w:p>
    <w:p w14:paraId="1006A5DB" w14:textId="77777777" w:rsidR="00561690" w:rsidRPr="00D90F7D" w:rsidRDefault="00561690" w:rsidP="005D3DB0">
      <w:pPr>
        <w:pStyle w:val="Heading3"/>
      </w:pPr>
      <w:bookmarkStart w:id="1357" w:name="_Toc44299367"/>
      <w:bookmarkStart w:id="1358" w:name="_Toc172537349"/>
      <w:bookmarkStart w:id="1359" w:name="_Toc177550939"/>
      <w:bookmarkStart w:id="1360" w:name="_Hlk177554186"/>
      <w:bookmarkEnd w:id="1355"/>
      <w:r w:rsidRPr="00D90F7D">
        <w:t>Overview</w:t>
      </w:r>
      <w:bookmarkEnd w:id="1357"/>
      <w:bookmarkEnd w:id="1358"/>
      <w:bookmarkEnd w:id="1359"/>
    </w:p>
    <w:bookmarkEnd w:id="1360"/>
    <w:p w14:paraId="6A1571C3" w14:textId="2036DEC2" w:rsidR="00561690" w:rsidRDefault="00561690" w:rsidP="00561690">
      <w:pPr>
        <w:pStyle w:val="BlockLine"/>
        <w:rPr>
          <w:sz w:val="16"/>
        </w:rPr>
      </w:pPr>
    </w:p>
    <w:tbl>
      <w:tblPr>
        <w:tblW w:w="0" w:type="auto"/>
        <w:tblLayout w:type="fixed"/>
        <w:tblLook w:val="0000" w:firstRow="0" w:lastRow="0" w:firstColumn="0" w:lastColumn="0" w:noHBand="0" w:noVBand="0"/>
      </w:tblPr>
      <w:tblGrid>
        <w:gridCol w:w="1728"/>
        <w:gridCol w:w="7740"/>
      </w:tblGrid>
      <w:tr w:rsidR="00561690" w14:paraId="7D55861A" w14:textId="77777777">
        <w:trPr>
          <w:cantSplit/>
        </w:trPr>
        <w:tc>
          <w:tcPr>
            <w:tcW w:w="1728" w:type="dxa"/>
          </w:tcPr>
          <w:p w14:paraId="53BA3050" w14:textId="77777777" w:rsidR="00561690" w:rsidRDefault="00561690" w:rsidP="00561690">
            <w:pPr>
              <w:pStyle w:val="BlockLabel"/>
            </w:pPr>
            <w:bookmarkStart w:id="1361" w:name="_Hlk177547849"/>
            <w:r>
              <w:t>Introduction</w:t>
            </w:r>
          </w:p>
        </w:tc>
        <w:tc>
          <w:tcPr>
            <w:tcW w:w="7740" w:type="dxa"/>
          </w:tcPr>
          <w:p w14:paraId="28DC4B2D" w14:textId="580081E8" w:rsidR="00561690" w:rsidRDefault="00561690" w:rsidP="00561690">
            <w:pPr>
              <w:pStyle w:val="BlockText"/>
            </w:pPr>
            <w:bookmarkStart w:id="1362" w:name="_Hlk177554187"/>
            <w:r>
              <w:t xml:space="preserve">The </w:t>
            </w:r>
            <w:r>
              <w:rPr>
                <w:b/>
                <w:bCs/>
              </w:rPr>
              <w:t>Delayed Order Report (DOR)</w:t>
            </w:r>
            <w:r>
              <w:t xml:space="preserve"> </w:t>
            </w:r>
            <w:r>
              <w:rPr>
                <w:b/>
                <w:bCs/>
              </w:rPr>
              <w:t>User Manual</w:t>
            </w:r>
            <w:r>
              <w:t xml:space="preserve"> corresponds to Patch RMPR*3*59.</w:t>
            </w:r>
            <w:r w:rsidR="00FD2460">
              <w:t xml:space="preserve"> </w:t>
            </w:r>
            <w:r>
              <w:t xml:space="preserve">This patch provides Prosthetics GUI (graphical user interface) windows for the </w:t>
            </w:r>
            <w:r>
              <w:rPr>
                <w:b/>
                <w:bCs/>
              </w:rPr>
              <w:t>Delayed Order Report</w:t>
            </w:r>
            <w:r>
              <w:t xml:space="preserve"> </w:t>
            </w:r>
            <w:r>
              <w:rPr>
                <w:b/>
                <w:bCs/>
              </w:rPr>
              <w:t>(DOR)</w:t>
            </w:r>
            <w:r>
              <w:t xml:space="preserve"> feature.</w:t>
            </w:r>
            <w:r w:rsidR="00FD2460">
              <w:t xml:space="preserve"> </w:t>
            </w:r>
          </w:p>
          <w:bookmarkEnd w:id="1362"/>
          <w:p w14:paraId="263CB638" w14:textId="77777777" w:rsidR="00561690" w:rsidRDefault="00561690" w:rsidP="00561690">
            <w:pPr>
              <w:pStyle w:val="BlockText"/>
            </w:pPr>
          </w:p>
          <w:p w14:paraId="02275704" w14:textId="77777777" w:rsidR="00561690" w:rsidRDefault="00561690" w:rsidP="00561690">
            <w:pPr>
              <w:pStyle w:val="BlockText"/>
              <w:rPr>
                <w:b/>
                <w:bCs/>
              </w:rPr>
            </w:pPr>
            <w:bookmarkStart w:id="1363" w:name="_Hlk177554188"/>
            <w:r w:rsidRPr="00662A44">
              <w:rPr>
                <w:b/>
                <w:bCs/>
              </w:rPr>
              <w:t>Note</w:t>
            </w:r>
            <w:r w:rsidRPr="00662A44">
              <w:rPr>
                <w:b/>
              </w:rPr>
              <w:t>:</w:t>
            </w:r>
            <w:r>
              <w:t xml:space="preserve"> </w:t>
            </w:r>
            <w:r w:rsidRPr="00FA6F71">
              <w:rPr>
                <w:b/>
                <w:bCs/>
                <w:i/>
                <w:iCs/>
              </w:rPr>
              <w:t>Using this feature requires basic MS Windows skills.</w:t>
            </w:r>
          </w:p>
          <w:bookmarkEnd w:id="1363"/>
          <w:p w14:paraId="3A41F1AC" w14:textId="77777777" w:rsidR="00561690" w:rsidRDefault="00561690" w:rsidP="00561690">
            <w:pPr>
              <w:pStyle w:val="BlockText"/>
              <w:rPr>
                <w:sz w:val="16"/>
              </w:rPr>
            </w:pPr>
          </w:p>
          <w:p w14:paraId="0EE11653" w14:textId="77777777" w:rsidR="00561690" w:rsidRPr="00120690" w:rsidRDefault="00561690" w:rsidP="00561690">
            <w:pPr>
              <w:pStyle w:val="BlockText"/>
            </w:pPr>
            <w:bookmarkStart w:id="1364" w:name="_Hlk177554189"/>
            <w:r w:rsidRPr="00120690">
              <w:t xml:space="preserve">Prosthetics users </w:t>
            </w:r>
            <w:r w:rsidR="00D40064">
              <w:t xml:space="preserve">can </w:t>
            </w:r>
            <w:r w:rsidRPr="00120690">
              <w:t>do the following with this patch:</w:t>
            </w:r>
          </w:p>
          <w:bookmarkEnd w:id="1364"/>
          <w:p w14:paraId="6C223987" w14:textId="77777777" w:rsidR="00561690" w:rsidRDefault="00561690" w:rsidP="00561690">
            <w:pPr>
              <w:pStyle w:val="BlockText"/>
              <w:rPr>
                <w:sz w:val="16"/>
              </w:rPr>
            </w:pPr>
          </w:p>
          <w:p w14:paraId="7805E5E7" w14:textId="77777777" w:rsidR="00561690" w:rsidRDefault="00561690" w:rsidP="00120690">
            <w:pPr>
              <w:pStyle w:val="BulletText1"/>
              <w:numPr>
                <w:ilvl w:val="0"/>
                <w:numId w:val="20"/>
              </w:numPr>
              <w:tabs>
                <w:tab w:val="clear" w:pos="720"/>
              </w:tabs>
              <w:ind w:left="360"/>
            </w:pPr>
            <w:bookmarkStart w:id="1365" w:name="_Hlk177554190"/>
            <w:r>
              <w:t xml:space="preserve">Search for and display manual suspense entries/electronic consult (CPRS </w:t>
            </w:r>
            <w:r w:rsidR="00120690">
              <w:t>order) data by one or all sites</w:t>
            </w:r>
          </w:p>
          <w:bookmarkEnd w:id="1365"/>
          <w:p w14:paraId="1551C47C" w14:textId="77777777" w:rsidR="00561690" w:rsidRDefault="00561690" w:rsidP="00120690">
            <w:pPr>
              <w:pStyle w:val="BlockText"/>
            </w:pPr>
          </w:p>
          <w:p w14:paraId="7CEB7C5F" w14:textId="77777777" w:rsidR="00561690" w:rsidRDefault="00561690" w:rsidP="00120690">
            <w:pPr>
              <w:pStyle w:val="BulletText1"/>
              <w:numPr>
                <w:ilvl w:val="0"/>
                <w:numId w:val="20"/>
              </w:numPr>
              <w:tabs>
                <w:tab w:val="clear" w:pos="720"/>
              </w:tabs>
              <w:ind w:left="360"/>
            </w:pPr>
            <w:bookmarkStart w:id="1366" w:name="_Hlk177554191"/>
            <w:r>
              <w:t>Display data using one or multiple statuses (Open,</w:t>
            </w:r>
            <w:r w:rsidR="00120690">
              <w:t xml:space="preserve"> Pending, Cancelled or Closed)</w:t>
            </w:r>
          </w:p>
          <w:bookmarkEnd w:id="1366"/>
          <w:p w14:paraId="710F329C" w14:textId="77777777" w:rsidR="00561690" w:rsidRDefault="00561690" w:rsidP="00120690">
            <w:pPr>
              <w:pStyle w:val="BulletText1"/>
              <w:ind w:left="0" w:firstLine="0"/>
            </w:pPr>
          </w:p>
          <w:p w14:paraId="6F156C4D" w14:textId="77777777" w:rsidR="00561690" w:rsidRDefault="00561690" w:rsidP="00120690">
            <w:pPr>
              <w:pStyle w:val="BulletText1"/>
              <w:numPr>
                <w:ilvl w:val="0"/>
                <w:numId w:val="20"/>
              </w:numPr>
              <w:tabs>
                <w:tab w:val="clear" w:pos="720"/>
              </w:tabs>
              <w:ind w:left="360"/>
            </w:pPr>
            <w:bookmarkStart w:id="1367" w:name="_Hlk177554192"/>
            <w:r>
              <w:t>Use a starting date for Closed and Ca</w:t>
            </w:r>
            <w:r w:rsidR="00120690">
              <w:t>ncelled records to display data</w:t>
            </w:r>
          </w:p>
          <w:bookmarkEnd w:id="1367"/>
          <w:p w14:paraId="23E8B9E4" w14:textId="77777777" w:rsidR="00561690" w:rsidRDefault="00561690" w:rsidP="00120690">
            <w:pPr>
              <w:pStyle w:val="BulletText1"/>
              <w:ind w:left="0" w:firstLine="0"/>
            </w:pPr>
          </w:p>
          <w:p w14:paraId="3230134E" w14:textId="77777777" w:rsidR="00561690" w:rsidRDefault="00561690" w:rsidP="00120690">
            <w:pPr>
              <w:pStyle w:val="BulletText1"/>
              <w:numPr>
                <w:ilvl w:val="0"/>
                <w:numId w:val="20"/>
              </w:numPr>
              <w:tabs>
                <w:tab w:val="clear" w:pos="720"/>
              </w:tabs>
              <w:ind w:left="360"/>
            </w:pPr>
            <w:bookmarkStart w:id="1368" w:name="_Hlk177554193"/>
            <w:r>
              <w:t>Sort and rearrange the view; display data</w:t>
            </w:r>
            <w:r w:rsidR="00120690">
              <w:t xml:space="preserve"> in a custom view</w:t>
            </w:r>
          </w:p>
          <w:bookmarkEnd w:id="1368"/>
          <w:p w14:paraId="79616901" w14:textId="77777777" w:rsidR="00561690" w:rsidRDefault="00561690" w:rsidP="00120690">
            <w:pPr>
              <w:pStyle w:val="BulletText1"/>
              <w:ind w:left="0" w:firstLine="0"/>
            </w:pPr>
          </w:p>
          <w:p w14:paraId="29064B1E" w14:textId="77777777" w:rsidR="00561690" w:rsidRDefault="00120690" w:rsidP="00120690">
            <w:pPr>
              <w:pStyle w:val="BulletText1"/>
              <w:numPr>
                <w:ilvl w:val="0"/>
                <w:numId w:val="20"/>
              </w:numPr>
              <w:tabs>
                <w:tab w:val="clear" w:pos="720"/>
              </w:tabs>
              <w:ind w:left="360"/>
            </w:pPr>
            <w:bookmarkStart w:id="1369" w:name="_Hlk177554194"/>
            <w:r>
              <w:t>Print the display</w:t>
            </w:r>
          </w:p>
          <w:bookmarkEnd w:id="1369"/>
          <w:p w14:paraId="717C8C32" w14:textId="77777777" w:rsidR="00561690" w:rsidRDefault="00561690" w:rsidP="00120690">
            <w:pPr>
              <w:pStyle w:val="BulletText1"/>
              <w:ind w:left="0" w:firstLine="0"/>
            </w:pPr>
          </w:p>
          <w:p w14:paraId="521B533F" w14:textId="77777777" w:rsidR="00561690" w:rsidRDefault="00561690" w:rsidP="00120690">
            <w:pPr>
              <w:pStyle w:val="BulletText1"/>
              <w:numPr>
                <w:ilvl w:val="0"/>
                <w:numId w:val="20"/>
              </w:numPr>
              <w:tabs>
                <w:tab w:val="clear" w:pos="720"/>
              </w:tabs>
              <w:ind w:left="360"/>
            </w:pPr>
            <w:r>
              <w:t xml:space="preserve">Convert the display into a Microsoft Excel file </w:t>
            </w:r>
            <w:r w:rsidR="00120690">
              <w:t>(for more sorting capabilities)</w:t>
            </w:r>
          </w:p>
        </w:tc>
      </w:tr>
      <w:bookmarkEnd w:id="1361"/>
    </w:tbl>
    <w:p w14:paraId="55069B11" w14:textId="77777777" w:rsidR="00561690" w:rsidRDefault="00561690" w:rsidP="00561690">
      <w:pPr>
        <w:pStyle w:val="BlockLine"/>
        <w:rPr>
          <w:sz w:val="22"/>
        </w:rPr>
      </w:pPr>
    </w:p>
    <w:tbl>
      <w:tblPr>
        <w:tblW w:w="0" w:type="auto"/>
        <w:tblLayout w:type="fixed"/>
        <w:tblLook w:val="0000" w:firstRow="0" w:lastRow="0" w:firstColumn="0" w:lastColumn="0" w:noHBand="0" w:noVBand="0"/>
      </w:tblPr>
      <w:tblGrid>
        <w:gridCol w:w="1728"/>
        <w:gridCol w:w="7740"/>
      </w:tblGrid>
      <w:tr w:rsidR="00561690" w14:paraId="3F89A5D9" w14:textId="77777777">
        <w:trPr>
          <w:cantSplit/>
        </w:trPr>
        <w:tc>
          <w:tcPr>
            <w:tcW w:w="1728" w:type="dxa"/>
          </w:tcPr>
          <w:p w14:paraId="7977AC52" w14:textId="77777777" w:rsidR="00561690" w:rsidRDefault="00561690" w:rsidP="00561690">
            <w:pPr>
              <w:pStyle w:val="BlockLabel"/>
            </w:pPr>
            <w:bookmarkStart w:id="1370" w:name="_Hlk177547850"/>
            <w:r>
              <w:t>Working Days</w:t>
            </w:r>
          </w:p>
        </w:tc>
        <w:tc>
          <w:tcPr>
            <w:tcW w:w="7740" w:type="dxa"/>
          </w:tcPr>
          <w:p w14:paraId="7F1ABB20" w14:textId="468202C2" w:rsidR="00561690" w:rsidRDefault="00561690" w:rsidP="00561690">
            <w:pPr>
              <w:pStyle w:val="BlockText"/>
            </w:pPr>
            <w:r>
              <w:t>A delayed order is counted in Working days not Calendar days</w:t>
            </w:r>
            <w:r>
              <w:rPr>
                <w:b/>
                <w:bCs/>
              </w:rPr>
              <w:t>.</w:t>
            </w:r>
            <w:r w:rsidR="00FD2460">
              <w:rPr>
                <w:b/>
                <w:bCs/>
              </w:rPr>
              <w:t xml:space="preserve"> </w:t>
            </w:r>
            <w:r>
              <w:rPr>
                <w:b/>
                <w:bCs/>
              </w:rPr>
              <w:t>This does NOT include Saturdays and Sundays or Holidays!!!</w:t>
            </w:r>
          </w:p>
        </w:tc>
      </w:tr>
      <w:bookmarkEnd w:id="1370"/>
    </w:tbl>
    <w:p w14:paraId="1EAC4CFA"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11ED6288" w14:textId="77777777">
        <w:trPr>
          <w:cantSplit/>
        </w:trPr>
        <w:tc>
          <w:tcPr>
            <w:tcW w:w="1728" w:type="dxa"/>
          </w:tcPr>
          <w:p w14:paraId="5311CFD0" w14:textId="77777777" w:rsidR="00561690" w:rsidRDefault="00561690" w:rsidP="00561690">
            <w:pPr>
              <w:pStyle w:val="BlockLabel"/>
            </w:pPr>
            <w:bookmarkStart w:id="1371" w:name="_Hlk177547851"/>
            <w:r>
              <w:lastRenderedPageBreak/>
              <w:t>Record Status</w:t>
            </w:r>
          </w:p>
        </w:tc>
        <w:tc>
          <w:tcPr>
            <w:tcW w:w="7740" w:type="dxa"/>
          </w:tcPr>
          <w:p w14:paraId="6D5E32DB" w14:textId="77777777" w:rsidR="00561690" w:rsidRDefault="00561690" w:rsidP="00561690">
            <w:pPr>
              <w:pStyle w:val="TableText"/>
            </w:pPr>
            <w:bookmarkStart w:id="1372" w:name="_Hlk177554195"/>
            <w:r>
              <w:t xml:space="preserve">The </w:t>
            </w:r>
            <w:r>
              <w:rPr>
                <w:b/>
                <w:bCs/>
                <w:i/>
                <w:iCs/>
              </w:rPr>
              <w:t>Status</w:t>
            </w:r>
            <w:r>
              <w:t xml:space="preserve"> column shows the following status types:</w:t>
            </w:r>
          </w:p>
          <w:bookmarkEnd w:id="1372"/>
          <w:p w14:paraId="51D1E2A9" w14:textId="77777777" w:rsidR="00561690" w:rsidRDefault="00561690" w:rsidP="00561690">
            <w:pPr>
              <w:pStyle w:val="TableText"/>
            </w:pPr>
          </w:p>
          <w:p w14:paraId="7BF144D5" w14:textId="77777777" w:rsidR="00561690" w:rsidRDefault="00561690" w:rsidP="00561690">
            <w:pPr>
              <w:pStyle w:val="TableText"/>
              <w:numPr>
                <w:ilvl w:val="0"/>
                <w:numId w:val="18"/>
              </w:numPr>
            </w:pPr>
            <w:bookmarkStart w:id="1373" w:name="_Hlk177554196"/>
            <w:r>
              <w:t>Open</w:t>
            </w:r>
          </w:p>
          <w:p w14:paraId="71EA9E9B" w14:textId="77777777" w:rsidR="00561690" w:rsidRDefault="00561690" w:rsidP="00561690">
            <w:pPr>
              <w:pStyle w:val="TableText"/>
              <w:numPr>
                <w:ilvl w:val="0"/>
                <w:numId w:val="18"/>
              </w:numPr>
            </w:pPr>
            <w:bookmarkStart w:id="1374" w:name="_Hlk177554197"/>
            <w:bookmarkEnd w:id="1373"/>
            <w:r>
              <w:t>Pending</w:t>
            </w:r>
          </w:p>
          <w:p w14:paraId="50D38AA2" w14:textId="77777777" w:rsidR="00561690" w:rsidRDefault="00561690" w:rsidP="00561690">
            <w:pPr>
              <w:pStyle w:val="TableText"/>
              <w:numPr>
                <w:ilvl w:val="0"/>
                <w:numId w:val="18"/>
              </w:numPr>
            </w:pPr>
            <w:bookmarkStart w:id="1375" w:name="_Hlk177554198"/>
            <w:bookmarkEnd w:id="1374"/>
            <w:r>
              <w:t>Closed</w:t>
            </w:r>
          </w:p>
          <w:bookmarkEnd w:id="1375"/>
          <w:p w14:paraId="5E7A3919" w14:textId="77777777" w:rsidR="00561690" w:rsidRDefault="00561690" w:rsidP="00561690">
            <w:pPr>
              <w:pStyle w:val="TableText"/>
              <w:numPr>
                <w:ilvl w:val="0"/>
                <w:numId w:val="18"/>
              </w:numPr>
            </w:pPr>
            <w:r>
              <w:t>Cancelled</w:t>
            </w:r>
          </w:p>
        </w:tc>
      </w:tr>
    </w:tbl>
    <w:p w14:paraId="692E48F8" w14:textId="51725034" w:rsidR="00561690" w:rsidRPr="00D90F7D" w:rsidRDefault="00561690" w:rsidP="00561690">
      <w:pPr>
        <w:pStyle w:val="MapTitleContinued"/>
        <w:rPr>
          <w:b w:val="0"/>
          <w:sz w:val="24"/>
        </w:rPr>
      </w:pPr>
      <w:bookmarkStart w:id="1376" w:name="_Hlk177554200"/>
      <w:bookmarkEnd w:id="1371"/>
      <w:r w:rsidRPr="00D90F7D">
        <w:br w:type="page"/>
      </w:r>
      <w:bookmarkStart w:id="1377" w:name="_Hlk177554199"/>
      <w:r w:rsidR="00EC6D34" w:rsidRPr="00EC6D34">
        <w:rPr>
          <w:rStyle w:val="continuedChar"/>
          <w:b/>
          <w:bCs w:val="0"/>
        </w:rPr>
        <w:lastRenderedPageBreak/>
        <w:t>Overview</w:t>
      </w:r>
      <w:r w:rsidRPr="00EC6D34">
        <w:rPr>
          <w:rStyle w:val="continuedChar"/>
          <w:b/>
          <w:bCs w:val="0"/>
        </w:rPr>
        <w:fldChar w:fldCharType="begin"/>
      </w:r>
      <w:r w:rsidRPr="00EC6D34">
        <w:rPr>
          <w:rStyle w:val="continuedChar"/>
          <w:b/>
          <w:bCs w:val="0"/>
        </w:rPr>
        <w:instrText xml:space="preserve"> STYLEREF "Map Title" </w:instrText>
      </w:r>
      <w:r w:rsidRPr="00EC6D34">
        <w:rPr>
          <w:rStyle w:val="continuedChar"/>
          <w:b/>
          <w:bCs w:val="0"/>
        </w:rPr>
        <w:fldChar w:fldCharType="end"/>
      </w:r>
      <w:r w:rsidRPr="00EC6D34">
        <w:rPr>
          <w:rStyle w:val="continuedChar"/>
          <w:b/>
          <w:bCs w:val="0"/>
        </w:rPr>
        <w:t>,</w:t>
      </w:r>
      <w:r w:rsidRPr="00D90F7D">
        <w:t xml:space="preserve"> </w:t>
      </w:r>
      <w:r w:rsidRPr="00D90F7D">
        <w:rPr>
          <w:b w:val="0"/>
          <w:sz w:val="24"/>
        </w:rPr>
        <w:t>Continued</w:t>
      </w:r>
      <w:bookmarkEnd w:id="1377"/>
    </w:p>
    <w:bookmarkEnd w:id="1376"/>
    <w:p w14:paraId="2FB23AD8"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7E9E9D20" w14:textId="77777777">
        <w:trPr>
          <w:cantSplit/>
        </w:trPr>
        <w:tc>
          <w:tcPr>
            <w:tcW w:w="1728" w:type="dxa"/>
          </w:tcPr>
          <w:p w14:paraId="638847C2" w14:textId="77777777" w:rsidR="00561690" w:rsidRDefault="00561690" w:rsidP="00561690">
            <w:pPr>
              <w:pStyle w:val="BlockLabel"/>
            </w:pPr>
            <w:bookmarkStart w:id="1378" w:name="_Hlk177547853"/>
            <w:r>
              <w:t>Status cycle</w:t>
            </w:r>
          </w:p>
        </w:tc>
        <w:tc>
          <w:tcPr>
            <w:tcW w:w="7740" w:type="dxa"/>
          </w:tcPr>
          <w:p w14:paraId="7E35CEC4" w14:textId="4B25CB41" w:rsidR="00561690" w:rsidRDefault="00561690" w:rsidP="00561690">
            <w:pPr>
              <w:pStyle w:val="BlockText"/>
            </w:pPr>
            <w:bookmarkStart w:id="1379" w:name="_Hlk177554201"/>
            <w:r>
              <w:t xml:space="preserve">The </w:t>
            </w:r>
            <w:r>
              <w:rPr>
                <w:b/>
                <w:bCs/>
                <w:i/>
                <w:iCs/>
              </w:rPr>
              <w:t>Initial Action Date</w:t>
            </w:r>
            <w:r>
              <w:t xml:space="preserve"> displays the date of the first action taken on the suspense entry/electronic consult (CPRS order) record.</w:t>
            </w:r>
            <w:r w:rsidR="00FD2460">
              <w:t xml:space="preserve"> </w:t>
            </w:r>
            <w:r>
              <w:t>This changes the status from OPEN to PENDING.</w:t>
            </w:r>
            <w:r w:rsidR="00FD2460">
              <w:t xml:space="preserve"> </w:t>
            </w:r>
            <w:r>
              <w:t>An order remains in PENDING status until it is fulfilled and then changes to a CLOSED status.</w:t>
            </w:r>
          </w:p>
          <w:bookmarkEnd w:id="1379"/>
          <w:p w14:paraId="714A279E" w14:textId="77777777" w:rsidR="00561690" w:rsidRDefault="00561690" w:rsidP="00561690">
            <w:pPr>
              <w:pStyle w:val="BlockText"/>
            </w:pPr>
          </w:p>
          <w:p w14:paraId="44DEC053" w14:textId="2BF49309" w:rsidR="00561690" w:rsidRDefault="00561690" w:rsidP="00561690">
            <w:pPr>
              <w:pStyle w:val="BlockText"/>
            </w:pPr>
            <w:bookmarkStart w:id="1380" w:name="_Hlk177554202"/>
            <w:r>
              <w:rPr>
                <w:b/>
                <w:bCs/>
              </w:rPr>
              <w:t>Note:</w:t>
            </w:r>
            <w:r w:rsidR="00FD2460">
              <w:t xml:space="preserve"> </w:t>
            </w:r>
            <w:r>
              <w:t>The status can change from OPEN to CLOSED if the order has been fulfilled upon the initial action.</w:t>
            </w:r>
          </w:p>
          <w:bookmarkEnd w:id="1380"/>
          <w:p w14:paraId="30850798" w14:textId="77777777" w:rsidR="00561690" w:rsidRDefault="00561690" w:rsidP="00561690">
            <w:pPr>
              <w:pStyle w:val="BlockText"/>
            </w:pPr>
          </w:p>
          <w:p w14:paraId="7A812B15" w14:textId="48071C20" w:rsidR="00561690" w:rsidRDefault="00561690" w:rsidP="00561690">
            <w:pPr>
              <w:pStyle w:val="BlockText"/>
            </w:pPr>
            <w:bookmarkStart w:id="1381" w:name="_Hlk177554203"/>
            <w:r>
              <w:t>Keep in mind that when creating the first action note, the status changes from OPEN to PENDING and when creating the second or additional action note(s), the status remains PENDING.</w:t>
            </w:r>
            <w:r w:rsidR="00FD2460">
              <w:t xml:space="preserve"> </w:t>
            </w:r>
            <w:r>
              <w:t>Only when a record is completed does the status change to CLOSED.</w:t>
            </w:r>
          </w:p>
          <w:bookmarkEnd w:id="1381"/>
          <w:p w14:paraId="485EAECD" w14:textId="77777777" w:rsidR="00561690" w:rsidRDefault="00561690" w:rsidP="00561690">
            <w:pPr>
              <w:pStyle w:val="BlockText"/>
            </w:pPr>
          </w:p>
          <w:p w14:paraId="7364D725" w14:textId="3F0A6221" w:rsidR="00561690" w:rsidRDefault="00561690" w:rsidP="00561690">
            <w:pPr>
              <w:pStyle w:val="BlockText"/>
            </w:pPr>
            <w:r>
              <w:t>When a complete note is posted, all action has taken place for a requested Prosthetic item or service.</w:t>
            </w:r>
            <w:r w:rsidR="00FD2460">
              <w:t xml:space="preserve"> </w:t>
            </w:r>
            <w:r>
              <w:t>When you post the complete note, the status on the record changes from PENDING (if action has previously taken place on the request) or OPEN to a CLOSED status.</w:t>
            </w:r>
          </w:p>
        </w:tc>
      </w:tr>
    </w:tbl>
    <w:bookmarkEnd w:id="1378"/>
    <w:p w14:paraId="25FECA0A" w14:textId="77777777" w:rsidR="00561690" w:rsidRDefault="00561690" w:rsidP="00561690">
      <w:pPr>
        <w:pStyle w:val="BlockLine"/>
      </w:pPr>
      <w:r>
        <w:t xml:space="preserve"> </w:t>
      </w:r>
    </w:p>
    <w:tbl>
      <w:tblPr>
        <w:tblW w:w="0" w:type="auto"/>
        <w:tblLayout w:type="fixed"/>
        <w:tblLook w:val="0000" w:firstRow="0" w:lastRow="0" w:firstColumn="0" w:lastColumn="0" w:noHBand="0" w:noVBand="0"/>
      </w:tblPr>
      <w:tblGrid>
        <w:gridCol w:w="1728"/>
        <w:gridCol w:w="7740"/>
      </w:tblGrid>
      <w:tr w:rsidR="00561690" w14:paraId="77C5E21C" w14:textId="77777777">
        <w:trPr>
          <w:cantSplit/>
        </w:trPr>
        <w:tc>
          <w:tcPr>
            <w:tcW w:w="1728" w:type="dxa"/>
          </w:tcPr>
          <w:p w14:paraId="3A99AD63" w14:textId="77777777" w:rsidR="00561690" w:rsidRDefault="00561690" w:rsidP="00561690">
            <w:pPr>
              <w:pStyle w:val="BlockLabel"/>
            </w:pPr>
            <w:bookmarkStart w:id="1382" w:name="_Hlk177547854"/>
            <w:r>
              <w:t>Work Days, not Calendar Days</w:t>
            </w:r>
          </w:p>
        </w:tc>
        <w:tc>
          <w:tcPr>
            <w:tcW w:w="7740" w:type="dxa"/>
          </w:tcPr>
          <w:p w14:paraId="349D7AF1" w14:textId="5B26D49E" w:rsidR="00561690" w:rsidRDefault="00561690" w:rsidP="00561690">
            <w:pPr>
              <w:pStyle w:val="BlockText"/>
            </w:pPr>
            <w:bookmarkStart w:id="1383" w:name="_Hlk177554204"/>
            <w:r>
              <w:t xml:space="preserve">The </w:t>
            </w:r>
            <w:r>
              <w:rPr>
                <w:b/>
                <w:bCs/>
              </w:rPr>
              <w:t>Delayed Order Report</w:t>
            </w:r>
            <w:r>
              <w:t xml:space="preserve"> displays the number of “Work“ days (</w:t>
            </w:r>
            <w:r>
              <w:rPr>
                <w:b/>
              </w:rPr>
              <w:t>not</w:t>
            </w:r>
            <w:r>
              <w:t xml:space="preserve"> Calendar days) from the original date the order was entered as an electronic consult or a suspense entry to the day it is completed.</w:t>
            </w:r>
            <w:r w:rsidR="00FD2460">
              <w:t xml:space="preserve"> </w:t>
            </w:r>
            <w:r>
              <w:t>A “Work” day is defined as Monday through Friday.</w:t>
            </w:r>
          </w:p>
          <w:bookmarkEnd w:id="1383"/>
          <w:p w14:paraId="18825070" w14:textId="77777777" w:rsidR="00561690" w:rsidRDefault="00561690" w:rsidP="00561690">
            <w:pPr>
              <w:pStyle w:val="BlockText"/>
            </w:pPr>
          </w:p>
          <w:p w14:paraId="5A5486D8" w14:textId="1664677D" w:rsidR="00561690" w:rsidRDefault="00561690" w:rsidP="00561690">
            <w:pPr>
              <w:pStyle w:val="BlockText"/>
            </w:pPr>
            <w:r>
              <w:rPr>
                <w:b/>
              </w:rPr>
              <w:t>Note:</w:t>
            </w:r>
            <w:r w:rsidR="00FD2460">
              <w:rPr>
                <w:b/>
              </w:rPr>
              <w:t xml:space="preserve"> </w:t>
            </w:r>
            <w:r>
              <w:t>The calculation subtracts Saturdays and Sundays and Holidays from the number of days the order was entered, even if a CPRS order was written over a weekend.</w:t>
            </w:r>
            <w:r w:rsidR="00FD2460">
              <w:t xml:space="preserve"> </w:t>
            </w:r>
            <w:r>
              <w:rPr>
                <w:b/>
                <w:bCs/>
                <w:u w:val="single"/>
              </w:rPr>
              <w:t>Holidays are NOT counted</w:t>
            </w:r>
            <w:r>
              <w:rPr>
                <w:b/>
                <w:bCs/>
              </w:rPr>
              <w:t>.</w:t>
            </w:r>
            <w:r w:rsidR="00FD2460">
              <w:t xml:space="preserve"> </w:t>
            </w:r>
          </w:p>
        </w:tc>
      </w:tr>
      <w:bookmarkEnd w:id="1382"/>
    </w:tbl>
    <w:p w14:paraId="7D803D9C" w14:textId="77777777" w:rsidR="00561690" w:rsidRDefault="00561690" w:rsidP="00561690">
      <w:pPr>
        <w:pStyle w:val="BlockLine"/>
      </w:pPr>
    </w:p>
    <w:p w14:paraId="3BC88A2D" w14:textId="77777777" w:rsidR="00561690" w:rsidRPr="00D90F7D" w:rsidRDefault="00561690" w:rsidP="005D3DB0">
      <w:pPr>
        <w:pStyle w:val="Heading2"/>
        <w:jc w:val="center"/>
      </w:pPr>
      <w:bookmarkStart w:id="1384" w:name="_Hlk177554205"/>
      <w:r w:rsidRPr="00D90F7D">
        <w:br w:type="page"/>
      </w:r>
      <w:bookmarkStart w:id="1385" w:name="_Toc44299368"/>
      <w:bookmarkStart w:id="1386" w:name="_Toc172537350"/>
      <w:bookmarkStart w:id="1387" w:name="_Toc177550940"/>
      <w:r w:rsidRPr="00D90F7D">
        <w:lastRenderedPageBreak/>
        <w:t>Display the DOR Data</w:t>
      </w:r>
      <w:bookmarkEnd w:id="1385"/>
      <w:bookmarkEnd w:id="1386"/>
      <w:bookmarkEnd w:id="1387"/>
    </w:p>
    <w:p w14:paraId="1769A79B" w14:textId="77777777" w:rsidR="00561690" w:rsidRPr="00D90F7D" w:rsidRDefault="00561690" w:rsidP="005D3DB0">
      <w:pPr>
        <w:pStyle w:val="Heading3"/>
      </w:pPr>
      <w:bookmarkStart w:id="1388" w:name="_Toc44299369"/>
      <w:bookmarkStart w:id="1389" w:name="_Toc172537351"/>
      <w:bookmarkStart w:id="1390" w:name="_Toc177550941"/>
      <w:bookmarkStart w:id="1391" w:name="_Hlk177554206"/>
      <w:bookmarkEnd w:id="1384"/>
      <w:r w:rsidRPr="00D90F7D">
        <w:t>Introduction</w:t>
      </w:r>
      <w:bookmarkEnd w:id="1388"/>
      <w:bookmarkEnd w:id="1389"/>
      <w:bookmarkEnd w:id="1390"/>
    </w:p>
    <w:bookmarkEnd w:id="1391"/>
    <w:p w14:paraId="4B4FB52F" w14:textId="517534C0"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3580DEDF" w14:textId="77777777">
        <w:trPr>
          <w:cantSplit/>
        </w:trPr>
        <w:tc>
          <w:tcPr>
            <w:tcW w:w="1728" w:type="dxa"/>
          </w:tcPr>
          <w:p w14:paraId="4BE697AD" w14:textId="77777777" w:rsidR="00561690" w:rsidRDefault="00561690" w:rsidP="00561690">
            <w:pPr>
              <w:pStyle w:val="BlockLabel"/>
            </w:pPr>
            <w:bookmarkStart w:id="1392" w:name="_Hlk177547855"/>
            <w:r>
              <w:t>General steps to view DOR Data</w:t>
            </w:r>
          </w:p>
        </w:tc>
        <w:tc>
          <w:tcPr>
            <w:tcW w:w="7740" w:type="dxa"/>
          </w:tcPr>
          <w:p w14:paraId="6855AC40" w14:textId="77777777" w:rsidR="00561690" w:rsidRDefault="00561690" w:rsidP="00561690">
            <w:pPr>
              <w:pStyle w:val="BlockText"/>
            </w:pPr>
            <w:bookmarkStart w:id="1393" w:name="_Hlk177554207"/>
            <w:r>
              <w:t xml:space="preserve">To utilize the </w:t>
            </w:r>
            <w:r>
              <w:rPr>
                <w:b/>
                <w:bCs/>
              </w:rPr>
              <w:t>Delayed Order Report (DOR)</w:t>
            </w:r>
            <w:r>
              <w:t xml:space="preserve"> data, here is a general set of steps to display DOR data as follows:</w:t>
            </w:r>
          </w:p>
          <w:bookmarkEnd w:id="1393"/>
          <w:p w14:paraId="39BDFC60" w14:textId="77777777" w:rsidR="00561690" w:rsidRDefault="00561690" w:rsidP="00561690">
            <w:pPr>
              <w:pStyle w:val="BlockText"/>
            </w:pPr>
          </w:p>
          <w:p w14:paraId="4887C2A5" w14:textId="77777777" w:rsidR="00561690" w:rsidRDefault="00561690" w:rsidP="00561690">
            <w:pPr>
              <w:pStyle w:val="BlockText"/>
              <w:numPr>
                <w:ilvl w:val="0"/>
                <w:numId w:val="19"/>
              </w:numPr>
            </w:pPr>
            <w:bookmarkStart w:id="1394" w:name="_Hlk177554208"/>
            <w:r>
              <w:t>Select ALL sites by checking the “</w:t>
            </w:r>
            <w:r>
              <w:rPr>
                <w:b/>
                <w:bCs/>
                <w:i/>
                <w:iCs/>
              </w:rPr>
              <w:t>Or…All Sites</w:t>
            </w:r>
            <w:r>
              <w:t>” checkbox (or you can select a specific site from the drop down list).</w:t>
            </w:r>
          </w:p>
          <w:p w14:paraId="1B4310A1" w14:textId="77777777" w:rsidR="00561690" w:rsidRDefault="00561690" w:rsidP="00561690">
            <w:pPr>
              <w:pStyle w:val="BlockText"/>
              <w:numPr>
                <w:ilvl w:val="0"/>
                <w:numId w:val="19"/>
              </w:numPr>
            </w:pPr>
            <w:bookmarkStart w:id="1395" w:name="_Hlk177554209"/>
            <w:bookmarkEnd w:id="1394"/>
            <w:r>
              <w:t>Enter a Starting Date (defaults to the current date).</w:t>
            </w:r>
          </w:p>
          <w:p w14:paraId="76E1BE69" w14:textId="305D0DA7" w:rsidR="00561690" w:rsidRDefault="00561690" w:rsidP="00561690">
            <w:pPr>
              <w:pStyle w:val="BlockText"/>
              <w:numPr>
                <w:ilvl w:val="0"/>
                <w:numId w:val="19"/>
              </w:numPr>
            </w:pPr>
            <w:bookmarkStart w:id="1396" w:name="_Hlk177554210"/>
            <w:bookmarkEnd w:id="1395"/>
            <w:r>
              <w:t>Select a Status if you want to change the default statuses.</w:t>
            </w:r>
            <w:r w:rsidR="00FD2460">
              <w:t xml:space="preserve"> </w:t>
            </w:r>
            <w:r>
              <w:t xml:space="preserve">The default statuses are set to </w:t>
            </w:r>
            <w:r>
              <w:rPr>
                <w:b/>
                <w:bCs/>
              </w:rPr>
              <w:t>Open</w:t>
            </w:r>
            <w:r>
              <w:t xml:space="preserve">, </w:t>
            </w:r>
            <w:r>
              <w:rPr>
                <w:b/>
                <w:bCs/>
              </w:rPr>
              <w:t>Pending</w:t>
            </w:r>
            <w:r>
              <w:t xml:space="preserve">, and </w:t>
            </w:r>
            <w:r>
              <w:rPr>
                <w:b/>
                <w:bCs/>
              </w:rPr>
              <w:t>Closed</w:t>
            </w:r>
            <w:r>
              <w:t>.</w:t>
            </w:r>
          </w:p>
          <w:p w14:paraId="4D52BEC0" w14:textId="77777777" w:rsidR="00561690" w:rsidRDefault="00561690" w:rsidP="00561690">
            <w:pPr>
              <w:pStyle w:val="BlockText"/>
              <w:numPr>
                <w:ilvl w:val="0"/>
                <w:numId w:val="19"/>
              </w:numPr>
            </w:pPr>
            <w:bookmarkStart w:id="1397" w:name="_Hlk177554211"/>
            <w:bookmarkEnd w:id="1396"/>
            <w:r>
              <w:t>Enter the SSN range of the patient display (mandatory).</w:t>
            </w:r>
          </w:p>
          <w:bookmarkEnd w:id="1397"/>
          <w:p w14:paraId="7A6CA848" w14:textId="77777777" w:rsidR="00561690" w:rsidRDefault="00561690" w:rsidP="00561690">
            <w:pPr>
              <w:pStyle w:val="BlockText"/>
              <w:numPr>
                <w:ilvl w:val="0"/>
                <w:numId w:val="19"/>
              </w:numPr>
            </w:pPr>
            <w:r>
              <w:t xml:space="preserve">Click the </w:t>
            </w:r>
            <w:r>
              <w:rPr>
                <w:b/>
                <w:bCs/>
              </w:rPr>
              <w:t>Display</w:t>
            </w:r>
            <w:r>
              <w:t xml:space="preserve"> button.</w:t>
            </w:r>
          </w:p>
        </w:tc>
      </w:tr>
      <w:bookmarkEnd w:id="1392"/>
    </w:tbl>
    <w:p w14:paraId="2BF2EFA6" w14:textId="77777777" w:rsidR="00561690" w:rsidRDefault="00561690" w:rsidP="00561690">
      <w:pPr>
        <w:pStyle w:val="BlockLine"/>
        <w:pBdr>
          <w:top w:val="single" w:sz="6" w:space="4" w:color="auto"/>
        </w:pBdr>
      </w:pPr>
    </w:p>
    <w:tbl>
      <w:tblPr>
        <w:tblW w:w="0" w:type="auto"/>
        <w:tblLayout w:type="fixed"/>
        <w:tblLook w:val="0000" w:firstRow="0" w:lastRow="0" w:firstColumn="0" w:lastColumn="0" w:noHBand="0" w:noVBand="0"/>
      </w:tblPr>
      <w:tblGrid>
        <w:gridCol w:w="1728"/>
        <w:gridCol w:w="7740"/>
      </w:tblGrid>
      <w:tr w:rsidR="00561690" w14:paraId="16282ED6" w14:textId="77777777">
        <w:trPr>
          <w:cantSplit/>
        </w:trPr>
        <w:tc>
          <w:tcPr>
            <w:tcW w:w="1728" w:type="dxa"/>
          </w:tcPr>
          <w:p w14:paraId="21E07698" w14:textId="77777777" w:rsidR="00561690" w:rsidRDefault="00561690" w:rsidP="00561690">
            <w:pPr>
              <w:pStyle w:val="BlockLabel"/>
            </w:pPr>
            <w:bookmarkStart w:id="1398" w:name="_Hlk177547856"/>
            <w:r>
              <w:t>Description</w:t>
            </w:r>
          </w:p>
        </w:tc>
        <w:tc>
          <w:tcPr>
            <w:tcW w:w="7740" w:type="dxa"/>
          </w:tcPr>
          <w:p w14:paraId="3B325D0A" w14:textId="72E54343" w:rsidR="00561690" w:rsidRDefault="00561690" w:rsidP="00561690">
            <w:pPr>
              <w:pStyle w:val="BlockText"/>
            </w:pPr>
            <w:r>
              <w:t xml:space="preserve">The </w:t>
            </w:r>
            <w:r>
              <w:rPr>
                <w:b/>
                <w:bCs/>
                <w:i/>
                <w:iCs/>
              </w:rPr>
              <w:t>Description</w:t>
            </w:r>
            <w:r>
              <w:t xml:space="preserve"> is a free-text field that is manually entered with approximately 15 characters in length.</w:t>
            </w:r>
            <w:r w:rsidR="00FD2460">
              <w:t xml:space="preserve"> </w:t>
            </w:r>
            <w:r>
              <w:t>If you can’t view the entire description, you can expand the column by clicking and dragging the borderline to a wider position.</w:t>
            </w:r>
          </w:p>
        </w:tc>
      </w:tr>
      <w:bookmarkEnd w:id="1398"/>
    </w:tbl>
    <w:p w14:paraId="1E99984B"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5A1C14CC" w14:textId="77777777">
        <w:trPr>
          <w:cantSplit/>
        </w:trPr>
        <w:tc>
          <w:tcPr>
            <w:tcW w:w="1728" w:type="dxa"/>
          </w:tcPr>
          <w:p w14:paraId="057432D7" w14:textId="77777777" w:rsidR="00561690" w:rsidRDefault="00561690" w:rsidP="00561690">
            <w:pPr>
              <w:pStyle w:val="BlockLabel"/>
            </w:pPr>
            <w:bookmarkStart w:id="1399" w:name="_Hlk177547857"/>
            <w:r>
              <w:lastRenderedPageBreak/>
              <w:t>Data displayed</w:t>
            </w:r>
          </w:p>
        </w:tc>
        <w:tc>
          <w:tcPr>
            <w:tcW w:w="7740" w:type="dxa"/>
          </w:tcPr>
          <w:p w14:paraId="55CF216B" w14:textId="51BFF6E6" w:rsidR="00561690" w:rsidRPr="00C650ED" w:rsidRDefault="00561690" w:rsidP="00561690">
            <w:pPr>
              <w:pStyle w:val="BlockText"/>
              <w:rPr>
                <w:szCs w:val="22"/>
              </w:rPr>
            </w:pPr>
            <w:bookmarkStart w:id="1400" w:name="_Hlk177554212"/>
            <w:r w:rsidRPr="00C650ED">
              <w:rPr>
                <w:szCs w:val="22"/>
              </w:rPr>
              <w:t>The data that is displayed with this GUI feature includes the following:</w:t>
            </w:r>
            <w:r w:rsidR="00FD2460">
              <w:rPr>
                <w:szCs w:val="22"/>
              </w:rPr>
              <w:t xml:space="preserve"> </w:t>
            </w:r>
          </w:p>
          <w:bookmarkEnd w:id="1400"/>
          <w:p w14:paraId="0641F25F" w14:textId="77777777" w:rsidR="00561690" w:rsidRPr="00C650ED" w:rsidRDefault="00561690" w:rsidP="00561690">
            <w:pPr>
              <w:pStyle w:val="BulletText1"/>
              <w:tabs>
                <w:tab w:val="left" w:pos="720"/>
              </w:tabs>
              <w:ind w:left="360" w:hanging="360"/>
              <w:rPr>
                <w:sz w:val="22"/>
                <w:szCs w:val="22"/>
              </w:rPr>
            </w:pPr>
          </w:p>
          <w:p w14:paraId="2AFBDA97" w14:textId="77777777" w:rsidR="00561690" w:rsidRPr="00C650ED" w:rsidRDefault="00561690" w:rsidP="00561690">
            <w:pPr>
              <w:pStyle w:val="BulletText1"/>
              <w:tabs>
                <w:tab w:val="left" w:pos="720"/>
              </w:tabs>
              <w:ind w:left="360" w:hanging="360"/>
              <w:rPr>
                <w:sz w:val="22"/>
                <w:szCs w:val="22"/>
              </w:rPr>
            </w:pPr>
            <w:bookmarkStart w:id="1401" w:name="_Hlk177554213"/>
            <w:r w:rsidRPr="00C650ED">
              <w:rPr>
                <w:sz w:val="22"/>
                <w:szCs w:val="22"/>
                <w:u w:val="single"/>
              </w:rPr>
              <w:t>Grid Columns</w:t>
            </w:r>
            <w:r w:rsidRPr="00C650ED">
              <w:rPr>
                <w:sz w:val="22"/>
                <w:szCs w:val="22"/>
              </w:rPr>
              <w:t>:</w:t>
            </w:r>
          </w:p>
          <w:p w14:paraId="1AFD8F8D" w14:textId="77777777" w:rsidR="00561690" w:rsidRPr="00C650ED" w:rsidRDefault="00561690" w:rsidP="00C650ED">
            <w:pPr>
              <w:pStyle w:val="BulletText1"/>
              <w:numPr>
                <w:ilvl w:val="0"/>
                <w:numId w:val="21"/>
              </w:numPr>
              <w:rPr>
                <w:sz w:val="22"/>
                <w:szCs w:val="22"/>
              </w:rPr>
            </w:pPr>
            <w:bookmarkStart w:id="1402" w:name="_Hlk177554214"/>
            <w:bookmarkEnd w:id="1401"/>
            <w:r w:rsidRPr="00C650ED">
              <w:rPr>
                <w:sz w:val="22"/>
                <w:szCs w:val="22"/>
              </w:rPr>
              <w:t>Site</w:t>
            </w:r>
          </w:p>
          <w:p w14:paraId="0C78CCA6" w14:textId="77777777" w:rsidR="00561690" w:rsidRPr="00C650ED" w:rsidRDefault="00561690" w:rsidP="00C650ED">
            <w:pPr>
              <w:pStyle w:val="BulletText1"/>
              <w:numPr>
                <w:ilvl w:val="0"/>
                <w:numId w:val="21"/>
              </w:numPr>
              <w:rPr>
                <w:sz w:val="22"/>
                <w:szCs w:val="22"/>
              </w:rPr>
            </w:pPr>
            <w:bookmarkStart w:id="1403" w:name="_Hlk177554215"/>
            <w:bookmarkEnd w:id="1402"/>
            <w:r w:rsidRPr="00C650ED">
              <w:rPr>
                <w:sz w:val="22"/>
                <w:szCs w:val="22"/>
              </w:rPr>
              <w:t>Delayed column (Yes or No)</w:t>
            </w:r>
          </w:p>
          <w:p w14:paraId="114FA72B" w14:textId="77777777" w:rsidR="00561690" w:rsidRPr="00C650ED" w:rsidRDefault="00561690" w:rsidP="00C650ED">
            <w:pPr>
              <w:pStyle w:val="BulletText1"/>
              <w:numPr>
                <w:ilvl w:val="0"/>
                <w:numId w:val="21"/>
              </w:numPr>
              <w:rPr>
                <w:sz w:val="22"/>
                <w:szCs w:val="22"/>
              </w:rPr>
            </w:pPr>
            <w:bookmarkStart w:id="1404" w:name="_Hlk177554216"/>
            <w:bookmarkEnd w:id="1403"/>
            <w:r w:rsidRPr="00C650ED">
              <w:rPr>
                <w:sz w:val="22"/>
                <w:szCs w:val="22"/>
              </w:rPr>
              <w:t>Status of the order</w:t>
            </w:r>
          </w:p>
          <w:p w14:paraId="37CCCC34" w14:textId="77777777" w:rsidR="00561690" w:rsidRPr="00C650ED" w:rsidRDefault="00561690" w:rsidP="00C650ED">
            <w:pPr>
              <w:pStyle w:val="BulletText1"/>
              <w:numPr>
                <w:ilvl w:val="0"/>
                <w:numId w:val="21"/>
              </w:numPr>
              <w:rPr>
                <w:sz w:val="22"/>
                <w:szCs w:val="22"/>
              </w:rPr>
            </w:pPr>
            <w:bookmarkStart w:id="1405" w:name="_Hlk177554217"/>
            <w:bookmarkEnd w:id="1404"/>
            <w:r w:rsidRPr="00C650ED">
              <w:rPr>
                <w:sz w:val="22"/>
                <w:szCs w:val="22"/>
              </w:rPr>
              <w:t>Type of Order – Manual Suspense or Routine (electronic orders via CPRS including Eyeglass, Contact Lens and Home Oxygen orders)</w:t>
            </w:r>
          </w:p>
          <w:p w14:paraId="46C2A77B" w14:textId="77777777" w:rsidR="00561690" w:rsidRPr="00C650ED" w:rsidRDefault="00561690" w:rsidP="00C650ED">
            <w:pPr>
              <w:pStyle w:val="BulletText1"/>
              <w:numPr>
                <w:ilvl w:val="0"/>
                <w:numId w:val="21"/>
              </w:numPr>
              <w:rPr>
                <w:sz w:val="22"/>
                <w:szCs w:val="22"/>
              </w:rPr>
            </w:pPr>
            <w:bookmarkStart w:id="1406" w:name="_Hlk177554218"/>
            <w:bookmarkEnd w:id="1405"/>
            <w:r w:rsidRPr="00C650ED">
              <w:rPr>
                <w:sz w:val="22"/>
                <w:szCs w:val="22"/>
              </w:rPr>
              <w:t>Station number</w:t>
            </w:r>
          </w:p>
          <w:p w14:paraId="349FE330" w14:textId="77777777" w:rsidR="00561690" w:rsidRPr="00C650ED" w:rsidRDefault="00561690" w:rsidP="00C650ED">
            <w:pPr>
              <w:pStyle w:val="BulletText1"/>
              <w:numPr>
                <w:ilvl w:val="0"/>
                <w:numId w:val="21"/>
              </w:numPr>
              <w:rPr>
                <w:sz w:val="22"/>
                <w:szCs w:val="22"/>
              </w:rPr>
            </w:pPr>
            <w:bookmarkStart w:id="1407" w:name="_Hlk177554219"/>
            <w:bookmarkEnd w:id="1406"/>
            <w:r w:rsidRPr="00C650ED">
              <w:rPr>
                <w:sz w:val="22"/>
                <w:szCs w:val="22"/>
              </w:rPr>
              <w:t>Create Date (Suspense entry date)</w:t>
            </w:r>
          </w:p>
          <w:p w14:paraId="74DB898B" w14:textId="77777777" w:rsidR="00561690" w:rsidRPr="00C650ED" w:rsidRDefault="00561690" w:rsidP="00C650ED">
            <w:pPr>
              <w:pStyle w:val="BulletText1"/>
              <w:numPr>
                <w:ilvl w:val="0"/>
                <w:numId w:val="21"/>
              </w:numPr>
              <w:rPr>
                <w:sz w:val="22"/>
                <w:szCs w:val="22"/>
              </w:rPr>
            </w:pPr>
            <w:bookmarkStart w:id="1408" w:name="_Hlk177554220"/>
            <w:bookmarkEnd w:id="1407"/>
            <w:r w:rsidRPr="00C650ED">
              <w:rPr>
                <w:sz w:val="22"/>
                <w:szCs w:val="22"/>
              </w:rPr>
              <w:t>First Action Date – Date that the order was put into PENDING status</w:t>
            </w:r>
          </w:p>
          <w:p w14:paraId="253882EC" w14:textId="76858662" w:rsidR="00561690" w:rsidRPr="00C650ED" w:rsidRDefault="00561690" w:rsidP="00C650ED">
            <w:pPr>
              <w:pStyle w:val="BulletText1"/>
              <w:numPr>
                <w:ilvl w:val="0"/>
                <w:numId w:val="21"/>
              </w:numPr>
              <w:rPr>
                <w:sz w:val="22"/>
                <w:szCs w:val="22"/>
              </w:rPr>
            </w:pPr>
            <w:bookmarkStart w:id="1409" w:name="_Hlk177554221"/>
            <w:bookmarkEnd w:id="1408"/>
            <w:r w:rsidRPr="00C650ED">
              <w:rPr>
                <w:sz w:val="22"/>
                <w:szCs w:val="22"/>
              </w:rPr>
              <w:t>Number of Days that the order has been delayed including columns for:</w:t>
            </w:r>
            <w:r w:rsidR="00FD2460">
              <w:rPr>
                <w:sz w:val="22"/>
                <w:szCs w:val="22"/>
              </w:rPr>
              <w:t xml:space="preserve"> </w:t>
            </w:r>
            <w:r w:rsidRPr="00C650ED">
              <w:rPr>
                <w:sz w:val="22"/>
                <w:szCs w:val="22"/>
              </w:rPr>
              <w:t>0-5, 6-9, 10-29, 30-90, and 90+ columns</w:t>
            </w:r>
          </w:p>
          <w:p w14:paraId="04036118" w14:textId="77777777" w:rsidR="00561690" w:rsidRPr="00C650ED" w:rsidRDefault="00561690" w:rsidP="00C650ED">
            <w:pPr>
              <w:pStyle w:val="BulletText1"/>
              <w:numPr>
                <w:ilvl w:val="0"/>
                <w:numId w:val="21"/>
              </w:numPr>
              <w:rPr>
                <w:sz w:val="22"/>
                <w:szCs w:val="22"/>
              </w:rPr>
            </w:pPr>
            <w:bookmarkStart w:id="1410" w:name="_Hlk177554222"/>
            <w:bookmarkEnd w:id="1409"/>
            <w:r w:rsidRPr="00C650ED">
              <w:rPr>
                <w:sz w:val="22"/>
                <w:szCs w:val="22"/>
              </w:rPr>
              <w:t>Link information – linked message(s) to the order record</w:t>
            </w:r>
          </w:p>
          <w:p w14:paraId="10B08287" w14:textId="77777777" w:rsidR="00561690" w:rsidRPr="00C650ED" w:rsidRDefault="00561690" w:rsidP="00C650ED">
            <w:pPr>
              <w:pStyle w:val="BulletText1"/>
              <w:numPr>
                <w:ilvl w:val="0"/>
                <w:numId w:val="21"/>
              </w:numPr>
              <w:rPr>
                <w:sz w:val="22"/>
                <w:szCs w:val="22"/>
              </w:rPr>
            </w:pPr>
            <w:bookmarkStart w:id="1411" w:name="_Hlk177554223"/>
            <w:bookmarkEnd w:id="1410"/>
            <w:r w:rsidRPr="00C650ED">
              <w:rPr>
                <w:sz w:val="22"/>
                <w:szCs w:val="22"/>
              </w:rPr>
              <w:t>Brief description</w:t>
            </w:r>
          </w:p>
          <w:p w14:paraId="5E8C4058" w14:textId="77777777" w:rsidR="00561690" w:rsidRPr="00C650ED" w:rsidRDefault="00561690" w:rsidP="00C650ED">
            <w:pPr>
              <w:pStyle w:val="BulletText1"/>
              <w:numPr>
                <w:ilvl w:val="0"/>
                <w:numId w:val="21"/>
              </w:numPr>
              <w:rPr>
                <w:sz w:val="22"/>
                <w:szCs w:val="22"/>
              </w:rPr>
            </w:pPr>
            <w:bookmarkStart w:id="1412" w:name="_Hlk177554224"/>
            <w:bookmarkEnd w:id="1411"/>
            <w:r w:rsidRPr="00C650ED">
              <w:rPr>
                <w:sz w:val="22"/>
                <w:szCs w:val="22"/>
              </w:rPr>
              <w:t>Patient name</w:t>
            </w:r>
          </w:p>
          <w:p w14:paraId="458D5EDD" w14:textId="77777777" w:rsidR="00561690" w:rsidRPr="00C650ED" w:rsidRDefault="00561690" w:rsidP="00C650ED">
            <w:pPr>
              <w:pStyle w:val="BulletText1"/>
              <w:numPr>
                <w:ilvl w:val="0"/>
                <w:numId w:val="21"/>
              </w:numPr>
              <w:rPr>
                <w:sz w:val="22"/>
                <w:szCs w:val="22"/>
              </w:rPr>
            </w:pPr>
            <w:bookmarkStart w:id="1413" w:name="_Hlk177554225"/>
            <w:bookmarkEnd w:id="1412"/>
            <w:r w:rsidRPr="00C650ED">
              <w:rPr>
                <w:sz w:val="22"/>
                <w:szCs w:val="22"/>
              </w:rPr>
              <w:t>Social Security Number</w:t>
            </w:r>
          </w:p>
          <w:bookmarkEnd w:id="1413"/>
          <w:p w14:paraId="5B7D1787" w14:textId="77777777" w:rsidR="00561690" w:rsidRPr="00C650ED" w:rsidRDefault="00561690" w:rsidP="00561690">
            <w:pPr>
              <w:pStyle w:val="BlockText"/>
              <w:rPr>
                <w:szCs w:val="22"/>
              </w:rPr>
            </w:pPr>
          </w:p>
          <w:p w14:paraId="68FC8EAD" w14:textId="77777777" w:rsidR="00561690" w:rsidRPr="00C650ED" w:rsidRDefault="00561690" w:rsidP="00561690">
            <w:pPr>
              <w:pStyle w:val="BlockText"/>
              <w:rPr>
                <w:szCs w:val="22"/>
              </w:rPr>
            </w:pPr>
            <w:bookmarkStart w:id="1414" w:name="_Hlk177554226"/>
            <w:r w:rsidRPr="00C650ED">
              <w:rPr>
                <w:szCs w:val="22"/>
                <w:u w:val="single"/>
              </w:rPr>
              <w:t>Fields</w:t>
            </w:r>
            <w:r w:rsidRPr="00C650ED">
              <w:rPr>
                <w:szCs w:val="22"/>
              </w:rPr>
              <w:t>:</w:t>
            </w:r>
          </w:p>
          <w:p w14:paraId="3BFA6D9F" w14:textId="77777777" w:rsidR="00561690" w:rsidRPr="00C650ED" w:rsidRDefault="00561690" w:rsidP="00561690">
            <w:pPr>
              <w:pStyle w:val="BulletText1"/>
              <w:tabs>
                <w:tab w:val="num" w:pos="360"/>
              </w:tabs>
              <w:ind w:left="360" w:hanging="360"/>
              <w:rPr>
                <w:sz w:val="22"/>
                <w:szCs w:val="22"/>
              </w:rPr>
            </w:pPr>
            <w:bookmarkStart w:id="1415" w:name="_Hlk177554227"/>
            <w:bookmarkEnd w:id="1414"/>
            <w:r w:rsidRPr="00C650ED">
              <w:rPr>
                <w:sz w:val="22"/>
                <w:szCs w:val="22"/>
              </w:rPr>
              <w:t>Selection Result Totals (near bottom of window) include:</w:t>
            </w:r>
          </w:p>
          <w:bookmarkEnd w:id="1415"/>
          <w:p w14:paraId="114C4063" w14:textId="77777777" w:rsidR="00561690" w:rsidRPr="00C650ED" w:rsidRDefault="00561690" w:rsidP="00561690">
            <w:pPr>
              <w:pStyle w:val="BlockText"/>
              <w:rPr>
                <w:szCs w:val="22"/>
              </w:rPr>
            </w:pPr>
          </w:p>
          <w:p w14:paraId="354EBE5A" w14:textId="77777777" w:rsidR="00561690" w:rsidRPr="00C650ED" w:rsidRDefault="00561690" w:rsidP="009134C5">
            <w:pPr>
              <w:pStyle w:val="BulletText1"/>
              <w:numPr>
                <w:ilvl w:val="0"/>
                <w:numId w:val="21"/>
              </w:numPr>
              <w:rPr>
                <w:sz w:val="22"/>
                <w:szCs w:val="22"/>
              </w:rPr>
            </w:pPr>
            <w:bookmarkStart w:id="1416" w:name="_Hlk177554228"/>
            <w:r w:rsidRPr="00C650ED">
              <w:rPr>
                <w:sz w:val="22"/>
                <w:szCs w:val="22"/>
              </w:rPr>
              <w:t>Total records found</w:t>
            </w:r>
          </w:p>
          <w:p w14:paraId="28E958DD" w14:textId="77777777" w:rsidR="00561690" w:rsidRPr="00C650ED" w:rsidRDefault="00561690" w:rsidP="009134C5">
            <w:pPr>
              <w:pStyle w:val="BulletText1"/>
              <w:numPr>
                <w:ilvl w:val="0"/>
                <w:numId w:val="21"/>
              </w:numPr>
              <w:rPr>
                <w:sz w:val="22"/>
                <w:szCs w:val="22"/>
              </w:rPr>
            </w:pPr>
            <w:bookmarkStart w:id="1417" w:name="_Hlk177554229"/>
            <w:bookmarkEnd w:id="1416"/>
            <w:r w:rsidRPr="00C650ED">
              <w:rPr>
                <w:sz w:val="22"/>
                <w:szCs w:val="22"/>
              </w:rPr>
              <w:t>Total delayed records by calculation</w:t>
            </w:r>
          </w:p>
          <w:bookmarkEnd w:id="1417"/>
          <w:p w14:paraId="1B02EBC8" w14:textId="77777777" w:rsidR="00561690" w:rsidRPr="00C650ED" w:rsidRDefault="00561690" w:rsidP="009134C5">
            <w:pPr>
              <w:pStyle w:val="BulletText1"/>
              <w:numPr>
                <w:ilvl w:val="0"/>
                <w:numId w:val="21"/>
              </w:numPr>
              <w:rPr>
                <w:sz w:val="22"/>
                <w:szCs w:val="22"/>
              </w:rPr>
            </w:pPr>
            <w:r w:rsidRPr="00C650ED">
              <w:rPr>
                <w:sz w:val="22"/>
                <w:szCs w:val="22"/>
              </w:rPr>
              <w:t>Percent delayed records by calculation</w:t>
            </w:r>
          </w:p>
        </w:tc>
      </w:tr>
      <w:bookmarkEnd w:id="1399"/>
    </w:tbl>
    <w:p w14:paraId="0256B858" w14:textId="77777777" w:rsidR="00561690" w:rsidRDefault="00561690" w:rsidP="00561690">
      <w:pPr>
        <w:pStyle w:val="BlockLine"/>
        <w:rPr>
          <w:sz w:val="16"/>
        </w:rPr>
      </w:pPr>
    </w:p>
    <w:p w14:paraId="53EAC077" w14:textId="77777777" w:rsidR="00561690" w:rsidRPr="00D90F7D" w:rsidRDefault="00561690" w:rsidP="00C650ED">
      <w:pPr>
        <w:pStyle w:val="MapTitle"/>
      </w:pPr>
      <w:bookmarkStart w:id="1418" w:name="_Hlk177554230"/>
      <w:r w:rsidRPr="00D90F7D">
        <w:br w:type="page"/>
      </w:r>
      <w:bookmarkStart w:id="1419" w:name="_Toc44299370"/>
      <w:bookmarkStart w:id="1420" w:name="_Toc172537352"/>
      <w:r w:rsidRPr="00D90F7D">
        <w:lastRenderedPageBreak/>
        <w:t>Select a Site(s)</w:t>
      </w:r>
      <w:bookmarkEnd w:id="1419"/>
      <w:bookmarkEnd w:id="1420"/>
    </w:p>
    <w:bookmarkEnd w:id="1418"/>
    <w:p w14:paraId="6FE66D6C" w14:textId="18758504" w:rsidR="00561690" w:rsidRDefault="00561690" w:rsidP="00561690">
      <w:pPr>
        <w:pStyle w:val="BlockLine"/>
        <w:rPr>
          <w:sz w:val="22"/>
        </w:rPr>
      </w:pPr>
    </w:p>
    <w:tbl>
      <w:tblPr>
        <w:tblW w:w="0" w:type="auto"/>
        <w:tblLayout w:type="fixed"/>
        <w:tblLook w:val="0000" w:firstRow="0" w:lastRow="0" w:firstColumn="0" w:lastColumn="0" w:noHBand="0" w:noVBand="0"/>
      </w:tblPr>
      <w:tblGrid>
        <w:gridCol w:w="1728"/>
        <w:gridCol w:w="7740"/>
      </w:tblGrid>
      <w:tr w:rsidR="00561690" w14:paraId="662E6EDE" w14:textId="77777777">
        <w:trPr>
          <w:cantSplit/>
        </w:trPr>
        <w:tc>
          <w:tcPr>
            <w:tcW w:w="1728" w:type="dxa"/>
          </w:tcPr>
          <w:p w14:paraId="7600B10E" w14:textId="77777777" w:rsidR="00561690" w:rsidRDefault="00561690" w:rsidP="00561690">
            <w:pPr>
              <w:pStyle w:val="BlockLabel"/>
            </w:pPr>
            <w:bookmarkStart w:id="1421" w:name="_Hlk177547858"/>
            <w:r>
              <w:t>Select Site</w:t>
            </w:r>
          </w:p>
        </w:tc>
        <w:tc>
          <w:tcPr>
            <w:tcW w:w="7740" w:type="dxa"/>
          </w:tcPr>
          <w:p w14:paraId="13956AC9" w14:textId="3DA34B49" w:rsidR="00561690" w:rsidRDefault="00561690" w:rsidP="00561690">
            <w:pPr>
              <w:pStyle w:val="BlockText"/>
            </w:pPr>
            <w:r>
              <w:t>The first thing you must do to view the DOR is to select a site for the records that you want to display.</w:t>
            </w:r>
            <w:r w:rsidR="00FD2460">
              <w:t xml:space="preserve"> </w:t>
            </w:r>
            <w:r>
              <w:t>If you are a multi-site facility, you will be able to select the specific site you want to view via the drop down box.</w:t>
            </w:r>
            <w:r w:rsidR="00FD2460">
              <w:t xml:space="preserve"> </w:t>
            </w:r>
            <w:r>
              <w:rPr>
                <w:b/>
                <w:bCs/>
                <w:u w:val="single"/>
              </w:rPr>
              <w:t>Recommendation</w:t>
            </w:r>
            <w:r>
              <w:rPr>
                <w:b/>
                <w:bCs/>
              </w:rPr>
              <w:t>:</w:t>
            </w:r>
            <w:r w:rsidR="00FD2460">
              <w:t xml:space="preserve"> </w:t>
            </w:r>
            <w:r>
              <w:t>It is highly recommended that you select the “</w:t>
            </w:r>
            <w:r>
              <w:rPr>
                <w:b/>
                <w:bCs/>
                <w:i/>
                <w:iCs/>
              </w:rPr>
              <w:t>Or…All Sites</w:t>
            </w:r>
            <w:r>
              <w:t>” checkbox.</w:t>
            </w:r>
          </w:p>
        </w:tc>
      </w:tr>
      <w:bookmarkEnd w:id="1421"/>
    </w:tbl>
    <w:p w14:paraId="1E60304A" w14:textId="77777777" w:rsidR="00561690" w:rsidRDefault="00561690" w:rsidP="00561690">
      <w:pPr>
        <w:pStyle w:val="BlockLine"/>
        <w:rPr>
          <w:sz w:val="22"/>
        </w:rPr>
      </w:pPr>
    </w:p>
    <w:tbl>
      <w:tblPr>
        <w:tblW w:w="0" w:type="auto"/>
        <w:tblLayout w:type="fixed"/>
        <w:tblLook w:val="0000" w:firstRow="0" w:lastRow="0" w:firstColumn="0" w:lastColumn="0" w:noHBand="0" w:noVBand="0"/>
      </w:tblPr>
      <w:tblGrid>
        <w:gridCol w:w="1728"/>
        <w:gridCol w:w="7740"/>
      </w:tblGrid>
      <w:tr w:rsidR="00561690" w14:paraId="04AE8546" w14:textId="77777777">
        <w:trPr>
          <w:cantSplit/>
        </w:trPr>
        <w:tc>
          <w:tcPr>
            <w:tcW w:w="1728" w:type="dxa"/>
          </w:tcPr>
          <w:p w14:paraId="6B29411A" w14:textId="77777777" w:rsidR="00561690" w:rsidRDefault="00561690" w:rsidP="00561690">
            <w:pPr>
              <w:pStyle w:val="BlockLabel"/>
            </w:pPr>
            <w:bookmarkStart w:id="1422" w:name="_Hlk177547860"/>
            <w:r>
              <w:t>Steps</w:t>
            </w:r>
          </w:p>
        </w:tc>
        <w:tc>
          <w:tcPr>
            <w:tcW w:w="7740" w:type="dxa"/>
          </w:tcPr>
          <w:p w14:paraId="28B36175" w14:textId="77777777" w:rsidR="00561690" w:rsidRDefault="00561690" w:rsidP="00561690">
            <w:pPr>
              <w:pStyle w:val="BlockText"/>
            </w:pPr>
            <w:r>
              <w:t>To begin the process to display the DOR data, follow this first step:</w:t>
            </w:r>
          </w:p>
        </w:tc>
      </w:tr>
      <w:bookmarkEnd w:id="1422"/>
    </w:tbl>
    <w:p w14:paraId="363B71A6" w14:textId="6F7CA711" w:rsidR="00561690" w:rsidRDefault="00561690" w:rsidP="00561690">
      <w:pPr>
        <w:pStyle w:val="BlockLine"/>
        <w:rPr>
          <w:sz w:val="22"/>
        </w:rPr>
      </w:pPr>
    </w:p>
    <w:tbl>
      <w:tblPr>
        <w:tblW w:w="0" w:type="auto"/>
        <w:tblInd w:w="1829" w:type="dxa"/>
        <w:tblLayout w:type="fixed"/>
        <w:tblLook w:val="0000" w:firstRow="0" w:lastRow="0" w:firstColumn="0" w:lastColumn="0" w:noHBand="0" w:noVBand="0"/>
      </w:tblPr>
      <w:tblGrid>
        <w:gridCol w:w="878"/>
        <w:gridCol w:w="6670"/>
      </w:tblGrid>
      <w:tr w:rsidR="00561690" w14:paraId="095C0922" w14:textId="77777777">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2183AF05" w14:textId="77777777" w:rsidR="00561690" w:rsidRDefault="00561690" w:rsidP="00561690">
            <w:pPr>
              <w:pStyle w:val="TableHeaderText"/>
            </w:pPr>
            <w:bookmarkStart w:id="1423" w:name="_Hlk177554231"/>
            <w:bookmarkStart w:id="1424" w:name="_Hlk177547861"/>
            <w:r>
              <w:t>Step</w:t>
            </w:r>
          </w:p>
        </w:tc>
        <w:tc>
          <w:tcPr>
            <w:tcW w:w="6670" w:type="dxa"/>
            <w:tcBorders>
              <w:top w:val="single" w:sz="6" w:space="0" w:color="auto"/>
              <w:bottom w:val="single" w:sz="6" w:space="0" w:color="auto"/>
              <w:right w:val="single" w:sz="6" w:space="0" w:color="auto"/>
            </w:tcBorders>
            <w:shd w:val="clear" w:color="auto" w:fill="E6E6E6"/>
          </w:tcPr>
          <w:p w14:paraId="53DE11C1" w14:textId="77777777" w:rsidR="00561690" w:rsidRDefault="00561690" w:rsidP="00561690">
            <w:pPr>
              <w:pStyle w:val="TableHeaderText"/>
            </w:pPr>
            <w:r>
              <w:t>Action</w:t>
            </w:r>
          </w:p>
        </w:tc>
      </w:tr>
      <w:tr w:rsidR="00561690" w14:paraId="5A205662" w14:textId="77777777">
        <w:trPr>
          <w:cantSplit/>
        </w:trPr>
        <w:tc>
          <w:tcPr>
            <w:tcW w:w="878" w:type="dxa"/>
            <w:tcBorders>
              <w:top w:val="single" w:sz="6" w:space="0" w:color="auto"/>
              <w:left w:val="single" w:sz="6" w:space="0" w:color="auto"/>
              <w:bottom w:val="single" w:sz="6" w:space="0" w:color="auto"/>
              <w:right w:val="single" w:sz="6" w:space="0" w:color="auto"/>
            </w:tcBorders>
          </w:tcPr>
          <w:p w14:paraId="2AD72609" w14:textId="77777777" w:rsidR="00561690" w:rsidRDefault="00561690" w:rsidP="00561690">
            <w:pPr>
              <w:pStyle w:val="TableText"/>
              <w:jc w:val="center"/>
            </w:pPr>
            <w:bookmarkStart w:id="1425" w:name="_Hlk177554232"/>
            <w:bookmarkEnd w:id="1423"/>
            <w:r>
              <w:t>1</w:t>
            </w:r>
          </w:p>
        </w:tc>
        <w:tc>
          <w:tcPr>
            <w:tcW w:w="6670" w:type="dxa"/>
            <w:tcBorders>
              <w:top w:val="single" w:sz="6" w:space="0" w:color="auto"/>
              <w:bottom w:val="single" w:sz="6" w:space="0" w:color="auto"/>
              <w:right w:val="single" w:sz="6" w:space="0" w:color="auto"/>
            </w:tcBorders>
          </w:tcPr>
          <w:p w14:paraId="1ADAE217" w14:textId="77777777" w:rsidR="00561690" w:rsidRDefault="00561690" w:rsidP="00561690">
            <w:pPr>
              <w:pStyle w:val="TableText"/>
            </w:pPr>
            <w:r>
              <w:t>Click the “</w:t>
            </w:r>
            <w:r>
              <w:rPr>
                <w:b/>
                <w:bCs/>
                <w:i/>
                <w:iCs/>
              </w:rPr>
              <w:t>Or…All Sites</w:t>
            </w:r>
            <w:r>
              <w:t>” checkbox to view ALL sites and CBOC data.</w:t>
            </w:r>
          </w:p>
        </w:tc>
      </w:tr>
      <w:bookmarkEnd w:id="1424"/>
      <w:bookmarkEnd w:id="1425"/>
    </w:tbl>
    <w:p w14:paraId="259ED920"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569458A9" w14:textId="77777777">
        <w:trPr>
          <w:cantSplit/>
        </w:trPr>
        <w:tc>
          <w:tcPr>
            <w:tcW w:w="1728" w:type="dxa"/>
          </w:tcPr>
          <w:p w14:paraId="59FC6D33" w14:textId="77777777" w:rsidR="00561690" w:rsidRDefault="00561690" w:rsidP="00561690">
            <w:pPr>
              <w:pStyle w:val="BlockLabel"/>
            </w:pPr>
            <w:bookmarkStart w:id="1426" w:name="_Hlk177547863"/>
            <w:r>
              <w:t>DOR window</w:t>
            </w:r>
          </w:p>
        </w:tc>
        <w:tc>
          <w:tcPr>
            <w:tcW w:w="7740" w:type="dxa"/>
          </w:tcPr>
          <w:p w14:paraId="43F62FCB" w14:textId="4372D717" w:rsidR="00561690" w:rsidRDefault="0048066A" w:rsidP="00561690">
            <w:pPr>
              <w:pStyle w:val="BlockText"/>
            </w:pPr>
            <w:r>
              <w:rPr>
                <w:rFonts w:ascii="Comic Sans MS" w:hAnsi="Comic Sans MS"/>
                <w:noProof/>
                <w:color w:val="0000FF"/>
              </w:rPr>
              <w:drawing>
                <wp:inline distT="0" distB="0" distL="0" distR="0" wp14:anchorId="675425DF" wp14:editId="0E8DE90A">
                  <wp:extent cx="4777105" cy="3379470"/>
                  <wp:effectExtent l="0" t="0" r="0" b="0"/>
                  <wp:docPr id="86" name="Picture 86" descr="Screenshot of DO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Screenshot of DOR window"/>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77105" cy="3379470"/>
                          </a:xfrm>
                          <a:prstGeom prst="rect">
                            <a:avLst/>
                          </a:prstGeom>
                          <a:noFill/>
                          <a:ln>
                            <a:noFill/>
                          </a:ln>
                        </pic:spPr>
                      </pic:pic>
                    </a:graphicData>
                  </a:graphic>
                </wp:inline>
              </w:drawing>
            </w:r>
          </w:p>
        </w:tc>
      </w:tr>
      <w:bookmarkEnd w:id="1426"/>
    </w:tbl>
    <w:p w14:paraId="141A240A" w14:textId="77777777" w:rsidR="00561690" w:rsidRDefault="00561690" w:rsidP="00561690">
      <w:pPr>
        <w:pStyle w:val="BlockLine"/>
        <w:rPr>
          <w:sz w:val="22"/>
        </w:rPr>
      </w:pPr>
    </w:p>
    <w:tbl>
      <w:tblPr>
        <w:tblW w:w="0" w:type="auto"/>
        <w:tblLayout w:type="fixed"/>
        <w:tblLook w:val="0000" w:firstRow="0" w:lastRow="0" w:firstColumn="0" w:lastColumn="0" w:noHBand="0" w:noVBand="0"/>
      </w:tblPr>
      <w:tblGrid>
        <w:gridCol w:w="1728"/>
        <w:gridCol w:w="7740"/>
      </w:tblGrid>
      <w:tr w:rsidR="00561690" w14:paraId="7375D286" w14:textId="77777777">
        <w:trPr>
          <w:cantSplit/>
        </w:trPr>
        <w:tc>
          <w:tcPr>
            <w:tcW w:w="1728" w:type="dxa"/>
          </w:tcPr>
          <w:p w14:paraId="49E5428A" w14:textId="548A17C5" w:rsidR="00561690" w:rsidRDefault="00561690" w:rsidP="00561690">
            <w:pPr>
              <w:pStyle w:val="BlockLabel"/>
            </w:pPr>
            <w:bookmarkStart w:id="1427" w:name="_Hlk177547865"/>
            <w:r>
              <w:lastRenderedPageBreak/>
              <w:t xml:space="preserve">Select </w:t>
            </w:r>
            <w:r w:rsidR="005D3DB0">
              <w:t>“</w:t>
            </w:r>
            <w:r>
              <w:t>ALL Sites”</w:t>
            </w:r>
          </w:p>
        </w:tc>
        <w:tc>
          <w:tcPr>
            <w:tcW w:w="7740" w:type="dxa"/>
          </w:tcPr>
          <w:p w14:paraId="7B3676BB" w14:textId="19D2EE92" w:rsidR="00561690" w:rsidRDefault="00561690" w:rsidP="00561690">
            <w:pPr>
              <w:pStyle w:val="BlockText"/>
            </w:pPr>
            <w:r>
              <w:t xml:space="preserve">If you want to view all available suspense entries/electronic consult orders including Community Based Outpatient Clinics (CBOC) data, click the </w:t>
            </w:r>
            <w:r>
              <w:rPr>
                <w:b/>
                <w:bCs/>
              </w:rPr>
              <w:t>All Sites</w:t>
            </w:r>
            <w:r>
              <w:t xml:space="preserve"> checkbox instead of selecting your specific site from the </w:t>
            </w:r>
            <w:r>
              <w:rPr>
                <w:b/>
                <w:bCs/>
              </w:rPr>
              <w:t>Site</w:t>
            </w:r>
            <w:r>
              <w:t xml:space="preserve"> drop-down list box.</w:t>
            </w:r>
            <w:r w:rsidR="00FD2460">
              <w:t xml:space="preserve"> </w:t>
            </w:r>
            <w:r>
              <w:t>This ensures that the display will include all sites.</w:t>
            </w:r>
            <w:r w:rsidR="00FD2460">
              <w:t xml:space="preserve"> </w:t>
            </w:r>
            <w:r>
              <w:t xml:space="preserve">For example, the </w:t>
            </w:r>
            <w:smartTag w:uri="urn:schemas-microsoft-com:office:smarttags" w:element="City">
              <w:r>
                <w:t>Kenosha</w:t>
              </w:r>
            </w:smartTag>
            <w:r>
              <w:t xml:space="preserve">, Wisconsin CBOC will not display when the </w:t>
            </w:r>
            <w:smartTag w:uri="urn:schemas-microsoft-com:office:smarttags" w:element="place">
              <w:smartTag w:uri="urn:schemas-microsoft-com:office:smarttags" w:element="City">
                <w:r>
                  <w:t>Milwaukee</w:t>
                </w:r>
              </w:smartTag>
            </w:smartTag>
            <w:r>
              <w:t xml:space="preserve"> site is selected only.</w:t>
            </w:r>
            <w:r w:rsidR="00FD2460">
              <w:t xml:space="preserve"> </w:t>
            </w:r>
            <w:r>
              <w:t xml:space="preserve">These records display when the </w:t>
            </w:r>
            <w:r>
              <w:rPr>
                <w:b/>
                <w:bCs/>
              </w:rPr>
              <w:t>All Sites</w:t>
            </w:r>
            <w:r>
              <w:t xml:space="preserve"> checkbox is selected.</w:t>
            </w:r>
            <w:r w:rsidR="00FD2460">
              <w:t xml:space="preserve"> </w:t>
            </w:r>
          </w:p>
        </w:tc>
      </w:tr>
      <w:bookmarkEnd w:id="1427"/>
    </w:tbl>
    <w:p w14:paraId="0A1A62C8" w14:textId="77777777" w:rsidR="00561690" w:rsidRDefault="00561690" w:rsidP="00561690">
      <w:pPr>
        <w:pStyle w:val="BlockLine"/>
        <w:rPr>
          <w:sz w:val="22"/>
        </w:rPr>
      </w:pPr>
    </w:p>
    <w:p w14:paraId="314C4F20" w14:textId="77777777" w:rsidR="00561690" w:rsidRPr="00D90F7D" w:rsidRDefault="00561690" w:rsidP="005D3DB0">
      <w:pPr>
        <w:pStyle w:val="Heading3"/>
      </w:pPr>
      <w:bookmarkStart w:id="1428" w:name="_Hlk177554233"/>
      <w:r w:rsidRPr="00D90F7D">
        <w:br w:type="page"/>
      </w:r>
      <w:bookmarkStart w:id="1429" w:name="_Toc44299371"/>
      <w:bookmarkStart w:id="1430" w:name="_Toc172537353"/>
      <w:bookmarkStart w:id="1431" w:name="_Toc177550942"/>
      <w:r w:rsidRPr="00D90F7D">
        <w:lastRenderedPageBreak/>
        <w:t>Select a Starting Date</w:t>
      </w:r>
      <w:bookmarkEnd w:id="1429"/>
      <w:bookmarkEnd w:id="1430"/>
      <w:bookmarkEnd w:id="1431"/>
    </w:p>
    <w:bookmarkEnd w:id="1428"/>
    <w:p w14:paraId="57844881" w14:textId="77777777" w:rsidR="00561690" w:rsidRDefault="00561690" w:rsidP="00561690">
      <w:pPr>
        <w:pStyle w:val="BlockLine"/>
        <w:rPr>
          <w:sz w:val="16"/>
        </w:rPr>
      </w:pPr>
    </w:p>
    <w:tbl>
      <w:tblPr>
        <w:tblW w:w="0" w:type="auto"/>
        <w:tblLayout w:type="fixed"/>
        <w:tblLook w:val="0000" w:firstRow="0" w:lastRow="0" w:firstColumn="0" w:lastColumn="0" w:noHBand="0" w:noVBand="0"/>
      </w:tblPr>
      <w:tblGrid>
        <w:gridCol w:w="1728"/>
        <w:gridCol w:w="7740"/>
      </w:tblGrid>
      <w:tr w:rsidR="00561690" w14:paraId="307632BD" w14:textId="77777777">
        <w:trPr>
          <w:cantSplit/>
        </w:trPr>
        <w:tc>
          <w:tcPr>
            <w:tcW w:w="1728" w:type="dxa"/>
          </w:tcPr>
          <w:p w14:paraId="08DE5A74" w14:textId="77777777" w:rsidR="00561690" w:rsidRDefault="00561690" w:rsidP="00561690">
            <w:pPr>
              <w:pStyle w:val="BlockLabel"/>
            </w:pPr>
            <w:bookmarkStart w:id="1432" w:name="_Hlk177547866"/>
            <w:r>
              <w:t>Date/Calendar</w:t>
            </w:r>
          </w:p>
        </w:tc>
        <w:tc>
          <w:tcPr>
            <w:tcW w:w="7740" w:type="dxa"/>
          </w:tcPr>
          <w:p w14:paraId="5540C298" w14:textId="65DA3736" w:rsidR="00561690" w:rsidRDefault="00561690" w:rsidP="00561690">
            <w:pPr>
              <w:pStyle w:val="BlockText"/>
            </w:pPr>
            <w:r>
              <w:t xml:space="preserve">Note the </w:t>
            </w:r>
            <w:r>
              <w:rPr>
                <w:b/>
                <w:bCs/>
                <w:i/>
                <w:iCs/>
              </w:rPr>
              <w:t>Starting Date</w:t>
            </w:r>
            <w:r>
              <w:t xml:space="preserve"> defaults to the current date.</w:t>
            </w:r>
            <w:r w:rsidR="00FD2460">
              <w:t xml:space="preserve"> </w:t>
            </w:r>
            <w:r>
              <w:t>You can change this date.</w:t>
            </w:r>
            <w:r w:rsidR="00FD2460">
              <w:t xml:space="preserve"> </w:t>
            </w:r>
            <w:r>
              <w:t xml:space="preserve">Enter a </w:t>
            </w:r>
            <w:r>
              <w:rPr>
                <w:b/>
                <w:bCs/>
                <w:i/>
                <w:iCs/>
              </w:rPr>
              <w:t>Starting Date</w:t>
            </w:r>
            <w:r>
              <w:t xml:space="preserve"> by clicking on the drop-down list box.</w:t>
            </w:r>
            <w:r w:rsidR="00FD2460">
              <w:t xml:space="preserve"> </w:t>
            </w:r>
            <w:r>
              <w:t>A calendar displays with the current date circled in red and shown at the bottom of the calendar.</w:t>
            </w:r>
            <w:r w:rsidR="00FD2460">
              <w:t xml:space="preserve"> </w:t>
            </w:r>
            <w:r>
              <w:t xml:space="preserve">You can accept the current date by clicking on it. </w:t>
            </w:r>
          </w:p>
        </w:tc>
      </w:tr>
      <w:bookmarkEnd w:id="1432"/>
    </w:tbl>
    <w:p w14:paraId="41853741" w14:textId="77777777" w:rsidR="00561690" w:rsidRDefault="00561690" w:rsidP="00561690">
      <w:pPr>
        <w:pStyle w:val="BlockLine"/>
        <w:rPr>
          <w:sz w:val="16"/>
        </w:rPr>
      </w:pPr>
    </w:p>
    <w:tbl>
      <w:tblPr>
        <w:tblW w:w="0" w:type="auto"/>
        <w:tblLayout w:type="fixed"/>
        <w:tblLook w:val="0000" w:firstRow="0" w:lastRow="0" w:firstColumn="0" w:lastColumn="0" w:noHBand="0" w:noVBand="0"/>
      </w:tblPr>
      <w:tblGrid>
        <w:gridCol w:w="1728"/>
        <w:gridCol w:w="7740"/>
      </w:tblGrid>
      <w:tr w:rsidR="00561690" w14:paraId="358D478C" w14:textId="77777777">
        <w:trPr>
          <w:cantSplit/>
        </w:trPr>
        <w:tc>
          <w:tcPr>
            <w:tcW w:w="1728" w:type="dxa"/>
          </w:tcPr>
          <w:p w14:paraId="2EA5941A" w14:textId="77777777" w:rsidR="00561690" w:rsidRDefault="00561690" w:rsidP="00561690">
            <w:pPr>
              <w:pStyle w:val="BlockLabel"/>
            </w:pPr>
            <w:bookmarkStart w:id="1433" w:name="_Hlk177547867"/>
            <w:r>
              <w:t>Steps</w:t>
            </w:r>
          </w:p>
        </w:tc>
        <w:tc>
          <w:tcPr>
            <w:tcW w:w="7740" w:type="dxa"/>
          </w:tcPr>
          <w:p w14:paraId="212F7AF8" w14:textId="77777777" w:rsidR="00561690" w:rsidRDefault="00561690" w:rsidP="00561690">
            <w:pPr>
              <w:pStyle w:val="BlockText"/>
            </w:pPr>
            <w:r>
              <w:t>To continue to display the DOR data, follow this step:</w:t>
            </w:r>
          </w:p>
        </w:tc>
      </w:tr>
      <w:bookmarkEnd w:id="1433"/>
    </w:tbl>
    <w:p w14:paraId="07FE9C55" w14:textId="77777777" w:rsidR="00561690" w:rsidRDefault="00561690" w:rsidP="00561690">
      <w:pPr>
        <w:rPr>
          <w:sz w:val="16"/>
        </w:rPr>
      </w:pPr>
    </w:p>
    <w:tbl>
      <w:tblPr>
        <w:tblW w:w="0" w:type="auto"/>
        <w:tblInd w:w="1829" w:type="dxa"/>
        <w:tblLayout w:type="fixed"/>
        <w:tblLook w:val="0000" w:firstRow="0" w:lastRow="0" w:firstColumn="0" w:lastColumn="0" w:noHBand="0" w:noVBand="0"/>
      </w:tblPr>
      <w:tblGrid>
        <w:gridCol w:w="878"/>
        <w:gridCol w:w="6670"/>
      </w:tblGrid>
      <w:tr w:rsidR="00561690" w14:paraId="5B0918F8" w14:textId="77777777">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4DC00D85" w14:textId="77777777" w:rsidR="00561690" w:rsidRDefault="00561690" w:rsidP="00561690">
            <w:pPr>
              <w:pStyle w:val="TableHeaderText"/>
            </w:pPr>
            <w:bookmarkStart w:id="1434" w:name="_Hlk177554234"/>
            <w:bookmarkStart w:id="1435" w:name="_Hlk177547869"/>
            <w:r>
              <w:t>Step</w:t>
            </w:r>
          </w:p>
        </w:tc>
        <w:tc>
          <w:tcPr>
            <w:tcW w:w="6670" w:type="dxa"/>
            <w:tcBorders>
              <w:top w:val="single" w:sz="6" w:space="0" w:color="auto"/>
              <w:bottom w:val="single" w:sz="6" w:space="0" w:color="auto"/>
              <w:right w:val="single" w:sz="6" w:space="0" w:color="auto"/>
            </w:tcBorders>
            <w:shd w:val="clear" w:color="auto" w:fill="E6E6E6"/>
          </w:tcPr>
          <w:p w14:paraId="5BD37A56" w14:textId="77777777" w:rsidR="00561690" w:rsidRDefault="00561690" w:rsidP="00561690">
            <w:pPr>
              <w:pStyle w:val="TableHeaderText"/>
            </w:pPr>
            <w:r>
              <w:t>Action</w:t>
            </w:r>
          </w:p>
        </w:tc>
      </w:tr>
      <w:tr w:rsidR="00561690" w14:paraId="4ECB49C6" w14:textId="77777777">
        <w:trPr>
          <w:cantSplit/>
        </w:trPr>
        <w:tc>
          <w:tcPr>
            <w:tcW w:w="878" w:type="dxa"/>
            <w:tcBorders>
              <w:top w:val="single" w:sz="6" w:space="0" w:color="auto"/>
              <w:left w:val="single" w:sz="6" w:space="0" w:color="auto"/>
              <w:bottom w:val="single" w:sz="6" w:space="0" w:color="auto"/>
              <w:right w:val="single" w:sz="6" w:space="0" w:color="auto"/>
            </w:tcBorders>
          </w:tcPr>
          <w:p w14:paraId="070FD93C" w14:textId="77777777" w:rsidR="00561690" w:rsidRDefault="00561690" w:rsidP="00561690">
            <w:pPr>
              <w:pStyle w:val="TableText"/>
              <w:jc w:val="center"/>
            </w:pPr>
            <w:bookmarkStart w:id="1436" w:name="_Hlk177554235"/>
            <w:bookmarkEnd w:id="1434"/>
            <w:r>
              <w:t>2</w:t>
            </w:r>
          </w:p>
        </w:tc>
        <w:tc>
          <w:tcPr>
            <w:tcW w:w="6670" w:type="dxa"/>
            <w:tcBorders>
              <w:top w:val="single" w:sz="6" w:space="0" w:color="auto"/>
              <w:bottom w:val="single" w:sz="6" w:space="0" w:color="auto"/>
              <w:right w:val="single" w:sz="6" w:space="0" w:color="auto"/>
            </w:tcBorders>
          </w:tcPr>
          <w:p w14:paraId="060D7EEF" w14:textId="77777777" w:rsidR="00561690" w:rsidRDefault="00561690" w:rsidP="00561690">
            <w:pPr>
              <w:pStyle w:val="TableText"/>
            </w:pPr>
            <w:r>
              <w:t>Enter a Starting Date (defaults to the current date).</w:t>
            </w:r>
          </w:p>
        </w:tc>
      </w:tr>
      <w:bookmarkEnd w:id="1435"/>
      <w:bookmarkEnd w:id="1436"/>
    </w:tbl>
    <w:p w14:paraId="67DA1E8C" w14:textId="77777777" w:rsidR="00561690" w:rsidRDefault="00561690" w:rsidP="00561690">
      <w:pPr>
        <w:rPr>
          <w:sz w:val="16"/>
        </w:rPr>
      </w:pPr>
    </w:p>
    <w:tbl>
      <w:tblPr>
        <w:tblW w:w="0" w:type="auto"/>
        <w:tblLayout w:type="fixed"/>
        <w:tblLook w:val="0000" w:firstRow="0" w:lastRow="0" w:firstColumn="0" w:lastColumn="0" w:noHBand="0" w:noVBand="0"/>
      </w:tblPr>
      <w:tblGrid>
        <w:gridCol w:w="1728"/>
        <w:gridCol w:w="7740"/>
      </w:tblGrid>
      <w:tr w:rsidR="00561690" w14:paraId="38EB0EFB" w14:textId="77777777">
        <w:trPr>
          <w:cantSplit/>
        </w:trPr>
        <w:tc>
          <w:tcPr>
            <w:tcW w:w="1728" w:type="dxa"/>
          </w:tcPr>
          <w:p w14:paraId="35D2D719" w14:textId="77777777" w:rsidR="00561690" w:rsidRDefault="00561690" w:rsidP="00561690">
            <w:pPr>
              <w:pStyle w:val="BlockLabel"/>
            </w:pPr>
            <w:bookmarkStart w:id="1437" w:name="_Hlk177547871"/>
            <w:r>
              <w:t>Date</w:t>
            </w:r>
          </w:p>
        </w:tc>
        <w:tc>
          <w:tcPr>
            <w:tcW w:w="7740" w:type="dxa"/>
          </w:tcPr>
          <w:p w14:paraId="7492A5AF" w14:textId="77777777" w:rsidR="00561690" w:rsidRDefault="00561690" w:rsidP="00561690">
            <w:pPr>
              <w:pStyle w:val="BlockText"/>
            </w:pPr>
            <w:r>
              <w:t>You can change the date by the following methods:</w:t>
            </w:r>
          </w:p>
        </w:tc>
      </w:tr>
      <w:bookmarkEnd w:id="1437"/>
    </w:tbl>
    <w:p w14:paraId="2CAA75F2" w14:textId="77777777" w:rsidR="00561690" w:rsidRDefault="00561690" w:rsidP="00561690">
      <w:pPr>
        <w:pStyle w:val="BlockLine"/>
        <w:rPr>
          <w:sz w:val="16"/>
        </w:rPr>
      </w:pPr>
    </w:p>
    <w:tbl>
      <w:tblPr>
        <w:tblW w:w="0" w:type="auto"/>
        <w:tblInd w:w="1800" w:type="dxa"/>
        <w:tblLayout w:type="fixed"/>
        <w:tblCellMar>
          <w:left w:w="80" w:type="dxa"/>
          <w:right w:w="80" w:type="dxa"/>
        </w:tblCellMar>
        <w:tblLook w:val="0000" w:firstRow="0" w:lastRow="0" w:firstColumn="0" w:lastColumn="0" w:noHBand="0" w:noVBand="0"/>
      </w:tblPr>
      <w:tblGrid>
        <w:gridCol w:w="1880"/>
        <w:gridCol w:w="5670"/>
      </w:tblGrid>
      <w:tr w:rsidR="00561690" w14:paraId="7FD02E43" w14:textId="77777777">
        <w:trPr>
          <w:cantSplit/>
        </w:trPr>
        <w:tc>
          <w:tcPr>
            <w:tcW w:w="1880" w:type="dxa"/>
            <w:tcBorders>
              <w:top w:val="single" w:sz="6" w:space="0" w:color="auto"/>
              <w:left w:val="single" w:sz="6" w:space="0" w:color="auto"/>
              <w:bottom w:val="single" w:sz="6" w:space="0" w:color="auto"/>
              <w:right w:val="single" w:sz="6" w:space="0" w:color="auto"/>
            </w:tcBorders>
            <w:shd w:val="clear" w:color="auto" w:fill="E0E0E0"/>
          </w:tcPr>
          <w:p w14:paraId="227B98B0" w14:textId="77777777" w:rsidR="00561690" w:rsidRDefault="00561690" w:rsidP="00561690">
            <w:pPr>
              <w:pStyle w:val="TableHeaderText"/>
              <w:jc w:val="left"/>
            </w:pPr>
            <w:bookmarkStart w:id="1438" w:name="_Hlk177554236"/>
            <w:bookmarkStart w:id="1439" w:name="_Hlk177547872"/>
            <w:r>
              <w:t>Change the…</w:t>
            </w:r>
          </w:p>
        </w:tc>
        <w:tc>
          <w:tcPr>
            <w:tcW w:w="5670" w:type="dxa"/>
            <w:tcBorders>
              <w:top w:val="single" w:sz="6" w:space="0" w:color="auto"/>
              <w:left w:val="single" w:sz="6" w:space="0" w:color="auto"/>
              <w:bottom w:val="single" w:sz="6" w:space="0" w:color="auto"/>
              <w:right w:val="single" w:sz="6" w:space="0" w:color="auto"/>
            </w:tcBorders>
            <w:shd w:val="clear" w:color="auto" w:fill="E0E0E0"/>
          </w:tcPr>
          <w:p w14:paraId="7A9D4E42" w14:textId="77777777" w:rsidR="00561690" w:rsidRDefault="00561690" w:rsidP="00561690">
            <w:pPr>
              <w:pStyle w:val="TableHeaderText"/>
              <w:jc w:val="left"/>
            </w:pPr>
            <w:r>
              <w:t>Description</w:t>
            </w:r>
          </w:p>
        </w:tc>
      </w:tr>
      <w:tr w:rsidR="00561690" w14:paraId="12395E35" w14:textId="77777777">
        <w:trPr>
          <w:cantSplit/>
        </w:trPr>
        <w:tc>
          <w:tcPr>
            <w:tcW w:w="1880" w:type="dxa"/>
            <w:tcBorders>
              <w:top w:val="single" w:sz="6" w:space="0" w:color="auto"/>
              <w:left w:val="single" w:sz="6" w:space="0" w:color="auto"/>
              <w:bottom w:val="single" w:sz="6" w:space="0" w:color="auto"/>
              <w:right w:val="single" w:sz="6" w:space="0" w:color="auto"/>
            </w:tcBorders>
          </w:tcPr>
          <w:p w14:paraId="708BBCF1" w14:textId="77777777" w:rsidR="00561690" w:rsidRDefault="00561690" w:rsidP="00561690">
            <w:pPr>
              <w:pStyle w:val="TableText"/>
              <w:rPr>
                <w:b/>
              </w:rPr>
            </w:pPr>
            <w:bookmarkStart w:id="1440" w:name="_Hlk177554237"/>
            <w:bookmarkEnd w:id="1438"/>
            <w:r>
              <w:rPr>
                <w:b/>
              </w:rPr>
              <w:t>Day</w:t>
            </w:r>
          </w:p>
        </w:tc>
        <w:tc>
          <w:tcPr>
            <w:tcW w:w="5670" w:type="dxa"/>
            <w:tcBorders>
              <w:top w:val="single" w:sz="6" w:space="0" w:color="auto"/>
              <w:left w:val="single" w:sz="6" w:space="0" w:color="auto"/>
              <w:bottom w:val="single" w:sz="6" w:space="0" w:color="auto"/>
              <w:right w:val="single" w:sz="6" w:space="0" w:color="auto"/>
            </w:tcBorders>
          </w:tcPr>
          <w:p w14:paraId="3BDC6C73" w14:textId="77777777" w:rsidR="00561690" w:rsidRDefault="00561690" w:rsidP="00561690">
            <w:pPr>
              <w:pStyle w:val="TableText"/>
            </w:pPr>
            <w:r>
              <w:t>Click on the actual day of the week in the calendar.</w:t>
            </w:r>
          </w:p>
        </w:tc>
      </w:tr>
      <w:tr w:rsidR="00561690" w14:paraId="505DE5C0" w14:textId="77777777">
        <w:trPr>
          <w:cantSplit/>
        </w:trPr>
        <w:tc>
          <w:tcPr>
            <w:tcW w:w="1880" w:type="dxa"/>
            <w:tcBorders>
              <w:top w:val="single" w:sz="6" w:space="0" w:color="auto"/>
              <w:left w:val="single" w:sz="6" w:space="0" w:color="auto"/>
              <w:bottom w:val="single" w:sz="6" w:space="0" w:color="auto"/>
              <w:right w:val="single" w:sz="6" w:space="0" w:color="auto"/>
            </w:tcBorders>
          </w:tcPr>
          <w:p w14:paraId="3DDFD658" w14:textId="77777777" w:rsidR="00561690" w:rsidRDefault="00561690" w:rsidP="00561690">
            <w:pPr>
              <w:pStyle w:val="TableText"/>
              <w:rPr>
                <w:b/>
              </w:rPr>
            </w:pPr>
            <w:bookmarkStart w:id="1441" w:name="_Hlk177554238"/>
            <w:bookmarkEnd w:id="1440"/>
            <w:r>
              <w:rPr>
                <w:b/>
              </w:rPr>
              <w:t>Month</w:t>
            </w:r>
          </w:p>
        </w:tc>
        <w:tc>
          <w:tcPr>
            <w:tcW w:w="5670" w:type="dxa"/>
            <w:tcBorders>
              <w:top w:val="single" w:sz="6" w:space="0" w:color="auto"/>
              <w:left w:val="single" w:sz="6" w:space="0" w:color="auto"/>
              <w:bottom w:val="single" w:sz="6" w:space="0" w:color="auto"/>
              <w:right w:val="single" w:sz="6" w:space="0" w:color="auto"/>
            </w:tcBorders>
          </w:tcPr>
          <w:p w14:paraId="4F2EC58F" w14:textId="29BAD2D1" w:rsidR="00561690" w:rsidRDefault="00561690" w:rsidP="00561690">
            <w:pPr>
              <w:pStyle w:val="TableText"/>
            </w:pPr>
            <w:r>
              <w:t>Click on the month at the top of the calendar to display a list of all months and select one.</w:t>
            </w:r>
            <w:r w:rsidR="00FD2460">
              <w:t xml:space="preserve"> </w:t>
            </w:r>
            <w:r>
              <w:t>Or you can decrease or increase one month at a time by clicking the left or right arrows.</w:t>
            </w:r>
          </w:p>
        </w:tc>
      </w:tr>
      <w:tr w:rsidR="00561690" w14:paraId="1A707AA0" w14:textId="77777777">
        <w:trPr>
          <w:cantSplit/>
        </w:trPr>
        <w:tc>
          <w:tcPr>
            <w:tcW w:w="1880" w:type="dxa"/>
            <w:tcBorders>
              <w:top w:val="single" w:sz="6" w:space="0" w:color="auto"/>
              <w:left w:val="single" w:sz="6" w:space="0" w:color="auto"/>
              <w:bottom w:val="single" w:sz="6" w:space="0" w:color="auto"/>
              <w:right w:val="single" w:sz="6" w:space="0" w:color="auto"/>
            </w:tcBorders>
          </w:tcPr>
          <w:p w14:paraId="3D43D8AF" w14:textId="77777777" w:rsidR="00561690" w:rsidRDefault="00561690" w:rsidP="00561690">
            <w:pPr>
              <w:pStyle w:val="TableText"/>
              <w:rPr>
                <w:b/>
              </w:rPr>
            </w:pPr>
            <w:bookmarkStart w:id="1442" w:name="_Hlk177554239"/>
            <w:bookmarkEnd w:id="1441"/>
            <w:r>
              <w:rPr>
                <w:b/>
              </w:rPr>
              <w:t>Year</w:t>
            </w:r>
          </w:p>
        </w:tc>
        <w:tc>
          <w:tcPr>
            <w:tcW w:w="5670" w:type="dxa"/>
            <w:tcBorders>
              <w:top w:val="single" w:sz="6" w:space="0" w:color="auto"/>
              <w:left w:val="single" w:sz="6" w:space="0" w:color="auto"/>
              <w:bottom w:val="single" w:sz="6" w:space="0" w:color="auto"/>
              <w:right w:val="single" w:sz="6" w:space="0" w:color="auto"/>
            </w:tcBorders>
          </w:tcPr>
          <w:p w14:paraId="6EDC748F" w14:textId="77777777" w:rsidR="00561690" w:rsidRDefault="00561690" w:rsidP="00561690">
            <w:pPr>
              <w:pStyle w:val="TableText"/>
            </w:pPr>
            <w:r>
              <w:t>Click on the year and an up and down arrow button displays for you to increase or decrease the year.</w:t>
            </w:r>
          </w:p>
        </w:tc>
      </w:tr>
      <w:bookmarkEnd w:id="1439"/>
      <w:bookmarkEnd w:id="1442"/>
    </w:tbl>
    <w:p w14:paraId="681D1C85"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636D77E0" w14:textId="77777777">
        <w:trPr>
          <w:cantSplit/>
        </w:trPr>
        <w:tc>
          <w:tcPr>
            <w:tcW w:w="1728" w:type="dxa"/>
          </w:tcPr>
          <w:p w14:paraId="3FDC16B3" w14:textId="77777777" w:rsidR="00561690" w:rsidRDefault="00561690" w:rsidP="00561690">
            <w:pPr>
              <w:pStyle w:val="BlockLabel"/>
            </w:pPr>
            <w:bookmarkStart w:id="1443" w:name="_Hlk177547876"/>
            <w:r>
              <w:lastRenderedPageBreak/>
              <w:t>Starting date calendar</w:t>
            </w:r>
          </w:p>
        </w:tc>
        <w:tc>
          <w:tcPr>
            <w:tcW w:w="7740" w:type="dxa"/>
          </w:tcPr>
          <w:p w14:paraId="795F9895" w14:textId="598FC7DC" w:rsidR="00561690" w:rsidRDefault="0048066A" w:rsidP="00561690">
            <w:pPr>
              <w:pStyle w:val="BlockText"/>
            </w:pPr>
            <w:r>
              <w:rPr>
                <w:noProof/>
              </w:rPr>
              <w:drawing>
                <wp:inline distT="0" distB="0" distL="0" distR="0" wp14:anchorId="223DD70C" wp14:editId="303CEFFE">
                  <wp:extent cx="4777105" cy="3379470"/>
                  <wp:effectExtent l="0" t="0" r="0" b="0"/>
                  <wp:docPr id="87" name="Picture 87" descr="Screenshot of DOR showing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Screenshot of DOR showing calenda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77105" cy="3379470"/>
                          </a:xfrm>
                          <a:prstGeom prst="rect">
                            <a:avLst/>
                          </a:prstGeom>
                          <a:noFill/>
                          <a:ln>
                            <a:noFill/>
                          </a:ln>
                        </pic:spPr>
                      </pic:pic>
                    </a:graphicData>
                  </a:graphic>
                </wp:inline>
              </w:drawing>
            </w:r>
          </w:p>
        </w:tc>
      </w:tr>
      <w:bookmarkEnd w:id="1443"/>
    </w:tbl>
    <w:p w14:paraId="799CAE01" w14:textId="1C99BC07" w:rsidR="00561690" w:rsidRDefault="00561690" w:rsidP="00561690">
      <w:pPr>
        <w:pStyle w:val="BlockLine"/>
        <w:rPr>
          <w:sz w:val="16"/>
        </w:rPr>
      </w:pPr>
    </w:p>
    <w:p w14:paraId="0ACC5035" w14:textId="77777777" w:rsidR="00561690" w:rsidRPr="00D90F7D" w:rsidRDefault="00561690" w:rsidP="005D3DB0">
      <w:pPr>
        <w:pStyle w:val="Heading3"/>
      </w:pPr>
      <w:bookmarkStart w:id="1444" w:name="_Hlk177554240"/>
      <w:r w:rsidRPr="00D90F7D">
        <w:br w:type="page"/>
      </w:r>
      <w:bookmarkStart w:id="1445" w:name="_Toc44299372"/>
      <w:bookmarkStart w:id="1446" w:name="_Toc172537354"/>
      <w:bookmarkStart w:id="1447" w:name="_Toc177550943"/>
      <w:r w:rsidRPr="00D90F7D">
        <w:lastRenderedPageBreak/>
        <w:t>Select a Status</w:t>
      </w:r>
      <w:bookmarkEnd w:id="1445"/>
      <w:bookmarkEnd w:id="1446"/>
      <w:bookmarkEnd w:id="1447"/>
    </w:p>
    <w:bookmarkEnd w:id="1444"/>
    <w:p w14:paraId="5B2DADD6" w14:textId="77777777" w:rsidR="00561690" w:rsidRDefault="00561690" w:rsidP="00561690">
      <w:pPr>
        <w:pStyle w:val="BlockLine"/>
        <w:rPr>
          <w:sz w:val="22"/>
        </w:rPr>
      </w:pPr>
    </w:p>
    <w:tbl>
      <w:tblPr>
        <w:tblW w:w="0" w:type="auto"/>
        <w:tblLayout w:type="fixed"/>
        <w:tblLook w:val="0000" w:firstRow="0" w:lastRow="0" w:firstColumn="0" w:lastColumn="0" w:noHBand="0" w:noVBand="0"/>
      </w:tblPr>
      <w:tblGrid>
        <w:gridCol w:w="1728"/>
        <w:gridCol w:w="7740"/>
      </w:tblGrid>
      <w:tr w:rsidR="00561690" w14:paraId="5DF80899" w14:textId="77777777">
        <w:trPr>
          <w:cantSplit/>
        </w:trPr>
        <w:tc>
          <w:tcPr>
            <w:tcW w:w="1728" w:type="dxa"/>
          </w:tcPr>
          <w:p w14:paraId="0272C782" w14:textId="77777777" w:rsidR="00561690" w:rsidRDefault="00561690" w:rsidP="00561690">
            <w:pPr>
              <w:pStyle w:val="BlockLabel"/>
            </w:pPr>
            <w:bookmarkStart w:id="1448" w:name="_Hlk177547878"/>
            <w:r>
              <w:t>Status</w:t>
            </w:r>
          </w:p>
        </w:tc>
        <w:tc>
          <w:tcPr>
            <w:tcW w:w="7740" w:type="dxa"/>
          </w:tcPr>
          <w:p w14:paraId="085C74C3" w14:textId="727FDE68" w:rsidR="00561690" w:rsidRDefault="00561690" w:rsidP="00561690">
            <w:pPr>
              <w:pStyle w:val="BlockText"/>
            </w:pPr>
            <w:r>
              <w:t xml:space="preserve">You can view </w:t>
            </w:r>
            <w:r>
              <w:rPr>
                <w:b/>
                <w:bCs/>
              </w:rPr>
              <w:t>Open</w:t>
            </w:r>
            <w:r>
              <w:t xml:space="preserve">, </w:t>
            </w:r>
            <w:r>
              <w:rPr>
                <w:b/>
                <w:bCs/>
              </w:rPr>
              <w:t>Pending</w:t>
            </w:r>
            <w:r>
              <w:t xml:space="preserve">, </w:t>
            </w:r>
            <w:r>
              <w:rPr>
                <w:b/>
                <w:bCs/>
              </w:rPr>
              <w:t>Closed</w:t>
            </w:r>
            <w:r>
              <w:t xml:space="preserve"> or </w:t>
            </w:r>
            <w:r>
              <w:rPr>
                <w:b/>
                <w:bCs/>
              </w:rPr>
              <w:t>Canceled</w:t>
            </w:r>
            <w:r>
              <w:t xml:space="preserve"> records by clicking the checkbox for one or all of these options.</w:t>
            </w:r>
            <w:r w:rsidR="00FD2460">
              <w:t xml:space="preserve"> </w:t>
            </w:r>
            <w:r>
              <w:t>The default statuses that are already checked are:</w:t>
            </w:r>
            <w:r w:rsidR="00FD2460">
              <w:t xml:space="preserve"> </w:t>
            </w:r>
            <w:r>
              <w:rPr>
                <w:b/>
                <w:bCs/>
              </w:rPr>
              <w:t>Open</w:t>
            </w:r>
            <w:r>
              <w:t xml:space="preserve">, </w:t>
            </w:r>
            <w:r>
              <w:rPr>
                <w:b/>
                <w:bCs/>
              </w:rPr>
              <w:t>Pending</w:t>
            </w:r>
            <w:r>
              <w:t xml:space="preserve"> and </w:t>
            </w:r>
            <w:r>
              <w:rPr>
                <w:b/>
                <w:bCs/>
              </w:rPr>
              <w:t>Closed</w:t>
            </w:r>
            <w:r>
              <w:t>.</w:t>
            </w:r>
            <w:r w:rsidR="00FD2460">
              <w:t xml:space="preserve"> </w:t>
            </w:r>
            <w:r>
              <w:t>You can click in these boxes to uncheck any status.</w:t>
            </w:r>
          </w:p>
        </w:tc>
      </w:tr>
      <w:bookmarkEnd w:id="1448"/>
    </w:tbl>
    <w:p w14:paraId="0F6EC96A"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4113CD56" w14:textId="77777777">
        <w:trPr>
          <w:cantSplit/>
        </w:trPr>
        <w:tc>
          <w:tcPr>
            <w:tcW w:w="1728" w:type="dxa"/>
          </w:tcPr>
          <w:p w14:paraId="2831AB05" w14:textId="77777777" w:rsidR="00561690" w:rsidRDefault="00561690" w:rsidP="00561690">
            <w:pPr>
              <w:pStyle w:val="BlockLabel"/>
            </w:pPr>
            <w:bookmarkStart w:id="1449" w:name="_Hlk177547879"/>
            <w:r>
              <w:t>Steps</w:t>
            </w:r>
          </w:p>
        </w:tc>
        <w:tc>
          <w:tcPr>
            <w:tcW w:w="7740" w:type="dxa"/>
          </w:tcPr>
          <w:p w14:paraId="147AAB8C" w14:textId="77777777" w:rsidR="00561690" w:rsidRDefault="00561690" w:rsidP="00561690">
            <w:pPr>
              <w:pStyle w:val="BlockText"/>
            </w:pPr>
            <w:r>
              <w:t>To continue to display the DOR data, follow this step:</w:t>
            </w:r>
          </w:p>
        </w:tc>
      </w:tr>
      <w:bookmarkEnd w:id="1449"/>
    </w:tbl>
    <w:p w14:paraId="2FB92DEA" w14:textId="77777777" w:rsidR="00561690" w:rsidRDefault="00561690" w:rsidP="00561690">
      <w:pPr>
        <w:pStyle w:val="BlockLine"/>
      </w:pPr>
    </w:p>
    <w:tbl>
      <w:tblPr>
        <w:tblW w:w="0" w:type="auto"/>
        <w:tblInd w:w="1829" w:type="dxa"/>
        <w:tblLayout w:type="fixed"/>
        <w:tblLook w:val="0000" w:firstRow="0" w:lastRow="0" w:firstColumn="0" w:lastColumn="0" w:noHBand="0" w:noVBand="0"/>
      </w:tblPr>
      <w:tblGrid>
        <w:gridCol w:w="878"/>
        <w:gridCol w:w="6670"/>
      </w:tblGrid>
      <w:tr w:rsidR="00561690" w14:paraId="1EDC8BE9" w14:textId="77777777">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6E234365" w14:textId="77777777" w:rsidR="00561690" w:rsidRDefault="00561690" w:rsidP="00561690">
            <w:pPr>
              <w:pStyle w:val="TableHeaderText"/>
            </w:pPr>
            <w:bookmarkStart w:id="1450" w:name="_Hlk177554241"/>
            <w:bookmarkStart w:id="1451" w:name="_Hlk177547880"/>
            <w:r>
              <w:t>Step</w:t>
            </w:r>
          </w:p>
        </w:tc>
        <w:tc>
          <w:tcPr>
            <w:tcW w:w="6670" w:type="dxa"/>
            <w:tcBorders>
              <w:top w:val="single" w:sz="6" w:space="0" w:color="auto"/>
              <w:bottom w:val="single" w:sz="6" w:space="0" w:color="auto"/>
              <w:right w:val="single" w:sz="6" w:space="0" w:color="auto"/>
            </w:tcBorders>
            <w:shd w:val="clear" w:color="auto" w:fill="E6E6E6"/>
          </w:tcPr>
          <w:p w14:paraId="59DD6E47" w14:textId="77777777" w:rsidR="00561690" w:rsidRDefault="00561690" w:rsidP="00561690">
            <w:pPr>
              <w:pStyle w:val="TableHeaderText"/>
            </w:pPr>
            <w:r>
              <w:t>Action</w:t>
            </w:r>
          </w:p>
        </w:tc>
      </w:tr>
      <w:tr w:rsidR="00561690" w14:paraId="3DED8F76" w14:textId="77777777">
        <w:trPr>
          <w:cantSplit/>
        </w:trPr>
        <w:tc>
          <w:tcPr>
            <w:tcW w:w="878" w:type="dxa"/>
            <w:tcBorders>
              <w:top w:val="single" w:sz="6" w:space="0" w:color="auto"/>
              <w:left w:val="single" w:sz="6" w:space="0" w:color="auto"/>
              <w:bottom w:val="single" w:sz="6" w:space="0" w:color="auto"/>
              <w:right w:val="single" w:sz="6" w:space="0" w:color="auto"/>
            </w:tcBorders>
          </w:tcPr>
          <w:p w14:paraId="0DF035A0" w14:textId="77777777" w:rsidR="00561690" w:rsidRDefault="00561690" w:rsidP="00561690">
            <w:pPr>
              <w:pStyle w:val="TableText"/>
              <w:jc w:val="center"/>
            </w:pPr>
            <w:bookmarkStart w:id="1452" w:name="_Hlk177554242"/>
            <w:bookmarkEnd w:id="1450"/>
            <w:r>
              <w:t>3</w:t>
            </w:r>
          </w:p>
        </w:tc>
        <w:tc>
          <w:tcPr>
            <w:tcW w:w="6670" w:type="dxa"/>
            <w:tcBorders>
              <w:top w:val="single" w:sz="6" w:space="0" w:color="auto"/>
              <w:bottom w:val="single" w:sz="6" w:space="0" w:color="auto"/>
              <w:right w:val="single" w:sz="6" w:space="0" w:color="auto"/>
            </w:tcBorders>
          </w:tcPr>
          <w:p w14:paraId="5345F5A5" w14:textId="21518C0E" w:rsidR="00561690" w:rsidRDefault="00561690" w:rsidP="00561690">
            <w:pPr>
              <w:pStyle w:val="TableText"/>
            </w:pPr>
            <w:r>
              <w:t>Select a Status if you want to change the default statuses.</w:t>
            </w:r>
            <w:r w:rsidR="00FD2460">
              <w:t xml:space="preserve"> </w:t>
            </w:r>
          </w:p>
        </w:tc>
      </w:tr>
      <w:bookmarkEnd w:id="1451"/>
      <w:bookmarkEnd w:id="1452"/>
    </w:tbl>
    <w:p w14:paraId="5DA57782" w14:textId="0B438A28"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3D6A19D6" w14:textId="77777777">
        <w:trPr>
          <w:cantSplit/>
        </w:trPr>
        <w:tc>
          <w:tcPr>
            <w:tcW w:w="1728" w:type="dxa"/>
          </w:tcPr>
          <w:p w14:paraId="2FE6A7AB" w14:textId="77777777" w:rsidR="00561690" w:rsidRDefault="00561690" w:rsidP="00561690">
            <w:pPr>
              <w:pStyle w:val="BlockLabel"/>
            </w:pPr>
            <w:bookmarkStart w:id="1453" w:name="_Hlk177547883"/>
            <w:r>
              <w:t>Status Scenarios</w:t>
            </w:r>
          </w:p>
        </w:tc>
        <w:tc>
          <w:tcPr>
            <w:tcW w:w="7740" w:type="dxa"/>
          </w:tcPr>
          <w:p w14:paraId="3EBB251C" w14:textId="77777777" w:rsidR="00561690" w:rsidRDefault="00561690" w:rsidP="00561690">
            <w:pPr>
              <w:pStyle w:val="BlockText"/>
            </w:pPr>
            <w:bookmarkStart w:id="1454" w:name="_Hlk177554243"/>
            <w:r>
              <w:t>There are a number of combinations that you can choose including the following status scenarios:</w:t>
            </w:r>
          </w:p>
          <w:bookmarkEnd w:id="1454"/>
          <w:p w14:paraId="2C8B82C8" w14:textId="77777777" w:rsidR="00561690" w:rsidRDefault="00561690" w:rsidP="00561690">
            <w:pPr>
              <w:pStyle w:val="BlockText"/>
            </w:pPr>
          </w:p>
          <w:p w14:paraId="7F2503CD" w14:textId="59C5B648" w:rsidR="00561690" w:rsidRDefault="00561690" w:rsidP="00561690">
            <w:pPr>
              <w:pStyle w:val="BlockText"/>
            </w:pPr>
            <w:bookmarkStart w:id="1455" w:name="_Hlk177554244"/>
            <w:r>
              <w:rPr>
                <w:b/>
                <w:bCs/>
                <w:u w:val="single"/>
              </w:rPr>
              <w:t>Scenario 1</w:t>
            </w:r>
            <w:r>
              <w:rPr>
                <w:b/>
                <w:bCs/>
              </w:rPr>
              <w:t>:</w:t>
            </w:r>
            <w:r w:rsidR="00FD2460">
              <w:t xml:space="preserve"> </w:t>
            </w:r>
            <w:r>
              <w:t xml:space="preserve">If you select the </w:t>
            </w:r>
            <w:r>
              <w:rPr>
                <w:b/>
                <w:bCs/>
              </w:rPr>
              <w:t>Open</w:t>
            </w:r>
            <w:r>
              <w:t xml:space="preserve"> and </w:t>
            </w:r>
            <w:r>
              <w:rPr>
                <w:b/>
                <w:bCs/>
              </w:rPr>
              <w:t>Pending</w:t>
            </w:r>
            <w:r>
              <w:t xml:space="preserve"> statuses, you will view all suspense records/electronic consult records (CPRS orders) available with a status of </w:t>
            </w:r>
            <w:r>
              <w:rPr>
                <w:b/>
                <w:bCs/>
              </w:rPr>
              <w:t>Open</w:t>
            </w:r>
            <w:r>
              <w:t xml:space="preserve"> and </w:t>
            </w:r>
            <w:r>
              <w:rPr>
                <w:b/>
                <w:bCs/>
              </w:rPr>
              <w:t>Pending</w:t>
            </w:r>
            <w:r>
              <w:t>.</w:t>
            </w:r>
            <w:r w:rsidR="00FD2460">
              <w:t xml:space="preserve"> </w:t>
            </w:r>
          </w:p>
          <w:bookmarkEnd w:id="1455"/>
          <w:p w14:paraId="4A0FC4CF" w14:textId="77777777" w:rsidR="00561690" w:rsidRDefault="00561690" w:rsidP="00561690">
            <w:pPr>
              <w:pStyle w:val="BlockText"/>
            </w:pPr>
          </w:p>
          <w:p w14:paraId="59FE246C" w14:textId="45FA37FF" w:rsidR="00561690" w:rsidRDefault="00561690" w:rsidP="00561690">
            <w:pPr>
              <w:pStyle w:val="BlockText"/>
            </w:pPr>
            <w:bookmarkStart w:id="1456" w:name="_Hlk177554245"/>
            <w:r>
              <w:rPr>
                <w:b/>
                <w:bCs/>
                <w:u w:val="single"/>
              </w:rPr>
              <w:t>Scenario 2</w:t>
            </w:r>
            <w:r>
              <w:rPr>
                <w:b/>
                <w:bCs/>
              </w:rPr>
              <w:t>:</w:t>
            </w:r>
            <w:r w:rsidR="00FD2460">
              <w:t xml:space="preserve"> </w:t>
            </w:r>
            <w:r>
              <w:t xml:space="preserve">The </w:t>
            </w:r>
            <w:r>
              <w:rPr>
                <w:b/>
                <w:bCs/>
                <w:i/>
                <w:iCs/>
              </w:rPr>
              <w:t>Starting Date</w:t>
            </w:r>
            <w:r>
              <w:t xml:space="preserve"> field works with the </w:t>
            </w:r>
            <w:r>
              <w:rPr>
                <w:b/>
                <w:bCs/>
              </w:rPr>
              <w:t>Closed</w:t>
            </w:r>
            <w:r>
              <w:t xml:space="preserve"> and </w:t>
            </w:r>
            <w:r>
              <w:rPr>
                <w:b/>
                <w:bCs/>
              </w:rPr>
              <w:t>Canceled</w:t>
            </w:r>
            <w:r>
              <w:t xml:space="preserve"> statuses.</w:t>
            </w:r>
            <w:r w:rsidR="00FD2460">
              <w:t xml:space="preserve"> </w:t>
            </w:r>
            <w:r>
              <w:t xml:space="preserve">If you check either one of these statuses, you can then select the </w:t>
            </w:r>
            <w:r>
              <w:rPr>
                <w:b/>
                <w:bCs/>
                <w:i/>
                <w:iCs/>
              </w:rPr>
              <w:t>Starting Date</w:t>
            </w:r>
            <w:r>
              <w:t xml:space="preserve"> to display these records. </w:t>
            </w:r>
            <w:r>
              <w:rPr>
                <w:rFonts w:ascii="Arial" w:hAnsi="Arial" w:cs="Arial"/>
                <w:sz w:val="20"/>
              </w:rPr>
              <w:t xml:space="preserve">(The </w:t>
            </w:r>
            <w:r>
              <w:rPr>
                <w:rFonts w:ascii="Arial" w:hAnsi="Arial" w:cs="Arial"/>
                <w:b/>
                <w:bCs/>
                <w:i/>
                <w:iCs/>
                <w:sz w:val="20"/>
              </w:rPr>
              <w:t>Starting Date</w:t>
            </w:r>
            <w:r>
              <w:rPr>
                <w:rFonts w:ascii="Arial" w:hAnsi="Arial" w:cs="Arial"/>
                <w:sz w:val="20"/>
              </w:rPr>
              <w:t xml:space="preserve"> field that you select plus </w:t>
            </w:r>
            <w:r>
              <w:rPr>
                <w:b/>
                <w:bCs/>
              </w:rPr>
              <w:t>Closed</w:t>
            </w:r>
            <w:r>
              <w:t xml:space="preserve"> </w:t>
            </w:r>
            <w:r>
              <w:rPr>
                <w:rFonts w:ascii="Arial" w:hAnsi="Arial" w:cs="Arial"/>
                <w:sz w:val="20"/>
              </w:rPr>
              <w:t xml:space="preserve">Delayed records for that period does NOT affect the </w:t>
            </w:r>
            <w:r>
              <w:rPr>
                <w:rFonts w:ascii="Arial" w:hAnsi="Arial" w:cs="Arial"/>
                <w:b/>
                <w:bCs/>
                <w:sz w:val="20"/>
              </w:rPr>
              <w:t>Open</w:t>
            </w:r>
            <w:r>
              <w:rPr>
                <w:rFonts w:ascii="Arial" w:hAnsi="Arial" w:cs="Arial"/>
                <w:sz w:val="20"/>
              </w:rPr>
              <w:t xml:space="preserve"> and </w:t>
            </w:r>
            <w:r>
              <w:rPr>
                <w:rFonts w:ascii="Arial" w:hAnsi="Arial" w:cs="Arial"/>
                <w:b/>
                <w:bCs/>
                <w:sz w:val="20"/>
              </w:rPr>
              <w:t>Pending</w:t>
            </w:r>
            <w:r>
              <w:rPr>
                <w:rFonts w:ascii="Arial" w:hAnsi="Arial" w:cs="Arial"/>
                <w:sz w:val="20"/>
              </w:rPr>
              <w:t xml:space="preserve"> status record display.)</w:t>
            </w:r>
            <w:r>
              <w:t xml:space="preserve"> </w:t>
            </w:r>
          </w:p>
          <w:bookmarkEnd w:id="1456"/>
          <w:p w14:paraId="05C81A4E" w14:textId="77777777" w:rsidR="00561690" w:rsidRDefault="00561690" w:rsidP="00561690">
            <w:pPr>
              <w:pStyle w:val="BlockText"/>
            </w:pPr>
          </w:p>
          <w:p w14:paraId="68A5D85B" w14:textId="5D5CAF1A" w:rsidR="00561690" w:rsidRDefault="00561690" w:rsidP="00561690">
            <w:pPr>
              <w:pStyle w:val="BlockText"/>
            </w:pPr>
            <w:r>
              <w:rPr>
                <w:b/>
                <w:bCs/>
                <w:u w:val="single"/>
              </w:rPr>
              <w:t>Scenario 3</w:t>
            </w:r>
            <w:r>
              <w:rPr>
                <w:b/>
                <w:bCs/>
              </w:rPr>
              <w:t>:</w:t>
            </w:r>
            <w:r w:rsidR="00FD2460">
              <w:t xml:space="preserve"> </w:t>
            </w:r>
            <w:r>
              <w:t xml:space="preserve">If you select all four statuses, you will view ALL </w:t>
            </w:r>
            <w:r>
              <w:rPr>
                <w:b/>
                <w:bCs/>
              </w:rPr>
              <w:t>Open</w:t>
            </w:r>
            <w:r>
              <w:t xml:space="preserve"> and </w:t>
            </w:r>
            <w:r>
              <w:rPr>
                <w:b/>
                <w:bCs/>
              </w:rPr>
              <w:t>Pending</w:t>
            </w:r>
            <w:r>
              <w:t xml:space="preserve"> records</w:t>
            </w:r>
            <w:r>
              <w:rPr>
                <w:rFonts w:ascii="Arial" w:hAnsi="Arial" w:cs="Arial"/>
                <w:color w:val="0000FF"/>
                <w:sz w:val="20"/>
              </w:rPr>
              <w:t>.</w:t>
            </w:r>
            <w:r w:rsidR="00FD2460">
              <w:rPr>
                <w:rFonts w:ascii="Arial" w:hAnsi="Arial" w:cs="Arial"/>
                <w:color w:val="0000FF"/>
                <w:sz w:val="20"/>
              </w:rPr>
              <w:t xml:space="preserve"> </w:t>
            </w:r>
            <w:r>
              <w:t xml:space="preserve">You will also view the </w:t>
            </w:r>
            <w:r>
              <w:rPr>
                <w:b/>
                <w:bCs/>
              </w:rPr>
              <w:t>Closed</w:t>
            </w:r>
            <w:r>
              <w:t xml:space="preserve"> and </w:t>
            </w:r>
            <w:r>
              <w:rPr>
                <w:b/>
                <w:bCs/>
              </w:rPr>
              <w:t>Canceled</w:t>
            </w:r>
            <w:r>
              <w:t xml:space="preserve"> records beginning with the </w:t>
            </w:r>
            <w:r>
              <w:rPr>
                <w:b/>
                <w:bCs/>
                <w:i/>
                <w:iCs/>
              </w:rPr>
              <w:t>Starting Date</w:t>
            </w:r>
            <w:r>
              <w:t xml:space="preserve"> you select ONLY.</w:t>
            </w:r>
          </w:p>
        </w:tc>
      </w:tr>
    </w:tbl>
    <w:bookmarkEnd w:id="1453"/>
    <w:p w14:paraId="2A6E0D78" w14:textId="77777777" w:rsidR="00561690" w:rsidRDefault="00561690" w:rsidP="00561690">
      <w:pPr>
        <w:pStyle w:val="BlockLine"/>
      </w:pPr>
      <w:r>
        <w:t xml:space="preserve"> </w:t>
      </w:r>
    </w:p>
    <w:p w14:paraId="5B078F8E" w14:textId="77777777" w:rsidR="00561690" w:rsidRPr="00D90F7D" w:rsidRDefault="00561690" w:rsidP="005D3DB0">
      <w:pPr>
        <w:pStyle w:val="Heading3"/>
      </w:pPr>
      <w:bookmarkStart w:id="1457" w:name="_Hlk177554246"/>
      <w:r w:rsidRPr="00D90F7D">
        <w:br w:type="page"/>
      </w:r>
      <w:bookmarkStart w:id="1458" w:name="_Toc44299373"/>
      <w:bookmarkStart w:id="1459" w:name="_Toc172537355"/>
      <w:bookmarkStart w:id="1460" w:name="_Toc177550944"/>
      <w:r w:rsidRPr="00D90F7D">
        <w:lastRenderedPageBreak/>
        <w:t xml:space="preserve">Select the </w:t>
      </w:r>
      <w:smartTag w:uri="urn:schemas-microsoft-com:office:smarttags" w:element="place">
        <w:smartTag w:uri="urn:schemas-microsoft-com:office:smarttags" w:element="PlaceName">
          <w:r w:rsidRPr="00D90F7D">
            <w:t>SSN</w:t>
          </w:r>
        </w:smartTag>
        <w:r w:rsidRPr="00D90F7D">
          <w:t xml:space="preserve"> </w:t>
        </w:r>
        <w:smartTag w:uri="urn:schemas-microsoft-com:office:smarttags" w:element="PlaceType">
          <w:r w:rsidRPr="00D90F7D">
            <w:t>Range</w:t>
          </w:r>
        </w:smartTag>
      </w:smartTag>
      <w:bookmarkEnd w:id="1458"/>
      <w:bookmarkEnd w:id="1459"/>
      <w:bookmarkEnd w:id="1460"/>
    </w:p>
    <w:bookmarkEnd w:id="1457"/>
    <w:p w14:paraId="4C1B280E" w14:textId="77777777" w:rsidR="00561690" w:rsidRDefault="00561690" w:rsidP="00561690">
      <w:pPr>
        <w:pStyle w:val="BlockLine"/>
        <w:rPr>
          <w:sz w:val="22"/>
        </w:rPr>
      </w:pPr>
    </w:p>
    <w:tbl>
      <w:tblPr>
        <w:tblW w:w="0" w:type="auto"/>
        <w:tblLayout w:type="fixed"/>
        <w:tblLook w:val="0000" w:firstRow="0" w:lastRow="0" w:firstColumn="0" w:lastColumn="0" w:noHBand="0" w:noVBand="0"/>
      </w:tblPr>
      <w:tblGrid>
        <w:gridCol w:w="1728"/>
        <w:gridCol w:w="7740"/>
      </w:tblGrid>
      <w:tr w:rsidR="00561690" w14:paraId="71017733" w14:textId="77777777">
        <w:trPr>
          <w:cantSplit/>
        </w:trPr>
        <w:tc>
          <w:tcPr>
            <w:tcW w:w="1728" w:type="dxa"/>
          </w:tcPr>
          <w:p w14:paraId="48DC8963" w14:textId="77777777" w:rsidR="00561690" w:rsidRDefault="00561690" w:rsidP="00561690">
            <w:pPr>
              <w:pStyle w:val="BlockLabel"/>
            </w:pPr>
            <w:bookmarkStart w:id="1461" w:name="_Hlk177547884"/>
            <w:r>
              <w:t>SSN fields</w:t>
            </w:r>
          </w:p>
        </w:tc>
        <w:tc>
          <w:tcPr>
            <w:tcW w:w="7740" w:type="dxa"/>
          </w:tcPr>
          <w:p w14:paraId="4F8F6ECF" w14:textId="1B0873C9" w:rsidR="00561690" w:rsidRDefault="00561690" w:rsidP="00561690">
            <w:pPr>
              <w:pStyle w:val="BlockText"/>
            </w:pPr>
            <w:bookmarkStart w:id="1462" w:name="_Hlk177554247"/>
            <w:r>
              <w:t>You must have an SSN range to view DOR data.</w:t>
            </w:r>
            <w:r w:rsidR="00FD2460">
              <w:t xml:space="preserve"> </w:t>
            </w:r>
            <w:r>
              <w:t xml:space="preserve">There is a </w:t>
            </w:r>
            <w:r>
              <w:rPr>
                <w:b/>
                <w:bCs/>
              </w:rPr>
              <w:t>Starting SSN</w:t>
            </w:r>
            <w:r>
              <w:t xml:space="preserve"> and an </w:t>
            </w:r>
            <w:r>
              <w:rPr>
                <w:b/>
                <w:bCs/>
              </w:rPr>
              <w:t>Ending SSN</w:t>
            </w:r>
            <w:r>
              <w:t xml:space="preserve"> field box.</w:t>
            </w:r>
            <w:r w:rsidR="00FD2460">
              <w:t xml:space="preserve"> </w:t>
            </w:r>
            <w:r>
              <w:t>This is a range of patient Social Security Numbers by the last two digits.</w:t>
            </w:r>
            <w:r w:rsidR="00FD2460">
              <w:t xml:space="preserve"> </w:t>
            </w:r>
            <w:r>
              <w:t>When you enter a range, it will display electronic consults or manual suspense entries within that range.</w:t>
            </w:r>
            <w:r w:rsidR="00FD2460">
              <w:t xml:space="preserve"> </w:t>
            </w:r>
          </w:p>
          <w:bookmarkEnd w:id="1462"/>
          <w:p w14:paraId="4C9ADEDA" w14:textId="77777777" w:rsidR="00561690" w:rsidRDefault="00561690" w:rsidP="00561690">
            <w:pPr>
              <w:pStyle w:val="BlockText"/>
            </w:pPr>
          </w:p>
          <w:p w14:paraId="6C64415C" w14:textId="77777777" w:rsidR="00561690" w:rsidRDefault="00561690" w:rsidP="00561690">
            <w:pPr>
              <w:pStyle w:val="BlockText"/>
            </w:pPr>
            <w:bookmarkStart w:id="1463" w:name="_Hlk177554248"/>
            <w:r>
              <w:t>If your workload is categorized by the SSN for a specific Purchasing Agent, then you can display entries that are assigned by one Purchasing Agent at a time.</w:t>
            </w:r>
          </w:p>
          <w:bookmarkEnd w:id="1463"/>
          <w:p w14:paraId="5D2C6367" w14:textId="77777777" w:rsidR="00561690" w:rsidRDefault="00561690" w:rsidP="00561690">
            <w:pPr>
              <w:pStyle w:val="BlockText"/>
            </w:pPr>
          </w:p>
          <w:p w14:paraId="0AEE3F5D" w14:textId="1A88761C" w:rsidR="00561690" w:rsidRDefault="00561690" w:rsidP="00561690">
            <w:pPr>
              <w:pStyle w:val="BlockText"/>
            </w:pPr>
            <w:r>
              <w:rPr>
                <w:b/>
                <w:bCs/>
              </w:rPr>
              <w:t>Note:</w:t>
            </w:r>
            <w:r w:rsidR="00FD2460">
              <w:t xml:space="preserve"> </w:t>
            </w:r>
            <w:r>
              <w:t>Enter a range of 00 to 99 to view all Purchasing Agents’ SSNs for all patients.</w:t>
            </w:r>
          </w:p>
        </w:tc>
      </w:tr>
      <w:bookmarkEnd w:id="1461"/>
    </w:tbl>
    <w:p w14:paraId="6046C401"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6B75311E" w14:textId="77777777">
        <w:trPr>
          <w:cantSplit/>
        </w:trPr>
        <w:tc>
          <w:tcPr>
            <w:tcW w:w="1728" w:type="dxa"/>
          </w:tcPr>
          <w:p w14:paraId="15DA4A89" w14:textId="77777777" w:rsidR="00561690" w:rsidRDefault="00561690" w:rsidP="00561690">
            <w:pPr>
              <w:pStyle w:val="BlockLabel"/>
            </w:pPr>
            <w:bookmarkStart w:id="1464" w:name="_Hlk177547885"/>
            <w:r>
              <w:t>Steps</w:t>
            </w:r>
          </w:p>
        </w:tc>
        <w:tc>
          <w:tcPr>
            <w:tcW w:w="7740" w:type="dxa"/>
          </w:tcPr>
          <w:p w14:paraId="726A1A05" w14:textId="77777777" w:rsidR="00561690" w:rsidRDefault="00561690" w:rsidP="00561690">
            <w:pPr>
              <w:pStyle w:val="BlockText"/>
            </w:pPr>
            <w:r>
              <w:t>To continue to display the DOR data, follow this step:</w:t>
            </w:r>
          </w:p>
        </w:tc>
      </w:tr>
      <w:bookmarkEnd w:id="1464"/>
    </w:tbl>
    <w:p w14:paraId="09EA3D1E" w14:textId="3A3CF547" w:rsidR="00561690" w:rsidRDefault="00561690" w:rsidP="00561690">
      <w:pPr>
        <w:pStyle w:val="BlockLine"/>
      </w:pPr>
    </w:p>
    <w:tbl>
      <w:tblPr>
        <w:tblW w:w="0" w:type="auto"/>
        <w:tblInd w:w="1829" w:type="dxa"/>
        <w:tblLayout w:type="fixed"/>
        <w:tblLook w:val="0000" w:firstRow="0" w:lastRow="0" w:firstColumn="0" w:lastColumn="0" w:noHBand="0" w:noVBand="0"/>
      </w:tblPr>
      <w:tblGrid>
        <w:gridCol w:w="878"/>
        <w:gridCol w:w="6670"/>
      </w:tblGrid>
      <w:tr w:rsidR="00561690" w14:paraId="5F4AC998" w14:textId="77777777">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7A376D0E" w14:textId="77777777" w:rsidR="00561690" w:rsidRDefault="00561690" w:rsidP="00561690">
            <w:pPr>
              <w:pStyle w:val="TableHeaderText"/>
            </w:pPr>
            <w:bookmarkStart w:id="1465" w:name="_Hlk177554249"/>
            <w:bookmarkStart w:id="1466" w:name="_Hlk177547886"/>
            <w:r>
              <w:t>Step</w:t>
            </w:r>
          </w:p>
        </w:tc>
        <w:tc>
          <w:tcPr>
            <w:tcW w:w="6670" w:type="dxa"/>
            <w:tcBorders>
              <w:top w:val="single" w:sz="6" w:space="0" w:color="auto"/>
              <w:bottom w:val="single" w:sz="6" w:space="0" w:color="auto"/>
              <w:right w:val="single" w:sz="6" w:space="0" w:color="auto"/>
            </w:tcBorders>
            <w:shd w:val="clear" w:color="auto" w:fill="E6E6E6"/>
          </w:tcPr>
          <w:p w14:paraId="3B5FA507" w14:textId="77777777" w:rsidR="00561690" w:rsidRDefault="00561690" w:rsidP="00561690">
            <w:pPr>
              <w:pStyle w:val="TableHeaderText"/>
            </w:pPr>
            <w:r>
              <w:t>Action</w:t>
            </w:r>
          </w:p>
        </w:tc>
      </w:tr>
      <w:tr w:rsidR="00561690" w14:paraId="69D45B34" w14:textId="77777777">
        <w:trPr>
          <w:cantSplit/>
        </w:trPr>
        <w:tc>
          <w:tcPr>
            <w:tcW w:w="878" w:type="dxa"/>
            <w:tcBorders>
              <w:top w:val="single" w:sz="6" w:space="0" w:color="auto"/>
              <w:left w:val="single" w:sz="6" w:space="0" w:color="auto"/>
              <w:bottom w:val="single" w:sz="6" w:space="0" w:color="auto"/>
              <w:right w:val="single" w:sz="6" w:space="0" w:color="auto"/>
            </w:tcBorders>
          </w:tcPr>
          <w:p w14:paraId="5324B412" w14:textId="77777777" w:rsidR="00561690" w:rsidRDefault="00561690" w:rsidP="00561690">
            <w:pPr>
              <w:pStyle w:val="TableText"/>
              <w:jc w:val="center"/>
            </w:pPr>
            <w:bookmarkStart w:id="1467" w:name="_Hlk177554250"/>
            <w:bookmarkEnd w:id="1465"/>
            <w:r>
              <w:t>4</w:t>
            </w:r>
          </w:p>
        </w:tc>
        <w:tc>
          <w:tcPr>
            <w:tcW w:w="6670" w:type="dxa"/>
            <w:tcBorders>
              <w:top w:val="single" w:sz="6" w:space="0" w:color="auto"/>
              <w:bottom w:val="single" w:sz="6" w:space="0" w:color="auto"/>
              <w:right w:val="single" w:sz="6" w:space="0" w:color="auto"/>
            </w:tcBorders>
          </w:tcPr>
          <w:p w14:paraId="421CE6F0" w14:textId="77777777" w:rsidR="00561690" w:rsidRDefault="00561690" w:rsidP="00561690">
            <w:pPr>
              <w:pStyle w:val="TableText"/>
            </w:pPr>
            <w:r>
              <w:t>Enter the SSN range of the patient display (mandatory).</w:t>
            </w:r>
          </w:p>
        </w:tc>
      </w:tr>
      <w:bookmarkEnd w:id="1466"/>
      <w:bookmarkEnd w:id="1467"/>
    </w:tbl>
    <w:p w14:paraId="12BBC7D0"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3346CC98" w14:textId="77777777">
        <w:trPr>
          <w:cantSplit/>
        </w:trPr>
        <w:tc>
          <w:tcPr>
            <w:tcW w:w="1728" w:type="dxa"/>
          </w:tcPr>
          <w:p w14:paraId="48ED3BF2" w14:textId="77777777" w:rsidR="00561690" w:rsidRDefault="00561690" w:rsidP="00561690">
            <w:pPr>
              <w:pStyle w:val="BlockLabel"/>
            </w:pPr>
            <w:bookmarkStart w:id="1468" w:name="_Hlk177547888"/>
            <w:r>
              <w:t>SSN range</w:t>
            </w:r>
          </w:p>
        </w:tc>
        <w:tc>
          <w:tcPr>
            <w:tcW w:w="7740" w:type="dxa"/>
          </w:tcPr>
          <w:p w14:paraId="50219465" w14:textId="7348CA8F" w:rsidR="00561690" w:rsidRDefault="0048066A" w:rsidP="00561690">
            <w:pPr>
              <w:pStyle w:val="BlockText"/>
            </w:pPr>
            <w:r>
              <w:rPr>
                <w:noProof/>
                <w:sz w:val="20"/>
              </w:rPr>
              <mc:AlternateContent>
                <mc:Choice Requires="wps">
                  <w:drawing>
                    <wp:anchor distT="0" distB="0" distL="114300" distR="114300" simplePos="0" relativeHeight="251648000" behindDoc="0" locked="0" layoutInCell="1" allowOverlap="1" wp14:anchorId="396FA494" wp14:editId="78A7B74D">
                      <wp:simplePos x="0" y="0"/>
                      <wp:positionH relativeFrom="column">
                        <wp:posOffset>3931920</wp:posOffset>
                      </wp:positionH>
                      <wp:positionV relativeFrom="paragraph">
                        <wp:posOffset>691515</wp:posOffset>
                      </wp:positionV>
                      <wp:extent cx="0" cy="724535"/>
                      <wp:effectExtent l="0" t="0" r="0" b="0"/>
                      <wp:wrapNone/>
                      <wp:docPr id="241" name="Line 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15A66" id="Line 277" o:spid="_x0000_s1026" alt="&quot;&quot;"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54.45pt" to="309.6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" strokeweight="3pt">
                      <v:stroke startarrow="block"/>
                    </v:line>
                  </w:pict>
                </mc:Fallback>
              </mc:AlternateContent>
            </w:r>
            <w:r>
              <w:rPr>
                <w:noProof/>
                <w:sz w:val="20"/>
              </w:rPr>
              <mc:AlternateContent>
                <mc:Choice Requires="wps">
                  <w:drawing>
                    <wp:anchor distT="0" distB="0" distL="114300" distR="114300" simplePos="0" relativeHeight="251646976" behindDoc="0" locked="0" layoutInCell="1" allowOverlap="1" wp14:anchorId="0B09849B" wp14:editId="552FF1FE">
                      <wp:simplePos x="0" y="0"/>
                      <wp:positionH relativeFrom="column">
                        <wp:posOffset>3246120</wp:posOffset>
                      </wp:positionH>
                      <wp:positionV relativeFrom="paragraph">
                        <wp:posOffset>691515</wp:posOffset>
                      </wp:positionV>
                      <wp:extent cx="0" cy="724535"/>
                      <wp:effectExtent l="0" t="0" r="0" b="0"/>
                      <wp:wrapNone/>
                      <wp:docPr id="240" name="Line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A0A96" id="Line 276" o:spid="_x0000_s1026" alt="&quot;&quot;"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54.45pt" to="255.6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" strokeweight="3pt">
                      <v:stroke startarrow="block"/>
                    </v:line>
                  </w:pict>
                </mc:Fallback>
              </mc:AlternateContent>
            </w:r>
            <w:r>
              <w:rPr>
                <w:noProof/>
              </w:rPr>
              <w:drawing>
                <wp:inline distT="0" distB="0" distL="0" distR="0" wp14:anchorId="0730E2B0" wp14:editId="6E641C98">
                  <wp:extent cx="4777105" cy="3379470"/>
                  <wp:effectExtent l="0" t="0" r="0" b="0"/>
                  <wp:docPr id="88" name="Picture 88" descr="Screenshot of DOR showing SSN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Screenshot of DOR showing SSN rang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77105" cy="3379470"/>
                          </a:xfrm>
                          <a:prstGeom prst="rect">
                            <a:avLst/>
                          </a:prstGeom>
                          <a:noFill/>
                          <a:ln>
                            <a:noFill/>
                          </a:ln>
                        </pic:spPr>
                      </pic:pic>
                    </a:graphicData>
                  </a:graphic>
                </wp:inline>
              </w:drawing>
            </w:r>
          </w:p>
        </w:tc>
      </w:tr>
      <w:bookmarkEnd w:id="1468"/>
    </w:tbl>
    <w:p w14:paraId="3E23BE42" w14:textId="4F9A7411" w:rsidR="00561690" w:rsidRDefault="00561690" w:rsidP="00561690">
      <w:pPr>
        <w:pStyle w:val="BlockLine"/>
      </w:pPr>
    </w:p>
    <w:p w14:paraId="7C46B80C" w14:textId="77777777" w:rsidR="00561690" w:rsidRPr="00D90F7D" w:rsidRDefault="00561690" w:rsidP="005D3DB0">
      <w:pPr>
        <w:pStyle w:val="Heading3"/>
      </w:pPr>
      <w:bookmarkStart w:id="1469" w:name="_Hlk177554251"/>
      <w:r w:rsidRPr="00D90F7D">
        <w:br w:type="page"/>
      </w:r>
      <w:bookmarkStart w:id="1470" w:name="_Toc44299374"/>
      <w:bookmarkStart w:id="1471" w:name="_Toc172537356"/>
      <w:bookmarkStart w:id="1472" w:name="_Toc177550945"/>
      <w:r w:rsidRPr="00D90F7D">
        <w:lastRenderedPageBreak/>
        <w:t>Display the Data</w:t>
      </w:r>
      <w:bookmarkEnd w:id="1470"/>
      <w:bookmarkEnd w:id="1471"/>
      <w:bookmarkEnd w:id="1472"/>
    </w:p>
    <w:bookmarkEnd w:id="1469"/>
    <w:p w14:paraId="400FAEE7" w14:textId="77777777" w:rsidR="00561690" w:rsidRDefault="00561690" w:rsidP="00561690">
      <w:pPr>
        <w:pStyle w:val="BlockLine"/>
        <w:rPr>
          <w:sz w:val="16"/>
        </w:rPr>
      </w:pPr>
    </w:p>
    <w:tbl>
      <w:tblPr>
        <w:tblW w:w="0" w:type="auto"/>
        <w:tblLayout w:type="fixed"/>
        <w:tblLook w:val="0000" w:firstRow="0" w:lastRow="0" w:firstColumn="0" w:lastColumn="0" w:noHBand="0" w:noVBand="0"/>
      </w:tblPr>
      <w:tblGrid>
        <w:gridCol w:w="1728"/>
        <w:gridCol w:w="7740"/>
      </w:tblGrid>
      <w:tr w:rsidR="00561690" w14:paraId="2051F6C7" w14:textId="77777777">
        <w:trPr>
          <w:cantSplit/>
        </w:trPr>
        <w:tc>
          <w:tcPr>
            <w:tcW w:w="1728" w:type="dxa"/>
          </w:tcPr>
          <w:p w14:paraId="34B5A837" w14:textId="77777777" w:rsidR="00561690" w:rsidRDefault="00561690" w:rsidP="00561690">
            <w:pPr>
              <w:pStyle w:val="BlockLabel"/>
            </w:pPr>
            <w:bookmarkStart w:id="1473" w:name="_Hlk177547889"/>
            <w:r>
              <w:t>Data display</w:t>
            </w:r>
          </w:p>
        </w:tc>
        <w:tc>
          <w:tcPr>
            <w:tcW w:w="7740" w:type="dxa"/>
          </w:tcPr>
          <w:p w14:paraId="380306B8" w14:textId="0C774D14" w:rsidR="00561690" w:rsidRDefault="00561690" w:rsidP="00561690">
            <w:pPr>
              <w:pStyle w:val="BlockText"/>
            </w:pPr>
            <w:bookmarkStart w:id="1474" w:name="_Hlk177554252"/>
            <w:r>
              <w:t>The data displayed are manual suspense and all other consult entries.</w:t>
            </w:r>
            <w:r w:rsidR="00FD2460">
              <w:t xml:space="preserve"> </w:t>
            </w:r>
            <w:r>
              <w:t>You’ll notice columns with a breakdown of days of 0-5, 6-9, 10-29, 30-89 and 90+ columns.</w:t>
            </w:r>
            <w:r w:rsidR="00FD2460">
              <w:t xml:space="preserve"> </w:t>
            </w:r>
          </w:p>
          <w:bookmarkEnd w:id="1474"/>
          <w:p w14:paraId="67259848" w14:textId="77777777" w:rsidR="00561690" w:rsidRDefault="00561690" w:rsidP="00561690">
            <w:pPr>
              <w:pStyle w:val="BlockText"/>
            </w:pPr>
          </w:p>
          <w:p w14:paraId="28500163" w14:textId="0D21A38D" w:rsidR="00561690" w:rsidRDefault="00561690" w:rsidP="00561690">
            <w:pPr>
              <w:pStyle w:val="BlockText"/>
            </w:pPr>
            <w:r>
              <w:rPr>
                <w:u w:val="single"/>
              </w:rPr>
              <w:t>These columns display the total number of days old by category within the breakdown of the columns.</w:t>
            </w:r>
            <w:r w:rsidR="00FD2460">
              <w:rPr>
                <w:u w:val="single"/>
              </w:rPr>
              <w:t xml:space="preserve"> </w:t>
            </w:r>
            <w:r>
              <w:rPr>
                <w:u w:val="single"/>
              </w:rPr>
              <w:t>It does NOT display the total number of instances of records (manual suspense entries or electronic consults via CPRS orders)</w:t>
            </w:r>
            <w:r>
              <w:t>.</w:t>
            </w:r>
            <w:r w:rsidR="00FD2460">
              <w:t xml:space="preserve"> </w:t>
            </w:r>
          </w:p>
        </w:tc>
      </w:tr>
      <w:bookmarkEnd w:id="1473"/>
    </w:tbl>
    <w:p w14:paraId="0374F289" w14:textId="77777777" w:rsidR="00561690" w:rsidRDefault="00561690" w:rsidP="00561690">
      <w:pPr>
        <w:pStyle w:val="BlockLine"/>
        <w:rPr>
          <w:sz w:val="16"/>
        </w:rPr>
      </w:pPr>
    </w:p>
    <w:tbl>
      <w:tblPr>
        <w:tblW w:w="0" w:type="auto"/>
        <w:tblLayout w:type="fixed"/>
        <w:tblLook w:val="0000" w:firstRow="0" w:lastRow="0" w:firstColumn="0" w:lastColumn="0" w:noHBand="0" w:noVBand="0"/>
      </w:tblPr>
      <w:tblGrid>
        <w:gridCol w:w="1728"/>
        <w:gridCol w:w="7740"/>
      </w:tblGrid>
      <w:tr w:rsidR="00561690" w14:paraId="3A804E65" w14:textId="77777777">
        <w:trPr>
          <w:cantSplit/>
        </w:trPr>
        <w:tc>
          <w:tcPr>
            <w:tcW w:w="1728" w:type="dxa"/>
          </w:tcPr>
          <w:p w14:paraId="388914C3" w14:textId="77777777" w:rsidR="00561690" w:rsidRDefault="00561690" w:rsidP="00561690">
            <w:pPr>
              <w:pStyle w:val="BlockLabel"/>
            </w:pPr>
            <w:bookmarkStart w:id="1475" w:name="_Hlk177547890"/>
            <w:r>
              <w:t>Steps</w:t>
            </w:r>
          </w:p>
        </w:tc>
        <w:tc>
          <w:tcPr>
            <w:tcW w:w="7740" w:type="dxa"/>
          </w:tcPr>
          <w:p w14:paraId="7DEE5002" w14:textId="77777777" w:rsidR="00561690" w:rsidRDefault="00561690" w:rsidP="00561690">
            <w:pPr>
              <w:pStyle w:val="BlockText"/>
            </w:pPr>
            <w:r>
              <w:t>To continue to display the DOR data, follow this step:</w:t>
            </w:r>
          </w:p>
        </w:tc>
      </w:tr>
    </w:tbl>
    <w:bookmarkEnd w:id="1475"/>
    <w:p w14:paraId="674C414B" w14:textId="77777777" w:rsidR="00561690" w:rsidRDefault="00561690" w:rsidP="00561690">
      <w:pPr>
        <w:pStyle w:val="BlockLine"/>
        <w:rPr>
          <w:sz w:val="16"/>
        </w:rPr>
      </w:pPr>
      <w:r>
        <w:rPr>
          <w:sz w:val="16"/>
        </w:rPr>
        <w:t xml:space="preserve"> </w:t>
      </w:r>
    </w:p>
    <w:tbl>
      <w:tblPr>
        <w:tblW w:w="0" w:type="auto"/>
        <w:tblInd w:w="1829" w:type="dxa"/>
        <w:tblLayout w:type="fixed"/>
        <w:tblLook w:val="0000" w:firstRow="0" w:lastRow="0" w:firstColumn="0" w:lastColumn="0" w:noHBand="0" w:noVBand="0"/>
      </w:tblPr>
      <w:tblGrid>
        <w:gridCol w:w="878"/>
        <w:gridCol w:w="6670"/>
      </w:tblGrid>
      <w:tr w:rsidR="00561690" w14:paraId="6AAD09B1" w14:textId="77777777">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7371DAD2" w14:textId="77777777" w:rsidR="00561690" w:rsidRDefault="00561690" w:rsidP="00561690">
            <w:pPr>
              <w:pStyle w:val="TableHeaderText"/>
              <w:rPr>
                <w:sz w:val="20"/>
              </w:rPr>
            </w:pPr>
            <w:bookmarkStart w:id="1476" w:name="_Hlk177554253"/>
            <w:bookmarkStart w:id="1477" w:name="_Hlk177547891"/>
            <w:r>
              <w:rPr>
                <w:sz w:val="20"/>
              </w:rPr>
              <w:t>Step</w:t>
            </w:r>
          </w:p>
        </w:tc>
        <w:tc>
          <w:tcPr>
            <w:tcW w:w="6670" w:type="dxa"/>
            <w:tcBorders>
              <w:top w:val="single" w:sz="6" w:space="0" w:color="auto"/>
              <w:bottom w:val="single" w:sz="6" w:space="0" w:color="auto"/>
              <w:right w:val="single" w:sz="6" w:space="0" w:color="auto"/>
            </w:tcBorders>
            <w:shd w:val="clear" w:color="auto" w:fill="E6E6E6"/>
          </w:tcPr>
          <w:p w14:paraId="71E49ECD" w14:textId="77777777" w:rsidR="00561690" w:rsidRDefault="00561690" w:rsidP="00561690">
            <w:pPr>
              <w:pStyle w:val="TableHeaderText"/>
              <w:rPr>
                <w:sz w:val="20"/>
              </w:rPr>
            </w:pPr>
            <w:r>
              <w:rPr>
                <w:sz w:val="20"/>
              </w:rPr>
              <w:t>Action</w:t>
            </w:r>
          </w:p>
        </w:tc>
      </w:tr>
      <w:tr w:rsidR="00561690" w14:paraId="0682B5D3" w14:textId="77777777">
        <w:trPr>
          <w:cantSplit/>
        </w:trPr>
        <w:tc>
          <w:tcPr>
            <w:tcW w:w="878" w:type="dxa"/>
            <w:tcBorders>
              <w:top w:val="single" w:sz="6" w:space="0" w:color="auto"/>
              <w:left w:val="single" w:sz="6" w:space="0" w:color="auto"/>
              <w:bottom w:val="single" w:sz="6" w:space="0" w:color="auto"/>
              <w:right w:val="single" w:sz="6" w:space="0" w:color="auto"/>
            </w:tcBorders>
          </w:tcPr>
          <w:p w14:paraId="0B59C8CF" w14:textId="77777777" w:rsidR="00561690" w:rsidRDefault="00561690" w:rsidP="00561690">
            <w:pPr>
              <w:pStyle w:val="TableText"/>
              <w:jc w:val="center"/>
              <w:rPr>
                <w:sz w:val="20"/>
              </w:rPr>
            </w:pPr>
            <w:bookmarkStart w:id="1478" w:name="_Hlk177554254"/>
            <w:bookmarkEnd w:id="1476"/>
            <w:r>
              <w:rPr>
                <w:sz w:val="20"/>
              </w:rPr>
              <w:t>5</w:t>
            </w:r>
          </w:p>
        </w:tc>
        <w:tc>
          <w:tcPr>
            <w:tcW w:w="6670" w:type="dxa"/>
            <w:tcBorders>
              <w:top w:val="single" w:sz="6" w:space="0" w:color="auto"/>
              <w:bottom w:val="single" w:sz="6" w:space="0" w:color="auto"/>
              <w:right w:val="single" w:sz="6" w:space="0" w:color="auto"/>
            </w:tcBorders>
          </w:tcPr>
          <w:p w14:paraId="0E796A32" w14:textId="3D2569A6" w:rsidR="00561690" w:rsidRDefault="00561690" w:rsidP="00561690">
            <w:pPr>
              <w:pStyle w:val="TableText"/>
              <w:rPr>
                <w:sz w:val="20"/>
              </w:rPr>
            </w:pPr>
            <w:bookmarkStart w:id="1479" w:name="_Hlk177554255"/>
            <w:r>
              <w:rPr>
                <w:sz w:val="20"/>
              </w:rPr>
              <w:t xml:space="preserve">Once you have the desired criteria, click the </w:t>
            </w:r>
            <w:r>
              <w:rPr>
                <w:b/>
                <w:bCs/>
                <w:sz w:val="20"/>
              </w:rPr>
              <w:t>Display</w:t>
            </w:r>
            <w:r>
              <w:rPr>
                <w:sz w:val="20"/>
              </w:rPr>
              <w:t xml:space="preserve"> button.</w:t>
            </w:r>
            <w:r w:rsidR="00FD2460">
              <w:rPr>
                <w:sz w:val="20"/>
              </w:rPr>
              <w:t xml:space="preserve"> </w:t>
            </w:r>
            <w:r>
              <w:rPr>
                <w:sz w:val="20"/>
              </w:rPr>
              <w:t xml:space="preserve">(You can also double click a record to view the </w:t>
            </w:r>
            <w:r>
              <w:rPr>
                <w:b/>
                <w:bCs/>
                <w:sz w:val="20"/>
              </w:rPr>
              <w:t>Request</w:t>
            </w:r>
            <w:r>
              <w:rPr>
                <w:sz w:val="20"/>
              </w:rPr>
              <w:t xml:space="preserve"> window.)</w:t>
            </w:r>
          </w:p>
          <w:bookmarkEnd w:id="1479"/>
          <w:p w14:paraId="62EBAE18" w14:textId="08DFE4C6" w:rsidR="00561690" w:rsidRDefault="00561690" w:rsidP="00561690">
            <w:pPr>
              <w:pStyle w:val="TableText"/>
              <w:rPr>
                <w:sz w:val="20"/>
              </w:rPr>
            </w:pPr>
            <w:r>
              <w:rPr>
                <w:b/>
                <w:bCs/>
                <w:u w:val="single"/>
              </w:rPr>
              <w:t>Shortcut</w:t>
            </w:r>
            <w:r>
              <w:rPr>
                <w:b/>
                <w:bCs/>
              </w:rPr>
              <w:t>:</w:t>
            </w:r>
            <w:r w:rsidR="00FD2460">
              <w:t xml:space="preserve"> </w:t>
            </w:r>
            <w:r>
              <w:t xml:space="preserve">Press the </w:t>
            </w:r>
            <w:r>
              <w:rPr>
                <w:b/>
                <w:bCs/>
              </w:rPr>
              <w:t>&lt;Alt&gt;</w:t>
            </w:r>
            <w:r>
              <w:t xml:space="preserve"> key + </w:t>
            </w:r>
            <w:r>
              <w:rPr>
                <w:b/>
                <w:bCs/>
              </w:rPr>
              <w:t>&lt;D&gt;</w:t>
            </w:r>
            <w:r>
              <w:t xml:space="preserve"> key.</w:t>
            </w:r>
          </w:p>
        </w:tc>
      </w:tr>
      <w:bookmarkEnd w:id="1477"/>
      <w:bookmarkEnd w:id="1478"/>
    </w:tbl>
    <w:p w14:paraId="5F8610BB" w14:textId="77777777" w:rsidR="00561690" w:rsidRDefault="00561690" w:rsidP="00561690">
      <w:pPr>
        <w:pStyle w:val="BlockLine"/>
        <w:rPr>
          <w:sz w:val="16"/>
        </w:rPr>
      </w:pPr>
    </w:p>
    <w:tbl>
      <w:tblPr>
        <w:tblW w:w="0" w:type="auto"/>
        <w:tblLayout w:type="fixed"/>
        <w:tblLook w:val="0000" w:firstRow="0" w:lastRow="0" w:firstColumn="0" w:lastColumn="0" w:noHBand="0" w:noVBand="0"/>
      </w:tblPr>
      <w:tblGrid>
        <w:gridCol w:w="1728"/>
        <w:gridCol w:w="7740"/>
      </w:tblGrid>
      <w:tr w:rsidR="00561690" w14:paraId="172D898D" w14:textId="77777777">
        <w:trPr>
          <w:cantSplit/>
        </w:trPr>
        <w:tc>
          <w:tcPr>
            <w:tcW w:w="1728" w:type="dxa"/>
          </w:tcPr>
          <w:p w14:paraId="353CAECD" w14:textId="77777777" w:rsidR="00561690" w:rsidRDefault="00561690" w:rsidP="00561690">
            <w:pPr>
              <w:pStyle w:val="BlockLabel"/>
            </w:pPr>
            <w:bookmarkStart w:id="1480" w:name="_Hlk177547893"/>
            <w:r>
              <w:t>Sizing and Sorting columns</w:t>
            </w:r>
          </w:p>
        </w:tc>
        <w:tc>
          <w:tcPr>
            <w:tcW w:w="7740" w:type="dxa"/>
          </w:tcPr>
          <w:p w14:paraId="740AB248" w14:textId="2FE49536" w:rsidR="00561690" w:rsidRDefault="00561690" w:rsidP="00561690">
            <w:pPr>
              <w:pStyle w:val="BlockText"/>
            </w:pPr>
            <w:bookmarkStart w:id="1481" w:name="_Hlk177554256"/>
            <w:r>
              <w:t>Columns are sizable on this window, but not movable.</w:t>
            </w:r>
            <w:r w:rsidR="00FD2460">
              <w:t xml:space="preserve"> </w:t>
            </w:r>
            <w:r>
              <w:t>To resize a column, you can place the cursor on the column header borderline until you can view the double-headed arrow.</w:t>
            </w:r>
            <w:r w:rsidR="00FD2460">
              <w:t xml:space="preserve"> </w:t>
            </w:r>
            <w:r>
              <w:t>Then click and drag the column until it is the size you want.</w:t>
            </w:r>
            <w:r w:rsidR="00FD2460">
              <w:t xml:space="preserve"> </w:t>
            </w:r>
          </w:p>
          <w:bookmarkEnd w:id="1481"/>
          <w:p w14:paraId="59665CC1" w14:textId="77777777" w:rsidR="00561690" w:rsidRDefault="00561690" w:rsidP="00561690">
            <w:pPr>
              <w:pStyle w:val="BlockText"/>
            </w:pPr>
          </w:p>
          <w:p w14:paraId="470147D5" w14:textId="15A9D305" w:rsidR="00561690" w:rsidRDefault="00561690" w:rsidP="00561690">
            <w:pPr>
              <w:pStyle w:val="BlockText"/>
            </w:pPr>
            <w:r>
              <w:t>To sort the columns, click the column header and the data will redisplay in ascending or descending order.</w:t>
            </w:r>
            <w:r w:rsidR="00FD2460">
              <w:t xml:space="preserve"> </w:t>
            </w:r>
            <w:r>
              <w:rPr>
                <w:b/>
                <w:bCs/>
              </w:rPr>
              <w:t>Note:</w:t>
            </w:r>
            <w:r w:rsidR="00FD2460">
              <w:t xml:space="preserve"> </w:t>
            </w:r>
            <w:r>
              <w:t>Due to some records not having a 1</w:t>
            </w:r>
            <w:r>
              <w:rPr>
                <w:vertAlign w:val="superscript"/>
              </w:rPr>
              <w:t>st</w:t>
            </w:r>
            <w:r>
              <w:t xml:space="preserve"> Action date, sorting by this column will not sort in date order.</w:t>
            </w:r>
          </w:p>
        </w:tc>
      </w:tr>
      <w:bookmarkEnd w:id="1480"/>
    </w:tbl>
    <w:p w14:paraId="4902B186" w14:textId="77777777" w:rsidR="00561690" w:rsidRDefault="00561690" w:rsidP="00561690">
      <w:pPr>
        <w:pStyle w:val="BlockLine"/>
        <w:rPr>
          <w:sz w:val="16"/>
        </w:rPr>
      </w:pPr>
    </w:p>
    <w:tbl>
      <w:tblPr>
        <w:tblW w:w="0" w:type="auto"/>
        <w:tblLayout w:type="fixed"/>
        <w:tblLook w:val="0000" w:firstRow="0" w:lastRow="0" w:firstColumn="0" w:lastColumn="0" w:noHBand="0" w:noVBand="0"/>
      </w:tblPr>
      <w:tblGrid>
        <w:gridCol w:w="1728"/>
        <w:gridCol w:w="7740"/>
      </w:tblGrid>
      <w:tr w:rsidR="00561690" w14:paraId="76A2B493" w14:textId="77777777">
        <w:trPr>
          <w:cantSplit/>
        </w:trPr>
        <w:tc>
          <w:tcPr>
            <w:tcW w:w="1728" w:type="dxa"/>
          </w:tcPr>
          <w:p w14:paraId="07615094" w14:textId="77777777" w:rsidR="00561690" w:rsidRDefault="00561690" w:rsidP="00561690">
            <w:pPr>
              <w:pStyle w:val="BlockLabel"/>
            </w:pPr>
            <w:bookmarkStart w:id="1482" w:name="_Hlk177547894"/>
            <w:r>
              <w:lastRenderedPageBreak/>
              <w:t>Delayed Order Report window</w:t>
            </w:r>
          </w:p>
        </w:tc>
        <w:tc>
          <w:tcPr>
            <w:tcW w:w="7740" w:type="dxa"/>
          </w:tcPr>
          <w:p w14:paraId="3B5CEAA6" w14:textId="7199215E" w:rsidR="00561690" w:rsidRDefault="0048066A" w:rsidP="00561690">
            <w:pPr>
              <w:pStyle w:val="BlockText"/>
            </w:pPr>
            <w:r>
              <w:rPr>
                <w:noProof/>
              </w:rPr>
              <w:drawing>
                <wp:inline distT="0" distB="0" distL="0" distR="0" wp14:anchorId="79752C23" wp14:editId="380A76D3">
                  <wp:extent cx="4703445" cy="3204210"/>
                  <wp:effectExtent l="0" t="0" r="0" b="0"/>
                  <wp:docPr id="89" name="Picture 89" descr="Screenshot of DOR showing delayed order repor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Screenshot of DOR showing delayed order report window"/>
                          <pic:cNvPicPr>
                            <a:picLocks noChangeAspect="1" noChangeArrowheads="1"/>
                          </pic:cNvPicPr>
                        </pic:nvPicPr>
                        <pic:blipFill>
                          <a:blip r:embed="rId99">
                            <a:extLst>
                              <a:ext uri="{28A0092B-C50C-407E-A947-70E740481C1C}">
                                <a14:useLocalDpi xmlns:a14="http://schemas.microsoft.com/office/drawing/2010/main" val="0"/>
                              </a:ext>
                            </a:extLst>
                          </a:blip>
                          <a:srcRect b="4019"/>
                          <a:stretch>
                            <a:fillRect/>
                          </a:stretch>
                        </pic:blipFill>
                        <pic:spPr bwMode="auto">
                          <a:xfrm>
                            <a:off x="0" y="0"/>
                            <a:ext cx="4703445" cy="3204210"/>
                          </a:xfrm>
                          <a:prstGeom prst="rect">
                            <a:avLst/>
                          </a:prstGeom>
                          <a:noFill/>
                          <a:ln>
                            <a:noFill/>
                          </a:ln>
                        </pic:spPr>
                      </pic:pic>
                    </a:graphicData>
                  </a:graphic>
                </wp:inline>
              </w:drawing>
            </w:r>
          </w:p>
        </w:tc>
      </w:tr>
      <w:bookmarkEnd w:id="1482"/>
    </w:tbl>
    <w:p w14:paraId="5AF6562D" w14:textId="77777777" w:rsidR="00561690" w:rsidRDefault="00561690" w:rsidP="00561690">
      <w:pPr>
        <w:pStyle w:val="MacroText"/>
        <w:tabs>
          <w:tab w:val="clear" w:pos="480"/>
          <w:tab w:val="clear" w:pos="960"/>
          <w:tab w:val="clear" w:pos="1440"/>
          <w:tab w:val="clear" w:pos="1920"/>
          <w:tab w:val="clear" w:pos="2400"/>
          <w:tab w:val="clear" w:pos="2880"/>
          <w:tab w:val="clear" w:pos="3360"/>
          <w:tab w:val="clear" w:pos="3840"/>
          <w:tab w:val="clear" w:pos="4320"/>
        </w:tabs>
        <w:rPr>
          <w:rFonts w:ascii="Times New Roman" w:hAnsi="Times New Roman"/>
          <w:sz w:val="16"/>
        </w:rPr>
      </w:pPr>
    </w:p>
    <w:p w14:paraId="3754D00B" w14:textId="77777777" w:rsidR="00561690" w:rsidRPr="00D979CC" w:rsidRDefault="00561690" w:rsidP="00561690">
      <w:pPr>
        <w:pStyle w:val="ContinuedOnNextPa"/>
      </w:pPr>
      <w:bookmarkStart w:id="1483" w:name="_Hlk177554257"/>
      <w:r w:rsidRPr="00D979CC">
        <w:t>Continued on next page</w:t>
      </w:r>
    </w:p>
    <w:p w14:paraId="4BBE0BB7" w14:textId="03DA2226" w:rsidR="00561690" w:rsidRPr="00D90F7D" w:rsidRDefault="00561690" w:rsidP="00561690">
      <w:pPr>
        <w:pStyle w:val="MapTitleContinued"/>
        <w:rPr>
          <w:b w:val="0"/>
          <w:sz w:val="24"/>
        </w:rPr>
      </w:pPr>
      <w:bookmarkStart w:id="1484" w:name="_Hlk177554259"/>
      <w:bookmarkEnd w:id="1483"/>
      <w:r w:rsidRPr="00D90F7D">
        <w:br w:type="page"/>
      </w:r>
      <w:bookmarkStart w:id="1485" w:name="_Hlk177554258"/>
      <w:r w:rsidRPr="00EC6D34">
        <w:rPr>
          <w:rStyle w:val="continuedChar"/>
          <w:b/>
          <w:bCs w:val="0"/>
        </w:rPr>
        <w:lastRenderedPageBreak/>
        <w:fldChar w:fldCharType="begin"/>
      </w:r>
      <w:r w:rsidRPr="00EC6D34">
        <w:rPr>
          <w:rStyle w:val="continuedChar"/>
          <w:b/>
          <w:bCs w:val="0"/>
        </w:rPr>
        <w:instrText xml:space="preserve"> STYLEREF "Map Title" </w:instrText>
      </w:r>
      <w:r w:rsidRPr="00EC6D34">
        <w:rPr>
          <w:rStyle w:val="continuedChar"/>
          <w:b/>
          <w:bCs w:val="0"/>
        </w:rPr>
        <w:fldChar w:fldCharType="separate"/>
      </w:r>
      <w:r w:rsidR="000052A3">
        <w:rPr>
          <w:rStyle w:val="continuedChar"/>
          <w:b/>
          <w:bCs w:val="0"/>
          <w:noProof/>
        </w:rPr>
        <w:t>Select a Site(s)</w:t>
      </w:r>
      <w:r w:rsidRPr="00EC6D34">
        <w:rPr>
          <w:rStyle w:val="continuedChar"/>
          <w:b/>
          <w:bCs w:val="0"/>
        </w:rPr>
        <w:fldChar w:fldCharType="end"/>
      </w:r>
      <w:r w:rsidRPr="00EC6D34">
        <w:rPr>
          <w:rStyle w:val="continuedChar"/>
          <w:b/>
          <w:bCs w:val="0"/>
        </w:rPr>
        <w:t>,</w:t>
      </w:r>
      <w:r w:rsidRPr="00D90F7D">
        <w:t xml:space="preserve"> </w:t>
      </w:r>
      <w:r w:rsidRPr="00EC6D34">
        <w:rPr>
          <w:rStyle w:val="continuedChar"/>
          <w:sz w:val="24"/>
          <w:szCs w:val="24"/>
        </w:rPr>
        <w:t>Continued</w:t>
      </w:r>
      <w:bookmarkEnd w:id="1485"/>
    </w:p>
    <w:bookmarkEnd w:id="1484"/>
    <w:p w14:paraId="54D43D87" w14:textId="77777777" w:rsidR="00561690" w:rsidRDefault="00561690" w:rsidP="00561690">
      <w:pPr>
        <w:pStyle w:val="BlockLine"/>
        <w:rPr>
          <w:sz w:val="16"/>
        </w:rPr>
      </w:pPr>
    </w:p>
    <w:tbl>
      <w:tblPr>
        <w:tblW w:w="0" w:type="auto"/>
        <w:tblLayout w:type="fixed"/>
        <w:tblLook w:val="0000" w:firstRow="0" w:lastRow="0" w:firstColumn="0" w:lastColumn="0" w:noHBand="0" w:noVBand="0"/>
      </w:tblPr>
      <w:tblGrid>
        <w:gridCol w:w="1728"/>
        <w:gridCol w:w="7740"/>
      </w:tblGrid>
      <w:tr w:rsidR="00561690" w14:paraId="78101130" w14:textId="77777777">
        <w:trPr>
          <w:cantSplit/>
        </w:trPr>
        <w:tc>
          <w:tcPr>
            <w:tcW w:w="1728" w:type="dxa"/>
          </w:tcPr>
          <w:p w14:paraId="6D4939E9" w14:textId="77777777" w:rsidR="00561690" w:rsidRDefault="00561690" w:rsidP="00561690">
            <w:pPr>
              <w:pStyle w:val="BlockLabel"/>
            </w:pPr>
            <w:bookmarkStart w:id="1486" w:name="_Hlk177547895"/>
            <w:r>
              <w:t>Menu, Refresh and Clear buttons</w:t>
            </w:r>
          </w:p>
        </w:tc>
        <w:tc>
          <w:tcPr>
            <w:tcW w:w="7740" w:type="dxa"/>
          </w:tcPr>
          <w:p w14:paraId="2D3F7FA1" w14:textId="372E946A" w:rsidR="00561690" w:rsidRDefault="00561690" w:rsidP="00561690">
            <w:pPr>
              <w:pStyle w:val="BlockText"/>
            </w:pPr>
            <w:r>
              <w:t xml:space="preserve">The </w:t>
            </w:r>
            <w:r>
              <w:rPr>
                <w:b/>
                <w:bCs/>
              </w:rPr>
              <w:t>Menu</w:t>
            </w:r>
            <w:r>
              <w:t xml:space="preserve"> button returns you to the </w:t>
            </w:r>
            <w:r>
              <w:rPr>
                <w:b/>
                <w:bCs/>
              </w:rPr>
              <w:t>Prosthetics Main Menu</w:t>
            </w:r>
            <w:r>
              <w:t xml:space="preserve"> window where you can open additional applications at the same time.</w:t>
            </w:r>
            <w:r w:rsidR="00FD2460">
              <w:t xml:space="preserve"> </w:t>
            </w:r>
            <w:r>
              <w:t xml:space="preserve">The </w:t>
            </w:r>
            <w:r>
              <w:rPr>
                <w:b/>
                <w:bCs/>
              </w:rPr>
              <w:t>Refresh</w:t>
            </w:r>
            <w:r>
              <w:t xml:space="preserve"> button resets (recalls) the data if you had made some column sizing changes.</w:t>
            </w:r>
            <w:r w:rsidR="00FD2460">
              <w:t xml:space="preserve"> </w:t>
            </w:r>
            <w:r>
              <w:t xml:space="preserve">It is the same as clicking the </w:t>
            </w:r>
            <w:r>
              <w:rPr>
                <w:b/>
                <w:bCs/>
              </w:rPr>
              <w:t>Display</w:t>
            </w:r>
            <w:r>
              <w:t xml:space="preserve"> button again.</w:t>
            </w:r>
            <w:r w:rsidR="00FD2460">
              <w:t xml:space="preserve"> </w:t>
            </w:r>
            <w:r>
              <w:t xml:space="preserve">You can use the </w:t>
            </w:r>
            <w:r>
              <w:rPr>
                <w:b/>
                <w:bCs/>
              </w:rPr>
              <w:t>Clear</w:t>
            </w:r>
            <w:r>
              <w:t xml:space="preserve"> button to blank out the window and start over with new display criteria.</w:t>
            </w:r>
            <w:r w:rsidR="00FD2460">
              <w:t xml:space="preserve"> </w:t>
            </w:r>
          </w:p>
        </w:tc>
      </w:tr>
      <w:bookmarkEnd w:id="1486"/>
    </w:tbl>
    <w:p w14:paraId="1B704624" w14:textId="699C2191" w:rsidR="00561690" w:rsidRDefault="00561690" w:rsidP="00561690">
      <w:pPr>
        <w:pStyle w:val="BlockLine"/>
        <w:rPr>
          <w:sz w:val="20"/>
        </w:rPr>
      </w:pPr>
    </w:p>
    <w:tbl>
      <w:tblPr>
        <w:tblW w:w="0" w:type="auto"/>
        <w:tblLayout w:type="fixed"/>
        <w:tblLook w:val="0000" w:firstRow="0" w:lastRow="0" w:firstColumn="0" w:lastColumn="0" w:noHBand="0" w:noVBand="0"/>
      </w:tblPr>
      <w:tblGrid>
        <w:gridCol w:w="1728"/>
        <w:gridCol w:w="7740"/>
      </w:tblGrid>
      <w:tr w:rsidR="00561690" w14:paraId="2400C280" w14:textId="77777777">
        <w:trPr>
          <w:cantSplit/>
        </w:trPr>
        <w:tc>
          <w:tcPr>
            <w:tcW w:w="1728" w:type="dxa"/>
          </w:tcPr>
          <w:p w14:paraId="3D3F958A" w14:textId="77777777" w:rsidR="00561690" w:rsidRDefault="00561690" w:rsidP="00561690">
            <w:pPr>
              <w:pStyle w:val="BlockLabel"/>
            </w:pPr>
            <w:bookmarkStart w:id="1487" w:name="_Hlk177547897"/>
            <w:r>
              <w:t>Column titles</w:t>
            </w:r>
          </w:p>
        </w:tc>
        <w:tc>
          <w:tcPr>
            <w:tcW w:w="7740" w:type="dxa"/>
          </w:tcPr>
          <w:p w14:paraId="4B58AD64" w14:textId="77777777" w:rsidR="00561690" w:rsidRDefault="00561690" w:rsidP="00561690">
            <w:pPr>
              <w:pStyle w:val="BlockText"/>
            </w:pPr>
            <w:r>
              <w:t>Below are the header titles of each column and a description of each.</w:t>
            </w:r>
          </w:p>
        </w:tc>
      </w:tr>
      <w:bookmarkEnd w:id="1487"/>
    </w:tbl>
    <w:p w14:paraId="4C3274ED" w14:textId="25C09437" w:rsidR="00561690" w:rsidRDefault="00561690" w:rsidP="00561690">
      <w:pPr>
        <w:pStyle w:val="BlockLine"/>
        <w:rPr>
          <w:sz w:val="20"/>
        </w:rPr>
      </w:pPr>
    </w:p>
    <w:tbl>
      <w:tblPr>
        <w:tblW w:w="0" w:type="auto"/>
        <w:tblInd w:w="-40" w:type="dxa"/>
        <w:tblLayout w:type="fixed"/>
        <w:tblCellMar>
          <w:left w:w="80" w:type="dxa"/>
          <w:right w:w="80" w:type="dxa"/>
        </w:tblCellMar>
        <w:tblLook w:val="0000" w:firstRow="0" w:lastRow="0" w:firstColumn="0" w:lastColumn="0" w:noHBand="0" w:noVBand="0"/>
      </w:tblPr>
      <w:tblGrid>
        <w:gridCol w:w="1440"/>
        <w:gridCol w:w="7950"/>
      </w:tblGrid>
      <w:tr w:rsidR="00561690" w14:paraId="7C56AB00" w14:textId="77777777">
        <w:trPr>
          <w:cantSplit/>
        </w:trPr>
        <w:tc>
          <w:tcPr>
            <w:tcW w:w="1440" w:type="dxa"/>
            <w:tcBorders>
              <w:top w:val="single" w:sz="6" w:space="0" w:color="auto"/>
              <w:left w:val="single" w:sz="6" w:space="0" w:color="auto"/>
              <w:bottom w:val="single" w:sz="6" w:space="0" w:color="auto"/>
              <w:right w:val="single" w:sz="6" w:space="0" w:color="auto"/>
            </w:tcBorders>
            <w:shd w:val="clear" w:color="auto" w:fill="E6E6E6"/>
          </w:tcPr>
          <w:p w14:paraId="46BC8C6D" w14:textId="77777777" w:rsidR="00561690" w:rsidRDefault="00561690" w:rsidP="00561690">
            <w:pPr>
              <w:pStyle w:val="TableHeaderText"/>
            </w:pPr>
            <w:bookmarkStart w:id="1488" w:name="_Hlk177554260"/>
            <w:bookmarkStart w:id="1489" w:name="_Hlk177547898"/>
            <w:r>
              <w:t>Column</w:t>
            </w:r>
          </w:p>
        </w:tc>
        <w:tc>
          <w:tcPr>
            <w:tcW w:w="7950" w:type="dxa"/>
            <w:tcBorders>
              <w:top w:val="single" w:sz="6" w:space="0" w:color="auto"/>
              <w:left w:val="single" w:sz="6" w:space="0" w:color="auto"/>
              <w:bottom w:val="single" w:sz="6" w:space="0" w:color="auto"/>
              <w:right w:val="single" w:sz="6" w:space="0" w:color="auto"/>
            </w:tcBorders>
            <w:shd w:val="clear" w:color="auto" w:fill="E6E6E6"/>
          </w:tcPr>
          <w:p w14:paraId="4A6413C1" w14:textId="77777777" w:rsidR="00561690" w:rsidRDefault="00561690" w:rsidP="00561690">
            <w:pPr>
              <w:pStyle w:val="TableHeaderText"/>
            </w:pPr>
            <w:r>
              <w:t>Description</w:t>
            </w:r>
          </w:p>
        </w:tc>
      </w:tr>
      <w:tr w:rsidR="00561690" w14:paraId="22591719" w14:textId="77777777">
        <w:trPr>
          <w:cantSplit/>
        </w:trPr>
        <w:tc>
          <w:tcPr>
            <w:tcW w:w="1440" w:type="dxa"/>
            <w:tcBorders>
              <w:top w:val="single" w:sz="6" w:space="0" w:color="auto"/>
              <w:left w:val="single" w:sz="6" w:space="0" w:color="auto"/>
              <w:bottom w:val="single" w:sz="6" w:space="0" w:color="auto"/>
              <w:right w:val="single" w:sz="6" w:space="0" w:color="auto"/>
            </w:tcBorders>
          </w:tcPr>
          <w:p w14:paraId="23EB21AD" w14:textId="77777777" w:rsidR="00561690" w:rsidRDefault="00561690" w:rsidP="00561690">
            <w:pPr>
              <w:pStyle w:val="TableText"/>
              <w:rPr>
                <w:b/>
              </w:rPr>
            </w:pPr>
            <w:bookmarkStart w:id="1490" w:name="_Hlk177554261"/>
            <w:bookmarkEnd w:id="1488"/>
            <w:r>
              <w:rPr>
                <w:b/>
              </w:rPr>
              <w:t>Dlyd</w:t>
            </w:r>
          </w:p>
        </w:tc>
        <w:tc>
          <w:tcPr>
            <w:tcW w:w="7950" w:type="dxa"/>
            <w:tcBorders>
              <w:top w:val="single" w:sz="6" w:space="0" w:color="auto"/>
              <w:left w:val="single" w:sz="6" w:space="0" w:color="auto"/>
              <w:bottom w:val="single" w:sz="6" w:space="0" w:color="auto"/>
              <w:right w:val="single" w:sz="6" w:space="0" w:color="auto"/>
            </w:tcBorders>
          </w:tcPr>
          <w:p w14:paraId="0E77BB4C" w14:textId="59268093" w:rsidR="00561690" w:rsidRDefault="00561690" w:rsidP="00561690">
            <w:pPr>
              <w:pStyle w:val="TableText"/>
            </w:pPr>
            <w:r>
              <w:t xml:space="preserve">The </w:t>
            </w:r>
            <w:r>
              <w:rPr>
                <w:b/>
                <w:bCs/>
              </w:rPr>
              <w:t>Delayed</w:t>
            </w:r>
            <w:r>
              <w:t xml:space="preserve"> column will display either a Yes or No as to whether the record is delayed or not.</w:t>
            </w:r>
            <w:r w:rsidR="00FD2460">
              <w:t xml:space="preserve"> </w:t>
            </w:r>
            <w:r>
              <w:t>You can sort on this column by all “Yes” records or all “No” records by clicking on the column.</w:t>
            </w:r>
          </w:p>
        </w:tc>
      </w:tr>
      <w:tr w:rsidR="00561690" w14:paraId="0778A810" w14:textId="77777777">
        <w:trPr>
          <w:cantSplit/>
        </w:trPr>
        <w:tc>
          <w:tcPr>
            <w:tcW w:w="1440" w:type="dxa"/>
            <w:tcBorders>
              <w:top w:val="single" w:sz="6" w:space="0" w:color="auto"/>
              <w:left w:val="single" w:sz="6" w:space="0" w:color="auto"/>
              <w:bottom w:val="single" w:sz="6" w:space="0" w:color="auto"/>
              <w:right w:val="single" w:sz="6" w:space="0" w:color="auto"/>
            </w:tcBorders>
          </w:tcPr>
          <w:p w14:paraId="4ED7CE4E" w14:textId="77777777" w:rsidR="00561690" w:rsidRDefault="00561690" w:rsidP="00561690">
            <w:pPr>
              <w:pStyle w:val="TableText"/>
              <w:rPr>
                <w:b/>
              </w:rPr>
            </w:pPr>
            <w:bookmarkStart w:id="1491" w:name="_Hlk177554262"/>
            <w:bookmarkEnd w:id="1490"/>
            <w:r>
              <w:rPr>
                <w:b/>
              </w:rPr>
              <w:t>Status</w:t>
            </w:r>
          </w:p>
        </w:tc>
        <w:tc>
          <w:tcPr>
            <w:tcW w:w="7950" w:type="dxa"/>
            <w:tcBorders>
              <w:top w:val="single" w:sz="6" w:space="0" w:color="auto"/>
              <w:left w:val="single" w:sz="6" w:space="0" w:color="auto"/>
              <w:bottom w:val="single" w:sz="6" w:space="0" w:color="auto"/>
              <w:right w:val="single" w:sz="6" w:space="0" w:color="auto"/>
            </w:tcBorders>
          </w:tcPr>
          <w:p w14:paraId="48127754" w14:textId="122CBED1" w:rsidR="00561690" w:rsidRDefault="00561690" w:rsidP="00561690">
            <w:pPr>
              <w:pStyle w:val="TableText"/>
            </w:pPr>
            <w:r>
              <w:t xml:space="preserve">The </w:t>
            </w:r>
            <w:r>
              <w:rPr>
                <w:b/>
                <w:bCs/>
              </w:rPr>
              <w:t>Status</w:t>
            </w:r>
            <w:r>
              <w:t xml:space="preserve"> of the record is either Open, Pending, Closed or Cancelled.</w:t>
            </w:r>
            <w:r w:rsidR="00FD2460">
              <w:t xml:space="preserve"> </w:t>
            </w:r>
            <w:r>
              <w:t>Records with an Open status are shown in blue.</w:t>
            </w:r>
          </w:p>
        </w:tc>
      </w:tr>
      <w:tr w:rsidR="00561690" w14:paraId="304AE375" w14:textId="77777777">
        <w:trPr>
          <w:cantSplit/>
        </w:trPr>
        <w:tc>
          <w:tcPr>
            <w:tcW w:w="1440" w:type="dxa"/>
            <w:tcBorders>
              <w:top w:val="single" w:sz="6" w:space="0" w:color="auto"/>
              <w:left w:val="single" w:sz="6" w:space="0" w:color="auto"/>
              <w:bottom w:val="single" w:sz="6" w:space="0" w:color="auto"/>
              <w:right w:val="single" w:sz="6" w:space="0" w:color="auto"/>
            </w:tcBorders>
          </w:tcPr>
          <w:p w14:paraId="3AD4196C" w14:textId="77777777" w:rsidR="00561690" w:rsidRDefault="00561690" w:rsidP="00561690">
            <w:pPr>
              <w:pStyle w:val="TableText"/>
              <w:rPr>
                <w:b/>
              </w:rPr>
            </w:pPr>
            <w:bookmarkStart w:id="1492" w:name="_Hlk177554263"/>
            <w:bookmarkEnd w:id="1491"/>
            <w:r>
              <w:rPr>
                <w:b/>
              </w:rPr>
              <w:t>Type</w:t>
            </w:r>
          </w:p>
        </w:tc>
        <w:tc>
          <w:tcPr>
            <w:tcW w:w="7950" w:type="dxa"/>
            <w:tcBorders>
              <w:top w:val="single" w:sz="6" w:space="0" w:color="auto"/>
              <w:left w:val="single" w:sz="6" w:space="0" w:color="auto"/>
              <w:bottom w:val="single" w:sz="6" w:space="0" w:color="auto"/>
              <w:right w:val="single" w:sz="6" w:space="0" w:color="auto"/>
            </w:tcBorders>
          </w:tcPr>
          <w:p w14:paraId="75E01322" w14:textId="77777777" w:rsidR="00561690" w:rsidRDefault="00561690" w:rsidP="00561690">
            <w:pPr>
              <w:pStyle w:val="TableText"/>
            </w:pPr>
            <w:r>
              <w:t xml:space="preserve">This is the </w:t>
            </w:r>
            <w:r>
              <w:rPr>
                <w:b/>
                <w:bCs/>
              </w:rPr>
              <w:t>Type</w:t>
            </w:r>
            <w:r>
              <w:t xml:space="preserve"> of record - Manual Suspense entry or Routine Consult (electronic orders via CPRS including Eyeglass, Contact Lens and Home Oxygen orders).</w:t>
            </w:r>
          </w:p>
        </w:tc>
      </w:tr>
      <w:tr w:rsidR="00561690" w14:paraId="548BAD56" w14:textId="77777777">
        <w:trPr>
          <w:cantSplit/>
        </w:trPr>
        <w:tc>
          <w:tcPr>
            <w:tcW w:w="1440" w:type="dxa"/>
            <w:tcBorders>
              <w:top w:val="single" w:sz="6" w:space="0" w:color="auto"/>
              <w:left w:val="single" w:sz="6" w:space="0" w:color="auto"/>
              <w:bottom w:val="single" w:sz="6" w:space="0" w:color="auto"/>
              <w:right w:val="single" w:sz="6" w:space="0" w:color="auto"/>
            </w:tcBorders>
          </w:tcPr>
          <w:p w14:paraId="4404CCC1" w14:textId="77777777" w:rsidR="00561690" w:rsidRDefault="00561690" w:rsidP="00561690">
            <w:pPr>
              <w:pStyle w:val="TableText"/>
              <w:rPr>
                <w:b/>
              </w:rPr>
            </w:pPr>
            <w:bookmarkStart w:id="1493" w:name="_Hlk177554264"/>
            <w:bookmarkEnd w:id="1492"/>
            <w:r>
              <w:rPr>
                <w:b/>
              </w:rPr>
              <w:t>Station</w:t>
            </w:r>
          </w:p>
        </w:tc>
        <w:tc>
          <w:tcPr>
            <w:tcW w:w="7950" w:type="dxa"/>
            <w:tcBorders>
              <w:top w:val="single" w:sz="6" w:space="0" w:color="auto"/>
              <w:left w:val="single" w:sz="6" w:space="0" w:color="auto"/>
              <w:bottom w:val="single" w:sz="6" w:space="0" w:color="auto"/>
              <w:right w:val="single" w:sz="6" w:space="0" w:color="auto"/>
            </w:tcBorders>
          </w:tcPr>
          <w:p w14:paraId="072FEC5F" w14:textId="77777777" w:rsidR="00561690" w:rsidRDefault="00561690" w:rsidP="00561690">
            <w:pPr>
              <w:pStyle w:val="TableText"/>
            </w:pPr>
            <w:r>
              <w:t xml:space="preserve">This is the </w:t>
            </w:r>
            <w:r>
              <w:rPr>
                <w:b/>
                <w:bCs/>
              </w:rPr>
              <w:t>Station Identifying number</w:t>
            </w:r>
            <w:r>
              <w:t>.</w:t>
            </w:r>
          </w:p>
        </w:tc>
      </w:tr>
      <w:tr w:rsidR="00561690" w14:paraId="7429E330" w14:textId="77777777">
        <w:trPr>
          <w:cantSplit/>
        </w:trPr>
        <w:tc>
          <w:tcPr>
            <w:tcW w:w="1440" w:type="dxa"/>
            <w:tcBorders>
              <w:top w:val="single" w:sz="6" w:space="0" w:color="auto"/>
              <w:left w:val="single" w:sz="6" w:space="0" w:color="auto"/>
              <w:bottom w:val="single" w:sz="6" w:space="0" w:color="auto"/>
              <w:right w:val="single" w:sz="6" w:space="0" w:color="auto"/>
            </w:tcBorders>
          </w:tcPr>
          <w:p w14:paraId="0D859842" w14:textId="77777777" w:rsidR="00561690" w:rsidRDefault="00561690" w:rsidP="00561690">
            <w:pPr>
              <w:pStyle w:val="TableText"/>
              <w:rPr>
                <w:b/>
              </w:rPr>
            </w:pPr>
            <w:bookmarkStart w:id="1494" w:name="_Hlk177554265"/>
            <w:bookmarkEnd w:id="1493"/>
            <w:r>
              <w:rPr>
                <w:b/>
              </w:rPr>
              <w:t>Create</w:t>
            </w:r>
          </w:p>
        </w:tc>
        <w:tc>
          <w:tcPr>
            <w:tcW w:w="7950" w:type="dxa"/>
            <w:tcBorders>
              <w:top w:val="single" w:sz="6" w:space="0" w:color="auto"/>
              <w:left w:val="single" w:sz="6" w:space="0" w:color="auto"/>
              <w:bottom w:val="single" w:sz="6" w:space="0" w:color="auto"/>
              <w:right w:val="single" w:sz="6" w:space="0" w:color="auto"/>
            </w:tcBorders>
          </w:tcPr>
          <w:p w14:paraId="592ED18D" w14:textId="77777777" w:rsidR="00561690" w:rsidRDefault="00561690" w:rsidP="00561690">
            <w:pPr>
              <w:pStyle w:val="TableText"/>
            </w:pPr>
            <w:r>
              <w:t xml:space="preserve">The </w:t>
            </w:r>
            <w:r>
              <w:rPr>
                <w:b/>
                <w:bCs/>
              </w:rPr>
              <w:t>Create date</w:t>
            </w:r>
            <w:r>
              <w:t xml:space="preserve"> is the date that the record was created.</w:t>
            </w:r>
          </w:p>
        </w:tc>
      </w:tr>
      <w:tr w:rsidR="00561690" w14:paraId="071DC69B" w14:textId="77777777">
        <w:trPr>
          <w:cantSplit/>
        </w:trPr>
        <w:tc>
          <w:tcPr>
            <w:tcW w:w="1440" w:type="dxa"/>
            <w:tcBorders>
              <w:top w:val="single" w:sz="6" w:space="0" w:color="auto"/>
              <w:left w:val="single" w:sz="6" w:space="0" w:color="auto"/>
              <w:bottom w:val="single" w:sz="6" w:space="0" w:color="auto"/>
              <w:right w:val="single" w:sz="6" w:space="0" w:color="auto"/>
            </w:tcBorders>
          </w:tcPr>
          <w:p w14:paraId="05FDA7E5" w14:textId="77777777" w:rsidR="00561690" w:rsidRDefault="00561690" w:rsidP="00561690">
            <w:pPr>
              <w:pStyle w:val="TableText"/>
              <w:rPr>
                <w:b/>
              </w:rPr>
            </w:pPr>
            <w:bookmarkStart w:id="1495" w:name="_Hlk177554266"/>
            <w:bookmarkEnd w:id="1494"/>
            <w:r>
              <w:rPr>
                <w:b/>
              </w:rPr>
              <w:t>1</w:t>
            </w:r>
            <w:r>
              <w:rPr>
                <w:b/>
                <w:vertAlign w:val="superscript"/>
              </w:rPr>
              <w:t>st</w:t>
            </w:r>
            <w:r>
              <w:rPr>
                <w:b/>
              </w:rPr>
              <w:t xml:space="preserve"> Action</w:t>
            </w:r>
          </w:p>
        </w:tc>
        <w:tc>
          <w:tcPr>
            <w:tcW w:w="7950" w:type="dxa"/>
            <w:tcBorders>
              <w:top w:val="single" w:sz="6" w:space="0" w:color="auto"/>
              <w:left w:val="single" w:sz="6" w:space="0" w:color="auto"/>
              <w:bottom w:val="single" w:sz="6" w:space="0" w:color="auto"/>
              <w:right w:val="single" w:sz="6" w:space="0" w:color="auto"/>
            </w:tcBorders>
          </w:tcPr>
          <w:p w14:paraId="6F1EAE9E" w14:textId="77777777" w:rsidR="00561690" w:rsidRDefault="00561690" w:rsidP="00561690">
            <w:pPr>
              <w:pStyle w:val="TableText"/>
            </w:pPr>
            <w:r>
              <w:t xml:space="preserve">The </w:t>
            </w:r>
            <w:r>
              <w:rPr>
                <w:b/>
                <w:bCs/>
              </w:rPr>
              <w:t>First Action date</w:t>
            </w:r>
            <w:r>
              <w:t xml:space="preserve"> is the date that initial action was taken on the request and the status changed from Open to Pending.</w:t>
            </w:r>
          </w:p>
        </w:tc>
      </w:tr>
      <w:tr w:rsidR="00561690" w14:paraId="2723BF24" w14:textId="77777777">
        <w:trPr>
          <w:cantSplit/>
        </w:trPr>
        <w:tc>
          <w:tcPr>
            <w:tcW w:w="1440" w:type="dxa"/>
            <w:tcBorders>
              <w:top w:val="single" w:sz="6" w:space="0" w:color="auto"/>
              <w:left w:val="single" w:sz="6" w:space="0" w:color="auto"/>
              <w:bottom w:val="single" w:sz="6" w:space="0" w:color="auto"/>
              <w:right w:val="single" w:sz="6" w:space="0" w:color="auto"/>
            </w:tcBorders>
          </w:tcPr>
          <w:p w14:paraId="1C58EEAB" w14:textId="77777777" w:rsidR="00561690" w:rsidRDefault="00561690" w:rsidP="00561690">
            <w:pPr>
              <w:pStyle w:val="TableText"/>
              <w:rPr>
                <w:b/>
              </w:rPr>
            </w:pPr>
            <w:bookmarkStart w:id="1496" w:name="_Hlk177554267"/>
            <w:bookmarkEnd w:id="1495"/>
            <w:r>
              <w:rPr>
                <w:b/>
              </w:rPr>
              <w:t>0-5</w:t>
            </w:r>
          </w:p>
        </w:tc>
        <w:tc>
          <w:tcPr>
            <w:tcW w:w="7950" w:type="dxa"/>
            <w:tcBorders>
              <w:top w:val="single" w:sz="6" w:space="0" w:color="auto"/>
              <w:left w:val="single" w:sz="6" w:space="0" w:color="auto"/>
              <w:bottom w:val="single" w:sz="6" w:space="0" w:color="auto"/>
              <w:right w:val="single" w:sz="6" w:space="0" w:color="auto"/>
            </w:tcBorders>
          </w:tcPr>
          <w:p w14:paraId="1AC8DF1B" w14:textId="77777777" w:rsidR="00561690" w:rsidRDefault="00561690" w:rsidP="00561690">
            <w:pPr>
              <w:pStyle w:val="TableText"/>
            </w:pPr>
            <w:r>
              <w:t xml:space="preserve">The number of days (0-5) that an order record is </w:t>
            </w:r>
            <w:r>
              <w:rPr>
                <w:b/>
                <w:bCs/>
              </w:rPr>
              <w:t>not</w:t>
            </w:r>
            <w:r>
              <w:t xml:space="preserve"> delayed.</w:t>
            </w:r>
          </w:p>
        </w:tc>
      </w:tr>
      <w:tr w:rsidR="00561690" w14:paraId="11FB7485" w14:textId="77777777">
        <w:trPr>
          <w:cantSplit/>
        </w:trPr>
        <w:tc>
          <w:tcPr>
            <w:tcW w:w="1440" w:type="dxa"/>
            <w:tcBorders>
              <w:top w:val="single" w:sz="6" w:space="0" w:color="auto"/>
              <w:left w:val="single" w:sz="6" w:space="0" w:color="auto"/>
              <w:bottom w:val="single" w:sz="6" w:space="0" w:color="auto"/>
              <w:right w:val="single" w:sz="6" w:space="0" w:color="auto"/>
            </w:tcBorders>
          </w:tcPr>
          <w:p w14:paraId="216881A0" w14:textId="77777777" w:rsidR="00561690" w:rsidRDefault="00561690" w:rsidP="00561690">
            <w:pPr>
              <w:pStyle w:val="TableText"/>
              <w:rPr>
                <w:b/>
              </w:rPr>
            </w:pPr>
            <w:bookmarkStart w:id="1497" w:name="_Hlk177554268"/>
            <w:bookmarkEnd w:id="1496"/>
            <w:r>
              <w:rPr>
                <w:b/>
              </w:rPr>
              <w:t>6-9; 10-29; 30-89; 90+</w:t>
            </w:r>
          </w:p>
        </w:tc>
        <w:tc>
          <w:tcPr>
            <w:tcW w:w="7950" w:type="dxa"/>
            <w:tcBorders>
              <w:top w:val="single" w:sz="6" w:space="0" w:color="auto"/>
              <w:left w:val="single" w:sz="6" w:space="0" w:color="auto"/>
              <w:bottom w:val="single" w:sz="6" w:space="0" w:color="auto"/>
              <w:right w:val="single" w:sz="6" w:space="0" w:color="auto"/>
            </w:tcBorders>
          </w:tcPr>
          <w:p w14:paraId="41419DC8" w14:textId="4208D58C" w:rsidR="00561690" w:rsidRDefault="00561690" w:rsidP="00561690">
            <w:pPr>
              <w:pStyle w:val="TableText"/>
            </w:pPr>
            <w:bookmarkStart w:id="1498" w:name="_Hlk177554269"/>
            <w:r>
              <w:t>These columns of number ranges designate the number of Workdays within these ranges that a request has been delayed.</w:t>
            </w:r>
            <w:r w:rsidR="00FD2460">
              <w:t xml:space="preserve"> </w:t>
            </w:r>
            <w:r>
              <w:rPr>
                <w:b/>
                <w:bCs/>
              </w:rPr>
              <w:t>This does NOT include Saturdays and Sundays nor Holidays.</w:t>
            </w:r>
            <w:r w:rsidR="00FD2460">
              <w:t xml:space="preserve"> </w:t>
            </w:r>
            <w:r>
              <w:t>This also designates that the record is in a Pending status.</w:t>
            </w:r>
            <w:r w:rsidR="00FD2460">
              <w:t xml:space="preserve"> </w:t>
            </w:r>
            <w:r>
              <w:t>Any record over 5 days is highlighted in red with yellow numbers.</w:t>
            </w:r>
          </w:p>
          <w:bookmarkEnd w:id="1498"/>
          <w:p w14:paraId="0D4EE683" w14:textId="77777777" w:rsidR="00561690" w:rsidRDefault="00561690" w:rsidP="00561690">
            <w:pPr>
              <w:pStyle w:val="TableText"/>
            </w:pPr>
          </w:p>
          <w:p w14:paraId="26EDF5CD" w14:textId="6D9FEDD8" w:rsidR="00561690" w:rsidRDefault="00561690" w:rsidP="00561690">
            <w:pPr>
              <w:pStyle w:val="TableText"/>
            </w:pPr>
            <w:r>
              <w:rPr>
                <w:b/>
                <w:bCs/>
              </w:rPr>
              <w:t>Note:</w:t>
            </w:r>
            <w:r w:rsidR="00FD2460">
              <w:t xml:space="preserve"> </w:t>
            </w:r>
            <w:r>
              <w:t xml:space="preserve">The numbers listed in each row for a record designate the </w:t>
            </w:r>
            <w:r>
              <w:rPr>
                <w:u w:val="single"/>
              </w:rPr>
              <w:t>number of days NOT the number of record instances</w:t>
            </w:r>
            <w:r>
              <w:t>.</w:t>
            </w:r>
            <w:r w:rsidR="00FD2460">
              <w:t xml:space="preserve"> </w:t>
            </w:r>
          </w:p>
        </w:tc>
      </w:tr>
      <w:tr w:rsidR="00561690" w14:paraId="54317F4D" w14:textId="77777777">
        <w:trPr>
          <w:cantSplit/>
        </w:trPr>
        <w:tc>
          <w:tcPr>
            <w:tcW w:w="1440" w:type="dxa"/>
            <w:tcBorders>
              <w:top w:val="single" w:sz="6" w:space="0" w:color="auto"/>
              <w:left w:val="single" w:sz="6" w:space="0" w:color="auto"/>
              <w:bottom w:val="single" w:sz="6" w:space="0" w:color="auto"/>
              <w:right w:val="single" w:sz="6" w:space="0" w:color="auto"/>
            </w:tcBorders>
          </w:tcPr>
          <w:p w14:paraId="76B1CAE2" w14:textId="77777777" w:rsidR="00561690" w:rsidRDefault="00561690" w:rsidP="00561690">
            <w:pPr>
              <w:pStyle w:val="TableText"/>
              <w:rPr>
                <w:b/>
              </w:rPr>
            </w:pPr>
            <w:bookmarkStart w:id="1499" w:name="_Hlk177554270"/>
            <w:bookmarkEnd w:id="1497"/>
            <w:r>
              <w:rPr>
                <w:b/>
              </w:rPr>
              <w:t>Lnk</w:t>
            </w:r>
          </w:p>
        </w:tc>
        <w:tc>
          <w:tcPr>
            <w:tcW w:w="7950" w:type="dxa"/>
            <w:tcBorders>
              <w:top w:val="single" w:sz="6" w:space="0" w:color="auto"/>
              <w:left w:val="single" w:sz="6" w:space="0" w:color="auto"/>
              <w:bottom w:val="single" w:sz="6" w:space="0" w:color="auto"/>
              <w:right w:val="single" w:sz="6" w:space="0" w:color="auto"/>
            </w:tcBorders>
          </w:tcPr>
          <w:p w14:paraId="1DC145A0" w14:textId="1BE370E7" w:rsidR="00561690" w:rsidRDefault="00561690" w:rsidP="00561690">
            <w:pPr>
              <w:pStyle w:val="TableText"/>
            </w:pPr>
            <w:bookmarkStart w:id="1500" w:name="_Hlk177554271"/>
            <w:r>
              <w:t xml:space="preserve">The </w:t>
            </w:r>
            <w:r>
              <w:rPr>
                <w:b/>
                <w:bCs/>
              </w:rPr>
              <w:t>Link</w:t>
            </w:r>
            <w:r>
              <w:t xml:space="preserve"> column designates how many items that were linked to that record.</w:t>
            </w:r>
            <w:r w:rsidR="00FD2460">
              <w:t xml:space="preserve"> </w:t>
            </w:r>
            <w:r>
              <w:t>It could be a zero or a number.</w:t>
            </w:r>
            <w:r w:rsidR="00FD2460">
              <w:t xml:space="preserve"> </w:t>
            </w:r>
          </w:p>
          <w:bookmarkEnd w:id="1500"/>
          <w:p w14:paraId="1A98D8FA" w14:textId="77777777" w:rsidR="00561690" w:rsidRDefault="00561690" w:rsidP="00561690">
            <w:pPr>
              <w:pStyle w:val="TableText"/>
            </w:pPr>
          </w:p>
          <w:p w14:paraId="74C8BE17" w14:textId="77777777" w:rsidR="00561690" w:rsidRDefault="00561690" w:rsidP="00561690">
            <w:pPr>
              <w:pStyle w:val="TableText"/>
            </w:pPr>
            <w:r>
              <w:t xml:space="preserve">Note that if the status is </w:t>
            </w:r>
            <w:r>
              <w:rPr>
                <w:b/>
                <w:bCs/>
              </w:rPr>
              <w:t>Closed</w:t>
            </w:r>
            <w:r>
              <w:t>, and there is a zero in the Link column, then those records were never linked.</w:t>
            </w:r>
          </w:p>
        </w:tc>
      </w:tr>
      <w:tr w:rsidR="00561690" w14:paraId="4A4BEA88" w14:textId="77777777">
        <w:trPr>
          <w:cantSplit/>
        </w:trPr>
        <w:tc>
          <w:tcPr>
            <w:tcW w:w="1440" w:type="dxa"/>
            <w:tcBorders>
              <w:top w:val="single" w:sz="6" w:space="0" w:color="auto"/>
              <w:left w:val="single" w:sz="6" w:space="0" w:color="auto"/>
              <w:bottom w:val="single" w:sz="6" w:space="0" w:color="auto"/>
              <w:right w:val="single" w:sz="6" w:space="0" w:color="auto"/>
            </w:tcBorders>
          </w:tcPr>
          <w:p w14:paraId="09ED8C0F" w14:textId="77777777" w:rsidR="00561690" w:rsidRDefault="00561690" w:rsidP="00561690">
            <w:pPr>
              <w:pStyle w:val="TableText"/>
              <w:rPr>
                <w:b/>
              </w:rPr>
            </w:pPr>
            <w:bookmarkStart w:id="1501" w:name="_Hlk177554272"/>
            <w:bookmarkEnd w:id="1499"/>
            <w:r>
              <w:rPr>
                <w:b/>
              </w:rPr>
              <w:t>Description</w:t>
            </w:r>
          </w:p>
        </w:tc>
        <w:tc>
          <w:tcPr>
            <w:tcW w:w="7950" w:type="dxa"/>
            <w:tcBorders>
              <w:top w:val="single" w:sz="6" w:space="0" w:color="auto"/>
              <w:left w:val="single" w:sz="6" w:space="0" w:color="auto"/>
              <w:bottom w:val="single" w:sz="6" w:space="0" w:color="auto"/>
              <w:right w:val="single" w:sz="6" w:space="0" w:color="auto"/>
            </w:tcBorders>
          </w:tcPr>
          <w:p w14:paraId="7922E22E" w14:textId="77777777" w:rsidR="00561690" w:rsidRDefault="00561690" w:rsidP="00561690">
            <w:pPr>
              <w:pStyle w:val="TableText"/>
            </w:pPr>
            <w:r>
              <w:t xml:space="preserve">This is the </w:t>
            </w:r>
            <w:r>
              <w:rPr>
                <w:b/>
                <w:bCs/>
              </w:rPr>
              <w:t>description</w:t>
            </w:r>
            <w:r>
              <w:t xml:space="preserve"> of the request.</w:t>
            </w:r>
          </w:p>
        </w:tc>
      </w:tr>
      <w:tr w:rsidR="00561690" w14:paraId="28DF38E9" w14:textId="77777777">
        <w:trPr>
          <w:cantSplit/>
        </w:trPr>
        <w:tc>
          <w:tcPr>
            <w:tcW w:w="1440" w:type="dxa"/>
            <w:tcBorders>
              <w:top w:val="single" w:sz="6" w:space="0" w:color="auto"/>
              <w:left w:val="single" w:sz="6" w:space="0" w:color="auto"/>
              <w:bottom w:val="single" w:sz="6" w:space="0" w:color="auto"/>
              <w:right w:val="single" w:sz="6" w:space="0" w:color="auto"/>
            </w:tcBorders>
          </w:tcPr>
          <w:p w14:paraId="5D714BEE" w14:textId="77777777" w:rsidR="00561690" w:rsidRDefault="00561690" w:rsidP="00561690">
            <w:pPr>
              <w:pStyle w:val="TableText"/>
              <w:rPr>
                <w:b/>
              </w:rPr>
            </w:pPr>
            <w:bookmarkStart w:id="1502" w:name="_Hlk177554273"/>
            <w:bookmarkEnd w:id="1501"/>
            <w:r>
              <w:rPr>
                <w:b/>
              </w:rPr>
              <w:t>Patient</w:t>
            </w:r>
          </w:p>
        </w:tc>
        <w:tc>
          <w:tcPr>
            <w:tcW w:w="7950" w:type="dxa"/>
            <w:tcBorders>
              <w:top w:val="single" w:sz="6" w:space="0" w:color="auto"/>
              <w:left w:val="single" w:sz="6" w:space="0" w:color="auto"/>
              <w:bottom w:val="single" w:sz="6" w:space="0" w:color="auto"/>
              <w:right w:val="single" w:sz="6" w:space="0" w:color="auto"/>
            </w:tcBorders>
          </w:tcPr>
          <w:p w14:paraId="5E7AD236" w14:textId="77777777" w:rsidR="00561690" w:rsidRDefault="00561690" w:rsidP="00561690">
            <w:pPr>
              <w:pStyle w:val="TableText"/>
            </w:pPr>
            <w:r>
              <w:t xml:space="preserve">The </w:t>
            </w:r>
            <w:r>
              <w:rPr>
                <w:b/>
                <w:bCs/>
              </w:rPr>
              <w:t>patient name</w:t>
            </w:r>
            <w:r>
              <w:t xml:space="preserve"> is displayed.</w:t>
            </w:r>
          </w:p>
        </w:tc>
      </w:tr>
      <w:tr w:rsidR="00561690" w14:paraId="164925FE" w14:textId="77777777">
        <w:trPr>
          <w:cantSplit/>
        </w:trPr>
        <w:tc>
          <w:tcPr>
            <w:tcW w:w="1440" w:type="dxa"/>
            <w:tcBorders>
              <w:top w:val="single" w:sz="6" w:space="0" w:color="auto"/>
              <w:left w:val="single" w:sz="6" w:space="0" w:color="auto"/>
              <w:bottom w:val="single" w:sz="6" w:space="0" w:color="auto"/>
              <w:right w:val="single" w:sz="6" w:space="0" w:color="auto"/>
            </w:tcBorders>
          </w:tcPr>
          <w:p w14:paraId="16970D93" w14:textId="77777777" w:rsidR="00561690" w:rsidRDefault="00561690" w:rsidP="00561690">
            <w:pPr>
              <w:pStyle w:val="TableText"/>
              <w:rPr>
                <w:b/>
              </w:rPr>
            </w:pPr>
            <w:bookmarkStart w:id="1503" w:name="_Hlk177554274"/>
            <w:bookmarkEnd w:id="1502"/>
            <w:r>
              <w:rPr>
                <w:b/>
              </w:rPr>
              <w:lastRenderedPageBreak/>
              <w:t>SSN</w:t>
            </w:r>
          </w:p>
        </w:tc>
        <w:tc>
          <w:tcPr>
            <w:tcW w:w="7950" w:type="dxa"/>
            <w:tcBorders>
              <w:top w:val="single" w:sz="6" w:space="0" w:color="auto"/>
              <w:left w:val="single" w:sz="6" w:space="0" w:color="auto"/>
              <w:bottom w:val="single" w:sz="6" w:space="0" w:color="auto"/>
              <w:right w:val="single" w:sz="6" w:space="0" w:color="auto"/>
            </w:tcBorders>
          </w:tcPr>
          <w:p w14:paraId="3BF08C75" w14:textId="77777777" w:rsidR="00561690" w:rsidRDefault="00561690" w:rsidP="00561690">
            <w:pPr>
              <w:pStyle w:val="TableText"/>
            </w:pPr>
            <w:r>
              <w:t xml:space="preserve">The </w:t>
            </w:r>
            <w:r>
              <w:rPr>
                <w:b/>
                <w:bCs/>
              </w:rPr>
              <w:t>Social Security Number</w:t>
            </w:r>
            <w:r>
              <w:t xml:space="preserve"> for the patient is displayed.</w:t>
            </w:r>
          </w:p>
        </w:tc>
      </w:tr>
      <w:bookmarkEnd w:id="1489"/>
      <w:bookmarkEnd w:id="1503"/>
    </w:tbl>
    <w:p w14:paraId="0F4351AD" w14:textId="77777777" w:rsidR="00561690" w:rsidRDefault="00561690" w:rsidP="00561690">
      <w:pPr>
        <w:pStyle w:val="BlockLine"/>
        <w:rPr>
          <w:sz w:val="16"/>
        </w:rPr>
      </w:pPr>
    </w:p>
    <w:tbl>
      <w:tblPr>
        <w:tblW w:w="0" w:type="auto"/>
        <w:tblLayout w:type="fixed"/>
        <w:tblLook w:val="0000" w:firstRow="0" w:lastRow="0" w:firstColumn="0" w:lastColumn="0" w:noHBand="0" w:noVBand="0"/>
      </w:tblPr>
      <w:tblGrid>
        <w:gridCol w:w="1728"/>
        <w:gridCol w:w="7740"/>
      </w:tblGrid>
      <w:tr w:rsidR="00561690" w14:paraId="1E01ACA5" w14:textId="77777777">
        <w:trPr>
          <w:cantSplit/>
        </w:trPr>
        <w:tc>
          <w:tcPr>
            <w:tcW w:w="1728" w:type="dxa"/>
          </w:tcPr>
          <w:p w14:paraId="24A10981" w14:textId="77777777" w:rsidR="00561690" w:rsidRDefault="00561690" w:rsidP="00561690">
            <w:pPr>
              <w:pStyle w:val="BlockLabel"/>
            </w:pPr>
            <w:bookmarkStart w:id="1504" w:name="_Hlk177547910"/>
            <w:r>
              <w:t>Yellow and Red fields</w:t>
            </w:r>
          </w:p>
        </w:tc>
        <w:tc>
          <w:tcPr>
            <w:tcW w:w="7740" w:type="dxa"/>
          </w:tcPr>
          <w:p w14:paraId="50F6616B" w14:textId="77777777" w:rsidR="00561690" w:rsidRDefault="00561690" w:rsidP="00561690">
            <w:pPr>
              <w:pStyle w:val="BlockText"/>
            </w:pPr>
            <w:bookmarkStart w:id="1505" w:name="_Hlk177554275"/>
            <w:r>
              <w:t>Records that have a delayed date beyond 5 days will have the number of days in yellow and the block will be highlighted in red.</w:t>
            </w:r>
          </w:p>
          <w:bookmarkEnd w:id="1505"/>
          <w:p w14:paraId="1704319F" w14:textId="77777777" w:rsidR="00561690" w:rsidRDefault="00561690" w:rsidP="00561690">
            <w:pPr>
              <w:pStyle w:val="BlockText"/>
            </w:pPr>
          </w:p>
          <w:p w14:paraId="16F05BE2" w14:textId="77777777" w:rsidR="00561690" w:rsidRDefault="00561690" w:rsidP="00561690">
            <w:pPr>
              <w:pStyle w:val="BlockText"/>
            </w:pPr>
            <w:r>
              <w:t>Records with 0-5 days will have the number shown in bold print.</w:t>
            </w:r>
          </w:p>
        </w:tc>
      </w:tr>
      <w:bookmarkEnd w:id="1504"/>
    </w:tbl>
    <w:p w14:paraId="4148EA9E" w14:textId="6802C1F8" w:rsidR="00561690" w:rsidRDefault="00561690" w:rsidP="00561690">
      <w:pPr>
        <w:pStyle w:val="BlockLine"/>
        <w:rPr>
          <w:sz w:val="16"/>
        </w:rPr>
      </w:pPr>
    </w:p>
    <w:p w14:paraId="255D7D7A" w14:textId="77777777" w:rsidR="00561690" w:rsidRPr="00D90F7D" w:rsidRDefault="00561690" w:rsidP="005D3DB0">
      <w:pPr>
        <w:pStyle w:val="Heading3"/>
      </w:pPr>
      <w:bookmarkStart w:id="1506" w:name="_Hlk177554276"/>
      <w:r w:rsidRPr="00D90F7D">
        <w:br w:type="page"/>
      </w:r>
      <w:bookmarkStart w:id="1507" w:name="_Toc44299375"/>
      <w:bookmarkStart w:id="1508" w:name="_Toc172537357"/>
      <w:bookmarkStart w:id="1509" w:name="_Toc177550946"/>
      <w:r w:rsidRPr="00D90F7D">
        <w:lastRenderedPageBreak/>
        <w:t>View DOR Calculation Detail</w:t>
      </w:r>
      <w:bookmarkEnd w:id="1507"/>
      <w:bookmarkEnd w:id="1508"/>
      <w:bookmarkEnd w:id="1509"/>
    </w:p>
    <w:bookmarkEnd w:id="1506"/>
    <w:p w14:paraId="0EA36F24" w14:textId="55C66EE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3164CF91" w14:textId="77777777">
        <w:trPr>
          <w:cantSplit/>
        </w:trPr>
        <w:tc>
          <w:tcPr>
            <w:tcW w:w="1728" w:type="dxa"/>
          </w:tcPr>
          <w:p w14:paraId="2EEB65F0" w14:textId="77777777" w:rsidR="00561690" w:rsidRDefault="00561690" w:rsidP="00561690">
            <w:pPr>
              <w:pStyle w:val="BlockLabel"/>
            </w:pPr>
            <w:bookmarkStart w:id="1510" w:name="_Hlk177547911"/>
            <w:r>
              <w:t>DOR Detail button</w:t>
            </w:r>
          </w:p>
        </w:tc>
        <w:tc>
          <w:tcPr>
            <w:tcW w:w="7740" w:type="dxa"/>
          </w:tcPr>
          <w:p w14:paraId="17B261F6" w14:textId="6407C9A9" w:rsidR="00561690" w:rsidRDefault="00561690" w:rsidP="00561690">
            <w:pPr>
              <w:pStyle w:val="BlockText"/>
            </w:pPr>
            <w:r>
              <w:t>You can view the DOR calculation detail for the range of consults and manual suspense entries that you displayed.</w:t>
            </w:r>
            <w:r w:rsidR="00FD2460">
              <w:t xml:space="preserve"> </w:t>
            </w:r>
            <w:r>
              <w:t xml:space="preserve">When you select the </w:t>
            </w:r>
            <w:r>
              <w:rPr>
                <w:b/>
                <w:bCs/>
              </w:rPr>
              <w:t>DOR Detail</w:t>
            </w:r>
            <w:r>
              <w:t xml:space="preserve"> button, it doesn’t matter what status is checked because the calculation looks at all the </w:t>
            </w:r>
            <w:r>
              <w:rPr>
                <w:b/>
                <w:bCs/>
              </w:rPr>
              <w:t>Open</w:t>
            </w:r>
            <w:r>
              <w:t xml:space="preserve">, </w:t>
            </w:r>
            <w:r>
              <w:rPr>
                <w:b/>
                <w:bCs/>
              </w:rPr>
              <w:t>Pending</w:t>
            </w:r>
            <w:r>
              <w:t xml:space="preserve"> and </w:t>
            </w:r>
            <w:r>
              <w:rPr>
                <w:b/>
                <w:bCs/>
              </w:rPr>
              <w:t>Closed</w:t>
            </w:r>
            <w:r>
              <w:t xml:space="preserve"> records from the starting date you selected.</w:t>
            </w:r>
          </w:p>
        </w:tc>
      </w:tr>
      <w:bookmarkEnd w:id="1510"/>
    </w:tbl>
    <w:p w14:paraId="037BC62C"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01E59D88" w14:textId="77777777">
        <w:trPr>
          <w:cantSplit/>
        </w:trPr>
        <w:tc>
          <w:tcPr>
            <w:tcW w:w="1728" w:type="dxa"/>
          </w:tcPr>
          <w:p w14:paraId="3E6E26F4" w14:textId="77777777" w:rsidR="00561690" w:rsidRDefault="00561690" w:rsidP="00561690">
            <w:pPr>
              <w:pStyle w:val="BlockLabel"/>
            </w:pPr>
            <w:bookmarkStart w:id="1511" w:name="_Hlk177547912"/>
            <w:r>
              <w:t>Number of MANUALS</w:t>
            </w:r>
          </w:p>
        </w:tc>
        <w:tc>
          <w:tcPr>
            <w:tcW w:w="7740" w:type="dxa"/>
          </w:tcPr>
          <w:p w14:paraId="22D9357C" w14:textId="633538B1" w:rsidR="00561690" w:rsidRDefault="00561690" w:rsidP="00561690">
            <w:pPr>
              <w:pStyle w:val="BlockText"/>
            </w:pPr>
            <w:r>
              <w:t xml:space="preserve">You can view the total number of </w:t>
            </w:r>
            <w:r>
              <w:rPr>
                <w:i/>
                <w:iCs/>
              </w:rPr>
              <w:t>Manual</w:t>
            </w:r>
            <w:r>
              <w:t xml:space="preserve"> suspense entries that are in </w:t>
            </w:r>
            <w:r>
              <w:rPr>
                <w:b/>
                <w:bCs/>
              </w:rPr>
              <w:t>Open</w:t>
            </w:r>
            <w:r>
              <w:t xml:space="preserve">, </w:t>
            </w:r>
            <w:r>
              <w:rPr>
                <w:b/>
                <w:bCs/>
              </w:rPr>
              <w:t>Pending</w:t>
            </w:r>
            <w:r>
              <w:t xml:space="preserve"> or </w:t>
            </w:r>
            <w:r>
              <w:rPr>
                <w:b/>
                <w:bCs/>
              </w:rPr>
              <w:t>Closed</w:t>
            </w:r>
            <w:r>
              <w:t xml:space="preserve"> status.</w:t>
            </w:r>
            <w:r w:rsidR="00FD2460">
              <w:t xml:space="preserve"> </w:t>
            </w:r>
            <w:r>
              <w:t>Those in the 6-9 or higher columns show the ones that are Delayed.</w:t>
            </w:r>
          </w:p>
        </w:tc>
      </w:tr>
      <w:bookmarkEnd w:id="1511"/>
    </w:tbl>
    <w:p w14:paraId="60D928D2"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780196E9" w14:textId="77777777">
        <w:trPr>
          <w:cantSplit/>
        </w:trPr>
        <w:tc>
          <w:tcPr>
            <w:tcW w:w="1728" w:type="dxa"/>
          </w:tcPr>
          <w:p w14:paraId="05FFE5E6" w14:textId="77777777" w:rsidR="00561690" w:rsidRDefault="00561690" w:rsidP="00561690">
            <w:pPr>
              <w:pStyle w:val="BlockLabel"/>
            </w:pPr>
            <w:bookmarkStart w:id="1512" w:name="_Hlk177547913"/>
            <w:r>
              <w:t>Number of CONSULTS</w:t>
            </w:r>
          </w:p>
        </w:tc>
        <w:tc>
          <w:tcPr>
            <w:tcW w:w="7740" w:type="dxa"/>
          </w:tcPr>
          <w:p w14:paraId="4523585C" w14:textId="49BAF7FD" w:rsidR="00561690" w:rsidRDefault="00561690" w:rsidP="00561690">
            <w:pPr>
              <w:pStyle w:val="BlockText"/>
            </w:pPr>
            <w:r>
              <w:t xml:space="preserve">You can view the total number of electronic Consults (that were not entered manually) that are in </w:t>
            </w:r>
            <w:r>
              <w:rPr>
                <w:b/>
                <w:bCs/>
              </w:rPr>
              <w:t>Open,</w:t>
            </w:r>
            <w:r>
              <w:t xml:space="preserve"> </w:t>
            </w:r>
            <w:r>
              <w:rPr>
                <w:b/>
                <w:bCs/>
              </w:rPr>
              <w:t>Pending</w:t>
            </w:r>
            <w:r>
              <w:t xml:space="preserve"> or </w:t>
            </w:r>
            <w:r>
              <w:rPr>
                <w:b/>
                <w:bCs/>
              </w:rPr>
              <w:t>Closed</w:t>
            </w:r>
            <w:r>
              <w:t xml:space="preserve"> status and have not had any action taken on them.</w:t>
            </w:r>
            <w:r w:rsidR="00FD2460">
              <w:t xml:space="preserve"> </w:t>
            </w:r>
            <w:r>
              <w:t>Those in the 6-9 or higher columns show the ones that are Delayed.</w:t>
            </w:r>
          </w:p>
        </w:tc>
      </w:tr>
      <w:bookmarkEnd w:id="1512"/>
    </w:tbl>
    <w:p w14:paraId="70077283"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108E19DF" w14:textId="77777777">
        <w:trPr>
          <w:cantSplit/>
        </w:trPr>
        <w:tc>
          <w:tcPr>
            <w:tcW w:w="1728" w:type="dxa"/>
          </w:tcPr>
          <w:p w14:paraId="68C0EDD2" w14:textId="23E58D30" w:rsidR="00561690" w:rsidRDefault="00561690" w:rsidP="00561690">
            <w:pPr>
              <w:pStyle w:val="BlockLabel"/>
            </w:pPr>
            <w:bookmarkStart w:id="1513" w:name="_Hlk177547914"/>
            <w:r>
              <w:t>SUB TOTAL</w:t>
            </w:r>
          </w:p>
        </w:tc>
        <w:tc>
          <w:tcPr>
            <w:tcW w:w="7740" w:type="dxa"/>
          </w:tcPr>
          <w:p w14:paraId="4C707039" w14:textId="77777777" w:rsidR="00561690" w:rsidRDefault="00561690" w:rsidP="00561690">
            <w:pPr>
              <w:pStyle w:val="BlockText"/>
            </w:pPr>
            <w:r>
              <w:t xml:space="preserve">The </w:t>
            </w:r>
            <w:r>
              <w:rPr>
                <w:b/>
                <w:bCs/>
              </w:rPr>
              <w:t>SUB TOTAL</w:t>
            </w:r>
            <w:r>
              <w:t xml:space="preserve"> row totals the number of </w:t>
            </w:r>
            <w:r>
              <w:rPr>
                <w:i/>
                <w:iCs/>
              </w:rPr>
              <w:t>Manual</w:t>
            </w:r>
            <w:r>
              <w:t xml:space="preserve"> suspense entries + the total number of all other consults.</w:t>
            </w:r>
          </w:p>
        </w:tc>
      </w:tr>
      <w:bookmarkEnd w:id="1513"/>
    </w:tbl>
    <w:p w14:paraId="3683275A"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1CB32432" w14:textId="77777777">
        <w:trPr>
          <w:cantSplit/>
        </w:trPr>
        <w:tc>
          <w:tcPr>
            <w:tcW w:w="1728" w:type="dxa"/>
          </w:tcPr>
          <w:bookmarkStart w:id="1514" w:name="_Hlk177547915"/>
          <w:p w14:paraId="60896908" w14:textId="17409989" w:rsidR="00561690" w:rsidRDefault="0048066A" w:rsidP="00561690">
            <w:pPr>
              <w:pStyle w:val="BlockLabel"/>
            </w:pPr>
            <w:r>
              <w:rPr>
                <w:noProof/>
                <w:sz w:val="20"/>
              </w:rPr>
              <mc:AlternateContent>
                <mc:Choice Requires="wps">
                  <w:drawing>
                    <wp:anchor distT="0" distB="0" distL="114300" distR="114300" simplePos="0" relativeHeight="251644928" behindDoc="0" locked="0" layoutInCell="1" allowOverlap="1" wp14:anchorId="56C56F08" wp14:editId="2B638234">
                      <wp:simplePos x="0" y="0"/>
                      <wp:positionH relativeFrom="column">
                        <wp:posOffset>685800</wp:posOffset>
                      </wp:positionH>
                      <wp:positionV relativeFrom="paragraph">
                        <wp:posOffset>1111885</wp:posOffset>
                      </wp:positionV>
                      <wp:extent cx="685800" cy="0"/>
                      <wp:effectExtent l="0" t="0" r="0" b="0"/>
                      <wp:wrapNone/>
                      <wp:docPr id="238" name="Line 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40884" id="Line 274" o:spid="_x0000_s1026" alt="&quot;&quot;"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7.55pt" to="108pt,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" strokeweight="2.25pt">
                      <v:stroke endarrow="block"/>
                    </v:line>
                  </w:pict>
                </mc:Fallback>
              </mc:AlternateContent>
            </w:r>
            <w:r>
              <w:rPr>
                <w:noProof/>
                <w:sz w:val="20"/>
              </w:rPr>
              <mc:AlternateContent>
                <mc:Choice Requires="wps">
                  <w:drawing>
                    <wp:anchor distT="0" distB="0" distL="114300" distR="114300" simplePos="0" relativeHeight="251643904" behindDoc="0" locked="0" layoutInCell="1" allowOverlap="1" wp14:anchorId="6F417B17" wp14:editId="2386D212">
                      <wp:simplePos x="0" y="0"/>
                      <wp:positionH relativeFrom="column">
                        <wp:posOffset>683895</wp:posOffset>
                      </wp:positionH>
                      <wp:positionV relativeFrom="paragraph">
                        <wp:posOffset>1103630</wp:posOffset>
                      </wp:positionV>
                      <wp:extent cx="0" cy="1449070"/>
                      <wp:effectExtent l="0" t="0" r="0" b="0"/>
                      <wp:wrapNone/>
                      <wp:docPr id="237" name="Line 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90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DF5B8" id="Line 273" o:spid="_x0000_s1026" alt="&quot;&quot;"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86.9pt" to="53.8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" strokeweight="2.25pt"/>
                  </w:pict>
                </mc:Fallback>
              </mc:AlternateContent>
            </w:r>
            <w:r w:rsidR="00561690">
              <w:t>DOR Calculation Detail window</w:t>
            </w:r>
          </w:p>
        </w:tc>
        <w:tc>
          <w:tcPr>
            <w:tcW w:w="7740" w:type="dxa"/>
          </w:tcPr>
          <w:p w14:paraId="128F40BC" w14:textId="38662748" w:rsidR="00561690" w:rsidRDefault="005D3DB0" w:rsidP="00561690">
            <w:pPr>
              <w:pStyle w:val="BlockText"/>
            </w:pPr>
            <w:r>
              <w:rPr>
                <w:noProof/>
              </w:rPr>
              <mc:AlternateContent>
                <mc:Choice Requires="wps">
                  <w:drawing>
                    <wp:anchor distT="0" distB="0" distL="114300" distR="114300" simplePos="0" relativeHeight="251645952" behindDoc="0" locked="0" layoutInCell="1" allowOverlap="1" wp14:anchorId="1F2B2F61" wp14:editId="0635B377">
                      <wp:simplePos x="0" y="0"/>
                      <wp:positionH relativeFrom="column">
                        <wp:posOffset>-342900</wp:posOffset>
                      </wp:positionH>
                      <wp:positionV relativeFrom="paragraph">
                        <wp:posOffset>-427990</wp:posOffset>
                      </wp:positionV>
                      <wp:extent cx="2750820" cy="1240155"/>
                      <wp:effectExtent l="0" t="0" r="0" b="0"/>
                      <wp:wrapNone/>
                      <wp:docPr id="239" name="Line 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0820" cy="124015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EA8C3" id="Line 275" o:spid="_x0000_s1026" alt="&quot;&quot;"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3.7pt" to="189.6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" strokeweight="1.5pt">
                      <v:stroke endarrow="block"/>
                    </v:line>
                  </w:pict>
                </mc:Fallback>
              </mc:AlternateContent>
            </w:r>
            <w:r w:rsidR="0048066A">
              <w:rPr>
                <w:rFonts w:ascii="Comic Sans MS" w:hAnsi="Comic Sans MS"/>
                <w:noProof/>
                <w:color w:val="0000FF"/>
              </w:rPr>
              <w:drawing>
                <wp:inline distT="0" distB="0" distL="0" distR="0" wp14:anchorId="3E1C24DB" wp14:editId="16B5E2EE">
                  <wp:extent cx="4769485" cy="2121535"/>
                  <wp:effectExtent l="0" t="0" r="0" b="0"/>
                  <wp:docPr id="90" name="Picture 90" descr="Screenshot of DOR calculation detai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Screenshot of DOR calculation detail window"/>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69485" cy="2121535"/>
                          </a:xfrm>
                          <a:prstGeom prst="rect">
                            <a:avLst/>
                          </a:prstGeom>
                          <a:noFill/>
                          <a:ln>
                            <a:noFill/>
                          </a:ln>
                        </pic:spPr>
                      </pic:pic>
                    </a:graphicData>
                  </a:graphic>
                </wp:inline>
              </w:drawing>
            </w:r>
          </w:p>
        </w:tc>
      </w:tr>
      <w:bookmarkEnd w:id="1514"/>
    </w:tbl>
    <w:p w14:paraId="1F8058F9" w14:textId="41FDBB84" w:rsidR="00561690" w:rsidRDefault="00561690" w:rsidP="00561690">
      <w:pPr>
        <w:pStyle w:val="BlockLine"/>
        <w:rPr>
          <w:sz w:val="16"/>
        </w:rPr>
      </w:pPr>
    </w:p>
    <w:tbl>
      <w:tblPr>
        <w:tblW w:w="0" w:type="auto"/>
        <w:tblLayout w:type="fixed"/>
        <w:tblLook w:val="0000" w:firstRow="0" w:lastRow="0" w:firstColumn="0" w:lastColumn="0" w:noHBand="0" w:noVBand="0"/>
      </w:tblPr>
      <w:tblGrid>
        <w:gridCol w:w="1728"/>
        <w:gridCol w:w="7740"/>
      </w:tblGrid>
      <w:tr w:rsidR="00561690" w14:paraId="2AC84BB2" w14:textId="77777777">
        <w:trPr>
          <w:cantSplit/>
        </w:trPr>
        <w:tc>
          <w:tcPr>
            <w:tcW w:w="1728" w:type="dxa"/>
          </w:tcPr>
          <w:p w14:paraId="19E214E3" w14:textId="77777777" w:rsidR="00561690" w:rsidRDefault="00561690" w:rsidP="00561690">
            <w:pPr>
              <w:pStyle w:val="BlockLabel"/>
            </w:pPr>
            <w:bookmarkStart w:id="1515" w:name="_Hlk177547917"/>
            <w:r>
              <w:t>Minus PENDING</w:t>
            </w:r>
          </w:p>
        </w:tc>
        <w:tc>
          <w:tcPr>
            <w:tcW w:w="7740" w:type="dxa"/>
          </w:tcPr>
          <w:p w14:paraId="1148066F" w14:textId="3B2C17FE" w:rsidR="00561690" w:rsidRDefault="00561690" w:rsidP="00561690">
            <w:pPr>
              <w:pStyle w:val="BlockText"/>
            </w:pPr>
            <w:bookmarkStart w:id="1516" w:name="_Hlk177554277"/>
            <w:r>
              <w:t xml:space="preserve">This row displays the number of consults that have had an initial action taken on it (starting with the date you selected in the calendar for the starting date which is shown here by </w:t>
            </w:r>
            <w:smartTag w:uri="urn:schemas-microsoft-com:office:smarttags" w:element="date">
              <w:smartTagPr>
                <w:attr w:name="Month" w:val="1"/>
                <w:attr w:name="Day" w:val="1"/>
                <w:attr w:name="Year" w:val="2003"/>
              </w:smartTagPr>
              <w:r>
                <w:t>1/1/2003</w:t>
              </w:r>
            </w:smartTag>
            <w:r>
              <w:t xml:space="preserve">) and put into a </w:t>
            </w:r>
            <w:r>
              <w:rPr>
                <w:b/>
                <w:bCs/>
              </w:rPr>
              <w:t>Pending</w:t>
            </w:r>
            <w:r>
              <w:t xml:space="preserve"> status.</w:t>
            </w:r>
            <w:r w:rsidR="00FD2460">
              <w:t xml:space="preserve"> </w:t>
            </w:r>
          </w:p>
          <w:bookmarkEnd w:id="1516"/>
          <w:p w14:paraId="132B8C1F" w14:textId="77777777" w:rsidR="00561690" w:rsidRDefault="00561690" w:rsidP="00561690">
            <w:pPr>
              <w:pStyle w:val="BlockText"/>
            </w:pPr>
          </w:p>
          <w:p w14:paraId="08AB32CB" w14:textId="33E2DDDE" w:rsidR="00561690" w:rsidRDefault="00561690" w:rsidP="00561690">
            <w:pPr>
              <w:pStyle w:val="BlockText"/>
            </w:pPr>
            <w:r>
              <w:t xml:space="preserve">This number is subtracted from the subtotal for the </w:t>
            </w:r>
            <w:r>
              <w:rPr>
                <w:b/>
                <w:bCs/>
              </w:rPr>
              <w:t>Total Delayed</w:t>
            </w:r>
            <w:r>
              <w:t xml:space="preserve"> row below that.</w:t>
            </w:r>
            <w:r w:rsidR="00FD2460">
              <w:t xml:space="preserve"> </w:t>
            </w:r>
          </w:p>
        </w:tc>
      </w:tr>
    </w:tbl>
    <w:p w14:paraId="181C8868" w14:textId="6DF96545" w:rsidR="00561690" w:rsidRPr="00EC6D34" w:rsidRDefault="00561690" w:rsidP="00EC6D34">
      <w:pPr>
        <w:pStyle w:val="continued"/>
      </w:pPr>
      <w:bookmarkStart w:id="1517" w:name="_Hlk177554279"/>
      <w:bookmarkEnd w:id="1515"/>
      <w:r w:rsidRPr="00D90F7D">
        <w:br w:type="page"/>
      </w:r>
      <w:bookmarkStart w:id="1518" w:name="_Hlk177554278"/>
      <w:r w:rsidRPr="00EC6D34">
        <w:lastRenderedPageBreak/>
        <w:fldChar w:fldCharType="begin"/>
      </w:r>
      <w:r w:rsidRPr="00EC6D34">
        <w:instrText xml:space="preserve"> STYLEREF "Map Title" </w:instrText>
      </w:r>
      <w:r w:rsidRPr="00EC6D34">
        <w:fldChar w:fldCharType="separate"/>
      </w:r>
      <w:r w:rsidR="000052A3">
        <w:rPr>
          <w:noProof/>
        </w:rPr>
        <w:t>Select a Site(s)</w:t>
      </w:r>
      <w:r w:rsidRPr="00EC6D34">
        <w:rPr>
          <w:noProof/>
        </w:rPr>
        <w:fldChar w:fldCharType="end"/>
      </w:r>
      <w:r w:rsidRPr="00EC6D34">
        <w:t>,</w:t>
      </w:r>
      <w:r w:rsidRPr="00EC6D34">
        <w:rPr>
          <w:b w:val="0"/>
          <w:bCs w:val="0"/>
          <w:sz w:val="24"/>
          <w:szCs w:val="24"/>
        </w:rPr>
        <w:t xml:space="preserve"> Continued</w:t>
      </w:r>
      <w:bookmarkEnd w:id="1518"/>
    </w:p>
    <w:bookmarkEnd w:id="1517"/>
    <w:p w14:paraId="19A9C86A" w14:textId="77777777" w:rsidR="00561690" w:rsidRDefault="00561690" w:rsidP="00561690">
      <w:pPr>
        <w:pStyle w:val="BlockLine"/>
        <w:rPr>
          <w:sz w:val="16"/>
        </w:rPr>
      </w:pPr>
    </w:p>
    <w:tbl>
      <w:tblPr>
        <w:tblW w:w="0" w:type="auto"/>
        <w:tblLayout w:type="fixed"/>
        <w:tblLook w:val="0000" w:firstRow="0" w:lastRow="0" w:firstColumn="0" w:lastColumn="0" w:noHBand="0" w:noVBand="0"/>
      </w:tblPr>
      <w:tblGrid>
        <w:gridCol w:w="1728"/>
        <w:gridCol w:w="7740"/>
      </w:tblGrid>
      <w:tr w:rsidR="00561690" w14:paraId="157C108C" w14:textId="77777777">
        <w:trPr>
          <w:cantSplit/>
        </w:trPr>
        <w:tc>
          <w:tcPr>
            <w:tcW w:w="1728" w:type="dxa"/>
          </w:tcPr>
          <w:p w14:paraId="217A3AB0" w14:textId="06C53170" w:rsidR="00561690" w:rsidRDefault="0048066A" w:rsidP="00561690">
            <w:pPr>
              <w:pStyle w:val="BlockLabel"/>
            </w:pPr>
            <w:bookmarkStart w:id="1519" w:name="_Hlk177547918"/>
            <w:r>
              <w:rPr>
                <w:noProof/>
              </w:rPr>
              <mc:AlternateContent>
                <mc:Choice Requires="wps">
                  <w:drawing>
                    <wp:anchor distT="0" distB="0" distL="114300" distR="114300" simplePos="0" relativeHeight="251661312" behindDoc="0" locked="0" layoutInCell="1" allowOverlap="1" wp14:anchorId="58BEB701" wp14:editId="79FB6C09">
                      <wp:simplePos x="0" y="0"/>
                      <wp:positionH relativeFrom="column">
                        <wp:posOffset>914400</wp:posOffset>
                      </wp:positionH>
                      <wp:positionV relativeFrom="paragraph">
                        <wp:posOffset>254000</wp:posOffset>
                      </wp:positionV>
                      <wp:extent cx="0" cy="1759585"/>
                      <wp:effectExtent l="0" t="0" r="0" b="0"/>
                      <wp:wrapNone/>
                      <wp:docPr id="236" name="Line 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95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FF861" id="Line 290" o:spid="_x0000_s1026" alt="&quot;&quot;"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0pt" to="1in,1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" strokeweight="1.5pt"/>
                  </w:pict>
                </mc:Fallback>
              </mc:AlternateContent>
            </w:r>
            <w:r w:rsidR="00561690" w:rsidRPr="00561690">
              <w:t>TOTAL</w:t>
            </w:r>
            <w:r w:rsidR="00561690">
              <w:t xml:space="preserve"> DELAYED</w:t>
            </w:r>
          </w:p>
        </w:tc>
        <w:tc>
          <w:tcPr>
            <w:tcW w:w="7740" w:type="dxa"/>
          </w:tcPr>
          <w:p w14:paraId="692A43E8" w14:textId="77777777" w:rsidR="00561690" w:rsidRDefault="00561690" w:rsidP="00561690">
            <w:pPr>
              <w:pStyle w:val="BlockText"/>
            </w:pPr>
            <w:r>
              <w:t xml:space="preserve">The </w:t>
            </w:r>
            <w:r>
              <w:rPr>
                <w:b/>
                <w:bCs/>
              </w:rPr>
              <w:t>TOTAL DELAYED</w:t>
            </w:r>
            <w:r>
              <w:t xml:space="preserve"> is calculation that adds the total number of </w:t>
            </w:r>
            <w:r>
              <w:rPr>
                <w:i/>
                <w:iCs/>
              </w:rPr>
              <w:t>Manual</w:t>
            </w:r>
            <w:r>
              <w:t xml:space="preserve"> Suspense records + the total number of all other consults and subtracts the number of consults in a </w:t>
            </w:r>
            <w:r>
              <w:rPr>
                <w:b/>
                <w:bCs/>
              </w:rPr>
              <w:t>Pending</w:t>
            </w:r>
            <w:r>
              <w:t xml:space="preserve"> status (Pending from before the Start Date selected).</w:t>
            </w:r>
          </w:p>
        </w:tc>
      </w:tr>
    </w:tbl>
    <w:bookmarkEnd w:id="1519"/>
    <w:p w14:paraId="53938899" w14:textId="5A929CC8" w:rsidR="00561690" w:rsidRDefault="005D3DB0" w:rsidP="00561690">
      <w:pPr>
        <w:pStyle w:val="BlockLine"/>
        <w:rPr>
          <w:sz w:val="16"/>
        </w:rPr>
      </w:pPr>
      <w:r>
        <w:rPr>
          <w:noProof/>
          <w:sz w:val="20"/>
        </w:rPr>
        <mc:AlternateContent>
          <mc:Choice Requires="wps">
            <w:drawing>
              <wp:anchor distT="0" distB="0" distL="114300" distR="114300" simplePos="0" relativeHeight="251650048" behindDoc="0" locked="0" layoutInCell="1" allowOverlap="1" wp14:anchorId="6332CE34" wp14:editId="58A0DAC5">
                <wp:simplePos x="0" y="0"/>
                <wp:positionH relativeFrom="column">
                  <wp:posOffset>901874</wp:posOffset>
                </wp:positionH>
                <wp:positionV relativeFrom="paragraph">
                  <wp:posOffset>2058686</wp:posOffset>
                </wp:positionV>
                <wp:extent cx="0" cy="2467628"/>
                <wp:effectExtent l="0" t="0" r="38100" b="27940"/>
                <wp:wrapNone/>
                <wp:docPr id="234" name="Line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4676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DA38D" id="Line 279" o:spid="_x0000_s1026" alt="&quot;&quot;" style="position:absolute;flip:x 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pt,162.1pt" to="71pt,3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" strokeweight="1.5pt"/>
            </w:pict>
          </mc:Fallback>
        </mc:AlternateContent>
      </w:r>
    </w:p>
    <w:tbl>
      <w:tblPr>
        <w:tblW w:w="0" w:type="auto"/>
        <w:tblLayout w:type="fixed"/>
        <w:tblLook w:val="0000" w:firstRow="0" w:lastRow="0" w:firstColumn="0" w:lastColumn="0" w:noHBand="0" w:noVBand="0"/>
      </w:tblPr>
      <w:tblGrid>
        <w:gridCol w:w="1728"/>
        <w:gridCol w:w="7740"/>
      </w:tblGrid>
      <w:tr w:rsidR="00561690" w14:paraId="1F7ACF10" w14:textId="77777777">
        <w:trPr>
          <w:cantSplit/>
        </w:trPr>
        <w:tc>
          <w:tcPr>
            <w:tcW w:w="1728" w:type="dxa"/>
          </w:tcPr>
          <w:bookmarkStart w:id="1520" w:name="_Hlk177547919"/>
          <w:p w14:paraId="5DEC4932" w14:textId="7E616B6D" w:rsidR="00561690" w:rsidRDefault="005D3DB0" w:rsidP="00561690">
            <w:pPr>
              <w:pStyle w:val="BlockLabel"/>
            </w:pPr>
            <w:r>
              <w:rPr>
                <w:noProof/>
                <w:sz w:val="20"/>
              </w:rPr>
              <mc:AlternateContent>
                <mc:Choice Requires="wps">
                  <w:drawing>
                    <wp:anchor distT="0" distB="0" distL="114300" distR="114300" simplePos="0" relativeHeight="251651072" behindDoc="0" locked="0" layoutInCell="1" allowOverlap="1" wp14:anchorId="2F1D91E2" wp14:editId="41BF3501">
                      <wp:simplePos x="0" y="0"/>
                      <wp:positionH relativeFrom="column">
                        <wp:posOffset>826770</wp:posOffset>
                      </wp:positionH>
                      <wp:positionV relativeFrom="paragraph">
                        <wp:posOffset>1757680</wp:posOffset>
                      </wp:positionV>
                      <wp:extent cx="1003300" cy="0"/>
                      <wp:effectExtent l="0" t="76200" r="25400" b="95250"/>
                      <wp:wrapNone/>
                      <wp:docPr id="233" name="Line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3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B6A38" id="Line 280" o:spid="_x0000_s1026" alt="&quot;&quot;"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1pt,138.4pt" to="144.1pt,1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" strokeweight="1.5pt">
                      <v:stroke endarrow="block"/>
                    </v:line>
                  </w:pict>
                </mc:Fallback>
              </mc:AlternateContent>
            </w:r>
            <w:r w:rsidR="0048066A">
              <w:rPr>
                <w:noProof/>
                <w:sz w:val="20"/>
              </w:rPr>
              <mc:AlternateContent>
                <mc:Choice Requires="wps">
                  <w:drawing>
                    <wp:anchor distT="0" distB="0" distL="114300" distR="114300" simplePos="0" relativeHeight="251662336" behindDoc="0" locked="0" layoutInCell="1" allowOverlap="1" wp14:anchorId="277F8C36" wp14:editId="5F6150F0">
                      <wp:simplePos x="0" y="0"/>
                      <wp:positionH relativeFrom="column">
                        <wp:posOffset>914400</wp:posOffset>
                      </wp:positionH>
                      <wp:positionV relativeFrom="paragraph">
                        <wp:posOffset>1240155</wp:posOffset>
                      </wp:positionV>
                      <wp:extent cx="2590800" cy="0"/>
                      <wp:effectExtent l="0" t="0" r="0" b="0"/>
                      <wp:wrapNone/>
                      <wp:docPr id="235" name="Line 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0DEBD" id="Line 291" o:spid="_x0000_s1026" alt="&quot;&quot;"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97.65pt" to="276pt,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" strokeweight="1.5pt">
                      <v:stroke endarrow="block"/>
                    </v:line>
                  </w:pict>
                </mc:Fallback>
              </mc:AlternateContent>
            </w:r>
            <w:r w:rsidR="00561690">
              <w:t>DOR Calculation Detail window</w:t>
            </w:r>
          </w:p>
        </w:tc>
        <w:tc>
          <w:tcPr>
            <w:tcW w:w="7740" w:type="dxa"/>
          </w:tcPr>
          <w:p w14:paraId="4CC0E76B" w14:textId="373048C7" w:rsidR="00561690" w:rsidRDefault="0048066A" w:rsidP="00561690">
            <w:pPr>
              <w:pStyle w:val="BlockText"/>
            </w:pPr>
            <w:r>
              <w:rPr>
                <w:noProof/>
                <w:sz w:val="20"/>
              </w:rPr>
              <mc:AlternateContent>
                <mc:Choice Requires="wps">
                  <w:drawing>
                    <wp:anchor distT="0" distB="0" distL="114300" distR="114300" simplePos="0" relativeHeight="251659264" behindDoc="0" locked="0" layoutInCell="1" allowOverlap="1" wp14:anchorId="1C7261A5" wp14:editId="336ADE68">
                      <wp:simplePos x="0" y="0"/>
                      <wp:positionH relativeFrom="column">
                        <wp:posOffset>4999990</wp:posOffset>
                      </wp:positionH>
                      <wp:positionV relativeFrom="paragraph">
                        <wp:posOffset>1649730</wp:posOffset>
                      </wp:positionV>
                      <wp:extent cx="12700" cy="3867150"/>
                      <wp:effectExtent l="0" t="0" r="25400" b="19050"/>
                      <wp:wrapNone/>
                      <wp:docPr id="232" name="Line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0" cy="38671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06F90" id="Line 288" o:spid="_x0000_s1026" alt="&quot;&quot;"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7pt,129.9pt" to="394.7pt,4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" strokeweight="1.5pt"/>
                  </w:pict>
                </mc:Fallback>
              </mc:AlternateContent>
            </w:r>
            <w:r>
              <w:rPr>
                <w:noProof/>
                <w:sz w:val="20"/>
              </w:rPr>
              <mc:AlternateContent>
                <mc:Choice Requires="wps">
                  <w:drawing>
                    <wp:anchor distT="0" distB="0" distL="114300" distR="114300" simplePos="0" relativeHeight="251660288" behindDoc="0" locked="0" layoutInCell="1" allowOverlap="1" wp14:anchorId="6B18C8E9" wp14:editId="25E2FFBE">
                      <wp:simplePos x="0" y="0"/>
                      <wp:positionH relativeFrom="column">
                        <wp:posOffset>4236720</wp:posOffset>
                      </wp:positionH>
                      <wp:positionV relativeFrom="paragraph">
                        <wp:posOffset>1652905</wp:posOffset>
                      </wp:positionV>
                      <wp:extent cx="762000" cy="0"/>
                      <wp:effectExtent l="0" t="0" r="0" b="0"/>
                      <wp:wrapNone/>
                      <wp:docPr id="231" name="Line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72BEA" id="Line 289" o:spid="_x0000_s1026" alt="&quot;&quot;"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6pt,130.15pt" to="393.6pt,1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" strokeweight="1.5pt">
                      <v:stroke endarrow="block"/>
                    </v:line>
                  </w:pict>
                </mc:Fallback>
              </mc:AlternateContent>
            </w:r>
            <w:r>
              <w:rPr>
                <w:noProof/>
                <w:sz w:val="20"/>
              </w:rPr>
              <mc:AlternateContent>
                <mc:Choice Requires="wps">
                  <w:drawing>
                    <wp:anchor distT="0" distB="0" distL="114300" distR="114300" simplePos="0" relativeHeight="251654144" behindDoc="0" locked="0" layoutInCell="1" allowOverlap="1" wp14:anchorId="30E087E9" wp14:editId="1079EC33">
                      <wp:simplePos x="0" y="0"/>
                      <wp:positionH relativeFrom="column">
                        <wp:posOffset>2484120</wp:posOffset>
                      </wp:positionH>
                      <wp:positionV relativeFrom="paragraph">
                        <wp:posOffset>1549400</wp:posOffset>
                      </wp:positionV>
                      <wp:extent cx="2590800" cy="0"/>
                      <wp:effectExtent l="0" t="0" r="0" b="0"/>
                      <wp:wrapNone/>
                      <wp:docPr id="230" name="Line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08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39DE2" id="Line 283" o:spid="_x0000_s1026" alt="&quot;&quot;"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6pt,122pt" to="399.6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" strokeweight="1.5pt">
                      <v:stroke endarrow="block"/>
                    </v:line>
                  </w:pict>
                </mc:Fallback>
              </mc:AlternateContent>
            </w:r>
            <w:r>
              <w:rPr>
                <w:noProof/>
                <w:sz w:val="20"/>
              </w:rPr>
              <mc:AlternateContent>
                <mc:Choice Requires="wps">
                  <w:drawing>
                    <wp:anchor distT="0" distB="0" distL="114300" distR="114300" simplePos="0" relativeHeight="251653120" behindDoc="0" locked="0" layoutInCell="1" allowOverlap="1" wp14:anchorId="30CAB376" wp14:editId="306721A4">
                      <wp:simplePos x="0" y="0"/>
                      <wp:positionH relativeFrom="column">
                        <wp:posOffset>5074920</wp:posOffset>
                      </wp:positionH>
                      <wp:positionV relativeFrom="paragraph">
                        <wp:posOffset>1031875</wp:posOffset>
                      </wp:positionV>
                      <wp:extent cx="0" cy="518795"/>
                      <wp:effectExtent l="0" t="0" r="0" b="0"/>
                      <wp:wrapNone/>
                      <wp:docPr id="229" name="Line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EEA7F" id="Line 282" o:spid="_x0000_s1026" alt="&quot;&quot;"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6pt,81.25pt" to="399.6pt,1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" strokeweight="1.5pt"/>
                  </w:pict>
                </mc:Fallback>
              </mc:AlternateContent>
            </w:r>
            <w:r>
              <w:rPr>
                <w:noProof/>
                <w:sz w:val="20"/>
              </w:rPr>
              <mc:AlternateContent>
                <mc:Choice Requires="wps">
                  <w:drawing>
                    <wp:anchor distT="0" distB="0" distL="114300" distR="114300" simplePos="0" relativeHeight="251652096" behindDoc="0" locked="0" layoutInCell="1" allowOverlap="1" wp14:anchorId="6B538A16" wp14:editId="7F82647F">
                      <wp:simplePos x="0" y="0"/>
                      <wp:positionH relativeFrom="column">
                        <wp:posOffset>4770120</wp:posOffset>
                      </wp:positionH>
                      <wp:positionV relativeFrom="paragraph">
                        <wp:posOffset>1031875</wp:posOffset>
                      </wp:positionV>
                      <wp:extent cx="304800" cy="0"/>
                      <wp:effectExtent l="0" t="0" r="0" b="0"/>
                      <wp:wrapNone/>
                      <wp:docPr id="228" name="Line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23CD1" id="Line 281" o:spid="_x0000_s1026" alt="&quot;&quot;"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6pt,81.25pt" to="399.6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" strokeweight="1.5pt"/>
                  </w:pict>
                </mc:Fallback>
              </mc:AlternateContent>
            </w:r>
            <w:r>
              <w:rPr>
                <w:noProof/>
                <w:sz w:val="20"/>
              </w:rPr>
              <mc:AlternateContent>
                <mc:Choice Requires="wps">
                  <w:drawing>
                    <wp:anchor distT="0" distB="0" distL="114300" distR="114300" simplePos="0" relativeHeight="251656192" behindDoc="0" locked="0" layoutInCell="1" allowOverlap="1" wp14:anchorId="7EE54E1F" wp14:editId="485646C2">
                      <wp:simplePos x="0" y="0"/>
                      <wp:positionH relativeFrom="column">
                        <wp:posOffset>4998720</wp:posOffset>
                      </wp:positionH>
                      <wp:positionV relativeFrom="paragraph">
                        <wp:posOffset>925830</wp:posOffset>
                      </wp:positionV>
                      <wp:extent cx="0" cy="520065"/>
                      <wp:effectExtent l="0" t="0" r="0" b="0"/>
                      <wp:wrapNone/>
                      <wp:docPr id="227" name="Line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54FFE" id="Line 285" o:spid="_x0000_s1026" alt="&quot;&quot;"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6pt,72.9pt" to="393.6pt,1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"/>
                  </w:pict>
                </mc:Fallback>
              </mc:AlternateContent>
            </w:r>
            <w:r>
              <w:rPr>
                <w:noProof/>
                <w:sz w:val="20"/>
              </w:rPr>
              <mc:AlternateContent>
                <mc:Choice Requires="wps">
                  <w:drawing>
                    <wp:anchor distT="0" distB="0" distL="114300" distR="114300" simplePos="0" relativeHeight="251657216" behindDoc="0" locked="0" layoutInCell="1" allowOverlap="1" wp14:anchorId="3DF2FD43" wp14:editId="30E56C99">
                      <wp:simplePos x="0" y="0"/>
                      <wp:positionH relativeFrom="column">
                        <wp:posOffset>2484120</wp:posOffset>
                      </wp:positionH>
                      <wp:positionV relativeFrom="paragraph">
                        <wp:posOffset>1447165</wp:posOffset>
                      </wp:positionV>
                      <wp:extent cx="2514600" cy="0"/>
                      <wp:effectExtent l="0" t="0" r="0" b="0"/>
                      <wp:wrapNone/>
                      <wp:docPr id="226" name="Line 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3E7A3" id="Line 286" o:spid="_x0000_s1026" alt="&quot;&quot;"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6pt,113.95pt" to="393.6pt,1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">
                      <v:stroke endarrow="block"/>
                    </v:line>
                  </w:pict>
                </mc:Fallback>
              </mc:AlternateContent>
            </w:r>
            <w:r>
              <w:rPr>
                <w:noProof/>
                <w:sz w:val="20"/>
              </w:rPr>
              <mc:AlternateContent>
                <mc:Choice Requires="wps">
                  <w:drawing>
                    <wp:anchor distT="0" distB="0" distL="114300" distR="114300" simplePos="0" relativeHeight="251655168" behindDoc="0" locked="0" layoutInCell="1" allowOverlap="1" wp14:anchorId="2DEAD2E0" wp14:editId="6C84078A">
                      <wp:simplePos x="0" y="0"/>
                      <wp:positionH relativeFrom="column">
                        <wp:posOffset>4762500</wp:posOffset>
                      </wp:positionH>
                      <wp:positionV relativeFrom="paragraph">
                        <wp:posOffset>933450</wp:posOffset>
                      </wp:positionV>
                      <wp:extent cx="228600" cy="0"/>
                      <wp:effectExtent l="0" t="0" r="0" b="0"/>
                      <wp:wrapNone/>
                      <wp:docPr id="225" name="Line 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476B7" id="Line 284" o:spid="_x0000_s1026" alt="&quot;&quot;"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73.5pt" to="393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"/>
                  </w:pict>
                </mc:Fallback>
              </mc:AlternateContent>
            </w:r>
            <w:r>
              <w:rPr>
                <w:rFonts w:ascii="Comic Sans MS" w:hAnsi="Comic Sans MS"/>
                <w:noProof/>
                <w:color w:val="0000FF"/>
              </w:rPr>
              <w:drawing>
                <wp:inline distT="0" distB="0" distL="0" distR="0" wp14:anchorId="24A8A58E" wp14:editId="55C760F2">
                  <wp:extent cx="4769485" cy="2121535"/>
                  <wp:effectExtent l="0" t="0" r="0" b="0"/>
                  <wp:docPr id="91" name="Picture 91" descr="Screenshot of DOR calculation detai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Screenshot of DOR calculation detail window"/>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69485" cy="2121535"/>
                          </a:xfrm>
                          <a:prstGeom prst="rect">
                            <a:avLst/>
                          </a:prstGeom>
                          <a:noFill/>
                          <a:ln>
                            <a:noFill/>
                          </a:ln>
                        </pic:spPr>
                      </pic:pic>
                    </a:graphicData>
                  </a:graphic>
                </wp:inline>
              </w:drawing>
            </w:r>
          </w:p>
        </w:tc>
      </w:tr>
      <w:bookmarkEnd w:id="1520"/>
    </w:tbl>
    <w:p w14:paraId="45664E76" w14:textId="77777777" w:rsidR="00561690" w:rsidRDefault="00561690" w:rsidP="00561690">
      <w:pPr>
        <w:pStyle w:val="BlockLine"/>
        <w:rPr>
          <w:sz w:val="16"/>
        </w:rPr>
      </w:pPr>
    </w:p>
    <w:tbl>
      <w:tblPr>
        <w:tblW w:w="0" w:type="auto"/>
        <w:tblLayout w:type="fixed"/>
        <w:tblLook w:val="0000" w:firstRow="0" w:lastRow="0" w:firstColumn="0" w:lastColumn="0" w:noHBand="0" w:noVBand="0"/>
      </w:tblPr>
      <w:tblGrid>
        <w:gridCol w:w="1728"/>
        <w:gridCol w:w="7740"/>
      </w:tblGrid>
      <w:tr w:rsidR="00561690" w14:paraId="55699EED" w14:textId="77777777">
        <w:trPr>
          <w:cantSplit/>
        </w:trPr>
        <w:tc>
          <w:tcPr>
            <w:tcW w:w="1728" w:type="dxa"/>
          </w:tcPr>
          <w:p w14:paraId="00DCE0CF" w14:textId="77777777" w:rsidR="00561690" w:rsidRDefault="00561690" w:rsidP="00561690">
            <w:pPr>
              <w:pStyle w:val="BlockLabel"/>
              <w:rPr>
                <w:highlight w:val="yellow"/>
              </w:rPr>
            </w:pPr>
            <w:bookmarkStart w:id="1521" w:name="_Hlk177547921"/>
            <w:r>
              <w:t>Total of Sub Total</w:t>
            </w:r>
          </w:p>
        </w:tc>
        <w:tc>
          <w:tcPr>
            <w:tcW w:w="7740" w:type="dxa"/>
          </w:tcPr>
          <w:p w14:paraId="34A913CE" w14:textId="6F5546D3" w:rsidR="00561690" w:rsidRDefault="00561690" w:rsidP="00561690">
            <w:pPr>
              <w:pStyle w:val="BlockText"/>
            </w:pPr>
            <w:r>
              <w:t xml:space="preserve">The </w:t>
            </w:r>
            <w:r>
              <w:rPr>
                <w:b/>
                <w:bCs/>
              </w:rPr>
              <w:t>Total of the Sub Total</w:t>
            </w:r>
            <w:r>
              <w:t xml:space="preserve"> field includes:</w:t>
            </w:r>
            <w:r w:rsidR="00FD2460">
              <w:t xml:space="preserve"> </w:t>
            </w:r>
            <w:r>
              <w:t xml:space="preserve">1) the total from the </w:t>
            </w:r>
            <w:r>
              <w:rPr>
                <w:b/>
                <w:bCs/>
              </w:rPr>
              <w:t>Sub Total</w:t>
            </w:r>
            <w:r>
              <w:t xml:space="preserve"> above (third row), 2) all totals of </w:t>
            </w:r>
            <w:r>
              <w:rPr>
                <w:i/>
                <w:iCs/>
              </w:rPr>
              <w:t>Manual</w:t>
            </w:r>
            <w:r>
              <w:t xml:space="preserve"> Suspense entries and 3) all other electronic consults.</w:t>
            </w:r>
          </w:p>
        </w:tc>
      </w:tr>
      <w:bookmarkEnd w:id="1521"/>
    </w:tbl>
    <w:p w14:paraId="5002CE50" w14:textId="16D6694F" w:rsidR="00561690" w:rsidRDefault="00561690" w:rsidP="00561690">
      <w:pPr>
        <w:pStyle w:val="BlockLine"/>
        <w:rPr>
          <w:sz w:val="16"/>
        </w:rPr>
      </w:pPr>
    </w:p>
    <w:tbl>
      <w:tblPr>
        <w:tblW w:w="0" w:type="auto"/>
        <w:tblLayout w:type="fixed"/>
        <w:tblLook w:val="0000" w:firstRow="0" w:lastRow="0" w:firstColumn="0" w:lastColumn="0" w:noHBand="0" w:noVBand="0"/>
      </w:tblPr>
      <w:tblGrid>
        <w:gridCol w:w="1728"/>
        <w:gridCol w:w="7740"/>
      </w:tblGrid>
      <w:tr w:rsidR="00561690" w14:paraId="1FC4BE6E" w14:textId="77777777">
        <w:trPr>
          <w:cantSplit/>
        </w:trPr>
        <w:tc>
          <w:tcPr>
            <w:tcW w:w="1728" w:type="dxa"/>
          </w:tcPr>
          <w:p w14:paraId="16B1BDEA" w14:textId="77777777" w:rsidR="00561690" w:rsidRDefault="00561690" w:rsidP="00561690">
            <w:pPr>
              <w:pStyle w:val="BlockLabel"/>
            </w:pPr>
            <w:bookmarkStart w:id="1522" w:name="_Hlk177547922"/>
            <w:r>
              <w:t xml:space="preserve">Minus Total Pending </w:t>
            </w:r>
          </w:p>
        </w:tc>
        <w:tc>
          <w:tcPr>
            <w:tcW w:w="7740" w:type="dxa"/>
          </w:tcPr>
          <w:p w14:paraId="3BCF6E3C" w14:textId="2E123201" w:rsidR="00561690" w:rsidRDefault="00561690" w:rsidP="00561690">
            <w:pPr>
              <w:pStyle w:val="BlockText"/>
            </w:pPr>
            <w:r>
              <w:t xml:space="preserve">The next row shows the calculation for the Total consults minus the </w:t>
            </w:r>
            <w:r>
              <w:rPr>
                <w:b/>
                <w:bCs/>
              </w:rPr>
              <w:t>Pending</w:t>
            </w:r>
            <w:r>
              <w:t xml:space="preserve"> consults from the starting date that you selected.</w:t>
            </w:r>
            <w:r w:rsidR="00FD2460">
              <w:t xml:space="preserve"> </w:t>
            </w:r>
          </w:p>
        </w:tc>
      </w:tr>
      <w:bookmarkEnd w:id="1522"/>
    </w:tbl>
    <w:p w14:paraId="59CA3223"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4D5A2DCF" w14:textId="77777777">
        <w:trPr>
          <w:cantSplit/>
        </w:trPr>
        <w:tc>
          <w:tcPr>
            <w:tcW w:w="1728" w:type="dxa"/>
          </w:tcPr>
          <w:p w14:paraId="3CF2610D" w14:textId="6DA37674" w:rsidR="00561690" w:rsidRDefault="00561690" w:rsidP="00561690">
            <w:pPr>
              <w:pStyle w:val="BlockLabel"/>
            </w:pPr>
            <w:bookmarkStart w:id="1523" w:name="_Hlk177547923"/>
            <w:r>
              <w:t>TOTAL DELAYED</w:t>
            </w:r>
          </w:p>
        </w:tc>
        <w:tc>
          <w:tcPr>
            <w:tcW w:w="7740" w:type="dxa"/>
          </w:tcPr>
          <w:p w14:paraId="3981FE9F" w14:textId="41DC2E49" w:rsidR="00561690" w:rsidRDefault="00561690" w:rsidP="00561690">
            <w:pPr>
              <w:autoSpaceDE w:val="0"/>
              <w:autoSpaceDN w:val="0"/>
              <w:adjustRightInd w:val="0"/>
              <w:rPr>
                <w:sz w:val="22"/>
              </w:rPr>
            </w:pPr>
            <w:bookmarkStart w:id="1524" w:name="_Hlk177554280"/>
            <w:r>
              <w:rPr>
                <w:sz w:val="22"/>
              </w:rPr>
              <w:t xml:space="preserve">The </w:t>
            </w:r>
            <w:r>
              <w:rPr>
                <w:b/>
                <w:bCs/>
                <w:sz w:val="22"/>
              </w:rPr>
              <w:t>TOTAL DELAYED</w:t>
            </w:r>
            <w:r>
              <w:rPr>
                <w:sz w:val="22"/>
              </w:rPr>
              <w:t xml:space="preserve"> field is shown.</w:t>
            </w:r>
            <w:r w:rsidR="00FD2460">
              <w:rPr>
                <w:sz w:val="22"/>
              </w:rPr>
              <w:t xml:space="preserve"> </w:t>
            </w:r>
          </w:p>
          <w:bookmarkEnd w:id="1524"/>
          <w:p w14:paraId="4B11FDDE" w14:textId="77777777" w:rsidR="00561690" w:rsidRDefault="00561690" w:rsidP="00561690">
            <w:pPr>
              <w:autoSpaceDE w:val="0"/>
              <w:autoSpaceDN w:val="0"/>
              <w:adjustRightInd w:val="0"/>
              <w:rPr>
                <w:sz w:val="22"/>
              </w:rPr>
            </w:pPr>
          </w:p>
          <w:p w14:paraId="0C44FAE7" w14:textId="32E3C6AB" w:rsidR="00561690" w:rsidRDefault="00561690" w:rsidP="00561690">
            <w:pPr>
              <w:autoSpaceDE w:val="0"/>
              <w:autoSpaceDN w:val="0"/>
              <w:adjustRightInd w:val="0"/>
              <w:rPr>
                <w:sz w:val="22"/>
              </w:rPr>
            </w:pPr>
            <w:r>
              <w:rPr>
                <w:sz w:val="22"/>
              </w:rPr>
              <w:t xml:space="preserve">This displays the Total Delayed from the grid above (any greater than 5 days delayed) divided by (the result of the total Sub Total minus Total Pending as of </w:t>
            </w:r>
            <w:smartTag w:uri="urn:schemas-microsoft-com:office:smarttags" w:element="date">
              <w:smartTagPr>
                <w:attr w:name="Month" w:val="1"/>
                <w:attr w:name="Day" w:val="1"/>
                <w:attr w:name="Year" w:val="2003"/>
              </w:smartTagPr>
              <w:r>
                <w:rPr>
                  <w:sz w:val="22"/>
                </w:rPr>
                <w:t>1/1/03</w:t>
              </w:r>
            </w:smartTag>
            <w:r>
              <w:rPr>
                <w:sz w:val="22"/>
              </w:rPr>
              <w:t>) and multiplied by 100.</w:t>
            </w:r>
            <w:r w:rsidR="00FD2460">
              <w:rPr>
                <w:sz w:val="22"/>
              </w:rPr>
              <w:t xml:space="preserve"> </w:t>
            </w:r>
            <w:r>
              <w:rPr>
                <w:sz w:val="22"/>
              </w:rPr>
              <w:t>This is the percentage delayed.</w:t>
            </w:r>
            <w:r w:rsidR="00FD2460">
              <w:rPr>
                <w:sz w:val="22"/>
              </w:rPr>
              <w:t xml:space="preserve"> </w:t>
            </w:r>
          </w:p>
        </w:tc>
      </w:tr>
      <w:bookmarkEnd w:id="1523"/>
    </w:tbl>
    <w:p w14:paraId="179C3964" w14:textId="77777777" w:rsidR="00561690" w:rsidRDefault="00561690" w:rsidP="00561690">
      <w:pPr>
        <w:pStyle w:val="BlockLine"/>
        <w:rPr>
          <w:sz w:val="16"/>
        </w:rPr>
      </w:pPr>
    </w:p>
    <w:tbl>
      <w:tblPr>
        <w:tblW w:w="0" w:type="auto"/>
        <w:tblLayout w:type="fixed"/>
        <w:tblLook w:val="0000" w:firstRow="0" w:lastRow="0" w:firstColumn="0" w:lastColumn="0" w:noHBand="0" w:noVBand="0"/>
      </w:tblPr>
      <w:tblGrid>
        <w:gridCol w:w="1728"/>
        <w:gridCol w:w="7740"/>
      </w:tblGrid>
      <w:tr w:rsidR="00561690" w14:paraId="3B9DC772" w14:textId="77777777">
        <w:trPr>
          <w:cantSplit/>
        </w:trPr>
        <w:tc>
          <w:tcPr>
            <w:tcW w:w="1728" w:type="dxa"/>
          </w:tcPr>
          <w:p w14:paraId="5F5266FA" w14:textId="77777777" w:rsidR="00561690" w:rsidRDefault="00561690" w:rsidP="00561690">
            <w:pPr>
              <w:pStyle w:val="BlockLabel"/>
            </w:pPr>
            <w:bookmarkStart w:id="1525" w:name="_Hlk177547925"/>
            <w:r>
              <w:t>Percent Delayed</w:t>
            </w:r>
          </w:p>
        </w:tc>
        <w:tc>
          <w:tcPr>
            <w:tcW w:w="7740" w:type="dxa"/>
          </w:tcPr>
          <w:p w14:paraId="774560C1" w14:textId="4CC4E303" w:rsidR="00561690" w:rsidRDefault="0048066A" w:rsidP="00561690">
            <w:pPr>
              <w:pStyle w:val="BlockText"/>
            </w:pPr>
            <w:r>
              <w:rPr>
                <w:noProof/>
                <w:sz w:val="20"/>
              </w:rPr>
              <mc:AlternateContent>
                <mc:Choice Requires="wps">
                  <w:drawing>
                    <wp:anchor distT="0" distB="0" distL="114300" distR="114300" simplePos="0" relativeHeight="251658240" behindDoc="0" locked="0" layoutInCell="1" allowOverlap="1" wp14:anchorId="6BA0FCE8" wp14:editId="5AB6B8BB">
                      <wp:simplePos x="0" y="0"/>
                      <wp:positionH relativeFrom="column">
                        <wp:posOffset>4541520</wp:posOffset>
                      </wp:positionH>
                      <wp:positionV relativeFrom="paragraph">
                        <wp:posOffset>222250</wp:posOffset>
                      </wp:positionV>
                      <wp:extent cx="457200" cy="0"/>
                      <wp:effectExtent l="0" t="0" r="0" b="0"/>
                      <wp:wrapNone/>
                      <wp:docPr id="223" name="Line 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FEFBF" id="Line 287"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6pt,17.5pt" to="393.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" strokeweight="1.5pt"/>
                  </w:pict>
                </mc:Fallback>
              </mc:AlternateContent>
            </w:r>
            <w:r w:rsidR="00561690">
              <w:t xml:space="preserve">The final calculations above, this equals the </w:t>
            </w:r>
            <w:r w:rsidR="00561690">
              <w:rPr>
                <w:b/>
                <w:bCs/>
              </w:rPr>
              <w:t>Percent Delayed</w:t>
            </w:r>
            <w:r w:rsidR="00561690">
              <w:t xml:space="preserve"> (shown as 95.37%).</w:t>
            </w:r>
          </w:p>
        </w:tc>
      </w:tr>
      <w:bookmarkEnd w:id="1525"/>
    </w:tbl>
    <w:p w14:paraId="2EF939A8" w14:textId="77777777" w:rsidR="00561690" w:rsidRDefault="00561690" w:rsidP="00561690">
      <w:pPr>
        <w:pStyle w:val="TableText"/>
      </w:pPr>
    </w:p>
    <w:p w14:paraId="2A25A252" w14:textId="77777777" w:rsidR="00561690" w:rsidRDefault="00561690" w:rsidP="00561690">
      <w:pPr>
        <w:pStyle w:val="ContinuedOnNextPa"/>
      </w:pPr>
      <w:bookmarkStart w:id="1526" w:name="_Hlk177554281"/>
      <w:r>
        <w:t>Continued on next page</w:t>
      </w:r>
    </w:p>
    <w:p w14:paraId="00D0F7CA" w14:textId="51ADD3B7" w:rsidR="00561690" w:rsidRPr="00D90F7D" w:rsidRDefault="00561690" w:rsidP="00EC6D34">
      <w:pPr>
        <w:pStyle w:val="continued"/>
        <w:rPr>
          <w:sz w:val="24"/>
        </w:rPr>
      </w:pPr>
      <w:bookmarkStart w:id="1527" w:name="_Hlk177554283"/>
      <w:bookmarkEnd w:id="1526"/>
      <w:r w:rsidRPr="00D90F7D">
        <w:br w:type="page"/>
      </w:r>
      <w:bookmarkStart w:id="1528" w:name="_Hlk177554282"/>
      <w:r w:rsidRPr="00D90F7D">
        <w:lastRenderedPageBreak/>
        <w:fldChar w:fldCharType="begin"/>
      </w:r>
      <w:r w:rsidRPr="00D90F7D">
        <w:instrText xml:space="preserve"> STYLEREF "Map Title" </w:instrText>
      </w:r>
      <w:r w:rsidRPr="00D90F7D">
        <w:fldChar w:fldCharType="separate"/>
      </w:r>
      <w:r w:rsidR="000052A3">
        <w:rPr>
          <w:noProof/>
        </w:rPr>
        <w:t>Select a Site(s)</w:t>
      </w:r>
      <w:r w:rsidRPr="00D90F7D">
        <w:rPr>
          <w:noProof/>
        </w:rPr>
        <w:fldChar w:fldCharType="end"/>
      </w:r>
      <w:r w:rsidRPr="00D90F7D">
        <w:t xml:space="preserve">, </w:t>
      </w:r>
      <w:r w:rsidRPr="00EC6D34">
        <w:rPr>
          <w:b w:val="0"/>
          <w:bCs w:val="0"/>
          <w:sz w:val="24"/>
        </w:rPr>
        <w:t>Continued</w:t>
      </w:r>
      <w:bookmarkEnd w:id="1528"/>
    </w:p>
    <w:bookmarkEnd w:id="1527"/>
    <w:p w14:paraId="6BBEA53F" w14:textId="52E1E273"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7A5B134F" w14:textId="77777777">
        <w:trPr>
          <w:cantSplit/>
        </w:trPr>
        <w:tc>
          <w:tcPr>
            <w:tcW w:w="1728" w:type="dxa"/>
          </w:tcPr>
          <w:p w14:paraId="0BD649D1" w14:textId="77777777" w:rsidR="00561690" w:rsidRDefault="00561690" w:rsidP="00561690">
            <w:pPr>
              <w:pStyle w:val="BlockLabel"/>
            </w:pPr>
            <w:bookmarkStart w:id="1529" w:name="_Hlk177547926"/>
            <w:r>
              <w:t>Scenarios below</w:t>
            </w:r>
          </w:p>
        </w:tc>
        <w:tc>
          <w:tcPr>
            <w:tcW w:w="7740" w:type="dxa"/>
          </w:tcPr>
          <w:p w14:paraId="36DA938B" w14:textId="071A6F0D" w:rsidR="00561690" w:rsidRDefault="00561690" w:rsidP="00561690">
            <w:pPr>
              <w:pStyle w:val="BlockText"/>
            </w:pPr>
            <w:r>
              <w:t>The scenarios below describe different timelines when orders are received at different times of the month and if they are delayed.</w:t>
            </w:r>
            <w:r w:rsidR="00FD2460">
              <w:t xml:space="preserve"> </w:t>
            </w:r>
            <w:r>
              <w:t>Then it will explain which month’s Calculation Report where the data will appear.</w:t>
            </w:r>
          </w:p>
        </w:tc>
      </w:tr>
      <w:bookmarkEnd w:id="1529"/>
    </w:tbl>
    <w:p w14:paraId="1300B969"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4B5606D6" w14:textId="77777777">
        <w:trPr>
          <w:cantSplit/>
        </w:trPr>
        <w:tc>
          <w:tcPr>
            <w:tcW w:w="1728" w:type="dxa"/>
          </w:tcPr>
          <w:p w14:paraId="1DD5A06D" w14:textId="77777777" w:rsidR="00561690" w:rsidRDefault="00561690" w:rsidP="00561690">
            <w:pPr>
              <w:pStyle w:val="BlockLabel"/>
            </w:pPr>
            <w:bookmarkStart w:id="1530" w:name="_Hlk177547927"/>
            <w:r>
              <w:t>Scenario 1</w:t>
            </w:r>
          </w:p>
        </w:tc>
        <w:tc>
          <w:tcPr>
            <w:tcW w:w="7740" w:type="dxa"/>
          </w:tcPr>
          <w:p w14:paraId="277840AD" w14:textId="03ED14A5" w:rsidR="00561690" w:rsidRDefault="00561690" w:rsidP="00561690">
            <w:pPr>
              <w:pStyle w:val="BlockText"/>
            </w:pPr>
            <w:r>
              <w:t xml:space="preserve">An order is received on Tuesday, June 3rd and is changed to </w:t>
            </w:r>
            <w:r>
              <w:rPr>
                <w:b/>
                <w:bCs/>
              </w:rPr>
              <w:t>Pending</w:t>
            </w:r>
            <w:r>
              <w:t xml:space="preserve"> or </w:t>
            </w:r>
            <w:r>
              <w:rPr>
                <w:b/>
                <w:bCs/>
              </w:rPr>
              <w:t>Closed</w:t>
            </w:r>
            <w:r>
              <w:t xml:space="preserve"> status on Friday, 6/6.</w:t>
            </w:r>
            <w:r w:rsidR="00FD2460">
              <w:t xml:space="preserve"> </w:t>
            </w:r>
            <w:r>
              <w:t xml:space="preserve">This is </w:t>
            </w:r>
            <w:r>
              <w:rPr>
                <w:u w:val="single"/>
              </w:rPr>
              <w:t>not</w:t>
            </w:r>
            <w:r>
              <w:t xml:space="preserve"> a delayed order and would appear in the June Calculation Report as an order received.</w:t>
            </w:r>
          </w:p>
        </w:tc>
      </w:tr>
      <w:bookmarkEnd w:id="1530"/>
    </w:tbl>
    <w:p w14:paraId="3E511F5A"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7982431F" w14:textId="77777777">
        <w:trPr>
          <w:cantSplit/>
        </w:trPr>
        <w:tc>
          <w:tcPr>
            <w:tcW w:w="1728" w:type="dxa"/>
          </w:tcPr>
          <w:p w14:paraId="492C90D8" w14:textId="77777777" w:rsidR="00561690" w:rsidRDefault="00561690" w:rsidP="00561690">
            <w:pPr>
              <w:pStyle w:val="BlockLabel"/>
            </w:pPr>
            <w:bookmarkStart w:id="1531" w:name="_Hlk177547929"/>
            <w:r>
              <w:t>Scenario 2</w:t>
            </w:r>
          </w:p>
        </w:tc>
        <w:tc>
          <w:tcPr>
            <w:tcW w:w="7740" w:type="dxa"/>
          </w:tcPr>
          <w:p w14:paraId="4DBD7D71" w14:textId="0DD212CC" w:rsidR="00561690" w:rsidRDefault="00561690" w:rsidP="00561690">
            <w:pPr>
              <w:pStyle w:val="BlockText"/>
            </w:pPr>
            <w:r>
              <w:t xml:space="preserve">An order is received on Tuesday, 6/3 and is changed to </w:t>
            </w:r>
            <w:r>
              <w:rPr>
                <w:b/>
                <w:bCs/>
              </w:rPr>
              <w:t>Pending</w:t>
            </w:r>
            <w:r>
              <w:t xml:space="preserve"> or </w:t>
            </w:r>
            <w:r>
              <w:rPr>
                <w:b/>
                <w:bCs/>
              </w:rPr>
              <w:t>Closed</w:t>
            </w:r>
            <w:r>
              <w:t xml:space="preserve"> on Wednesday, 6/20.</w:t>
            </w:r>
            <w:r w:rsidR="00FD2460">
              <w:t xml:space="preserve"> </w:t>
            </w:r>
            <w:r>
              <w:t>This is a delayed order and would be included in the June Calculation Report as a delayed order.</w:t>
            </w:r>
          </w:p>
        </w:tc>
      </w:tr>
      <w:bookmarkEnd w:id="1531"/>
    </w:tbl>
    <w:p w14:paraId="1555EBC2"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38B344B5" w14:textId="77777777">
        <w:trPr>
          <w:cantSplit/>
        </w:trPr>
        <w:tc>
          <w:tcPr>
            <w:tcW w:w="1728" w:type="dxa"/>
          </w:tcPr>
          <w:p w14:paraId="1C422FBF" w14:textId="77777777" w:rsidR="00561690" w:rsidRDefault="00561690" w:rsidP="00561690">
            <w:pPr>
              <w:pStyle w:val="BlockLabel"/>
            </w:pPr>
            <w:bookmarkStart w:id="1532" w:name="_Hlk177547930"/>
            <w:r>
              <w:t>Scenario 3</w:t>
            </w:r>
          </w:p>
        </w:tc>
        <w:tc>
          <w:tcPr>
            <w:tcW w:w="7740" w:type="dxa"/>
          </w:tcPr>
          <w:p w14:paraId="322E63B1" w14:textId="50BD0C34" w:rsidR="00561690" w:rsidRDefault="00561690" w:rsidP="00561690">
            <w:pPr>
              <w:pStyle w:val="BlockText"/>
            </w:pPr>
            <w:r>
              <w:t xml:space="preserve">An order is received on Thursday, 6/26 and is changed to </w:t>
            </w:r>
            <w:r>
              <w:rPr>
                <w:b/>
                <w:bCs/>
              </w:rPr>
              <w:t>Pending</w:t>
            </w:r>
            <w:r>
              <w:t xml:space="preserve"> or </w:t>
            </w:r>
            <w:r>
              <w:rPr>
                <w:b/>
                <w:bCs/>
              </w:rPr>
              <w:t>Closed</w:t>
            </w:r>
            <w:r>
              <w:t xml:space="preserve"> on Tuesday, 7/15.</w:t>
            </w:r>
            <w:r w:rsidR="00FD2460">
              <w:t xml:space="preserve"> </w:t>
            </w:r>
            <w:r>
              <w:t xml:space="preserve">This was </w:t>
            </w:r>
            <w:r>
              <w:rPr>
                <w:u w:val="single"/>
              </w:rPr>
              <w:t>not</w:t>
            </w:r>
            <w:r>
              <w:t xml:space="preserve"> a delayed order in June; however the order is included in the June Calculation Report, because it was received in June.</w:t>
            </w:r>
            <w:r w:rsidR="00FD2460">
              <w:t xml:space="preserve"> </w:t>
            </w:r>
            <w:r>
              <w:t xml:space="preserve">Since it took greater than 5 days to change it to </w:t>
            </w:r>
            <w:r>
              <w:rPr>
                <w:b/>
                <w:bCs/>
              </w:rPr>
              <w:t>Pending</w:t>
            </w:r>
            <w:r>
              <w:t xml:space="preserve"> or </w:t>
            </w:r>
            <w:r>
              <w:rPr>
                <w:b/>
                <w:bCs/>
              </w:rPr>
              <w:t>Closed</w:t>
            </w:r>
            <w:r>
              <w:t>, it would also be included in the July report as a delayed order and would be included in the calculations.</w:t>
            </w:r>
          </w:p>
        </w:tc>
      </w:tr>
      <w:bookmarkEnd w:id="1532"/>
    </w:tbl>
    <w:p w14:paraId="505FB190"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0ABEFA52" w14:textId="77777777">
        <w:trPr>
          <w:cantSplit/>
        </w:trPr>
        <w:tc>
          <w:tcPr>
            <w:tcW w:w="1728" w:type="dxa"/>
          </w:tcPr>
          <w:p w14:paraId="022BCB0A" w14:textId="77777777" w:rsidR="00561690" w:rsidRDefault="00561690" w:rsidP="00561690">
            <w:pPr>
              <w:pStyle w:val="BlockLabel"/>
            </w:pPr>
            <w:bookmarkStart w:id="1533" w:name="_Hlk177547931"/>
            <w:r>
              <w:t>Scenario 4</w:t>
            </w:r>
          </w:p>
        </w:tc>
        <w:tc>
          <w:tcPr>
            <w:tcW w:w="7740" w:type="dxa"/>
          </w:tcPr>
          <w:p w14:paraId="6518FD6C" w14:textId="15BEE082" w:rsidR="00561690" w:rsidRDefault="00561690" w:rsidP="00561690">
            <w:pPr>
              <w:pStyle w:val="BlockText"/>
            </w:pPr>
            <w:r>
              <w:t xml:space="preserve">An order is received on Thursday, 6/26 and changed to </w:t>
            </w:r>
            <w:r>
              <w:rPr>
                <w:b/>
                <w:bCs/>
              </w:rPr>
              <w:t>Pending</w:t>
            </w:r>
            <w:r>
              <w:t xml:space="preserve"> or </w:t>
            </w:r>
            <w:r>
              <w:rPr>
                <w:b/>
                <w:bCs/>
              </w:rPr>
              <w:t>Closed</w:t>
            </w:r>
            <w:r>
              <w:t xml:space="preserve"> on Monday, August 4</w:t>
            </w:r>
            <w:r>
              <w:rPr>
                <w:vertAlign w:val="superscript"/>
              </w:rPr>
              <w:t>th</w:t>
            </w:r>
            <w:r>
              <w:t>.</w:t>
            </w:r>
            <w:r w:rsidR="00FD2460">
              <w:t xml:space="preserve"> </w:t>
            </w:r>
            <w:r>
              <w:t xml:space="preserve">This is </w:t>
            </w:r>
            <w:r>
              <w:rPr>
                <w:u w:val="single"/>
              </w:rPr>
              <w:t>not</w:t>
            </w:r>
            <w:r>
              <w:t xml:space="preserve"> a delayed order in June; however, the order is included in the June Calculation Report, because it was received in June.</w:t>
            </w:r>
            <w:r w:rsidR="00FD2460">
              <w:t xml:space="preserve"> </w:t>
            </w:r>
            <w:r>
              <w:t xml:space="preserve">Since it took greater than 5 days to change it to </w:t>
            </w:r>
            <w:r>
              <w:rPr>
                <w:b/>
                <w:bCs/>
              </w:rPr>
              <w:t>Pending</w:t>
            </w:r>
            <w:r>
              <w:t xml:space="preserve"> or </w:t>
            </w:r>
            <w:r>
              <w:rPr>
                <w:b/>
                <w:bCs/>
              </w:rPr>
              <w:t>Closed</w:t>
            </w:r>
            <w:r>
              <w:t>, it would be included in both the July and August report as a delayed order and would also be included in the calculations.</w:t>
            </w:r>
          </w:p>
        </w:tc>
      </w:tr>
      <w:bookmarkEnd w:id="1533"/>
    </w:tbl>
    <w:p w14:paraId="5B95DD5A" w14:textId="77777777" w:rsidR="00561690" w:rsidRDefault="00561690" w:rsidP="00561690"/>
    <w:p w14:paraId="1F599D10" w14:textId="77777777" w:rsidR="00561690" w:rsidRDefault="00561690" w:rsidP="00561690">
      <w:pPr>
        <w:pStyle w:val="ContinuedOnNextPa"/>
      </w:pPr>
      <w:bookmarkStart w:id="1534" w:name="_Hlk177554284"/>
      <w:r>
        <w:t>Continued on next page</w:t>
      </w:r>
    </w:p>
    <w:p w14:paraId="4BEB40B5" w14:textId="4653368E" w:rsidR="00561690" w:rsidRPr="00D90F7D" w:rsidRDefault="00561690" w:rsidP="00561690">
      <w:pPr>
        <w:pStyle w:val="MapTitleContinued"/>
        <w:rPr>
          <w:b w:val="0"/>
          <w:sz w:val="24"/>
        </w:rPr>
      </w:pPr>
      <w:bookmarkStart w:id="1535" w:name="_Hlk177554286"/>
      <w:bookmarkEnd w:id="1534"/>
      <w:r w:rsidRPr="00D90F7D">
        <w:br w:type="page"/>
      </w:r>
      <w:bookmarkStart w:id="1536" w:name="_Hlk177554285"/>
      <w:r w:rsidRPr="00D90F7D">
        <w:lastRenderedPageBreak/>
        <w:fldChar w:fldCharType="begin"/>
      </w:r>
      <w:r w:rsidRPr="00D90F7D">
        <w:instrText xml:space="preserve"> STYLEREF "Map Title" </w:instrText>
      </w:r>
      <w:r w:rsidRPr="00D90F7D">
        <w:fldChar w:fldCharType="separate"/>
      </w:r>
      <w:r w:rsidR="000052A3">
        <w:rPr>
          <w:noProof/>
        </w:rPr>
        <w:t>Select a Site(s)</w:t>
      </w:r>
      <w:r w:rsidRPr="00D90F7D">
        <w:rPr>
          <w:noProof/>
        </w:rPr>
        <w:fldChar w:fldCharType="end"/>
      </w:r>
      <w:r w:rsidRPr="00D90F7D">
        <w:t xml:space="preserve">, </w:t>
      </w:r>
      <w:r w:rsidRPr="00D90F7D">
        <w:rPr>
          <w:b w:val="0"/>
          <w:sz w:val="24"/>
        </w:rPr>
        <w:t>Continued</w:t>
      </w:r>
      <w:bookmarkEnd w:id="1536"/>
    </w:p>
    <w:bookmarkEnd w:id="1535"/>
    <w:p w14:paraId="1B1E4E0D" w14:textId="3EB9338D"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798FF3D5" w14:textId="77777777">
        <w:trPr>
          <w:cantSplit/>
        </w:trPr>
        <w:tc>
          <w:tcPr>
            <w:tcW w:w="1728" w:type="dxa"/>
          </w:tcPr>
          <w:p w14:paraId="74A50A95" w14:textId="77777777" w:rsidR="00561690" w:rsidRDefault="00561690" w:rsidP="00561690">
            <w:pPr>
              <w:pStyle w:val="BlockLabel"/>
            </w:pPr>
            <w:bookmarkStart w:id="1537" w:name="_Hlk177547933"/>
            <w:r>
              <w:t>Print button</w:t>
            </w:r>
          </w:p>
        </w:tc>
        <w:tc>
          <w:tcPr>
            <w:tcW w:w="7740" w:type="dxa"/>
          </w:tcPr>
          <w:p w14:paraId="7A93E95E" w14:textId="58FDC18F" w:rsidR="00561690" w:rsidRDefault="00561690" w:rsidP="00561690">
            <w:pPr>
              <w:pStyle w:val="BlockText"/>
            </w:pPr>
            <w:bookmarkStart w:id="1538" w:name="_Hlk177554287"/>
            <w:r>
              <w:t xml:space="preserve">You can print the </w:t>
            </w:r>
            <w:r>
              <w:rPr>
                <w:b/>
                <w:bCs/>
              </w:rPr>
              <w:t>DOR Calculation Detail</w:t>
            </w:r>
            <w:r>
              <w:t xml:space="preserve"> data by clicking the </w:t>
            </w:r>
            <w:r>
              <w:rPr>
                <w:b/>
                <w:bCs/>
              </w:rPr>
              <w:t>Print</w:t>
            </w:r>
            <w:r>
              <w:t xml:space="preserve"> button.</w:t>
            </w:r>
            <w:r w:rsidR="00FD2460">
              <w:t xml:space="preserve"> </w:t>
            </w:r>
            <w:r>
              <w:t xml:space="preserve">A </w:t>
            </w:r>
            <w:r>
              <w:rPr>
                <w:b/>
                <w:bCs/>
              </w:rPr>
              <w:t>Print Preview</w:t>
            </w:r>
            <w:r>
              <w:t xml:space="preserve"> pane will display that allows you to zoom in, scroll forward/ backward, print, save the data, or open/load a new report.</w:t>
            </w:r>
            <w:r w:rsidR="00FD2460">
              <w:t xml:space="preserve"> </w:t>
            </w:r>
          </w:p>
          <w:bookmarkEnd w:id="1538"/>
          <w:p w14:paraId="176CA314" w14:textId="77777777" w:rsidR="00561690" w:rsidRDefault="00561690" w:rsidP="00561690">
            <w:pPr>
              <w:pStyle w:val="BlockText"/>
            </w:pPr>
          </w:p>
          <w:p w14:paraId="3DB8E758" w14:textId="77777777" w:rsidR="00561690" w:rsidRDefault="00561690" w:rsidP="00561690">
            <w:pPr>
              <w:pStyle w:val="BlockText"/>
            </w:pPr>
            <w:r>
              <w:t xml:space="preserve">Click the </w:t>
            </w:r>
            <w:r>
              <w:rPr>
                <w:b/>
                <w:bCs/>
              </w:rPr>
              <w:t>Close</w:t>
            </w:r>
            <w:r>
              <w:t xml:space="preserve"> button to return to the </w:t>
            </w:r>
            <w:r>
              <w:rPr>
                <w:b/>
                <w:bCs/>
              </w:rPr>
              <w:t>DOR Calculation Detail</w:t>
            </w:r>
            <w:r>
              <w:t xml:space="preserve"> window.</w:t>
            </w:r>
          </w:p>
        </w:tc>
      </w:tr>
      <w:bookmarkEnd w:id="1537"/>
    </w:tbl>
    <w:p w14:paraId="228A1C8E" w14:textId="77777777" w:rsidR="00561690" w:rsidRDefault="00561690" w:rsidP="00561690">
      <w:pPr>
        <w:pStyle w:val="BlockLine"/>
      </w:pPr>
    </w:p>
    <w:tbl>
      <w:tblPr>
        <w:tblW w:w="9588" w:type="dxa"/>
        <w:tblLayout w:type="fixed"/>
        <w:tblLook w:val="0000" w:firstRow="0" w:lastRow="0" w:firstColumn="0" w:lastColumn="0" w:noHBand="0" w:noVBand="0"/>
      </w:tblPr>
      <w:tblGrid>
        <w:gridCol w:w="1750"/>
        <w:gridCol w:w="7838"/>
      </w:tblGrid>
      <w:tr w:rsidR="00561690" w14:paraId="4BD5EECA" w14:textId="77777777">
        <w:trPr>
          <w:cantSplit/>
          <w:trHeight w:val="5548"/>
        </w:trPr>
        <w:tc>
          <w:tcPr>
            <w:tcW w:w="1750" w:type="dxa"/>
          </w:tcPr>
          <w:p w14:paraId="277635E6" w14:textId="77777777" w:rsidR="00561690" w:rsidRDefault="00561690" w:rsidP="00561690">
            <w:pPr>
              <w:pStyle w:val="BlockLabel"/>
            </w:pPr>
            <w:bookmarkStart w:id="1539" w:name="_Hlk177547934"/>
            <w:r>
              <w:t>Print Preview</w:t>
            </w:r>
          </w:p>
        </w:tc>
        <w:tc>
          <w:tcPr>
            <w:tcW w:w="7838" w:type="dxa"/>
          </w:tcPr>
          <w:p w14:paraId="7CFE88E0" w14:textId="3A655E23" w:rsidR="00561690" w:rsidRDefault="0048066A" w:rsidP="00561690">
            <w:pPr>
              <w:pStyle w:val="BlockText"/>
            </w:pPr>
            <w:r>
              <w:rPr>
                <w:noProof/>
              </w:rPr>
              <w:drawing>
                <wp:inline distT="0" distB="0" distL="0" distR="0" wp14:anchorId="1A13434C" wp14:editId="174F7D30">
                  <wp:extent cx="4871720" cy="3547745"/>
                  <wp:effectExtent l="0" t="0" r="0" b="0"/>
                  <wp:docPr id="92" name="Picture 92" descr="Screenshot of Print Previ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Screenshot of Print Preview window"/>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71720" cy="3547745"/>
                          </a:xfrm>
                          <a:prstGeom prst="rect">
                            <a:avLst/>
                          </a:prstGeom>
                          <a:noFill/>
                          <a:ln>
                            <a:noFill/>
                          </a:ln>
                        </pic:spPr>
                      </pic:pic>
                    </a:graphicData>
                  </a:graphic>
                </wp:inline>
              </w:drawing>
            </w:r>
          </w:p>
        </w:tc>
      </w:tr>
      <w:bookmarkEnd w:id="1539"/>
    </w:tbl>
    <w:p w14:paraId="69368722" w14:textId="61FB7B3E" w:rsidR="00561690" w:rsidRDefault="00561690" w:rsidP="00561690">
      <w:pPr>
        <w:pStyle w:val="BlockLine"/>
      </w:pPr>
    </w:p>
    <w:p w14:paraId="6BEB15B1" w14:textId="77777777" w:rsidR="00561690" w:rsidRPr="00D90F7D" w:rsidRDefault="00561690" w:rsidP="001E15BB">
      <w:pPr>
        <w:pStyle w:val="Heading3"/>
      </w:pPr>
      <w:bookmarkStart w:id="1540" w:name="_Hlk177554288"/>
      <w:r w:rsidRPr="00D90F7D">
        <w:br w:type="page"/>
      </w:r>
      <w:bookmarkStart w:id="1541" w:name="_Toc44299376"/>
      <w:bookmarkStart w:id="1542" w:name="_Toc172537358"/>
      <w:bookmarkStart w:id="1543" w:name="_Toc177550947"/>
      <w:r w:rsidRPr="00D90F7D">
        <w:lastRenderedPageBreak/>
        <w:t>View Pending Calculations</w:t>
      </w:r>
      <w:bookmarkEnd w:id="1541"/>
      <w:bookmarkEnd w:id="1542"/>
      <w:bookmarkEnd w:id="1543"/>
    </w:p>
    <w:bookmarkEnd w:id="1540"/>
    <w:p w14:paraId="34AC082F"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03653E42" w14:textId="77777777">
        <w:trPr>
          <w:cantSplit/>
        </w:trPr>
        <w:tc>
          <w:tcPr>
            <w:tcW w:w="1728" w:type="dxa"/>
          </w:tcPr>
          <w:p w14:paraId="46C2C7AB" w14:textId="77777777" w:rsidR="00561690" w:rsidRDefault="00561690" w:rsidP="00561690">
            <w:pPr>
              <w:pStyle w:val="BlockLabel"/>
            </w:pPr>
            <w:bookmarkStart w:id="1544" w:name="_Hlk177547935"/>
            <w:r>
              <w:t>Pending Calc Button</w:t>
            </w:r>
          </w:p>
        </w:tc>
        <w:tc>
          <w:tcPr>
            <w:tcW w:w="7740" w:type="dxa"/>
          </w:tcPr>
          <w:p w14:paraId="3972C7BC" w14:textId="77777777" w:rsidR="00561690" w:rsidRDefault="00561690" w:rsidP="00561690">
            <w:pPr>
              <w:pStyle w:val="BlockText"/>
            </w:pPr>
            <w:r>
              <w:t xml:space="preserve">Click on the </w:t>
            </w:r>
            <w:r>
              <w:rPr>
                <w:b/>
                <w:bCs/>
              </w:rPr>
              <w:t>Pending Calc</w:t>
            </w:r>
            <w:r>
              <w:t xml:space="preserve"> button on the </w:t>
            </w:r>
            <w:r>
              <w:rPr>
                <w:b/>
                <w:bCs/>
              </w:rPr>
              <w:t>DOR</w:t>
            </w:r>
            <w:r>
              <w:t xml:space="preserve"> window and the window displays based on the selection criteria of this window.</w:t>
            </w:r>
          </w:p>
        </w:tc>
      </w:tr>
      <w:bookmarkEnd w:id="1544"/>
    </w:tbl>
    <w:p w14:paraId="5E121DFA"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35663DBE" w14:textId="77777777">
        <w:trPr>
          <w:cantSplit/>
        </w:trPr>
        <w:tc>
          <w:tcPr>
            <w:tcW w:w="1728" w:type="dxa"/>
          </w:tcPr>
          <w:p w14:paraId="7814DBE7" w14:textId="77777777" w:rsidR="00561690" w:rsidRDefault="00561690" w:rsidP="00561690">
            <w:pPr>
              <w:pStyle w:val="BlockLabel"/>
            </w:pPr>
            <w:bookmarkStart w:id="1545" w:name="_Hlk177547936"/>
            <w:r>
              <w:t>Pending status consults</w:t>
            </w:r>
          </w:p>
        </w:tc>
        <w:tc>
          <w:tcPr>
            <w:tcW w:w="7740" w:type="dxa"/>
          </w:tcPr>
          <w:p w14:paraId="53453630" w14:textId="541E162E" w:rsidR="00561690" w:rsidRDefault="00561690" w:rsidP="00561690">
            <w:pPr>
              <w:pStyle w:val="BlockText"/>
            </w:pPr>
            <w:bookmarkStart w:id="1546" w:name="_Hlk177554289"/>
            <w:r>
              <w:t xml:space="preserve">The </w:t>
            </w:r>
            <w:r>
              <w:rPr>
                <w:b/>
                <w:bCs/>
              </w:rPr>
              <w:t>Pending Calculations</w:t>
            </w:r>
            <w:r>
              <w:t xml:space="preserve"> window displays the total number of Workdays with the total number of </w:t>
            </w:r>
            <w:r>
              <w:rPr>
                <w:b/>
                <w:bCs/>
              </w:rPr>
              <w:t>Pending</w:t>
            </w:r>
            <w:r>
              <w:t xml:space="preserve"> records since an initial action was taken on it.</w:t>
            </w:r>
            <w:r w:rsidR="00FD2460">
              <w:t xml:space="preserve"> </w:t>
            </w:r>
            <w:r>
              <w:t xml:space="preserve">These records are categorized into columns by the number of Workdays it has remained in a </w:t>
            </w:r>
            <w:r>
              <w:rPr>
                <w:b/>
                <w:bCs/>
              </w:rPr>
              <w:t>Pending</w:t>
            </w:r>
            <w:r>
              <w:t xml:space="preserve"> status.</w:t>
            </w:r>
            <w:r w:rsidR="00FD2460">
              <w:t xml:space="preserve"> </w:t>
            </w:r>
          </w:p>
          <w:bookmarkEnd w:id="1546"/>
          <w:p w14:paraId="213CA04A" w14:textId="77777777" w:rsidR="00561690" w:rsidRDefault="00561690" w:rsidP="00561690">
            <w:pPr>
              <w:pStyle w:val="BlockText"/>
            </w:pPr>
          </w:p>
          <w:p w14:paraId="2DDDE9FC" w14:textId="62218FFA" w:rsidR="00561690" w:rsidRDefault="00561690" w:rsidP="00561690">
            <w:pPr>
              <w:pStyle w:val="BlockText"/>
            </w:pPr>
            <w:r>
              <w:t xml:space="preserve">The calculation used to display these </w:t>
            </w:r>
            <w:r>
              <w:rPr>
                <w:b/>
                <w:bCs/>
              </w:rPr>
              <w:t>Pending</w:t>
            </w:r>
            <w:r>
              <w:t xml:space="preserve"> status records is from the </w:t>
            </w:r>
            <w:r>
              <w:rPr>
                <w:u w:val="single"/>
              </w:rPr>
              <w:t>First Action date</w:t>
            </w:r>
            <w:r>
              <w:t xml:space="preserve"> (not from Creation Date) to the </w:t>
            </w:r>
            <w:r>
              <w:rPr>
                <w:u w:val="single"/>
              </w:rPr>
              <w:t>current date</w:t>
            </w:r>
            <w:r>
              <w:t>.</w:t>
            </w:r>
            <w:r w:rsidR="00FD2460">
              <w:t xml:space="preserve"> </w:t>
            </w:r>
            <w:r>
              <w:t xml:space="preserve">This is a tool to help managers monitor their consults and manual suspense entries that have been </w:t>
            </w:r>
            <w:r>
              <w:rPr>
                <w:b/>
                <w:bCs/>
              </w:rPr>
              <w:t>Pending</w:t>
            </w:r>
            <w:r>
              <w:t xml:space="preserve"> for an extended period of time.</w:t>
            </w:r>
            <w:r w:rsidR="00FD2460">
              <w:t xml:space="preserve"> </w:t>
            </w:r>
          </w:p>
        </w:tc>
      </w:tr>
      <w:bookmarkEnd w:id="1545"/>
    </w:tbl>
    <w:p w14:paraId="2E5B69A8"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08722DA6" w14:textId="77777777">
        <w:trPr>
          <w:cantSplit/>
        </w:trPr>
        <w:tc>
          <w:tcPr>
            <w:tcW w:w="1728" w:type="dxa"/>
          </w:tcPr>
          <w:p w14:paraId="03F11E63" w14:textId="77777777" w:rsidR="00561690" w:rsidRDefault="00561690" w:rsidP="00561690">
            <w:pPr>
              <w:pStyle w:val="BlockLabel"/>
            </w:pPr>
            <w:bookmarkStart w:id="1547" w:name="_Hlk177547938"/>
            <w:r>
              <w:t>Pending Calculations</w:t>
            </w:r>
          </w:p>
        </w:tc>
        <w:tc>
          <w:tcPr>
            <w:tcW w:w="7740" w:type="dxa"/>
          </w:tcPr>
          <w:p w14:paraId="542772F6" w14:textId="53AEA56E" w:rsidR="00561690" w:rsidRDefault="0048066A" w:rsidP="00561690">
            <w:pPr>
              <w:pStyle w:val="BlockText"/>
            </w:pPr>
            <w:r>
              <w:rPr>
                <w:rFonts w:ascii="Comic Sans MS" w:hAnsi="Comic Sans MS"/>
                <w:noProof/>
                <w:color w:val="0000FF"/>
              </w:rPr>
              <w:drawing>
                <wp:inline distT="0" distB="0" distL="0" distR="0" wp14:anchorId="70098D8D" wp14:editId="65F6D6B8">
                  <wp:extent cx="4769485" cy="2655570"/>
                  <wp:effectExtent l="0" t="0" r="0" b="0"/>
                  <wp:docPr id="93" name="Picture 93" descr="Screenshot of Pending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Screenshot of Pending Calculation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69485" cy="2655570"/>
                          </a:xfrm>
                          <a:prstGeom prst="rect">
                            <a:avLst/>
                          </a:prstGeom>
                          <a:noFill/>
                          <a:ln>
                            <a:noFill/>
                          </a:ln>
                        </pic:spPr>
                      </pic:pic>
                    </a:graphicData>
                  </a:graphic>
                </wp:inline>
              </w:drawing>
            </w:r>
          </w:p>
        </w:tc>
      </w:tr>
      <w:bookmarkEnd w:id="1547"/>
    </w:tbl>
    <w:p w14:paraId="1F4DEA76"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76496538" w14:textId="77777777">
        <w:trPr>
          <w:cantSplit/>
        </w:trPr>
        <w:tc>
          <w:tcPr>
            <w:tcW w:w="1728" w:type="dxa"/>
          </w:tcPr>
          <w:p w14:paraId="0B286A57" w14:textId="77777777" w:rsidR="00561690" w:rsidRDefault="00561690" w:rsidP="00561690">
            <w:pPr>
              <w:pStyle w:val="BlockLabel"/>
            </w:pPr>
            <w:bookmarkStart w:id="1548" w:name="_Hlk177547939"/>
            <w:r>
              <w:t>Print button</w:t>
            </w:r>
          </w:p>
        </w:tc>
        <w:tc>
          <w:tcPr>
            <w:tcW w:w="7740" w:type="dxa"/>
          </w:tcPr>
          <w:p w14:paraId="28844B4C" w14:textId="77777777" w:rsidR="00561690" w:rsidRDefault="00561690" w:rsidP="00561690">
            <w:pPr>
              <w:pStyle w:val="BlockText"/>
            </w:pPr>
            <w:r>
              <w:t xml:space="preserve">The </w:t>
            </w:r>
            <w:r>
              <w:rPr>
                <w:b/>
                <w:bCs/>
              </w:rPr>
              <w:t>Print</w:t>
            </w:r>
            <w:r>
              <w:t xml:space="preserve"> button allows you to print the Pending Action Calculations and will display the </w:t>
            </w:r>
            <w:r>
              <w:rPr>
                <w:b/>
                <w:bCs/>
              </w:rPr>
              <w:t>Print</w:t>
            </w:r>
            <w:r>
              <w:t xml:space="preserve"> dialog box.</w:t>
            </w:r>
          </w:p>
        </w:tc>
      </w:tr>
      <w:bookmarkEnd w:id="1548"/>
    </w:tbl>
    <w:p w14:paraId="78BD0189" w14:textId="6FABE0CB"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32083FCC" w14:textId="77777777">
        <w:trPr>
          <w:cantSplit/>
        </w:trPr>
        <w:tc>
          <w:tcPr>
            <w:tcW w:w="1728" w:type="dxa"/>
          </w:tcPr>
          <w:p w14:paraId="05F0F011" w14:textId="77777777" w:rsidR="00561690" w:rsidRDefault="00561690" w:rsidP="00561690">
            <w:pPr>
              <w:pStyle w:val="BlockLabel"/>
            </w:pPr>
            <w:bookmarkStart w:id="1549" w:name="_Hlk177547941"/>
            <w:r>
              <w:lastRenderedPageBreak/>
              <w:t>Excel button</w:t>
            </w:r>
          </w:p>
        </w:tc>
        <w:tc>
          <w:tcPr>
            <w:tcW w:w="7740" w:type="dxa"/>
          </w:tcPr>
          <w:p w14:paraId="07366311" w14:textId="7819DD7C" w:rsidR="00296EAF" w:rsidRDefault="00561690" w:rsidP="00561690">
            <w:pPr>
              <w:pStyle w:val="BlockText"/>
            </w:pPr>
            <w:bookmarkStart w:id="1550" w:name="_Hlk177554290"/>
            <w:r>
              <w:t xml:space="preserve">You can send this data to MS Excel by clicking the </w:t>
            </w:r>
            <w:r>
              <w:rPr>
                <w:b/>
                <w:bCs/>
              </w:rPr>
              <w:t>Excel</w:t>
            </w:r>
            <w:r>
              <w:t xml:space="preserve"> button.</w:t>
            </w:r>
            <w:r w:rsidR="00FD2460">
              <w:t xml:space="preserve"> </w:t>
            </w:r>
            <w:r>
              <w:t>It will launch the application and display the data at the same time.</w:t>
            </w:r>
            <w:r w:rsidR="00296EAF">
              <w:t xml:space="preserve"> </w:t>
            </w:r>
            <w:r w:rsidR="00593583">
              <w:t>(</w:t>
            </w:r>
            <w:r w:rsidR="00296EAF">
              <w:t xml:space="preserve">You can also click the </w:t>
            </w:r>
            <w:r w:rsidR="00296EAF">
              <w:rPr>
                <w:b/>
                <w:bCs/>
              </w:rPr>
              <w:t>File</w:t>
            </w:r>
            <w:r w:rsidR="00296EAF">
              <w:t xml:space="preserve"> menu, click </w:t>
            </w:r>
            <w:r w:rsidR="00296EAF">
              <w:rPr>
                <w:b/>
                <w:bCs/>
              </w:rPr>
              <w:t xml:space="preserve">Excel, </w:t>
            </w:r>
            <w:r w:rsidR="00296EAF" w:rsidRPr="00E328BE">
              <w:rPr>
                <w:bCs/>
              </w:rPr>
              <w:t>then select the</w:t>
            </w:r>
            <w:r w:rsidR="00296EAF">
              <w:rPr>
                <w:b/>
                <w:bCs/>
              </w:rPr>
              <w:t xml:space="preserve"> Send - Request Grid </w:t>
            </w:r>
            <w:r w:rsidR="00296EAF">
              <w:t>option.</w:t>
            </w:r>
            <w:r w:rsidR="00593583">
              <w:t>)</w:t>
            </w:r>
          </w:p>
          <w:bookmarkEnd w:id="1550"/>
          <w:p w14:paraId="4C834111" w14:textId="77777777" w:rsidR="00296EAF" w:rsidRDefault="00296EAF" w:rsidP="00561690">
            <w:pPr>
              <w:pStyle w:val="BlockText"/>
            </w:pPr>
          </w:p>
          <w:p w14:paraId="36C4E6E6" w14:textId="77777777" w:rsidR="000052A3" w:rsidRDefault="00296EAF" w:rsidP="002D5B95">
            <w:pPr>
              <w:pStyle w:val="BlockText"/>
              <w:rPr>
                <w:rFonts w:ascii="Courier New" w:hAnsi="Courier New" w:cs="Courier New"/>
                <w:sz w:val="20"/>
                <w:szCs w:val="20"/>
              </w:rPr>
            </w:pPr>
            <w:r>
              <w:t>For more information on saving data as an Excel file, see “</w:t>
            </w:r>
            <w:r>
              <w:fldChar w:fldCharType="begin"/>
            </w:r>
            <w:r>
              <w:instrText xml:space="preserve"> REF SaveExcel \h </w:instrText>
            </w:r>
            <w:r>
              <w:fldChar w:fldCharType="separate"/>
            </w:r>
            <w:r w:rsidR="000052A3">
              <w:rPr>
                <w:rFonts w:ascii="Courier New" w:hAnsi="Courier New" w:cs="Courier New"/>
                <w:sz w:val="20"/>
                <w:szCs w:val="20"/>
              </w:rPr>
              <w:t xml:space="preserve">  </w:t>
            </w:r>
            <w:r w:rsidR="000052A3" w:rsidRPr="00D05F45">
              <w:rPr>
                <w:rFonts w:ascii="Courier New" w:hAnsi="Courier New" w:cs="Courier New"/>
                <w:sz w:val="20"/>
                <w:szCs w:val="20"/>
              </w:rPr>
              <w:t>PAG</w:t>
            </w:r>
            <w:r w:rsidR="000052A3">
              <w:rPr>
                <w:rFonts w:ascii="Courier New" w:hAnsi="Courier New" w:cs="Courier New"/>
                <w:sz w:val="20"/>
                <w:szCs w:val="20"/>
              </w:rPr>
              <w:t xml:space="preserve">  </w:t>
            </w:r>
            <w:r w:rsidR="000052A3" w:rsidRPr="00D05F45">
              <w:rPr>
                <w:rFonts w:ascii="Courier New" w:hAnsi="Courier New" w:cs="Courier New"/>
                <w:sz w:val="20"/>
                <w:szCs w:val="20"/>
              </w:rPr>
              <w:t>Purge Aged Purchasing Transactions</w:t>
            </w:r>
          </w:p>
          <w:p w14:paraId="3ADAE4C0" w14:textId="77777777" w:rsidR="000052A3" w:rsidRPr="00F0564B" w:rsidRDefault="000052A3" w:rsidP="002D5B95">
            <w:pPr>
              <w:pStyle w:val="BlockText"/>
              <w:rPr>
                <w:rFonts w:ascii="Courier New" w:hAnsi="Courier New" w:cs="Courier New"/>
                <w:sz w:val="20"/>
                <w:szCs w:val="20"/>
              </w:rPr>
            </w:pPr>
            <w:r>
              <w:rPr>
                <w:rFonts w:ascii="Courier New" w:hAnsi="Courier New" w:cs="Courier New"/>
                <w:sz w:val="20"/>
                <w:szCs w:val="20"/>
              </w:rPr>
              <w:t xml:space="preserve">  </w:t>
            </w:r>
            <w:r w:rsidRPr="00E213D3">
              <w:rPr>
                <w:rFonts w:ascii="Courier New" w:hAnsi="Courier New" w:cs="Courier New"/>
                <w:sz w:val="20"/>
                <w:szCs w:val="20"/>
              </w:rPr>
              <w:t>FCLN</w:t>
            </w:r>
            <w:r>
              <w:rPr>
                <w:rFonts w:ascii="Courier New" w:hAnsi="Courier New" w:cs="Courier New"/>
                <w:sz w:val="20"/>
                <w:szCs w:val="20"/>
              </w:rPr>
              <w:t xml:space="preserve"> </w:t>
            </w:r>
            <w:r w:rsidRPr="00E213D3">
              <w:rPr>
                <w:rFonts w:ascii="Courier New" w:hAnsi="Courier New" w:cs="Courier New"/>
                <w:sz w:val="20"/>
                <w:szCs w:val="20"/>
              </w:rPr>
              <w:t xml:space="preserve"> RMPR file cleansing for field lengths</w:t>
            </w:r>
          </w:p>
          <w:p w14:paraId="6264045D" w14:textId="1F8E4AF3" w:rsidR="00296EAF" w:rsidRPr="00296EAF" w:rsidRDefault="00296EAF" w:rsidP="00561690">
            <w:pPr>
              <w:pStyle w:val="BlockText"/>
            </w:pPr>
            <w:r>
              <w:fldChar w:fldCharType="end"/>
            </w:r>
            <w:r w:rsidR="00593583">
              <w:t>,</w:t>
            </w:r>
            <w:r>
              <w:t>”</w:t>
            </w:r>
            <w:r w:rsidR="00593583">
              <w:t xml:space="preserve"> later in this chapter.</w:t>
            </w:r>
          </w:p>
        </w:tc>
      </w:tr>
      <w:bookmarkEnd w:id="1549"/>
    </w:tbl>
    <w:p w14:paraId="0184510D"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0E126F7E" w14:textId="77777777">
        <w:trPr>
          <w:cantSplit/>
        </w:trPr>
        <w:tc>
          <w:tcPr>
            <w:tcW w:w="1728" w:type="dxa"/>
          </w:tcPr>
          <w:p w14:paraId="4C260E54" w14:textId="77777777" w:rsidR="00561690" w:rsidRDefault="00561690" w:rsidP="00561690">
            <w:pPr>
              <w:pStyle w:val="BlockLabel"/>
            </w:pPr>
            <w:bookmarkStart w:id="1551" w:name="_Hlk177547942"/>
            <w:r>
              <w:t>Close button</w:t>
            </w:r>
          </w:p>
        </w:tc>
        <w:tc>
          <w:tcPr>
            <w:tcW w:w="7740" w:type="dxa"/>
          </w:tcPr>
          <w:p w14:paraId="6B00859B" w14:textId="7FDB6A3D" w:rsidR="00561690" w:rsidRDefault="00561690" w:rsidP="00561690">
            <w:pPr>
              <w:pStyle w:val="BlockText"/>
            </w:pPr>
            <w:bookmarkStart w:id="1552" w:name="_Hlk177554291"/>
            <w:r>
              <w:t xml:space="preserve">To exit, click the </w:t>
            </w:r>
            <w:r>
              <w:rPr>
                <w:b/>
                <w:bCs/>
              </w:rPr>
              <w:t>Close</w:t>
            </w:r>
            <w:r>
              <w:t xml:space="preserve"> button or the </w:t>
            </w:r>
            <w:bookmarkEnd w:id="1552"/>
            <w:r w:rsidR="0048066A">
              <w:rPr>
                <w:noProof/>
              </w:rPr>
              <w:drawing>
                <wp:inline distT="0" distB="0" distL="0" distR="0" wp14:anchorId="39885D59" wp14:editId="0B556824">
                  <wp:extent cx="255905" cy="270510"/>
                  <wp:effectExtent l="0" t="0" r="0" b="0"/>
                  <wp:docPr id="94" name="Picture 94" descr="Close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Close button icon"/>
                          <pic:cNvPicPr>
                            <a:picLocks noChangeAspect="1" noChangeArrowheads="1"/>
                          </pic:cNvPicPr>
                        </pic:nvPicPr>
                        <pic:blipFill>
                          <a:blip r:embed="rId31">
                            <a:extLst>
                              <a:ext uri="{28A0092B-C50C-407E-A947-70E740481C1C}">
                                <a14:useLocalDpi xmlns:a14="http://schemas.microsoft.com/office/drawing/2010/main" val="0"/>
                              </a:ext>
                            </a:extLst>
                          </a:blip>
                          <a:srcRect l="97412" t="-470" b="97043"/>
                          <a:stretch>
                            <a:fillRect/>
                          </a:stretch>
                        </pic:blipFill>
                        <pic:spPr bwMode="auto">
                          <a:xfrm>
                            <a:off x="0" y="0"/>
                            <a:ext cx="255905" cy="270510"/>
                          </a:xfrm>
                          <a:prstGeom prst="rect">
                            <a:avLst/>
                          </a:prstGeom>
                          <a:noFill/>
                          <a:ln>
                            <a:noFill/>
                          </a:ln>
                        </pic:spPr>
                      </pic:pic>
                    </a:graphicData>
                  </a:graphic>
                </wp:inline>
              </w:drawing>
            </w:r>
            <w:r>
              <w:t xml:space="preserve"> button in the top right-hand corner.</w:t>
            </w:r>
          </w:p>
        </w:tc>
      </w:tr>
      <w:bookmarkEnd w:id="1551"/>
    </w:tbl>
    <w:p w14:paraId="744BE2B4" w14:textId="2FDBBE03" w:rsidR="00561690" w:rsidRDefault="00561690" w:rsidP="00561690">
      <w:pPr>
        <w:pStyle w:val="BlockLine"/>
      </w:pPr>
    </w:p>
    <w:p w14:paraId="5CAEDBD3" w14:textId="77777777" w:rsidR="009134C5" w:rsidRDefault="009134C5">
      <w:pPr>
        <w:rPr>
          <w:rFonts w:cs="Arial"/>
          <w:b/>
          <w:bCs/>
          <w:iCs/>
          <w:sz w:val="36"/>
          <w:szCs w:val="28"/>
        </w:rPr>
      </w:pPr>
      <w:bookmarkStart w:id="1553" w:name="_Toc24185572"/>
      <w:bookmarkStart w:id="1554" w:name="_Toc44299377"/>
      <w:bookmarkStart w:id="1555" w:name="_Toc172537359"/>
      <w:r>
        <w:br w:type="page"/>
      </w:r>
    </w:p>
    <w:p w14:paraId="574A8B37" w14:textId="2C29DA77" w:rsidR="00561690" w:rsidRPr="00D90F7D" w:rsidRDefault="00561690" w:rsidP="001E15BB">
      <w:pPr>
        <w:pStyle w:val="Heading2"/>
        <w:jc w:val="center"/>
      </w:pPr>
      <w:bookmarkStart w:id="1556" w:name="_Toc177550948"/>
      <w:bookmarkStart w:id="1557" w:name="_Hlk177554292"/>
      <w:r w:rsidRPr="00D90F7D">
        <w:lastRenderedPageBreak/>
        <w:t>View 2319 Information</w:t>
      </w:r>
      <w:bookmarkEnd w:id="1553"/>
      <w:bookmarkEnd w:id="1554"/>
      <w:bookmarkEnd w:id="1555"/>
      <w:bookmarkEnd w:id="1556"/>
    </w:p>
    <w:p w14:paraId="61CB95D8" w14:textId="77777777" w:rsidR="00561690" w:rsidRPr="00D90F7D" w:rsidRDefault="00561690" w:rsidP="001E15BB">
      <w:pPr>
        <w:pStyle w:val="Heading3"/>
      </w:pPr>
      <w:bookmarkStart w:id="1558" w:name="_Toc24185573"/>
      <w:bookmarkStart w:id="1559" w:name="_Toc44299378"/>
      <w:bookmarkStart w:id="1560" w:name="_Toc172537360"/>
      <w:bookmarkStart w:id="1561" w:name="_Toc177550949"/>
      <w:bookmarkStart w:id="1562" w:name="_Hlk177554293"/>
      <w:bookmarkEnd w:id="1557"/>
      <w:r w:rsidRPr="00D90F7D">
        <w:t>View 2319 – Patient Demographics</w:t>
      </w:r>
      <w:bookmarkEnd w:id="1558"/>
      <w:bookmarkEnd w:id="1559"/>
      <w:bookmarkEnd w:id="1560"/>
      <w:bookmarkEnd w:id="1561"/>
    </w:p>
    <w:bookmarkEnd w:id="1562"/>
    <w:p w14:paraId="5A4069A4" w14:textId="4D307238" w:rsidR="00561690" w:rsidRDefault="00561690" w:rsidP="00561690">
      <w:pPr>
        <w:pStyle w:val="BlockLine"/>
        <w:rPr>
          <w:sz w:val="16"/>
        </w:rPr>
      </w:pPr>
    </w:p>
    <w:tbl>
      <w:tblPr>
        <w:tblW w:w="0" w:type="auto"/>
        <w:tblLayout w:type="fixed"/>
        <w:tblLook w:val="0000" w:firstRow="0" w:lastRow="0" w:firstColumn="0" w:lastColumn="0" w:noHBand="0" w:noVBand="0"/>
      </w:tblPr>
      <w:tblGrid>
        <w:gridCol w:w="1728"/>
        <w:gridCol w:w="7740"/>
      </w:tblGrid>
      <w:tr w:rsidR="00561690" w14:paraId="19874E52" w14:textId="77777777">
        <w:trPr>
          <w:cantSplit/>
        </w:trPr>
        <w:tc>
          <w:tcPr>
            <w:tcW w:w="1728" w:type="dxa"/>
          </w:tcPr>
          <w:p w14:paraId="7421A12D" w14:textId="77777777" w:rsidR="00561690" w:rsidRDefault="00561690" w:rsidP="00561690">
            <w:pPr>
              <w:pStyle w:val="BlockLabel"/>
            </w:pPr>
            <w:bookmarkStart w:id="1563" w:name="_Hlk177547943"/>
            <w:r>
              <w:t>Introduction</w:t>
            </w:r>
          </w:p>
        </w:tc>
        <w:tc>
          <w:tcPr>
            <w:tcW w:w="7740" w:type="dxa"/>
          </w:tcPr>
          <w:p w14:paraId="49312B11" w14:textId="1EA9A86D" w:rsidR="00561690" w:rsidRDefault="00561690" w:rsidP="00561690">
            <w:pPr>
              <w:pStyle w:val="BlockText"/>
            </w:pPr>
            <w:bookmarkStart w:id="1564" w:name="_Hlk177554294"/>
            <w:r>
              <w:t xml:space="preserve">The </w:t>
            </w:r>
            <w:r>
              <w:rPr>
                <w:b/>
              </w:rPr>
              <w:t>View 2319</w:t>
            </w:r>
            <w:r>
              <w:t xml:space="preserve"> button displays the 10-2319 Prosthetic patient records.</w:t>
            </w:r>
            <w:r w:rsidR="00FD2460">
              <w:t xml:space="preserve"> </w:t>
            </w:r>
            <w:r>
              <w:t>The title bar displays the patient name and SSN.</w:t>
            </w:r>
            <w:r w:rsidR="00FD2460">
              <w:t xml:space="preserve"> </w:t>
            </w:r>
            <w:r>
              <w:t>Here are the windows of information that you can view from the patient’s 2319:</w:t>
            </w:r>
          </w:p>
          <w:bookmarkEnd w:id="1564"/>
          <w:p w14:paraId="7E4DFE6B" w14:textId="77777777" w:rsidR="00561690" w:rsidRDefault="00561690" w:rsidP="00561690">
            <w:pPr>
              <w:pStyle w:val="BlockText"/>
            </w:pPr>
          </w:p>
          <w:p w14:paraId="11264782" w14:textId="77777777" w:rsidR="00561690" w:rsidRDefault="00561690" w:rsidP="00561690">
            <w:pPr>
              <w:pStyle w:val="BlockText"/>
              <w:numPr>
                <w:ilvl w:val="0"/>
                <w:numId w:val="17"/>
              </w:numPr>
            </w:pPr>
            <w:bookmarkStart w:id="1565" w:name="_Hlk177554295"/>
            <w:r>
              <w:t>Patient Demographics</w:t>
            </w:r>
          </w:p>
          <w:p w14:paraId="04920ACA" w14:textId="77777777" w:rsidR="00561690" w:rsidRDefault="00561690" w:rsidP="00561690">
            <w:pPr>
              <w:pStyle w:val="BlockText"/>
              <w:numPr>
                <w:ilvl w:val="0"/>
                <w:numId w:val="17"/>
              </w:numPr>
            </w:pPr>
            <w:bookmarkStart w:id="1566" w:name="_Hlk177554296"/>
            <w:bookmarkEnd w:id="1565"/>
            <w:r>
              <w:t>Clinic Enrollments/Correspondence</w:t>
            </w:r>
          </w:p>
          <w:p w14:paraId="71B4A293" w14:textId="77777777" w:rsidR="00561690" w:rsidRDefault="00561690" w:rsidP="00561690">
            <w:pPr>
              <w:pStyle w:val="BlockText"/>
              <w:numPr>
                <w:ilvl w:val="0"/>
                <w:numId w:val="17"/>
              </w:numPr>
            </w:pPr>
            <w:bookmarkStart w:id="1567" w:name="_Hlk177554297"/>
            <w:bookmarkEnd w:id="1566"/>
            <w:r>
              <w:t>Entitlement Info</w:t>
            </w:r>
          </w:p>
          <w:p w14:paraId="39CDCE46" w14:textId="77777777" w:rsidR="00561690" w:rsidRDefault="00561690" w:rsidP="00561690">
            <w:pPr>
              <w:pStyle w:val="BlockText"/>
              <w:numPr>
                <w:ilvl w:val="0"/>
                <w:numId w:val="17"/>
              </w:numPr>
            </w:pPr>
            <w:bookmarkStart w:id="1568" w:name="_Hlk177554298"/>
            <w:bookmarkEnd w:id="1567"/>
            <w:r>
              <w:t>Appliance Transactions</w:t>
            </w:r>
          </w:p>
          <w:p w14:paraId="276F2A6C" w14:textId="77777777" w:rsidR="00561690" w:rsidRDefault="00561690" w:rsidP="00561690">
            <w:pPr>
              <w:pStyle w:val="BlockText"/>
              <w:numPr>
                <w:ilvl w:val="0"/>
                <w:numId w:val="17"/>
              </w:numPr>
            </w:pPr>
            <w:bookmarkStart w:id="1569" w:name="_Hlk177554299"/>
            <w:bookmarkEnd w:id="1568"/>
            <w:r>
              <w:t>Auto Adaptive Info</w:t>
            </w:r>
          </w:p>
          <w:p w14:paraId="6EBB46A6" w14:textId="77777777" w:rsidR="00561690" w:rsidRDefault="00561690" w:rsidP="00561690">
            <w:pPr>
              <w:pStyle w:val="BlockText"/>
              <w:numPr>
                <w:ilvl w:val="0"/>
                <w:numId w:val="17"/>
              </w:numPr>
            </w:pPr>
            <w:bookmarkStart w:id="1570" w:name="_Hlk177554300"/>
            <w:bookmarkEnd w:id="1569"/>
            <w:r>
              <w:t>Critical Comments</w:t>
            </w:r>
          </w:p>
          <w:p w14:paraId="21925135" w14:textId="77777777" w:rsidR="00561690" w:rsidRDefault="00561690" w:rsidP="00561690">
            <w:pPr>
              <w:pStyle w:val="BlockText"/>
              <w:numPr>
                <w:ilvl w:val="0"/>
                <w:numId w:val="17"/>
              </w:numPr>
            </w:pPr>
            <w:bookmarkStart w:id="1571" w:name="_Hlk177554301"/>
            <w:bookmarkEnd w:id="1570"/>
            <w:r>
              <w:t>HISA Information</w:t>
            </w:r>
          </w:p>
          <w:p w14:paraId="05421E52" w14:textId="77777777" w:rsidR="00561690" w:rsidRDefault="00561690" w:rsidP="00561690">
            <w:pPr>
              <w:pStyle w:val="BlockText"/>
              <w:numPr>
                <w:ilvl w:val="0"/>
                <w:numId w:val="17"/>
              </w:numPr>
            </w:pPr>
            <w:bookmarkStart w:id="1572" w:name="_Hlk177554302"/>
            <w:bookmarkEnd w:id="1571"/>
            <w:r>
              <w:t>Home Oxygen Items</w:t>
            </w:r>
          </w:p>
          <w:bookmarkEnd w:id="1572"/>
          <w:p w14:paraId="5491EEE1" w14:textId="77777777" w:rsidR="00561690" w:rsidRDefault="00561690" w:rsidP="00561690">
            <w:pPr>
              <w:pStyle w:val="BlockText"/>
            </w:pPr>
          </w:p>
          <w:p w14:paraId="7D860553" w14:textId="7059F5A2" w:rsidR="00561690" w:rsidRDefault="00561690" w:rsidP="00561690">
            <w:pPr>
              <w:pStyle w:val="BlockText"/>
            </w:pPr>
            <w:r>
              <w:rPr>
                <w:b/>
                <w:bCs/>
              </w:rPr>
              <w:t>Note:</w:t>
            </w:r>
            <w:r w:rsidR="00FD2460">
              <w:t xml:space="preserve"> </w:t>
            </w:r>
            <w:r>
              <w:t xml:space="preserve">Use the </w:t>
            </w:r>
            <w:r>
              <w:rPr>
                <w:b/>
                <w:bCs/>
              </w:rPr>
              <w:t>&lt;Alt&gt;</w:t>
            </w:r>
            <w:r>
              <w:t xml:space="preserve"> key and the number to toggle to different tabs.</w:t>
            </w:r>
          </w:p>
        </w:tc>
      </w:tr>
      <w:bookmarkEnd w:id="1563"/>
    </w:tbl>
    <w:p w14:paraId="76D45B5B" w14:textId="77777777" w:rsidR="00561690" w:rsidRDefault="00561690" w:rsidP="00561690">
      <w:pPr>
        <w:pStyle w:val="BlockLine"/>
        <w:rPr>
          <w:sz w:val="16"/>
        </w:rPr>
      </w:pPr>
    </w:p>
    <w:tbl>
      <w:tblPr>
        <w:tblW w:w="0" w:type="auto"/>
        <w:tblLayout w:type="fixed"/>
        <w:tblLook w:val="0000" w:firstRow="0" w:lastRow="0" w:firstColumn="0" w:lastColumn="0" w:noHBand="0" w:noVBand="0"/>
      </w:tblPr>
      <w:tblGrid>
        <w:gridCol w:w="1728"/>
        <w:gridCol w:w="7740"/>
      </w:tblGrid>
      <w:tr w:rsidR="00561690" w14:paraId="3EA39192" w14:textId="77777777">
        <w:trPr>
          <w:cantSplit/>
        </w:trPr>
        <w:tc>
          <w:tcPr>
            <w:tcW w:w="1728" w:type="dxa"/>
          </w:tcPr>
          <w:p w14:paraId="4BC19B68" w14:textId="77777777" w:rsidR="00561690" w:rsidRDefault="00561690" w:rsidP="00561690">
            <w:pPr>
              <w:pStyle w:val="BlockLabel"/>
            </w:pPr>
            <w:bookmarkStart w:id="1573" w:name="_Hlk177547944"/>
            <w:r>
              <w:t>Demographics data</w:t>
            </w:r>
          </w:p>
        </w:tc>
        <w:tc>
          <w:tcPr>
            <w:tcW w:w="7740" w:type="dxa"/>
          </w:tcPr>
          <w:p w14:paraId="5D73CD9B" w14:textId="16735D4A" w:rsidR="00561690" w:rsidRDefault="00561690" w:rsidP="00561690">
            <w:pPr>
              <w:pStyle w:val="BlockText"/>
            </w:pPr>
            <w:r>
              <w:t>You can view the patient demographics for the veteran.</w:t>
            </w:r>
            <w:r w:rsidR="00FD2460">
              <w:t xml:space="preserve"> </w:t>
            </w:r>
            <w:r>
              <w:t>This includes:</w:t>
            </w:r>
            <w:r w:rsidR="00FD2460">
              <w:t xml:space="preserve"> </w:t>
            </w:r>
            <w:r>
              <w:t>Name (in red if deceased with Date of Death listed above the Date of Birth and the age field will not display), address, next of kin, emergency contact information, veteran benefits and eligibility (former Prisoner of War (highlighted in blue if “Yes”), Aid &amp; Attendance, service connected, non-service connected, etc.).</w:t>
            </w:r>
          </w:p>
        </w:tc>
      </w:tr>
      <w:bookmarkEnd w:id="1573"/>
    </w:tbl>
    <w:p w14:paraId="241454D9" w14:textId="2CEA2EE4" w:rsidR="00561690" w:rsidRDefault="00561690" w:rsidP="00561690">
      <w:pPr>
        <w:pStyle w:val="BlockLine"/>
        <w:rPr>
          <w:sz w:val="16"/>
        </w:rPr>
      </w:pPr>
    </w:p>
    <w:tbl>
      <w:tblPr>
        <w:tblW w:w="0" w:type="auto"/>
        <w:tblLayout w:type="fixed"/>
        <w:tblLook w:val="0000" w:firstRow="0" w:lastRow="0" w:firstColumn="0" w:lastColumn="0" w:noHBand="0" w:noVBand="0"/>
      </w:tblPr>
      <w:tblGrid>
        <w:gridCol w:w="1728"/>
        <w:gridCol w:w="7740"/>
      </w:tblGrid>
      <w:tr w:rsidR="00561690" w14:paraId="6076777E" w14:textId="77777777">
        <w:trPr>
          <w:cantSplit/>
        </w:trPr>
        <w:tc>
          <w:tcPr>
            <w:tcW w:w="1728" w:type="dxa"/>
          </w:tcPr>
          <w:p w14:paraId="3B07D542" w14:textId="77777777" w:rsidR="00561690" w:rsidRDefault="00561690" w:rsidP="00561690">
            <w:pPr>
              <w:pStyle w:val="BlockLabel"/>
            </w:pPr>
            <w:bookmarkStart w:id="1574" w:name="_Hlk177547945"/>
            <w:r>
              <w:rPr>
                <w:u w:val="single"/>
              </w:rPr>
              <w:lastRenderedPageBreak/>
              <w:t>1</w:t>
            </w:r>
            <w:r>
              <w:t>. Patient Demographics window</w:t>
            </w:r>
          </w:p>
        </w:tc>
        <w:tc>
          <w:tcPr>
            <w:tcW w:w="7740" w:type="dxa"/>
          </w:tcPr>
          <w:p w14:paraId="368D294E" w14:textId="0106C08E" w:rsidR="00561690" w:rsidRDefault="0048066A" w:rsidP="00561690">
            <w:pPr>
              <w:pStyle w:val="BlockText"/>
            </w:pPr>
            <w:r>
              <w:rPr>
                <w:noProof/>
              </w:rPr>
              <w:drawing>
                <wp:inline distT="0" distB="0" distL="0" distR="0" wp14:anchorId="3F71F460" wp14:editId="7ED308D5">
                  <wp:extent cx="4769485" cy="3335655"/>
                  <wp:effectExtent l="0" t="0" r="0" b="0"/>
                  <wp:docPr id="95" name="Picture 95" descr="Patient Demographic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atient Demographics window"/>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69485" cy="3335655"/>
                          </a:xfrm>
                          <a:prstGeom prst="rect">
                            <a:avLst/>
                          </a:prstGeom>
                          <a:noFill/>
                          <a:ln>
                            <a:noFill/>
                          </a:ln>
                        </pic:spPr>
                      </pic:pic>
                    </a:graphicData>
                  </a:graphic>
                </wp:inline>
              </w:drawing>
            </w:r>
          </w:p>
        </w:tc>
      </w:tr>
      <w:bookmarkEnd w:id="1574"/>
    </w:tbl>
    <w:p w14:paraId="3BD2F4AA" w14:textId="77777777" w:rsidR="00561690" w:rsidRDefault="00561690" w:rsidP="00561690">
      <w:pPr>
        <w:pStyle w:val="BlockLine"/>
        <w:rPr>
          <w:sz w:val="16"/>
        </w:rPr>
      </w:pPr>
    </w:p>
    <w:p w14:paraId="2700FA12" w14:textId="77777777" w:rsidR="00561690" w:rsidRPr="00D90F7D" w:rsidRDefault="00561690" w:rsidP="007E4834">
      <w:pPr>
        <w:pStyle w:val="Heading3"/>
      </w:pPr>
      <w:bookmarkStart w:id="1575" w:name="_Hlk177554303"/>
      <w:r w:rsidRPr="00D90F7D">
        <w:br w:type="page"/>
      </w:r>
      <w:bookmarkStart w:id="1576" w:name="_Toc24185574"/>
      <w:bookmarkStart w:id="1577" w:name="_Toc44299379"/>
      <w:bookmarkStart w:id="1578" w:name="_Toc172537361"/>
      <w:bookmarkStart w:id="1579" w:name="_Toc177550950"/>
      <w:r w:rsidRPr="00D90F7D">
        <w:lastRenderedPageBreak/>
        <w:t>View 2319 - Clinic Enrollments/Correspondence</w:t>
      </w:r>
      <w:bookmarkEnd w:id="1576"/>
      <w:bookmarkEnd w:id="1577"/>
      <w:bookmarkEnd w:id="1578"/>
      <w:bookmarkEnd w:id="1579"/>
    </w:p>
    <w:bookmarkEnd w:id="1575"/>
    <w:p w14:paraId="6B8655FC" w14:textId="2F15A53D"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36D9EBB1" w14:textId="77777777">
        <w:trPr>
          <w:cantSplit/>
        </w:trPr>
        <w:tc>
          <w:tcPr>
            <w:tcW w:w="1728" w:type="dxa"/>
          </w:tcPr>
          <w:p w14:paraId="1B9D8F66" w14:textId="77777777" w:rsidR="00561690" w:rsidRDefault="00561690" w:rsidP="00561690">
            <w:pPr>
              <w:pStyle w:val="BlockLabel"/>
            </w:pPr>
            <w:bookmarkStart w:id="1580" w:name="_Hlk177547946"/>
            <w:r>
              <w:t>Window description</w:t>
            </w:r>
          </w:p>
        </w:tc>
        <w:tc>
          <w:tcPr>
            <w:tcW w:w="7740" w:type="dxa"/>
          </w:tcPr>
          <w:p w14:paraId="0692F06F" w14:textId="0565BA22" w:rsidR="00561690" w:rsidRDefault="00561690" w:rsidP="00561690">
            <w:pPr>
              <w:pStyle w:val="BlockText"/>
            </w:pPr>
            <w:bookmarkStart w:id="1581" w:name="_Hlk177554304"/>
            <w:r>
              <w:t>This second tab details clinic enrollments and correspondence for the veteran.</w:t>
            </w:r>
            <w:r w:rsidR="00FD2460">
              <w:t xml:space="preserve"> </w:t>
            </w:r>
            <w:r>
              <w:t>This includes the following:</w:t>
            </w:r>
            <w:r w:rsidR="00FD2460">
              <w:t xml:space="preserve"> </w:t>
            </w:r>
            <w:r>
              <w:t>the last movement actions (i.e., hospital admissions and discharges), clinic enrollments, pending appointments and correspondence letters.</w:t>
            </w:r>
            <w:r w:rsidR="00FD2460">
              <w:t xml:space="preserve"> </w:t>
            </w:r>
          </w:p>
          <w:bookmarkEnd w:id="1581"/>
          <w:p w14:paraId="4E1E8487" w14:textId="77777777" w:rsidR="00561690" w:rsidRDefault="00561690" w:rsidP="00561690">
            <w:pPr>
              <w:pStyle w:val="BlockText"/>
            </w:pPr>
          </w:p>
          <w:p w14:paraId="03CEFD59" w14:textId="322A1D5C" w:rsidR="00561690" w:rsidRDefault="00561690" w:rsidP="00561690">
            <w:pPr>
              <w:pStyle w:val="BlockText"/>
            </w:pPr>
            <w:r>
              <w:rPr>
                <w:b/>
                <w:bCs/>
              </w:rPr>
              <w:t>Note:</w:t>
            </w:r>
            <w:r w:rsidR="00FD2460">
              <w:t xml:space="preserve"> </w:t>
            </w:r>
            <w:r>
              <w:t>Due to some records not having a 1</w:t>
            </w:r>
            <w:r>
              <w:rPr>
                <w:vertAlign w:val="superscript"/>
              </w:rPr>
              <w:t>st</w:t>
            </w:r>
            <w:r>
              <w:t xml:space="preserve"> Action date, sorting by this column will not sort in date order.</w:t>
            </w:r>
          </w:p>
        </w:tc>
      </w:tr>
      <w:bookmarkEnd w:id="1580"/>
    </w:tbl>
    <w:p w14:paraId="6133AD28" w14:textId="77777777" w:rsidR="00561690" w:rsidRDefault="00561690" w:rsidP="00561690">
      <w:pPr>
        <w:pStyle w:val="BlockLine"/>
      </w:pPr>
    </w:p>
    <w:tbl>
      <w:tblPr>
        <w:tblW w:w="9468" w:type="dxa"/>
        <w:tblLayout w:type="fixed"/>
        <w:tblLook w:val="0000" w:firstRow="0" w:lastRow="0" w:firstColumn="0" w:lastColumn="0" w:noHBand="0" w:noVBand="0"/>
      </w:tblPr>
      <w:tblGrid>
        <w:gridCol w:w="1980"/>
        <w:gridCol w:w="7488"/>
      </w:tblGrid>
      <w:tr w:rsidR="00561690" w14:paraId="4CA4E6A4" w14:textId="77777777" w:rsidTr="00EC6D34">
        <w:trPr>
          <w:cantSplit/>
        </w:trPr>
        <w:tc>
          <w:tcPr>
            <w:tcW w:w="1980" w:type="dxa"/>
          </w:tcPr>
          <w:p w14:paraId="1686B8CB" w14:textId="77777777" w:rsidR="00561690" w:rsidRDefault="00561690" w:rsidP="00561690">
            <w:pPr>
              <w:pStyle w:val="BlockLabel"/>
            </w:pPr>
            <w:bookmarkStart w:id="1582" w:name="_Hlk177547947"/>
            <w:r>
              <w:rPr>
                <w:u w:val="single"/>
              </w:rPr>
              <w:t>2</w:t>
            </w:r>
            <w:r>
              <w:t>. Clinic Enrollments/ Correspondence</w:t>
            </w:r>
          </w:p>
        </w:tc>
        <w:tc>
          <w:tcPr>
            <w:tcW w:w="7488" w:type="dxa"/>
          </w:tcPr>
          <w:p w14:paraId="496BEE61" w14:textId="41ECC142" w:rsidR="00561690" w:rsidRDefault="0048066A" w:rsidP="00561690">
            <w:pPr>
              <w:pStyle w:val="BlockText"/>
            </w:pPr>
            <w:r>
              <w:rPr>
                <w:noProof/>
              </w:rPr>
              <w:drawing>
                <wp:inline distT="0" distB="0" distL="0" distR="0" wp14:anchorId="11B8E6F0" wp14:editId="4D6BF6ED">
                  <wp:extent cx="4725670" cy="3306445"/>
                  <wp:effectExtent l="0" t="0" r="0" b="0"/>
                  <wp:docPr id="96" name="Picture 96" descr="Clinic Enrollments/ Correspo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linic Enrollments/ Correspondenc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25670" cy="3306445"/>
                          </a:xfrm>
                          <a:prstGeom prst="rect">
                            <a:avLst/>
                          </a:prstGeom>
                          <a:noFill/>
                          <a:ln>
                            <a:noFill/>
                          </a:ln>
                        </pic:spPr>
                      </pic:pic>
                    </a:graphicData>
                  </a:graphic>
                </wp:inline>
              </w:drawing>
            </w:r>
          </w:p>
        </w:tc>
      </w:tr>
      <w:bookmarkEnd w:id="1582"/>
    </w:tbl>
    <w:p w14:paraId="6D30EE87"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427E998E" w14:textId="77777777">
        <w:trPr>
          <w:cantSplit/>
        </w:trPr>
        <w:tc>
          <w:tcPr>
            <w:tcW w:w="1728" w:type="dxa"/>
          </w:tcPr>
          <w:p w14:paraId="093B9FCA" w14:textId="77777777" w:rsidR="00561690" w:rsidRDefault="00561690" w:rsidP="00561690">
            <w:pPr>
              <w:pStyle w:val="BlockLabel"/>
            </w:pPr>
            <w:bookmarkStart w:id="1583" w:name="_Hlk177547948"/>
            <w:r>
              <w:t>Exit</w:t>
            </w:r>
          </w:p>
        </w:tc>
        <w:tc>
          <w:tcPr>
            <w:tcW w:w="7740" w:type="dxa"/>
          </w:tcPr>
          <w:p w14:paraId="4F6DCDD7" w14:textId="50F135B2" w:rsidR="00561690" w:rsidRDefault="00561690" w:rsidP="00561690">
            <w:pPr>
              <w:pStyle w:val="BlockText"/>
              <w:rPr>
                <w:b/>
                <w:bCs/>
              </w:rPr>
            </w:pPr>
            <w:bookmarkStart w:id="1584" w:name="_Hlk177554305"/>
            <w:r>
              <w:t xml:space="preserve">To exit, click the </w:t>
            </w:r>
            <w:r>
              <w:rPr>
                <w:b/>
                <w:bCs/>
              </w:rPr>
              <w:t>Close</w:t>
            </w:r>
            <w:r>
              <w:t xml:space="preserve"> button or the </w:t>
            </w:r>
            <w:bookmarkEnd w:id="1584"/>
            <w:r w:rsidR="0048066A">
              <w:rPr>
                <w:noProof/>
              </w:rPr>
              <w:drawing>
                <wp:inline distT="0" distB="0" distL="0" distR="0" wp14:anchorId="7D80336A" wp14:editId="47C66891">
                  <wp:extent cx="255905" cy="270510"/>
                  <wp:effectExtent l="0" t="0" r="0" b="0"/>
                  <wp:docPr id="97" name="Picture 97" descr="Close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Close button icon"/>
                          <pic:cNvPicPr>
                            <a:picLocks noChangeAspect="1" noChangeArrowheads="1"/>
                          </pic:cNvPicPr>
                        </pic:nvPicPr>
                        <pic:blipFill>
                          <a:blip r:embed="rId31">
                            <a:extLst>
                              <a:ext uri="{28A0092B-C50C-407E-A947-70E740481C1C}">
                                <a14:useLocalDpi xmlns:a14="http://schemas.microsoft.com/office/drawing/2010/main" val="0"/>
                              </a:ext>
                            </a:extLst>
                          </a:blip>
                          <a:srcRect l="97412" t="-470" b="97043"/>
                          <a:stretch>
                            <a:fillRect/>
                          </a:stretch>
                        </pic:blipFill>
                        <pic:spPr bwMode="auto">
                          <a:xfrm>
                            <a:off x="0" y="0"/>
                            <a:ext cx="255905" cy="270510"/>
                          </a:xfrm>
                          <a:prstGeom prst="rect">
                            <a:avLst/>
                          </a:prstGeom>
                          <a:noFill/>
                          <a:ln>
                            <a:noFill/>
                          </a:ln>
                        </pic:spPr>
                      </pic:pic>
                    </a:graphicData>
                  </a:graphic>
                </wp:inline>
              </w:drawing>
            </w:r>
            <w:r>
              <w:t xml:space="preserve"> button in the top right-hand corner.</w:t>
            </w:r>
          </w:p>
        </w:tc>
      </w:tr>
      <w:bookmarkEnd w:id="1583"/>
    </w:tbl>
    <w:p w14:paraId="0DD5BE5F" w14:textId="6C70E8C7" w:rsidR="00561690" w:rsidRDefault="00561690" w:rsidP="00561690">
      <w:pPr>
        <w:pStyle w:val="BlockLine"/>
      </w:pPr>
    </w:p>
    <w:p w14:paraId="5BF4F78F" w14:textId="77777777" w:rsidR="00561690" w:rsidRPr="00D90F7D" w:rsidRDefault="00561690" w:rsidP="007E4834">
      <w:pPr>
        <w:pStyle w:val="Heading3"/>
      </w:pPr>
      <w:bookmarkStart w:id="1585" w:name="_Hlk177554306"/>
      <w:r w:rsidRPr="00D90F7D">
        <w:br w:type="page"/>
      </w:r>
      <w:bookmarkStart w:id="1586" w:name="_Toc24185575"/>
      <w:bookmarkStart w:id="1587" w:name="_Toc44299380"/>
      <w:bookmarkStart w:id="1588" w:name="_Toc172537362"/>
      <w:bookmarkStart w:id="1589" w:name="_Toc177550951"/>
      <w:r w:rsidRPr="00D90F7D">
        <w:lastRenderedPageBreak/>
        <w:t>View 2319 - Entitlement Information</w:t>
      </w:r>
      <w:bookmarkEnd w:id="1586"/>
      <w:bookmarkEnd w:id="1587"/>
      <w:bookmarkEnd w:id="1588"/>
      <w:bookmarkEnd w:id="1589"/>
    </w:p>
    <w:bookmarkEnd w:id="1585"/>
    <w:p w14:paraId="5FCA19DD" w14:textId="698BFC8D"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439B97FF" w14:textId="77777777">
        <w:trPr>
          <w:cantSplit/>
        </w:trPr>
        <w:tc>
          <w:tcPr>
            <w:tcW w:w="1728" w:type="dxa"/>
          </w:tcPr>
          <w:p w14:paraId="674F2938" w14:textId="77777777" w:rsidR="00561690" w:rsidRDefault="00561690" w:rsidP="00561690">
            <w:pPr>
              <w:pStyle w:val="BlockLabel"/>
            </w:pPr>
            <w:bookmarkStart w:id="1590" w:name="_Hlk177547949"/>
            <w:r>
              <w:t>Window description</w:t>
            </w:r>
          </w:p>
        </w:tc>
        <w:tc>
          <w:tcPr>
            <w:tcW w:w="7740" w:type="dxa"/>
          </w:tcPr>
          <w:p w14:paraId="62ED45CC" w14:textId="43DD3696" w:rsidR="00561690" w:rsidRDefault="00561690" w:rsidP="00561690">
            <w:pPr>
              <w:pStyle w:val="BlockText"/>
            </w:pPr>
            <w:r>
              <w:t>The third tab details entitlement and loan information for the veteran.</w:t>
            </w:r>
            <w:r w:rsidR="00FD2460">
              <w:t xml:space="preserve"> </w:t>
            </w:r>
            <w:r>
              <w:t>This includes the following:</w:t>
            </w:r>
            <w:r w:rsidR="00FD2460">
              <w:t xml:space="preserve"> </w:t>
            </w:r>
            <w:r>
              <w:t>PSC Issue Card, clothing allowance, items on loan, and items returned.</w:t>
            </w:r>
          </w:p>
        </w:tc>
      </w:tr>
      <w:bookmarkEnd w:id="1590"/>
    </w:tbl>
    <w:p w14:paraId="4322F943"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1A3ACA4B" w14:textId="77777777">
        <w:trPr>
          <w:cantSplit/>
        </w:trPr>
        <w:tc>
          <w:tcPr>
            <w:tcW w:w="1728" w:type="dxa"/>
          </w:tcPr>
          <w:p w14:paraId="2FC16133" w14:textId="77777777" w:rsidR="00561690" w:rsidRDefault="00561690" w:rsidP="00561690">
            <w:pPr>
              <w:pStyle w:val="BlockLabel"/>
            </w:pPr>
            <w:bookmarkStart w:id="1591" w:name="_Hlk177547951"/>
            <w:r>
              <w:rPr>
                <w:u w:val="single"/>
              </w:rPr>
              <w:t>3</w:t>
            </w:r>
            <w:r>
              <w:t>. Entitlement Info</w:t>
            </w:r>
          </w:p>
        </w:tc>
        <w:tc>
          <w:tcPr>
            <w:tcW w:w="7740" w:type="dxa"/>
          </w:tcPr>
          <w:p w14:paraId="28BA9D8C" w14:textId="72EA38E8" w:rsidR="00561690" w:rsidRDefault="0048066A" w:rsidP="00561690">
            <w:pPr>
              <w:pStyle w:val="BlockText"/>
            </w:pPr>
            <w:r>
              <w:rPr>
                <w:noProof/>
              </w:rPr>
              <w:drawing>
                <wp:inline distT="0" distB="0" distL="0" distR="0" wp14:anchorId="3A416C7C" wp14:editId="5FF0E783">
                  <wp:extent cx="4769485" cy="3335655"/>
                  <wp:effectExtent l="0" t="0" r="0" b="0"/>
                  <wp:docPr id="98" name="Picture 98" descr="Screenshot of Entitlement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Screenshot of Entitlement Info"/>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69485" cy="3335655"/>
                          </a:xfrm>
                          <a:prstGeom prst="rect">
                            <a:avLst/>
                          </a:prstGeom>
                          <a:noFill/>
                          <a:ln>
                            <a:noFill/>
                          </a:ln>
                        </pic:spPr>
                      </pic:pic>
                    </a:graphicData>
                  </a:graphic>
                </wp:inline>
              </w:drawing>
            </w:r>
          </w:p>
        </w:tc>
      </w:tr>
      <w:bookmarkEnd w:id="1591"/>
    </w:tbl>
    <w:p w14:paraId="5C6F6F31"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5CBC6E43" w14:textId="77777777">
        <w:trPr>
          <w:cantSplit/>
        </w:trPr>
        <w:tc>
          <w:tcPr>
            <w:tcW w:w="1728" w:type="dxa"/>
          </w:tcPr>
          <w:p w14:paraId="3A09A3BC" w14:textId="77777777" w:rsidR="00561690" w:rsidRDefault="00561690" w:rsidP="00561690">
            <w:pPr>
              <w:pStyle w:val="BlockLabel"/>
            </w:pPr>
            <w:bookmarkStart w:id="1592" w:name="_Hlk177547952"/>
            <w:r>
              <w:t>Exit</w:t>
            </w:r>
          </w:p>
        </w:tc>
        <w:tc>
          <w:tcPr>
            <w:tcW w:w="7740" w:type="dxa"/>
          </w:tcPr>
          <w:p w14:paraId="1EDB4395" w14:textId="7CE287A8" w:rsidR="00561690" w:rsidRDefault="00561690" w:rsidP="00561690">
            <w:pPr>
              <w:pStyle w:val="BlockText"/>
            </w:pPr>
            <w:bookmarkStart w:id="1593" w:name="_Hlk177554307"/>
            <w:r>
              <w:t xml:space="preserve">To exit, click the </w:t>
            </w:r>
            <w:r>
              <w:rPr>
                <w:b/>
                <w:bCs/>
              </w:rPr>
              <w:t>Close</w:t>
            </w:r>
            <w:r>
              <w:t xml:space="preserve"> button or the </w:t>
            </w:r>
            <w:bookmarkEnd w:id="1593"/>
            <w:r w:rsidR="0048066A">
              <w:rPr>
                <w:noProof/>
              </w:rPr>
              <w:drawing>
                <wp:inline distT="0" distB="0" distL="0" distR="0" wp14:anchorId="7AEB9800" wp14:editId="5069B424">
                  <wp:extent cx="255905" cy="270510"/>
                  <wp:effectExtent l="0" t="0" r="0" b="0"/>
                  <wp:docPr id="99" name="Picture 99" descr="Close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Close button icon"/>
                          <pic:cNvPicPr>
                            <a:picLocks noChangeAspect="1" noChangeArrowheads="1"/>
                          </pic:cNvPicPr>
                        </pic:nvPicPr>
                        <pic:blipFill>
                          <a:blip r:embed="rId31">
                            <a:extLst>
                              <a:ext uri="{28A0092B-C50C-407E-A947-70E740481C1C}">
                                <a14:useLocalDpi xmlns:a14="http://schemas.microsoft.com/office/drawing/2010/main" val="0"/>
                              </a:ext>
                            </a:extLst>
                          </a:blip>
                          <a:srcRect l="97412" t="-470" b="97043"/>
                          <a:stretch>
                            <a:fillRect/>
                          </a:stretch>
                        </pic:blipFill>
                        <pic:spPr bwMode="auto">
                          <a:xfrm>
                            <a:off x="0" y="0"/>
                            <a:ext cx="255905" cy="270510"/>
                          </a:xfrm>
                          <a:prstGeom prst="rect">
                            <a:avLst/>
                          </a:prstGeom>
                          <a:noFill/>
                          <a:ln>
                            <a:noFill/>
                          </a:ln>
                        </pic:spPr>
                      </pic:pic>
                    </a:graphicData>
                  </a:graphic>
                </wp:inline>
              </w:drawing>
            </w:r>
            <w:r>
              <w:t xml:space="preserve"> button in the top right-hand corner.</w:t>
            </w:r>
          </w:p>
        </w:tc>
      </w:tr>
      <w:bookmarkEnd w:id="1592"/>
    </w:tbl>
    <w:p w14:paraId="43DEF6F4" w14:textId="3A64A2A3" w:rsidR="00561690" w:rsidRDefault="00561690" w:rsidP="00561690">
      <w:pPr>
        <w:pStyle w:val="BlockLine"/>
      </w:pPr>
    </w:p>
    <w:p w14:paraId="5BB4B6B8" w14:textId="77777777" w:rsidR="00561690" w:rsidRPr="00D90F7D" w:rsidRDefault="00561690" w:rsidP="007E4834">
      <w:pPr>
        <w:pStyle w:val="Heading3"/>
      </w:pPr>
      <w:r w:rsidRPr="00D90F7D">
        <w:br w:type="page"/>
      </w:r>
      <w:bookmarkStart w:id="1594" w:name="_Toc24185576"/>
      <w:bookmarkStart w:id="1595" w:name="_Toc44299381"/>
      <w:bookmarkStart w:id="1596" w:name="_Toc172537363"/>
      <w:bookmarkStart w:id="1597" w:name="_Toc177550952"/>
      <w:r w:rsidRPr="00D90F7D">
        <w:lastRenderedPageBreak/>
        <w:t>View 2319 – Appliance Transactions</w:t>
      </w:r>
      <w:bookmarkEnd w:id="1594"/>
      <w:bookmarkEnd w:id="1595"/>
      <w:bookmarkEnd w:id="1596"/>
      <w:bookmarkEnd w:id="1597"/>
    </w:p>
    <w:p w14:paraId="3ED2A702" w14:textId="4EC29D3B" w:rsidR="00561690" w:rsidRDefault="00561690" w:rsidP="00561690">
      <w:pPr>
        <w:pStyle w:val="BlockLine"/>
        <w:rPr>
          <w:sz w:val="22"/>
        </w:rPr>
      </w:pPr>
    </w:p>
    <w:tbl>
      <w:tblPr>
        <w:tblW w:w="0" w:type="auto"/>
        <w:tblLayout w:type="fixed"/>
        <w:tblLook w:val="0000" w:firstRow="0" w:lastRow="0" w:firstColumn="0" w:lastColumn="0" w:noHBand="0" w:noVBand="0"/>
      </w:tblPr>
      <w:tblGrid>
        <w:gridCol w:w="1728"/>
        <w:gridCol w:w="7740"/>
      </w:tblGrid>
      <w:tr w:rsidR="00561690" w14:paraId="3D0FA7BA" w14:textId="77777777">
        <w:trPr>
          <w:cantSplit/>
        </w:trPr>
        <w:tc>
          <w:tcPr>
            <w:tcW w:w="1728" w:type="dxa"/>
          </w:tcPr>
          <w:p w14:paraId="325DBC5D" w14:textId="77777777" w:rsidR="00561690" w:rsidRDefault="00561690" w:rsidP="00561690">
            <w:pPr>
              <w:pStyle w:val="BlockLabel"/>
            </w:pPr>
            <w:bookmarkStart w:id="1598" w:name="_Hlk177547953"/>
            <w:r>
              <w:t>Appliance Transactions</w:t>
            </w:r>
          </w:p>
        </w:tc>
        <w:tc>
          <w:tcPr>
            <w:tcW w:w="7740" w:type="dxa"/>
          </w:tcPr>
          <w:p w14:paraId="510FFDF2" w14:textId="4D0816B4" w:rsidR="00561690" w:rsidRDefault="00561690" w:rsidP="00561690">
            <w:pPr>
              <w:pStyle w:val="BlockText"/>
            </w:pPr>
            <w:bookmarkStart w:id="1599" w:name="_Hlk177554308"/>
            <w:r>
              <w:t xml:space="preserve">The </w:t>
            </w:r>
            <w:r>
              <w:rPr>
                <w:b/>
                <w:bCs/>
              </w:rPr>
              <w:t>Appliance Transactions</w:t>
            </w:r>
            <w:r>
              <w:t xml:space="preserve"> tab of the </w:t>
            </w:r>
            <w:r>
              <w:rPr>
                <w:b/>
                <w:bCs/>
              </w:rPr>
              <w:t>View 2319</w:t>
            </w:r>
            <w:r>
              <w:t xml:space="preserve"> window displays all transaction history for a veteran.</w:t>
            </w:r>
            <w:r w:rsidR="00FD2460">
              <w:t xml:space="preserve"> </w:t>
            </w:r>
            <w:r>
              <w:t xml:space="preserve">The </w:t>
            </w:r>
            <w:r>
              <w:rPr>
                <w:b/>
                <w:bCs/>
                <w:i/>
                <w:iCs/>
              </w:rPr>
              <w:t>Date</w:t>
            </w:r>
            <w:r>
              <w:t xml:space="preserve"> column is the date of the </w:t>
            </w:r>
            <w:smartTag w:uri="urn:schemas-microsoft-com:office:smarttags" w:element="place">
              <w:r>
                <w:t>PO</w:t>
              </w:r>
            </w:smartTag>
            <w:r>
              <w:t>.</w:t>
            </w:r>
            <w:r w:rsidR="00FD2460">
              <w:t xml:space="preserve"> </w:t>
            </w:r>
            <w:r>
              <w:t>Columns are re-sizable on this window (not movable).</w:t>
            </w:r>
            <w:r w:rsidR="00FD2460">
              <w:t xml:space="preserve"> </w:t>
            </w:r>
            <w:r>
              <w:t>The total records found displays at the bottom.</w:t>
            </w:r>
          </w:p>
          <w:bookmarkEnd w:id="1599"/>
          <w:p w14:paraId="6D8E15A9" w14:textId="77777777" w:rsidR="00561690" w:rsidRDefault="00561690" w:rsidP="00561690">
            <w:pPr>
              <w:pStyle w:val="BlockText"/>
            </w:pPr>
          </w:p>
          <w:p w14:paraId="7EE1F20C" w14:textId="3E06A6A9" w:rsidR="00561690" w:rsidRDefault="00561690" w:rsidP="00561690">
            <w:pPr>
              <w:pStyle w:val="BlockText"/>
            </w:pPr>
            <w:r>
              <w:rPr>
                <w:b/>
                <w:bCs/>
              </w:rPr>
              <w:t>Note:</w:t>
            </w:r>
            <w:r w:rsidR="00FD2460">
              <w:t xml:space="preserve"> </w:t>
            </w:r>
            <w:r>
              <w:t>Due to some records not having a 1</w:t>
            </w:r>
            <w:r>
              <w:rPr>
                <w:vertAlign w:val="superscript"/>
              </w:rPr>
              <w:t>st</w:t>
            </w:r>
            <w:r>
              <w:t xml:space="preserve"> Action date, sorting by this column will not sort in date order.</w:t>
            </w:r>
          </w:p>
        </w:tc>
      </w:tr>
      <w:bookmarkEnd w:id="1598"/>
    </w:tbl>
    <w:p w14:paraId="1CA25DAB"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49820767" w14:textId="77777777">
        <w:trPr>
          <w:cantSplit/>
        </w:trPr>
        <w:tc>
          <w:tcPr>
            <w:tcW w:w="1728" w:type="dxa"/>
          </w:tcPr>
          <w:p w14:paraId="1BF02D75" w14:textId="77777777" w:rsidR="00561690" w:rsidRDefault="00561690" w:rsidP="00561690">
            <w:pPr>
              <w:pStyle w:val="BlockLabel"/>
            </w:pPr>
            <w:bookmarkStart w:id="1600" w:name="_Hlk177547954"/>
            <w:r>
              <w:t>Steps</w:t>
            </w:r>
          </w:p>
        </w:tc>
        <w:tc>
          <w:tcPr>
            <w:tcW w:w="7740" w:type="dxa"/>
          </w:tcPr>
          <w:p w14:paraId="680CAE27" w14:textId="77777777" w:rsidR="00561690" w:rsidRDefault="00561690" w:rsidP="00561690">
            <w:pPr>
              <w:pStyle w:val="BlockText"/>
            </w:pPr>
            <w:r>
              <w:t>To view the Appliance Transactions detail, follow these steps:</w:t>
            </w:r>
          </w:p>
        </w:tc>
      </w:tr>
      <w:bookmarkEnd w:id="1600"/>
    </w:tbl>
    <w:p w14:paraId="1C62D037" w14:textId="77777777" w:rsidR="00561690" w:rsidRDefault="00561690" w:rsidP="00561690">
      <w:pPr>
        <w:pStyle w:val="BlockLine"/>
      </w:pPr>
    </w:p>
    <w:tbl>
      <w:tblPr>
        <w:tblW w:w="0" w:type="auto"/>
        <w:tblInd w:w="1829" w:type="dxa"/>
        <w:tblLayout w:type="fixed"/>
        <w:tblLook w:val="0000" w:firstRow="0" w:lastRow="0" w:firstColumn="0" w:lastColumn="0" w:noHBand="0" w:noVBand="0"/>
      </w:tblPr>
      <w:tblGrid>
        <w:gridCol w:w="878"/>
        <w:gridCol w:w="6670"/>
      </w:tblGrid>
      <w:tr w:rsidR="00561690" w14:paraId="723C05F0" w14:textId="77777777">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15DA80A3" w14:textId="77777777" w:rsidR="00561690" w:rsidRDefault="00561690" w:rsidP="00561690">
            <w:pPr>
              <w:pStyle w:val="TableHeaderText"/>
            </w:pPr>
            <w:bookmarkStart w:id="1601" w:name="_Hlk177554309"/>
            <w:bookmarkStart w:id="1602" w:name="_Hlk177547955"/>
            <w:r>
              <w:t>Step</w:t>
            </w:r>
          </w:p>
        </w:tc>
        <w:tc>
          <w:tcPr>
            <w:tcW w:w="6670" w:type="dxa"/>
            <w:tcBorders>
              <w:top w:val="single" w:sz="6" w:space="0" w:color="auto"/>
              <w:bottom w:val="single" w:sz="6" w:space="0" w:color="auto"/>
              <w:right w:val="single" w:sz="6" w:space="0" w:color="auto"/>
            </w:tcBorders>
            <w:shd w:val="clear" w:color="auto" w:fill="E6E6E6"/>
          </w:tcPr>
          <w:p w14:paraId="7A859898" w14:textId="77777777" w:rsidR="00561690" w:rsidRDefault="00561690" w:rsidP="00561690">
            <w:pPr>
              <w:pStyle w:val="TableHeaderText"/>
            </w:pPr>
            <w:r>
              <w:t>Action</w:t>
            </w:r>
          </w:p>
        </w:tc>
      </w:tr>
      <w:tr w:rsidR="00561690" w14:paraId="02688E02" w14:textId="77777777">
        <w:trPr>
          <w:cantSplit/>
        </w:trPr>
        <w:tc>
          <w:tcPr>
            <w:tcW w:w="878" w:type="dxa"/>
            <w:tcBorders>
              <w:top w:val="single" w:sz="6" w:space="0" w:color="auto"/>
              <w:left w:val="single" w:sz="6" w:space="0" w:color="auto"/>
              <w:bottom w:val="single" w:sz="6" w:space="0" w:color="auto"/>
              <w:right w:val="single" w:sz="6" w:space="0" w:color="auto"/>
            </w:tcBorders>
          </w:tcPr>
          <w:p w14:paraId="03BCB8CF" w14:textId="77777777" w:rsidR="00561690" w:rsidRDefault="00561690" w:rsidP="00561690">
            <w:pPr>
              <w:pStyle w:val="TableText"/>
              <w:jc w:val="center"/>
            </w:pPr>
            <w:bookmarkStart w:id="1603" w:name="_Hlk177554310"/>
            <w:bookmarkEnd w:id="1601"/>
            <w:r>
              <w:t>1</w:t>
            </w:r>
          </w:p>
        </w:tc>
        <w:tc>
          <w:tcPr>
            <w:tcW w:w="6670" w:type="dxa"/>
            <w:tcBorders>
              <w:top w:val="single" w:sz="6" w:space="0" w:color="auto"/>
              <w:bottom w:val="single" w:sz="6" w:space="0" w:color="auto"/>
              <w:right w:val="single" w:sz="6" w:space="0" w:color="auto"/>
            </w:tcBorders>
          </w:tcPr>
          <w:p w14:paraId="7A0A90F9" w14:textId="77777777" w:rsidR="00561690" w:rsidRDefault="00561690" w:rsidP="00561690">
            <w:pPr>
              <w:pStyle w:val="TableText"/>
            </w:pPr>
            <w:r>
              <w:t>Select a transaction by clicking on it to highlight it.</w:t>
            </w:r>
          </w:p>
        </w:tc>
      </w:tr>
      <w:tr w:rsidR="00561690" w14:paraId="1E5A4F31" w14:textId="77777777">
        <w:trPr>
          <w:cantSplit/>
        </w:trPr>
        <w:tc>
          <w:tcPr>
            <w:tcW w:w="878" w:type="dxa"/>
            <w:tcBorders>
              <w:top w:val="single" w:sz="6" w:space="0" w:color="auto"/>
              <w:left w:val="single" w:sz="6" w:space="0" w:color="auto"/>
              <w:bottom w:val="single" w:sz="6" w:space="0" w:color="auto"/>
              <w:right w:val="single" w:sz="6" w:space="0" w:color="auto"/>
            </w:tcBorders>
          </w:tcPr>
          <w:p w14:paraId="001C856C" w14:textId="77777777" w:rsidR="00561690" w:rsidRDefault="00561690" w:rsidP="00561690">
            <w:pPr>
              <w:pStyle w:val="TableText"/>
              <w:jc w:val="center"/>
            </w:pPr>
            <w:bookmarkStart w:id="1604" w:name="_Hlk177554311"/>
            <w:bookmarkEnd w:id="1603"/>
            <w:r>
              <w:t>2</w:t>
            </w:r>
          </w:p>
        </w:tc>
        <w:tc>
          <w:tcPr>
            <w:tcW w:w="6670" w:type="dxa"/>
            <w:tcBorders>
              <w:top w:val="single" w:sz="6" w:space="0" w:color="auto"/>
              <w:bottom w:val="single" w:sz="6" w:space="0" w:color="auto"/>
              <w:right w:val="single" w:sz="6" w:space="0" w:color="auto"/>
            </w:tcBorders>
          </w:tcPr>
          <w:p w14:paraId="61373788" w14:textId="16E74FCD" w:rsidR="00561690" w:rsidRDefault="00561690" w:rsidP="00561690">
            <w:pPr>
              <w:pStyle w:val="TableText"/>
            </w:pPr>
            <w:r>
              <w:t xml:space="preserve">Click the </w:t>
            </w:r>
            <w:r>
              <w:rPr>
                <w:b/>
                <w:bCs/>
              </w:rPr>
              <w:t>View</w:t>
            </w:r>
            <w:r>
              <w:t xml:space="preserve"> </w:t>
            </w:r>
            <w:r>
              <w:rPr>
                <w:b/>
                <w:bCs/>
              </w:rPr>
              <w:t>Detail</w:t>
            </w:r>
            <w:r>
              <w:t xml:space="preserve"> button below to display the appliance details.</w:t>
            </w:r>
            <w:r w:rsidR="00FD2460">
              <w:t xml:space="preserve"> </w:t>
            </w:r>
            <w:r>
              <w:t>(You can also double click a record to view the details.)</w:t>
            </w:r>
          </w:p>
        </w:tc>
      </w:tr>
      <w:bookmarkEnd w:id="1602"/>
      <w:bookmarkEnd w:id="1604"/>
    </w:tbl>
    <w:p w14:paraId="099CDEE0" w14:textId="1B16C13E" w:rsidR="00561690" w:rsidRDefault="00561690" w:rsidP="00561690">
      <w:pPr>
        <w:pStyle w:val="BlockLine"/>
        <w:rPr>
          <w:sz w:val="22"/>
        </w:rPr>
      </w:pPr>
    </w:p>
    <w:tbl>
      <w:tblPr>
        <w:tblW w:w="0" w:type="auto"/>
        <w:tblLayout w:type="fixed"/>
        <w:tblLook w:val="0000" w:firstRow="0" w:lastRow="0" w:firstColumn="0" w:lastColumn="0" w:noHBand="0" w:noVBand="0"/>
      </w:tblPr>
      <w:tblGrid>
        <w:gridCol w:w="1728"/>
        <w:gridCol w:w="7740"/>
      </w:tblGrid>
      <w:tr w:rsidR="00561690" w14:paraId="3E15B331" w14:textId="77777777">
        <w:trPr>
          <w:cantSplit/>
        </w:trPr>
        <w:tc>
          <w:tcPr>
            <w:tcW w:w="1728" w:type="dxa"/>
          </w:tcPr>
          <w:p w14:paraId="621EE335" w14:textId="77777777" w:rsidR="00561690" w:rsidRDefault="00561690" w:rsidP="00561690">
            <w:pPr>
              <w:pStyle w:val="BlockLabel"/>
            </w:pPr>
            <w:bookmarkStart w:id="1605" w:name="_Hlk177547958"/>
            <w:r>
              <w:rPr>
                <w:u w:val="single"/>
              </w:rPr>
              <w:t>4</w:t>
            </w:r>
            <w:r>
              <w:t>. Appliance Transactions</w:t>
            </w:r>
          </w:p>
        </w:tc>
        <w:tc>
          <w:tcPr>
            <w:tcW w:w="7740" w:type="dxa"/>
          </w:tcPr>
          <w:p w14:paraId="55FF4C0F" w14:textId="589E1A8F" w:rsidR="00561690" w:rsidRDefault="0048066A" w:rsidP="00561690">
            <w:pPr>
              <w:pStyle w:val="BlockText"/>
            </w:pPr>
            <w:r>
              <w:rPr>
                <w:noProof/>
              </w:rPr>
              <w:drawing>
                <wp:inline distT="0" distB="0" distL="0" distR="0" wp14:anchorId="3B3338BA" wp14:editId="21ECD27A">
                  <wp:extent cx="4850130" cy="3145790"/>
                  <wp:effectExtent l="0" t="0" r="0" b="0"/>
                  <wp:docPr id="100" name="Picture 100" descr="Screenshot of Appliance Trans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Screenshot of Appliance Transactions"/>
                          <pic:cNvPicPr>
                            <a:picLocks noChangeAspect="1" noChangeArrowheads="1"/>
                          </pic:cNvPicPr>
                        </pic:nvPicPr>
                        <pic:blipFill>
                          <a:blip r:embed="rId106">
                            <a:extLst>
                              <a:ext uri="{28A0092B-C50C-407E-A947-70E740481C1C}">
                                <a14:useLocalDpi xmlns:a14="http://schemas.microsoft.com/office/drawing/2010/main" val="0"/>
                              </a:ext>
                            </a:extLst>
                          </a:blip>
                          <a:srcRect t="3900"/>
                          <a:stretch>
                            <a:fillRect/>
                          </a:stretch>
                        </pic:blipFill>
                        <pic:spPr bwMode="auto">
                          <a:xfrm>
                            <a:off x="0" y="0"/>
                            <a:ext cx="4850130" cy="3145790"/>
                          </a:xfrm>
                          <a:prstGeom prst="rect">
                            <a:avLst/>
                          </a:prstGeom>
                          <a:noFill/>
                          <a:ln>
                            <a:noFill/>
                          </a:ln>
                        </pic:spPr>
                      </pic:pic>
                    </a:graphicData>
                  </a:graphic>
                </wp:inline>
              </w:drawing>
            </w:r>
          </w:p>
        </w:tc>
      </w:tr>
      <w:bookmarkEnd w:id="1605"/>
    </w:tbl>
    <w:p w14:paraId="61882D2D"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10A687C9" w14:textId="77777777">
        <w:trPr>
          <w:cantSplit/>
        </w:trPr>
        <w:tc>
          <w:tcPr>
            <w:tcW w:w="1728" w:type="dxa"/>
          </w:tcPr>
          <w:p w14:paraId="4039F10A" w14:textId="77777777" w:rsidR="00561690" w:rsidRDefault="00561690" w:rsidP="00561690">
            <w:pPr>
              <w:pStyle w:val="BlockLabel"/>
            </w:pPr>
            <w:bookmarkStart w:id="1606" w:name="_Hlk177547959"/>
            <w:r>
              <w:t>Exit</w:t>
            </w:r>
          </w:p>
        </w:tc>
        <w:tc>
          <w:tcPr>
            <w:tcW w:w="7740" w:type="dxa"/>
          </w:tcPr>
          <w:p w14:paraId="09E0D05F" w14:textId="0D5687F7" w:rsidR="00561690" w:rsidRDefault="00561690" w:rsidP="00561690">
            <w:pPr>
              <w:pStyle w:val="BlockText"/>
            </w:pPr>
            <w:bookmarkStart w:id="1607" w:name="_Hlk177554312"/>
            <w:r>
              <w:t xml:space="preserve">To exit, click the </w:t>
            </w:r>
            <w:r>
              <w:rPr>
                <w:b/>
                <w:bCs/>
              </w:rPr>
              <w:t>Close</w:t>
            </w:r>
            <w:r>
              <w:t xml:space="preserve"> button or the </w:t>
            </w:r>
            <w:bookmarkEnd w:id="1607"/>
            <w:r w:rsidR="0048066A">
              <w:rPr>
                <w:noProof/>
              </w:rPr>
              <w:drawing>
                <wp:inline distT="0" distB="0" distL="0" distR="0" wp14:anchorId="371413CF" wp14:editId="5F149ABC">
                  <wp:extent cx="255905" cy="270510"/>
                  <wp:effectExtent l="0" t="0" r="0" b="0"/>
                  <wp:docPr id="101" name="Picture 101" descr="Close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Close button icon"/>
                          <pic:cNvPicPr>
                            <a:picLocks noChangeAspect="1" noChangeArrowheads="1"/>
                          </pic:cNvPicPr>
                        </pic:nvPicPr>
                        <pic:blipFill>
                          <a:blip r:embed="rId31">
                            <a:extLst>
                              <a:ext uri="{28A0092B-C50C-407E-A947-70E740481C1C}">
                                <a14:useLocalDpi xmlns:a14="http://schemas.microsoft.com/office/drawing/2010/main" val="0"/>
                              </a:ext>
                            </a:extLst>
                          </a:blip>
                          <a:srcRect l="97412" t="-470" b="97043"/>
                          <a:stretch>
                            <a:fillRect/>
                          </a:stretch>
                        </pic:blipFill>
                        <pic:spPr bwMode="auto">
                          <a:xfrm>
                            <a:off x="0" y="0"/>
                            <a:ext cx="255905" cy="270510"/>
                          </a:xfrm>
                          <a:prstGeom prst="rect">
                            <a:avLst/>
                          </a:prstGeom>
                          <a:noFill/>
                          <a:ln>
                            <a:noFill/>
                          </a:ln>
                        </pic:spPr>
                      </pic:pic>
                    </a:graphicData>
                  </a:graphic>
                </wp:inline>
              </w:drawing>
            </w:r>
            <w:r>
              <w:t xml:space="preserve"> button in the top right-hand corner.</w:t>
            </w:r>
          </w:p>
        </w:tc>
      </w:tr>
    </w:tbl>
    <w:p w14:paraId="1D3915A0" w14:textId="77777777" w:rsidR="00561690" w:rsidRDefault="00561690" w:rsidP="00561690">
      <w:pPr>
        <w:pStyle w:val="BlockLine"/>
      </w:pPr>
      <w:bookmarkStart w:id="1608" w:name="_Hlk177554313"/>
      <w:bookmarkEnd w:id="1606"/>
    </w:p>
    <w:tbl>
      <w:tblPr>
        <w:tblW w:w="0" w:type="auto"/>
        <w:tblLayout w:type="fixed"/>
        <w:tblLook w:val="0000" w:firstRow="0" w:lastRow="0" w:firstColumn="0" w:lastColumn="0" w:noHBand="0" w:noVBand="0"/>
      </w:tblPr>
      <w:tblGrid>
        <w:gridCol w:w="1728"/>
        <w:gridCol w:w="7740"/>
      </w:tblGrid>
      <w:tr w:rsidR="00561690" w14:paraId="093C6A0F" w14:textId="77777777">
        <w:trPr>
          <w:cantSplit/>
        </w:trPr>
        <w:tc>
          <w:tcPr>
            <w:tcW w:w="1728" w:type="dxa"/>
          </w:tcPr>
          <w:p w14:paraId="31FF6C93" w14:textId="77777777" w:rsidR="00561690" w:rsidRDefault="00561690" w:rsidP="00561690">
            <w:pPr>
              <w:pStyle w:val="BlockLabel"/>
            </w:pPr>
            <w:bookmarkStart w:id="1609" w:name="_Hlk177547960"/>
            <w:bookmarkEnd w:id="1608"/>
            <w:r>
              <w:t>Steps</w:t>
            </w:r>
          </w:p>
        </w:tc>
        <w:tc>
          <w:tcPr>
            <w:tcW w:w="7740" w:type="dxa"/>
          </w:tcPr>
          <w:p w14:paraId="2EF507E3" w14:textId="77777777" w:rsidR="00561690" w:rsidRDefault="00561690" w:rsidP="00561690">
            <w:pPr>
              <w:pStyle w:val="BlockText"/>
            </w:pPr>
            <w:r>
              <w:t>To continue to view the Appliance Transactions detail, follow these steps:</w:t>
            </w:r>
          </w:p>
        </w:tc>
      </w:tr>
      <w:bookmarkEnd w:id="1609"/>
    </w:tbl>
    <w:p w14:paraId="6DBD65B6" w14:textId="77777777" w:rsidR="00561690" w:rsidRDefault="00561690" w:rsidP="00561690">
      <w:pPr>
        <w:pStyle w:val="BlockLine"/>
      </w:pPr>
    </w:p>
    <w:tbl>
      <w:tblPr>
        <w:tblW w:w="0" w:type="auto"/>
        <w:tblInd w:w="1829" w:type="dxa"/>
        <w:tblLayout w:type="fixed"/>
        <w:tblLook w:val="0000" w:firstRow="0" w:lastRow="0" w:firstColumn="0" w:lastColumn="0" w:noHBand="0" w:noVBand="0"/>
      </w:tblPr>
      <w:tblGrid>
        <w:gridCol w:w="878"/>
        <w:gridCol w:w="6670"/>
      </w:tblGrid>
      <w:tr w:rsidR="00561690" w14:paraId="5C0FF2F0" w14:textId="77777777">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15F3F407" w14:textId="77777777" w:rsidR="00561690" w:rsidRDefault="00561690" w:rsidP="00561690">
            <w:pPr>
              <w:pStyle w:val="TableHeaderText"/>
            </w:pPr>
            <w:bookmarkStart w:id="1610" w:name="_Hlk177554314"/>
            <w:bookmarkStart w:id="1611" w:name="_Hlk177547961"/>
            <w:r>
              <w:t>Step</w:t>
            </w:r>
          </w:p>
        </w:tc>
        <w:tc>
          <w:tcPr>
            <w:tcW w:w="6670" w:type="dxa"/>
            <w:tcBorders>
              <w:top w:val="single" w:sz="6" w:space="0" w:color="auto"/>
              <w:bottom w:val="single" w:sz="6" w:space="0" w:color="auto"/>
              <w:right w:val="single" w:sz="6" w:space="0" w:color="auto"/>
            </w:tcBorders>
            <w:shd w:val="clear" w:color="auto" w:fill="E6E6E6"/>
          </w:tcPr>
          <w:p w14:paraId="4AE55C3A" w14:textId="77777777" w:rsidR="00561690" w:rsidRDefault="00561690" w:rsidP="00561690">
            <w:pPr>
              <w:pStyle w:val="TableHeaderText"/>
            </w:pPr>
            <w:r>
              <w:t>Action</w:t>
            </w:r>
          </w:p>
        </w:tc>
      </w:tr>
      <w:tr w:rsidR="00561690" w14:paraId="5AA17B67" w14:textId="77777777">
        <w:trPr>
          <w:cantSplit/>
        </w:trPr>
        <w:tc>
          <w:tcPr>
            <w:tcW w:w="878" w:type="dxa"/>
            <w:tcBorders>
              <w:top w:val="single" w:sz="6" w:space="0" w:color="auto"/>
              <w:left w:val="single" w:sz="6" w:space="0" w:color="auto"/>
              <w:bottom w:val="single" w:sz="6" w:space="0" w:color="auto"/>
              <w:right w:val="single" w:sz="6" w:space="0" w:color="auto"/>
            </w:tcBorders>
          </w:tcPr>
          <w:p w14:paraId="6AE7C12B" w14:textId="77777777" w:rsidR="00561690" w:rsidRDefault="00561690" w:rsidP="00561690">
            <w:pPr>
              <w:pStyle w:val="TableText"/>
              <w:jc w:val="center"/>
            </w:pPr>
            <w:bookmarkStart w:id="1612" w:name="_Hlk177554315"/>
            <w:bookmarkEnd w:id="1610"/>
            <w:r>
              <w:t>3</w:t>
            </w:r>
          </w:p>
        </w:tc>
        <w:tc>
          <w:tcPr>
            <w:tcW w:w="6670" w:type="dxa"/>
            <w:tcBorders>
              <w:top w:val="single" w:sz="6" w:space="0" w:color="auto"/>
              <w:bottom w:val="single" w:sz="6" w:space="0" w:color="auto"/>
              <w:right w:val="single" w:sz="6" w:space="0" w:color="auto"/>
            </w:tcBorders>
          </w:tcPr>
          <w:p w14:paraId="57EA829C" w14:textId="77777777" w:rsidR="00561690" w:rsidRDefault="00561690" w:rsidP="00561690">
            <w:pPr>
              <w:pStyle w:val="TableText"/>
            </w:pPr>
            <w:r>
              <w:t xml:space="preserve">The </w:t>
            </w:r>
            <w:r>
              <w:rPr>
                <w:b/>
                <w:bCs/>
              </w:rPr>
              <w:t>Transaction Detail</w:t>
            </w:r>
            <w:r>
              <w:t xml:space="preserve"> window is shown below.</w:t>
            </w:r>
          </w:p>
        </w:tc>
      </w:tr>
      <w:tr w:rsidR="00561690" w14:paraId="19C0ACD1" w14:textId="77777777">
        <w:trPr>
          <w:cantSplit/>
        </w:trPr>
        <w:tc>
          <w:tcPr>
            <w:tcW w:w="878" w:type="dxa"/>
            <w:tcBorders>
              <w:top w:val="single" w:sz="6" w:space="0" w:color="auto"/>
              <w:left w:val="single" w:sz="6" w:space="0" w:color="auto"/>
              <w:bottom w:val="single" w:sz="6" w:space="0" w:color="auto"/>
              <w:right w:val="single" w:sz="6" w:space="0" w:color="auto"/>
            </w:tcBorders>
          </w:tcPr>
          <w:p w14:paraId="00080B5E" w14:textId="77777777" w:rsidR="00561690" w:rsidRDefault="00561690" w:rsidP="00561690">
            <w:pPr>
              <w:pStyle w:val="TableText"/>
              <w:jc w:val="center"/>
            </w:pPr>
            <w:bookmarkStart w:id="1613" w:name="_Hlk177554316"/>
            <w:bookmarkEnd w:id="1612"/>
            <w:r>
              <w:t>4</w:t>
            </w:r>
          </w:p>
        </w:tc>
        <w:tc>
          <w:tcPr>
            <w:tcW w:w="6670" w:type="dxa"/>
            <w:tcBorders>
              <w:top w:val="single" w:sz="6" w:space="0" w:color="auto"/>
              <w:bottom w:val="single" w:sz="6" w:space="0" w:color="auto"/>
              <w:right w:val="single" w:sz="6" w:space="0" w:color="auto"/>
            </w:tcBorders>
          </w:tcPr>
          <w:p w14:paraId="4FA8CCAB" w14:textId="77777777" w:rsidR="00561690" w:rsidRDefault="00561690" w:rsidP="00561690">
            <w:pPr>
              <w:pStyle w:val="TableText"/>
            </w:pPr>
            <w:r>
              <w:t xml:space="preserve">Click the Close button to return to the </w:t>
            </w:r>
            <w:r>
              <w:rPr>
                <w:b/>
                <w:bCs/>
              </w:rPr>
              <w:t>Appliance Transaction</w:t>
            </w:r>
            <w:r>
              <w:t xml:space="preserve"> window.</w:t>
            </w:r>
          </w:p>
        </w:tc>
      </w:tr>
      <w:bookmarkEnd w:id="1611"/>
      <w:bookmarkEnd w:id="1613"/>
    </w:tbl>
    <w:p w14:paraId="0FB2963C"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2A8652FC" w14:textId="77777777">
        <w:trPr>
          <w:cantSplit/>
        </w:trPr>
        <w:tc>
          <w:tcPr>
            <w:tcW w:w="1728" w:type="dxa"/>
          </w:tcPr>
          <w:p w14:paraId="513A3A23" w14:textId="77777777" w:rsidR="00561690" w:rsidRDefault="00561690" w:rsidP="00561690">
            <w:pPr>
              <w:pStyle w:val="BlockLabel"/>
            </w:pPr>
            <w:bookmarkStart w:id="1614" w:name="_Hlk177547964"/>
            <w:r>
              <w:t>Appliance Transaction Detail</w:t>
            </w:r>
          </w:p>
        </w:tc>
        <w:tc>
          <w:tcPr>
            <w:tcW w:w="7740" w:type="dxa"/>
          </w:tcPr>
          <w:p w14:paraId="41D52F59" w14:textId="3E74C349" w:rsidR="00561690" w:rsidRDefault="0048066A" w:rsidP="00561690">
            <w:pPr>
              <w:pStyle w:val="BlockText"/>
            </w:pPr>
            <w:r>
              <w:rPr>
                <w:noProof/>
              </w:rPr>
              <w:drawing>
                <wp:inline distT="0" distB="0" distL="0" distR="0" wp14:anchorId="1848B6AE" wp14:editId="71200ADF">
                  <wp:extent cx="4769485" cy="3160395"/>
                  <wp:effectExtent l="0" t="0" r="0" b="0"/>
                  <wp:docPr id="102" name="Picture 102" descr="Screenshot of Appliance Transac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Screenshot of Appliance Transaction Detail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69485" cy="3160395"/>
                          </a:xfrm>
                          <a:prstGeom prst="rect">
                            <a:avLst/>
                          </a:prstGeom>
                          <a:noFill/>
                          <a:ln>
                            <a:noFill/>
                          </a:ln>
                        </pic:spPr>
                      </pic:pic>
                    </a:graphicData>
                  </a:graphic>
                </wp:inline>
              </w:drawing>
            </w:r>
          </w:p>
        </w:tc>
      </w:tr>
      <w:bookmarkEnd w:id="1614"/>
    </w:tbl>
    <w:p w14:paraId="7E2A455D"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6F095C7A" w14:textId="77777777">
        <w:trPr>
          <w:cantSplit/>
        </w:trPr>
        <w:tc>
          <w:tcPr>
            <w:tcW w:w="1728" w:type="dxa"/>
          </w:tcPr>
          <w:p w14:paraId="36B40D5A" w14:textId="77777777" w:rsidR="00561690" w:rsidRDefault="00561690" w:rsidP="00561690">
            <w:pPr>
              <w:pStyle w:val="BlockLabel"/>
            </w:pPr>
            <w:bookmarkStart w:id="1615" w:name="_Hlk177547965"/>
            <w:r>
              <w:t>Exit</w:t>
            </w:r>
          </w:p>
        </w:tc>
        <w:tc>
          <w:tcPr>
            <w:tcW w:w="7740" w:type="dxa"/>
          </w:tcPr>
          <w:p w14:paraId="3471063F" w14:textId="0EBD0AE9" w:rsidR="00561690" w:rsidRDefault="00561690" w:rsidP="00561690">
            <w:pPr>
              <w:pStyle w:val="BlockText"/>
            </w:pPr>
            <w:bookmarkStart w:id="1616" w:name="_Hlk177554317"/>
            <w:r>
              <w:t xml:space="preserve">To exit, click the </w:t>
            </w:r>
            <w:r>
              <w:rPr>
                <w:b/>
                <w:bCs/>
              </w:rPr>
              <w:t>Close</w:t>
            </w:r>
            <w:r>
              <w:t xml:space="preserve"> button or the </w:t>
            </w:r>
            <w:bookmarkEnd w:id="1616"/>
            <w:r w:rsidR="0048066A">
              <w:rPr>
                <w:noProof/>
              </w:rPr>
              <w:drawing>
                <wp:inline distT="0" distB="0" distL="0" distR="0" wp14:anchorId="3894F9D1" wp14:editId="2F2AF678">
                  <wp:extent cx="255905" cy="270510"/>
                  <wp:effectExtent l="0" t="0" r="0" b="0"/>
                  <wp:docPr id="103" name="Picture 103" descr="Close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Close button icon"/>
                          <pic:cNvPicPr>
                            <a:picLocks noChangeAspect="1" noChangeArrowheads="1"/>
                          </pic:cNvPicPr>
                        </pic:nvPicPr>
                        <pic:blipFill>
                          <a:blip r:embed="rId31">
                            <a:extLst>
                              <a:ext uri="{28A0092B-C50C-407E-A947-70E740481C1C}">
                                <a14:useLocalDpi xmlns:a14="http://schemas.microsoft.com/office/drawing/2010/main" val="0"/>
                              </a:ext>
                            </a:extLst>
                          </a:blip>
                          <a:srcRect l="97412" t="-470" b="97043"/>
                          <a:stretch>
                            <a:fillRect/>
                          </a:stretch>
                        </pic:blipFill>
                        <pic:spPr bwMode="auto">
                          <a:xfrm>
                            <a:off x="0" y="0"/>
                            <a:ext cx="255905" cy="270510"/>
                          </a:xfrm>
                          <a:prstGeom prst="rect">
                            <a:avLst/>
                          </a:prstGeom>
                          <a:noFill/>
                          <a:ln>
                            <a:noFill/>
                          </a:ln>
                        </pic:spPr>
                      </pic:pic>
                    </a:graphicData>
                  </a:graphic>
                </wp:inline>
              </w:drawing>
            </w:r>
            <w:r>
              <w:t xml:space="preserve"> button in the top right-hand corner.</w:t>
            </w:r>
          </w:p>
        </w:tc>
      </w:tr>
      <w:bookmarkEnd w:id="1615"/>
    </w:tbl>
    <w:p w14:paraId="552D99FF" w14:textId="77777777" w:rsidR="00561690" w:rsidRDefault="00561690" w:rsidP="00561690">
      <w:pPr>
        <w:pStyle w:val="BlockLine"/>
      </w:pPr>
    </w:p>
    <w:p w14:paraId="5179B835" w14:textId="77777777" w:rsidR="00561690" w:rsidRPr="00D90F7D" w:rsidRDefault="00561690" w:rsidP="007E4834">
      <w:pPr>
        <w:pStyle w:val="Heading3"/>
      </w:pPr>
      <w:bookmarkStart w:id="1617" w:name="_Hlk177554318"/>
      <w:r w:rsidRPr="00D90F7D">
        <w:br w:type="page"/>
      </w:r>
      <w:bookmarkStart w:id="1618" w:name="_Toc24185577"/>
      <w:bookmarkStart w:id="1619" w:name="_Toc44299382"/>
      <w:bookmarkStart w:id="1620" w:name="_Toc172537364"/>
      <w:bookmarkStart w:id="1621" w:name="_Toc177550953"/>
      <w:r w:rsidRPr="00D90F7D">
        <w:lastRenderedPageBreak/>
        <w:t>View 2319 – Auto Adaptive Info</w:t>
      </w:r>
      <w:bookmarkEnd w:id="1618"/>
      <w:bookmarkEnd w:id="1619"/>
      <w:bookmarkEnd w:id="1620"/>
      <w:bookmarkEnd w:id="1621"/>
    </w:p>
    <w:bookmarkEnd w:id="1617"/>
    <w:p w14:paraId="459CAAA9" w14:textId="1DC39584"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6B8ACF8C" w14:textId="77777777">
        <w:trPr>
          <w:cantSplit/>
        </w:trPr>
        <w:tc>
          <w:tcPr>
            <w:tcW w:w="1728" w:type="dxa"/>
          </w:tcPr>
          <w:p w14:paraId="264BF455" w14:textId="77777777" w:rsidR="00561690" w:rsidRDefault="00561690" w:rsidP="00561690">
            <w:pPr>
              <w:pStyle w:val="BlockLabel"/>
            </w:pPr>
            <w:bookmarkStart w:id="1622" w:name="_Hlk177547966"/>
            <w:r>
              <w:t>Window description</w:t>
            </w:r>
          </w:p>
        </w:tc>
        <w:tc>
          <w:tcPr>
            <w:tcW w:w="7740" w:type="dxa"/>
          </w:tcPr>
          <w:p w14:paraId="4AE919AD" w14:textId="1FFC889B" w:rsidR="00561690" w:rsidRDefault="00561690" w:rsidP="00561690">
            <w:pPr>
              <w:pStyle w:val="BlockText"/>
            </w:pPr>
            <w:r>
              <w:t>The fifth tab details the Auto Adaptive information.</w:t>
            </w:r>
            <w:r w:rsidR="00FD2460">
              <w:t xml:space="preserve"> </w:t>
            </w:r>
          </w:p>
        </w:tc>
      </w:tr>
      <w:bookmarkEnd w:id="1622"/>
    </w:tbl>
    <w:p w14:paraId="4749158F"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674D2F9B" w14:textId="77777777">
        <w:trPr>
          <w:cantSplit/>
        </w:trPr>
        <w:tc>
          <w:tcPr>
            <w:tcW w:w="1728" w:type="dxa"/>
          </w:tcPr>
          <w:p w14:paraId="59CCF7C6" w14:textId="77777777" w:rsidR="00561690" w:rsidRDefault="00561690" w:rsidP="00561690">
            <w:pPr>
              <w:pStyle w:val="BlockLabel"/>
            </w:pPr>
            <w:bookmarkStart w:id="1623" w:name="_Hlk177547968"/>
            <w:r>
              <w:rPr>
                <w:u w:val="single"/>
              </w:rPr>
              <w:t>5</w:t>
            </w:r>
            <w:r>
              <w:t>. Auto Adaptive Info</w:t>
            </w:r>
          </w:p>
        </w:tc>
        <w:tc>
          <w:tcPr>
            <w:tcW w:w="7740" w:type="dxa"/>
          </w:tcPr>
          <w:p w14:paraId="274A4531" w14:textId="0EA6DCDC" w:rsidR="00561690" w:rsidRDefault="0048066A" w:rsidP="00561690">
            <w:pPr>
              <w:pStyle w:val="BlockText"/>
            </w:pPr>
            <w:r>
              <w:rPr>
                <w:noProof/>
              </w:rPr>
              <w:drawing>
                <wp:inline distT="0" distB="0" distL="0" distR="0" wp14:anchorId="4640A124" wp14:editId="59B1A229">
                  <wp:extent cx="4769485" cy="3335655"/>
                  <wp:effectExtent l="0" t="0" r="0" b="0"/>
                  <wp:docPr id="104" name="Picture 104" descr="Auto Adaptive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uto Adaptive Info"/>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769485" cy="3335655"/>
                          </a:xfrm>
                          <a:prstGeom prst="rect">
                            <a:avLst/>
                          </a:prstGeom>
                          <a:noFill/>
                          <a:ln>
                            <a:noFill/>
                          </a:ln>
                        </pic:spPr>
                      </pic:pic>
                    </a:graphicData>
                  </a:graphic>
                </wp:inline>
              </w:drawing>
            </w:r>
          </w:p>
        </w:tc>
      </w:tr>
      <w:bookmarkEnd w:id="1623"/>
    </w:tbl>
    <w:p w14:paraId="1728401A"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7F220303" w14:textId="77777777">
        <w:trPr>
          <w:cantSplit/>
        </w:trPr>
        <w:tc>
          <w:tcPr>
            <w:tcW w:w="1728" w:type="dxa"/>
          </w:tcPr>
          <w:p w14:paraId="7E2FE368" w14:textId="77777777" w:rsidR="00561690" w:rsidRDefault="00561690" w:rsidP="00561690">
            <w:pPr>
              <w:pStyle w:val="BlockLabel"/>
            </w:pPr>
            <w:bookmarkStart w:id="1624" w:name="_Hlk177547969"/>
            <w:r>
              <w:t>Exit</w:t>
            </w:r>
          </w:p>
        </w:tc>
        <w:tc>
          <w:tcPr>
            <w:tcW w:w="7740" w:type="dxa"/>
          </w:tcPr>
          <w:p w14:paraId="0E34154E" w14:textId="2B20DDA5" w:rsidR="00561690" w:rsidRDefault="00561690" w:rsidP="00561690">
            <w:pPr>
              <w:pStyle w:val="BlockText"/>
            </w:pPr>
            <w:bookmarkStart w:id="1625" w:name="_Hlk177554319"/>
            <w:r>
              <w:t xml:space="preserve">To exit, click the </w:t>
            </w:r>
            <w:r>
              <w:rPr>
                <w:b/>
                <w:bCs/>
              </w:rPr>
              <w:t>Close</w:t>
            </w:r>
            <w:r>
              <w:t xml:space="preserve"> button or the </w:t>
            </w:r>
            <w:bookmarkEnd w:id="1625"/>
            <w:r w:rsidR="0048066A">
              <w:rPr>
                <w:noProof/>
              </w:rPr>
              <w:drawing>
                <wp:inline distT="0" distB="0" distL="0" distR="0" wp14:anchorId="3872B03B" wp14:editId="33B20617">
                  <wp:extent cx="255905" cy="270510"/>
                  <wp:effectExtent l="0" t="0" r="0" b="0"/>
                  <wp:docPr id="105" name="Picture 105" descr="Close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Close button icon"/>
                          <pic:cNvPicPr>
                            <a:picLocks noChangeAspect="1" noChangeArrowheads="1"/>
                          </pic:cNvPicPr>
                        </pic:nvPicPr>
                        <pic:blipFill>
                          <a:blip r:embed="rId31">
                            <a:extLst>
                              <a:ext uri="{28A0092B-C50C-407E-A947-70E740481C1C}">
                                <a14:useLocalDpi xmlns:a14="http://schemas.microsoft.com/office/drawing/2010/main" val="0"/>
                              </a:ext>
                            </a:extLst>
                          </a:blip>
                          <a:srcRect l="97412" t="-470" b="97043"/>
                          <a:stretch>
                            <a:fillRect/>
                          </a:stretch>
                        </pic:blipFill>
                        <pic:spPr bwMode="auto">
                          <a:xfrm>
                            <a:off x="0" y="0"/>
                            <a:ext cx="255905" cy="270510"/>
                          </a:xfrm>
                          <a:prstGeom prst="rect">
                            <a:avLst/>
                          </a:prstGeom>
                          <a:noFill/>
                          <a:ln>
                            <a:noFill/>
                          </a:ln>
                        </pic:spPr>
                      </pic:pic>
                    </a:graphicData>
                  </a:graphic>
                </wp:inline>
              </w:drawing>
            </w:r>
            <w:r>
              <w:t xml:space="preserve"> button in the top right-hand corner.</w:t>
            </w:r>
          </w:p>
        </w:tc>
      </w:tr>
      <w:bookmarkEnd w:id="1624"/>
    </w:tbl>
    <w:p w14:paraId="56DA7456" w14:textId="77777777" w:rsidR="00561690" w:rsidRDefault="00561690" w:rsidP="00561690">
      <w:pPr>
        <w:pStyle w:val="BlockLine"/>
      </w:pPr>
    </w:p>
    <w:p w14:paraId="4DE80E89" w14:textId="77777777" w:rsidR="00561690" w:rsidRPr="00D90F7D" w:rsidRDefault="00561690" w:rsidP="007E4834">
      <w:pPr>
        <w:pStyle w:val="Heading3"/>
      </w:pPr>
      <w:bookmarkStart w:id="1626" w:name="_Hlk177554320"/>
      <w:r w:rsidRPr="00D90F7D">
        <w:br w:type="page"/>
      </w:r>
      <w:bookmarkStart w:id="1627" w:name="_Toc24185578"/>
      <w:bookmarkStart w:id="1628" w:name="_Toc44299383"/>
      <w:bookmarkStart w:id="1629" w:name="_Toc172537365"/>
      <w:bookmarkStart w:id="1630" w:name="_Toc177550954"/>
      <w:r w:rsidRPr="00D90F7D">
        <w:lastRenderedPageBreak/>
        <w:t>View 2319 - Critical Comments</w:t>
      </w:r>
      <w:bookmarkEnd w:id="1627"/>
      <w:bookmarkEnd w:id="1628"/>
      <w:bookmarkEnd w:id="1629"/>
      <w:bookmarkEnd w:id="1630"/>
    </w:p>
    <w:bookmarkEnd w:id="1626"/>
    <w:p w14:paraId="5A828F6F" w14:textId="28145770"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068B1221" w14:textId="77777777">
        <w:trPr>
          <w:cantSplit/>
        </w:trPr>
        <w:tc>
          <w:tcPr>
            <w:tcW w:w="1728" w:type="dxa"/>
          </w:tcPr>
          <w:p w14:paraId="5DC58437" w14:textId="77777777" w:rsidR="00561690" w:rsidRDefault="00561690" w:rsidP="00561690">
            <w:pPr>
              <w:pStyle w:val="BlockLabel"/>
            </w:pPr>
            <w:bookmarkStart w:id="1631" w:name="_Hlk177547970"/>
            <w:r>
              <w:t>Window description</w:t>
            </w:r>
          </w:p>
        </w:tc>
        <w:tc>
          <w:tcPr>
            <w:tcW w:w="7740" w:type="dxa"/>
          </w:tcPr>
          <w:p w14:paraId="7D6E2B96" w14:textId="77777777" w:rsidR="00561690" w:rsidRDefault="00561690" w:rsidP="00561690">
            <w:pPr>
              <w:pStyle w:val="BlockText"/>
            </w:pPr>
            <w:r>
              <w:t>The sixth tab details any critical comments recorded for the veteran.</w:t>
            </w:r>
          </w:p>
        </w:tc>
      </w:tr>
      <w:bookmarkEnd w:id="1631"/>
    </w:tbl>
    <w:p w14:paraId="2043408D" w14:textId="77777777" w:rsidR="00561690" w:rsidRDefault="00561690" w:rsidP="00561690">
      <w:pPr>
        <w:pStyle w:val="BlockLine"/>
        <w:pBdr>
          <w:top w:val="single" w:sz="6" w:space="3" w:color="auto"/>
        </w:pBdr>
      </w:pPr>
    </w:p>
    <w:tbl>
      <w:tblPr>
        <w:tblW w:w="0" w:type="auto"/>
        <w:tblLayout w:type="fixed"/>
        <w:tblLook w:val="0000" w:firstRow="0" w:lastRow="0" w:firstColumn="0" w:lastColumn="0" w:noHBand="0" w:noVBand="0"/>
      </w:tblPr>
      <w:tblGrid>
        <w:gridCol w:w="1728"/>
        <w:gridCol w:w="7740"/>
      </w:tblGrid>
      <w:tr w:rsidR="00561690" w14:paraId="179E8F28" w14:textId="77777777">
        <w:trPr>
          <w:cantSplit/>
        </w:trPr>
        <w:tc>
          <w:tcPr>
            <w:tcW w:w="1728" w:type="dxa"/>
          </w:tcPr>
          <w:p w14:paraId="4F101C6A" w14:textId="77777777" w:rsidR="00561690" w:rsidRDefault="00561690" w:rsidP="00561690">
            <w:pPr>
              <w:pStyle w:val="BlockLabel"/>
            </w:pPr>
            <w:bookmarkStart w:id="1632" w:name="_Hlk177547971"/>
            <w:r>
              <w:rPr>
                <w:u w:val="single"/>
              </w:rPr>
              <w:t>6</w:t>
            </w:r>
            <w:r>
              <w:t>. Critical Comments</w:t>
            </w:r>
          </w:p>
        </w:tc>
        <w:tc>
          <w:tcPr>
            <w:tcW w:w="7740" w:type="dxa"/>
          </w:tcPr>
          <w:p w14:paraId="381EFB61" w14:textId="2165BED2" w:rsidR="00561690" w:rsidRDefault="0048066A" w:rsidP="00561690">
            <w:pPr>
              <w:pStyle w:val="BlockText"/>
            </w:pPr>
            <w:r>
              <w:rPr>
                <w:noProof/>
              </w:rPr>
              <w:drawing>
                <wp:inline distT="0" distB="0" distL="0" distR="0" wp14:anchorId="22DF8C38" wp14:editId="33D51BA4">
                  <wp:extent cx="4769485" cy="3042920"/>
                  <wp:effectExtent l="0" t="0" r="0" b="0"/>
                  <wp:docPr id="106" name="Picture 106" descr="Screenshot of Critical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Screenshot of Critical Comment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769485" cy="3042920"/>
                          </a:xfrm>
                          <a:prstGeom prst="rect">
                            <a:avLst/>
                          </a:prstGeom>
                          <a:noFill/>
                          <a:ln>
                            <a:noFill/>
                          </a:ln>
                        </pic:spPr>
                      </pic:pic>
                    </a:graphicData>
                  </a:graphic>
                </wp:inline>
              </w:drawing>
            </w:r>
          </w:p>
        </w:tc>
      </w:tr>
      <w:bookmarkEnd w:id="1632"/>
    </w:tbl>
    <w:p w14:paraId="38E6BFFB"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5F8ECDA2" w14:textId="77777777">
        <w:trPr>
          <w:cantSplit/>
        </w:trPr>
        <w:tc>
          <w:tcPr>
            <w:tcW w:w="1728" w:type="dxa"/>
          </w:tcPr>
          <w:p w14:paraId="075FE0D8" w14:textId="77777777" w:rsidR="00561690" w:rsidRDefault="00561690" w:rsidP="00561690">
            <w:pPr>
              <w:pStyle w:val="BlockLabel"/>
            </w:pPr>
            <w:bookmarkStart w:id="1633" w:name="_Hlk177547972"/>
            <w:r>
              <w:t>Exit</w:t>
            </w:r>
          </w:p>
        </w:tc>
        <w:tc>
          <w:tcPr>
            <w:tcW w:w="7740" w:type="dxa"/>
          </w:tcPr>
          <w:p w14:paraId="04417E16" w14:textId="2526D9C3" w:rsidR="00561690" w:rsidRDefault="00561690" w:rsidP="00561690">
            <w:pPr>
              <w:pStyle w:val="BlockText"/>
            </w:pPr>
            <w:bookmarkStart w:id="1634" w:name="_Hlk177554321"/>
            <w:r>
              <w:t xml:space="preserve">To exit, click the </w:t>
            </w:r>
            <w:r>
              <w:rPr>
                <w:b/>
                <w:bCs/>
              </w:rPr>
              <w:t>Close</w:t>
            </w:r>
            <w:r>
              <w:t xml:space="preserve"> button or the </w:t>
            </w:r>
            <w:bookmarkEnd w:id="1634"/>
            <w:r w:rsidR="0048066A">
              <w:rPr>
                <w:noProof/>
              </w:rPr>
              <w:drawing>
                <wp:inline distT="0" distB="0" distL="0" distR="0" wp14:anchorId="75131070" wp14:editId="5356E4F7">
                  <wp:extent cx="255905" cy="270510"/>
                  <wp:effectExtent l="0" t="0" r="0" b="0"/>
                  <wp:docPr id="107" name="Picture 107" descr="Close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Close button icon"/>
                          <pic:cNvPicPr>
                            <a:picLocks noChangeAspect="1" noChangeArrowheads="1"/>
                          </pic:cNvPicPr>
                        </pic:nvPicPr>
                        <pic:blipFill>
                          <a:blip r:embed="rId31">
                            <a:extLst>
                              <a:ext uri="{28A0092B-C50C-407E-A947-70E740481C1C}">
                                <a14:useLocalDpi xmlns:a14="http://schemas.microsoft.com/office/drawing/2010/main" val="0"/>
                              </a:ext>
                            </a:extLst>
                          </a:blip>
                          <a:srcRect l="97412" t="-470" b="97043"/>
                          <a:stretch>
                            <a:fillRect/>
                          </a:stretch>
                        </pic:blipFill>
                        <pic:spPr bwMode="auto">
                          <a:xfrm>
                            <a:off x="0" y="0"/>
                            <a:ext cx="255905" cy="270510"/>
                          </a:xfrm>
                          <a:prstGeom prst="rect">
                            <a:avLst/>
                          </a:prstGeom>
                          <a:noFill/>
                          <a:ln>
                            <a:noFill/>
                          </a:ln>
                        </pic:spPr>
                      </pic:pic>
                    </a:graphicData>
                  </a:graphic>
                </wp:inline>
              </w:drawing>
            </w:r>
            <w:r>
              <w:t xml:space="preserve"> button in the top right-hand corner.</w:t>
            </w:r>
          </w:p>
        </w:tc>
      </w:tr>
      <w:bookmarkEnd w:id="1633"/>
    </w:tbl>
    <w:p w14:paraId="0473B02C" w14:textId="2F6B2746" w:rsidR="00561690" w:rsidRDefault="00561690" w:rsidP="00561690">
      <w:pPr>
        <w:pStyle w:val="BlockLine"/>
      </w:pPr>
    </w:p>
    <w:p w14:paraId="653A462C" w14:textId="77777777" w:rsidR="00561690" w:rsidRPr="00D90F7D" w:rsidRDefault="00561690" w:rsidP="007E4834">
      <w:pPr>
        <w:pStyle w:val="Heading3"/>
      </w:pPr>
      <w:bookmarkStart w:id="1635" w:name="_Hlk177554322"/>
      <w:r w:rsidRPr="00D90F7D">
        <w:br w:type="page"/>
      </w:r>
      <w:bookmarkStart w:id="1636" w:name="_Toc24185579"/>
      <w:bookmarkStart w:id="1637" w:name="_Toc44299384"/>
      <w:bookmarkStart w:id="1638" w:name="_Toc172537366"/>
      <w:bookmarkStart w:id="1639" w:name="_Toc177550955"/>
      <w:r w:rsidRPr="00D90F7D">
        <w:lastRenderedPageBreak/>
        <w:t>View 2319 – View HISA Information</w:t>
      </w:r>
      <w:bookmarkEnd w:id="1636"/>
      <w:bookmarkEnd w:id="1637"/>
      <w:bookmarkEnd w:id="1638"/>
      <w:bookmarkEnd w:id="1639"/>
    </w:p>
    <w:bookmarkEnd w:id="1635"/>
    <w:p w14:paraId="07A2FD0D" w14:textId="2393A45D"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4BC016B9" w14:textId="77777777">
        <w:trPr>
          <w:cantSplit/>
        </w:trPr>
        <w:tc>
          <w:tcPr>
            <w:tcW w:w="1728" w:type="dxa"/>
          </w:tcPr>
          <w:p w14:paraId="12D280E4" w14:textId="77777777" w:rsidR="00561690" w:rsidRDefault="00561690" w:rsidP="00561690">
            <w:pPr>
              <w:pStyle w:val="BlockLabel"/>
            </w:pPr>
            <w:bookmarkStart w:id="1640" w:name="_Hlk177547973"/>
            <w:r>
              <w:t>Window description</w:t>
            </w:r>
          </w:p>
        </w:tc>
        <w:tc>
          <w:tcPr>
            <w:tcW w:w="7740" w:type="dxa"/>
          </w:tcPr>
          <w:p w14:paraId="30A761E7" w14:textId="77777777" w:rsidR="00561690" w:rsidRDefault="00561690" w:rsidP="00561690">
            <w:pPr>
              <w:pStyle w:val="BlockText"/>
            </w:pPr>
            <w:bookmarkStart w:id="1641" w:name="_Hlk177554323"/>
            <w:r>
              <w:t>The seventh tab details the HISA (Home Improvement Structural Alteration) information including the date, quantity, item, type, vendor, station number, serial, HCPCS Code and cost of the item ordered.</w:t>
            </w:r>
          </w:p>
          <w:bookmarkEnd w:id="1641"/>
          <w:p w14:paraId="2063A1CD" w14:textId="77777777" w:rsidR="00561690" w:rsidRDefault="00561690" w:rsidP="00561690">
            <w:pPr>
              <w:pStyle w:val="BlockText"/>
            </w:pPr>
          </w:p>
          <w:p w14:paraId="294308DF" w14:textId="51B31616" w:rsidR="00561690" w:rsidRDefault="00561690" w:rsidP="00561690">
            <w:pPr>
              <w:pStyle w:val="BlockText"/>
            </w:pPr>
            <w:bookmarkStart w:id="1642" w:name="_Hlk177554324"/>
            <w:r>
              <w:rPr>
                <w:b/>
                <w:bCs/>
              </w:rPr>
              <w:t>Note:</w:t>
            </w:r>
            <w:r w:rsidR="00FD2460">
              <w:t xml:space="preserve"> </w:t>
            </w:r>
            <w:r>
              <w:t>“</w:t>
            </w:r>
            <w:r>
              <w:rPr>
                <w:i/>
                <w:iCs/>
              </w:rPr>
              <w:t>HISA Information</w:t>
            </w:r>
            <w:r>
              <w:t>” is the new name for this window; it used to be “</w:t>
            </w:r>
            <w:r>
              <w:rPr>
                <w:i/>
                <w:iCs/>
              </w:rPr>
              <w:t>Add/Edit Disability Codes</w:t>
            </w:r>
            <w:r>
              <w:t>.”</w:t>
            </w:r>
          </w:p>
          <w:bookmarkEnd w:id="1642"/>
          <w:p w14:paraId="0BB80CDC" w14:textId="77777777" w:rsidR="00561690" w:rsidRDefault="00561690" w:rsidP="00561690">
            <w:pPr>
              <w:pStyle w:val="BlockText"/>
            </w:pPr>
          </w:p>
          <w:p w14:paraId="2ED21017" w14:textId="201149A2" w:rsidR="00561690" w:rsidRDefault="00561690" w:rsidP="00561690">
            <w:pPr>
              <w:pStyle w:val="BlockText"/>
            </w:pPr>
            <w:r>
              <w:rPr>
                <w:b/>
                <w:bCs/>
              </w:rPr>
              <w:t>Note:</w:t>
            </w:r>
            <w:r w:rsidR="00FD2460">
              <w:t xml:space="preserve"> </w:t>
            </w:r>
            <w:r>
              <w:t>Due to some records not having a 1</w:t>
            </w:r>
            <w:r>
              <w:rPr>
                <w:vertAlign w:val="superscript"/>
              </w:rPr>
              <w:t>st</w:t>
            </w:r>
            <w:r>
              <w:t xml:space="preserve"> Action date, sorting by this column will not sort in date order.</w:t>
            </w:r>
          </w:p>
        </w:tc>
      </w:tr>
      <w:bookmarkEnd w:id="1640"/>
    </w:tbl>
    <w:p w14:paraId="2334A547" w14:textId="77777777" w:rsidR="00561690" w:rsidRDefault="00561690" w:rsidP="00561690">
      <w:pPr>
        <w:pStyle w:val="BlockLine"/>
      </w:pPr>
    </w:p>
    <w:tbl>
      <w:tblPr>
        <w:tblW w:w="0" w:type="auto"/>
        <w:tblInd w:w="1829" w:type="dxa"/>
        <w:tblLayout w:type="fixed"/>
        <w:tblLook w:val="0000" w:firstRow="0" w:lastRow="0" w:firstColumn="0" w:lastColumn="0" w:noHBand="0" w:noVBand="0"/>
      </w:tblPr>
      <w:tblGrid>
        <w:gridCol w:w="878"/>
        <w:gridCol w:w="6670"/>
      </w:tblGrid>
      <w:tr w:rsidR="00561690" w14:paraId="2EE60795" w14:textId="77777777">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35B5681D" w14:textId="77777777" w:rsidR="00561690" w:rsidRDefault="00561690" w:rsidP="00561690">
            <w:pPr>
              <w:pStyle w:val="TableHeaderText"/>
            </w:pPr>
            <w:bookmarkStart w:id="1643" w:name="_Hlk177554325"/>
            <w:bookmarkStart w:id="1644" w:name="_Hlk177547974"/>
            <w:r>
              <w:t>Step</w:t>
            </w:r>
          </w:p>
        </w:tc>
        <w:tc>
          <w:tcPr>
            <w:tcW w:w="6670" w:type="dxa"/>
            <w:tcBorders>
              <w:top w:val="single" w:sz="6" w:space="0" w:color="auto"/>
              <w:bottom w:val="single" w:sz="6" w:space="0" w:color="auto"/>
              <w:right w:val="single" w:sz="6" w:space="0" w:color="auto"/>
            </w:tcBorders>
            <w:shd w:val="clear" w:color="auto" w:fill="E6E6E6"/>
          </w:tcPr>
          <w:p w14:paraId="0B67F9C7" w14:textId="77777777" w:rsidR="00561690" w:rsidRDefault="00561690" w:rsidP="00561690">
            <w:pPr>
              <w:pStyle w:val="TableHeaderText"/>
            </w:pPr>
            <w:r>
              <w:t>Action</w:t>
            </w:r>
          </w:p>
        </w:tc>
      </w:tr>
      <w:tr w:rsidR="00561690" w14:paraId="0CED9C20" w14:textId="77777777">
        <w:trPr>
          <w:cantSplit/>
        </w:trPr>
        <w:tc>
          <w:tcPr>
            <w:tcW w:w="878" w:type="dxa"/>
            <w:tcBorders>
              <w:top w:val="single" w:sz="6" w:space="0" w:color="auto"/>
              <w:left w:val="single" w:sz="6" w:space="0" w:color="auto"/>
              <w:bottom w:val="single" w:sz="6" w:space="0" w:color="auto"/>
              <w:right w:val="single" w:sz="6" w:space="0" w:color="auto"/>
            </w:tcBorders>
          </w:tcPr>
          <w:p w14:paraId="49BDB320" w14:textId="77777777" w:rsidR="00561690" w:rsidRDefault="00561690" w:rsidP="00561690">
            <w:pPr>
              <w:pStyle w:val="TableText"/>
              <w:jc w:val="center"/>
            </w:pPr>
            <w:bookmarkStart w:id="1645" w:name="_Hlk177554326"/>
            <w:bookmarkEnd w:id="1643"/>
            <w:r>
              <w:t>1</w:t>
            </w:r>
          </w:p>
        </w:tc>
        <w:tc>
          <w:tcPr>
            <w:tcW w:w="6670" w:type="dxa"/>
            <w:tcBorders>
              <w:top w:val="single" w:sz="6" w:space="0" w:color="auto"/>
              <w:bottom w:val="single" w:sz="6" w:space="0" w:color="auto"/>
              <w:right w:val="single" w:sz="6" w:space="0" w:color="auto"/>
            </w:tcBorders>
          </w:tcPr>
          <w:p w14:paraId="0D8D9DDB" w14:textId="77777777" w:rsidR="00561690" w:rsidRDefault="00561690" w:rsidP="00561690">
            <w:pPr>
              <w:pStyle w:val="TableText"/>
            </w:pPr>
            <w:r>
              <w:t>Select a transaction by clicking on it to highlight it.</w:t>
            </w:r>
          </w:p>
        </w:tc>
      </w:tr>
      <w:tr w:rsidR="00561690" w14:paraId="173DEFE6" w14:textId="77777777">
        <w:trPr>
          <w:cantSplit/>
        </w:trPr>
        <w:tc>
          <w:tcPr>
            <w:tcW w:w="878" w:type="dxa"/>
            <w:tcBorders>
              <w:top w:val="single" w:sz="6" w:space="0" w:color="auto"/>
              <w:left w:val="single" w:sz="6" w:space="0" w:color="auto"/>
              <w:bottom w:val="single" w:sz="6" w:space="0" w:color="auto"/>
              <w:right w:val="single" w:sz="6" w:space="0" w:color="auto"/>
            </w:tcBorders>
          </w:tcPr>
          <w:p w14:paraId="128B28A2" w14:textId="77777777" w:rsidR="00561690" w:rsidRDefault="00561690" w:rsidP="00561690">
            <w:pPr>
              <w:pStyle w:val="TableText"/>
              <w:jc w:val="center"/>
            </w:pPr>
            <w:bookmarkStart w:id="1646" w:name="_Hlk177554327"/>
            <w:bookmarkEnd w:id="1645"/>
            <w:r>
              <w:t>2</w:t>
            </w:r>
          </w:p>
        </w:tc>
        <w:tc>
          <w:tcPr>
            <w:tcW w:w="6670" w:type="dxa"/>
            <w:tcBorders>
              <w:top w:val="single" w:sz="6" w:space="0" w:color="auto"/>
              <w:bottom w:val="single" w:sz="6" w:space="0" w:color="auto"/>
              <w:right w:val="single" w:sz="6" w:space="0" w:color="auto"/>
            </w:tcBorders>
          </w:tcPr>
          <w:p w14:paraId="7FA27A62" w14:textId="60711944" w:rsidR="00561690" w:rsidRDefault="00561690" w:rsidP="00561690">
            <w:pPr>
              <w:pStyle w:val="TableText"/>
            </w:pPr>
            <w:r>
              <w:t xml:space="preserve">Click the </w:t>
            </w:r>
            <w:r>
              <w:rPr>
                <w:b/>
                <w:bCs/>
              </w:rPr>
              <w:t>View</w:t>
            </w:r>
            <w:r>
              <w:t xml:space="preserve"> </w:t>
            </w:r>
            <w:r>
              <w:rPr>
                <w:b/>
                <w:bCs/>
              </w:rPr>
              <w:t>Detail</w:t>
            </w:r>
            <w:r>
              <w:t xml:space="preserve"> button below to display the HISA information details.</w:t>
            </w:r>
            <w:r w:rsidR="00FD2460">
              <w:t xml:space="preserve"> </w:t>
            </w:r>
            <w:r>
              <w:t>(You can also double click a record to view the details.)</w:t>
            </w:r>
          </w:p>
        </w:tc>
      </w:tr>
      <w:bookmarkEnd w:id="1644"/>
      <w:bookmarkEnd w:id="1646"/>
    </w:tbl>
    <w:p w14:paraId="3E290C6B" w14:textId="72154A5D" w:rsidR="00561690" w:rsidRDefault="00561690" w:rsidP="00561690">
      <w:pPr>
        <w:pStyle w:val="BlockLine"/>
        <w:rPr>
          <w:sz w:val="22"/>
        </w:rPr>
      </w:pPr>
    </w:p>
    <w:tbl>
      <w:tblPr>
        <w:tblW w:w="0" w:type="auto"/>
        <w:tblLayout w:type="fixed"/>
        <w:tblLook w:val="0000" w:firstRow="0" w:lastRow="0" w:firstColumn="0" w:lastColumn="0" w:noHBand="0" w:noVBand="0"/>
      </w:tblPr>
      <w:tblGrid>
        <w:gridCol w:w="1728"/>
        <w:gridCol w:w="7740"/>
      </w:tblGrid>
      <w:tr w:rsidR="00561690" w14:paraId="4D4498B0" w14:textId="77777777">
        <w:trPr>
          <w:cantSplit/>
        </w:trPr>
        <w:tc>
          <w:tcPr>
            <w:tcW w:w="1728" w:type="dxa"/>
          </w:tcPr>
          <w:p w14:paraId="47CE31BF" w14:textId="77777777" w:rsidR="00561690" w:rsidRDefault="00561690" w:rsidP="00561690">
            <w:pPr>
              <w:pStyle w:val="BlockLabel"/>
            </w:pPr>
            <w:bookmarkStart w:id="1647" w:name="_Hlk177547978"/>
            <w:r>
              <w:rPr>
                <w:u w:val="single"/>
              </w:rPr>
              <w:t>7</w:t>
            </w:r>
            <w:r>
              <w:t>. HISA Information</w:t>
            </w:r>
          </w:p>
        </w:tc>
        <w:tc>
          <w:tcPr>
            <w:tcW w:w="7740" w:type="dxa"/>
          </w:tcPr>
          <w:p w14:paraId="4C575429" w14:textId="1B0799AC" w:rsidR="00561690" w:rsidRDefault="0048066A" w:rsidP="00561690">
            <w:pPr>
              <w:pStyle w:val="BlockText"/>
            </w:pPr>
            <w:r>
              <w:rPr>
                <w:noProof/>
              </w:rPr>
              <w:drawing>
                <wp:inline distT="0" distB="0" distL="0" distR="0" wp14:anchorId="776A9F8E" wp14:editId="6EE8B169">
                  <wp:extent cx="4769485" cy="3086735"/>
                  <wp:effectExtent l="0" t="0" r="0" b="0"/>
                  <wp:docPr id="108" name="Picture 108" descr="Screenshot of HISA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Screenshot of HISA Information"/>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769485" cy="3086735"/>
                          </a:xfrm>
                          <a:prstGeom prst="rect">
                            <a:avLst/>
                          </a:prstGeom>
                          <a:noFill/>
                          <a:ln>
                            <a:noFill/>
                          </a:ln>
                        </pic:spPr>
                      </pic:pic>
                    </a:graphicData>
                  </a:graphic>
                </wp:inline>
              </w:drawing>
            </w:r>
          </w:p>
        </w:tc>
      </w:tr>
      <w:bookmarkEnd w:id="1647"/>
    </w:tbl>
    <w:p w14:paraId="5BA27213" w14:textId="77777777" w:rsidR="00561690" w:rsidRDefault="00561690" w:rsidP="00561690">
      <w:pPr>
        <w:pStyle w:val="BlockLine"/>
        <w:pBdr>
          <w:top w:val="single" w:sz="6" w:space="0" w:color="auto"/>
        </w:pBdr>
      </w:pPr>
    </w:p>
    <w:tbl>
      <w:tblPr>
        <w:tblW w:w="0" w:type="auto"/>
        <w:tblLayout w:type="fixed"/>
        <w:tblLook w:val="0000" w:firstRow="0" w:lastRow="0" w:firstColumn="0" w:lastColumn="0" w:noHBand="0" w:noVBand="0"/>
      </w:tblPr>
      <w:tblGrid>
        <w:gridCol w:w="1728"/>
        <w:gridCol w:w="7740"/>
      </w:tblGrid>
      <w:tr w:rsidR="00561690" w14:paraId="31732D4D" w14:textId="77777777">
        <w:trPr>
          <w:cantSplit/>
        </w:trPr>
        <w:tc>
          <w:tcPr>
            <w:tcW w:w="1728" w:type="dxa"/>
          </w:tcPr>
          <w:p w14:paraId="01FF3074" w14:textId="77777777" w:rsidR="00561690" w:rsidRDefault="00561690" w:rsidP="00561690">
            <w:pPr>
              <w:pStyle w:val="BlockLabel"/>
            </w:pPr>
            <w:bookmarkStart w:id="1648" w:name="_Hlk177547979"/>
            <w:r>
              <w:t>Exit</w:t>
            </w:r>
          </w:p>
        </w:tc>
        <w:tc>
          <w:tcPr>
            <w:tcW w:w="7740" w:type="dxa"/>
          </w:tcPr>
          <w:p w14:paraId="35F274AF" w14:textId="6EABE346" w:rsidR="00561690" w:rsidRDefault="00561690" w:rsidP="00561690">
            <w:pPr>
              <w:pStyle w:val="BlockText"/>
            </w:pPr>
            <w:bookmarkStart w:id="1649" w:name="_Hlk177554328"/>
            <w:r>
              <w:t xml:space="preserve">To exit, click the </w:t>
            </w:r>
            <w:r>
              <w:rPr>
                <w:b/>
                <w:bCs/>
              </w:rPr>
              <w:t>Close</w:t>
            </w:r>
            <w:r>
              <w:t xml:space="preserve"> button or the </w:t>
            </w:r>
            <w:bookmarkEnd w:id="1649"/>
            <w:r w:rsidR="0048066A">
              <w:rPr>
                <w:noProof/>
              </w:rPr>
              <w:drawing>
                <wp:inline distT="0" distB="0" distL="0" distR="0" wp14:anchorId="507808FD" wp14:editId="43A8F6A5">
                  <wp:extent cx="255905" cy="270510"/>
                  <wp:effectExtent l="0" t="0" r="0" b="0"/>
                  <wp:docPr id="109" name="Picture 109" descr="Close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Close button icon"/>
                          <pic:cNvPicPr>
                            <a:picLocks noChangeAspect="1" noChangeArrowheads="1"/>
                          </pic:cNvPicPr>
                        </pic:nvPicPr>
                        <pic:blipFill>
                          <a:blip r:embed="rId31">
                            <a:extLst>
                              <a:ext uri="{28A0092B-C50C-407E-A947-70E740481C1C}">
                                <a14:useLocalDpi xmlns:a14="http://schemas.microsoft.com/office/drawing/2010/main" val="0"/>
                              </a:ext>
                            </a:extLst>
                          </a:blip>
                          <a:srcRect l="97412" t="-470" b="97043"/>
                          <a:stretch>
                            <a:fillRect/>
                          </a:stretch>
                        </pic:blipFill>
                        <pic:spPr bwMode="auto">
                          <a:xfrm>
                            <a:off x="0" y="0"/>
                            <a:ext cx="255905" cy="270510"/>
                          </a:xfrm>
                          <a:prstGeom prst="rect">
                            <a:avLst/>
                          </a:prstGeom>
                          <a:noFill/>
                          <a:ln>
                            <a:noFill/>
                          </a:ln>
                        </pic:spPr>
                      </pic:pic>
                    </a:graphicData>
                  </a:graphic>
                </wp:inline>
              </w:drawing>
            </w:r>
            <w:r>
              <w:t xml:space="preserve"> button in the top right-hand corner.</w:t>
            </w:r>
          </w:p>
        </w:tc>
      </w:tr>
    </w:tbl>
    <w:p w14:paraId="7F9AF227" w14:textId="77777777" w:rsidR="00561690" w:rsidRPr="00D90F7D" w:rsidRDefault="00561690" w:rsidP="007E4834">
      <w:pPr>
        <w:pStyle w:val="Heading3"/>
      </w:pPr>
      <w:bookmarkStart w:id="1650" w:name="_Hlk177554329"/>
      <w:bookmarkEnd w:id="1648"/>
      <w:r w:rsidRPr="00D90F7D">
        <w:br w:type="page"/>
      </w:r>
      <w:bookmarkStart w:id="1651" w:name="_Toc24185580"/>
      <w:bookmarkStart w:id="1652" w:name="_Toc44299385"/>
      <w:bookmarkStart w:id="1653" w:name="_Toc172537367"/>
      <w:bookmarkStart w:id="1654" w:name="_Toc177550956"/>
      <w:r w:rsidRPr="00D90F7D">
        <w:lastRenderedPageBreak/>
        <w:t>View 2319 – Home Oxygen</w:t>
      </w:r>
      <w:bookmarkEnd w:id="1651"/>
      <w:bookmarkEnd w:id="1652"/>
      <w:bookmarkEnd w:id="1653"/>
      <w:bookmarkEnd w:id="1654"/>
    </w:p>
    <w:bookmarkEnd w:id="1650"/>
    <w:p w14:paraId="7648D1BA" w14:textId="06EC736E"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06378EFB" w14:textId="77777777">
        <w:trPr>
          <w:cantSplit/>
        </w:trPr>
        <w:tc>
          <w:tcPr>
            <w:tcW w:w="1728" w:type="dxa"/>
          </w:tcPr>
          <w:p w14:paraId="62A2CDAC" w14:textId="77777777" w:rsidR="00561690" w:rsidRDefault="00561690" w:rsidP="00561690">
            <w:pPr>
              <w:pStyle w:val="BlockLabel"/>
            </w:pPr>
            <w:bookmarkStart w:id="1655" w:name="_Hlk177547980"/>
            <w:r>
              <w:t>Window description</w:t>
            </w:r>
          </w:p>
        </w:tc>
        <w:tc>
          <w:tcPr>
            <w:tcW w:w="7740" w:type="dxa"/>
          </w:tcPr>
          <w:p w14:paraId="1AB91821" w14:textId="77777777" w:rsidR="00561690" w:rsidRDefault="00561690" w:rsidP="00561690">
            <w:pPr>
              <w:pStyle w:val="BlockText"/>
            </w:pPr>
            <w:bookmarkStart w:id="1656" w:name="_Hlk177554330"/>
            <w:r>
              <w:t xml:space="preserve">The eighth tab details the </w:t>
            </w:r>
            <w:r>
              <w:rPr>
                <w:b/>
                <w:bCs/>
              </w:rPr>
              <w:t>Home Oxygen</w:t>
            </w:r>
            <w:r>
              <w:t xml:space="preserve"> information including the date, quantity, item, type, vendor, station, serial, HCPCS Code, and total cost of the item(s).</w:t>
            </w:r>
          </w:p>
          <w:bookmarkEnd w:id="1656"/>
          <w:p w14:paraId="49DF58E5" w14:textId="77777777" w:rsidR="00561690" w:rsidRDefault="00561690" w:rsidP="00561690">
            <w:pPr>
              <w:pStyle w:val="BlockText"/>
            </w:pPr>
          </w:p>
          <w:p w14:paraId="186217CB" w14:textId="40404682" w:rsidR="00561690" w:rsidRDefault="00561690" w:rsidP="00561690">
            <w:pPr>
              <w:pStyle w:val="BlockText"/>
            </w:pPr>
            <w:r>
              <w:rPr>
                <w:b/>
                <w:bCs/>
              </w:rPr>
              <w:t>Note:</w:t>
            </w:r>
            <w:r w:rsidR="00FD2460">
              <w:t xml:space="preserve"> </w:t>
            </w:r>
            <w:r>
              <w:t>Due to some records not having a 1</w:t>
            </w:r>
            <w:r>
              <w:rPr>
                <w:vertAlign w:val="superscript"/>
              </w:rPr>
              <w:t>st</w:t>
            </w:r>
            <w:r>
              <w:t xml:space="preserve"> Action date, sorting by this column will not sort in date order.</w:t>
            </w:r>
          </w:p>
        </w:tc>
      </w:tr>
      <w:bookmarkEnd w:id="1655"/>
    </w:tbl>
    <w:p w14:paraId="1C74EA8F" w14:textId="77777777" w:rsidR="00561690" w:rsidRDefault="00561690" w:rsidP="00561690">
      <w:pPr>
        <w:pStyle w:val="BlockLine"/>
      </w:pPr>
    </w:p>
    <w:tbl>
      <w:tblPr>
        <w:tblW w:w="0" w:type="auto"/>
        <w:tblInd w:w="1829" w:type="dxa"/>
        <w:tblLayout w:type="fixed"/>
        <w:tblLook w:val="0000" w:firstRow="0" w:lastRow="0" w:firstColumn="0" w:lastColumn="0" w:noHBand="0" w:noVBand="0"/>
      </w:tblPr>
      <w:tblGrid>
        <w:gridCol w:w="878"/>
        <w:gridCol w:w="6670"/>
      </w:tblGrid>
      <w:tr w:rsidR="00561690" w14:paraId="6D750F71" w14:textId="77777777">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4C572C57" w14:textId="77777777" w:rsidR="00561690" w:rsidRDefault="00561690" w:rsidP="00561690">
            <w:pPr>
              <w:pStyle w:val="TableHeaderText"/>
            </w:pPr>
            <w:bookmarkStart w:id="1657" w:name="_Hlk177554331"/>
            <w:bookmarkStart w:id="1658" w:name="_Hlk177547981"/>
            <w:r>
              <w:t>Step</w:t>
            </w:r>
          </w:p>
        </w:tc>
        <w:tc>
          <w:tcPr>
            <w:tcW w:w="6670" w:type="dxa"/>
            <w:tcBorders>
              <w:top w:val="single" w:sz="6" w:space="0" w:color="auto"/>
              <w:bottom w:val="single" w:sz="6" w:space="0" w:color="auto"/>
              <w:right w:val="single" w:sz="6" w:space="0" w:color="auto"/>
            </w:tcBorders>
            <w:shd w:val="clear" w:color="auto" w:fill="E6E6E6"/>
          </w:tcPr>
          <w:p w14:paraId="474CEEE1" w14:textId="77777777" w:rsidR="00561690" w:rsidRDefault="00561690" w:rsidP="00561690">
            <w:pPr>
              <w:pStyle w:val="TableHeaderText"/>
            </w:pPr>
            <w:r>
              <w:t>Action</w:t>
            </w:r>
          </w:p>
        </w:tc>
      </w:tr>
      <w:tr w:rsidR="00561690" w14:paraId="70ADC6A6" w14:textId="77777777">
        <w:trPr>
          <w:cantSplit/>
        </w:trPr>
        <w:tc>
          <w:tcPr>
            <w:tcW w:w="878" w:type="dxa"/>
            <w:tcBorders>
              <w:top w:val="single" w:sz="6" w:space="0" w:color="auto"/>
              <w:left w:val="single" w:sz="6" w:space="0" w:color="auto"/>
              <w:bottom w:val="single" w:sz="6" w:space="0" w:color="auto"/>
              <w:right w:val="single" w:sz="6" w:space="0" w:color="auto"/>
            </w:tcBorders>
          </w:tcPr>
          <w:p w14:paraId="3EDE5CDC" w14:textId="77777777" w:rsidR="00561690" w:rsidRDefault="00561690" w:rsidP="00561690">
            <w:pPr>
              <w:pStyle w:val="TableText"/>
              <w:jc w:val="center"/>
            </w:pPr>
            <w:bookmarkStart w:id="1659" w:name="_Hlk177554332"/>
            <w:bookmarkEnd w:id="1657"/>
            <w:r>
              <w:t>1</w:t>
            </w:r>
          </w:p>
        </w:tc>
        <w:tc>
          <w:tcPr>
            <w:tcW w:w="6670" w:type="dxa"/>
            <w:tcBorders>
              <w:top w:val="single" w:sz="6" w:space="0" w:color="auto"/>
              <w:bottom w:val="single" w:sz="6" w:space="0" w:color="auto"/>
              <w:right w:val="single" w:sz="6" w:space="0" w:color="auto"/>
            </w:tcBorders>
          </w:tcPr>
          <w:p w14:paraId="739D32AB" w14:textId="77777777" w:rsidR="00561690" w:rsidRDefault="00561690" w:rsidP="00561690">
            <w:pPr>
              <w:pStyle w:val="TableText"/>
            </w:pPr>
            <w:r>
              <w:t>Select a transaction by clicking on it to highlight it.</w:t>
            </w:r>
          </w:p>
        </w:tc>
      </w:tr>
      <w:tr w:rsidR="00561690" w14:paraId="310060F0" w14:textId="77777777">
        <w:trPr>
          <w:cantSplit/>
        </w:trPr>
        <w:tc>
          <w:tcPr>
            <w:tcW w:w="878" w:type="dxa"/>
            <w:tcBorders>
              <w:top w:val="single" w:sz="6" w:space="0" w:color="auto"/>
              <w:left w:val="single" w:sz="6" w:space="0" w:color="auto"/>
              <w:bottom w:val="single" w:sz="6" w:space="0" w:color="auto"/>
              <w:right w:val="single" w:sz="6" w:space="0" w:color="auto"/>
            </w:tcBorders>
          </w:tcPr>
          <w:p w14:paraId="55AACA4F" w14:textId="77777777" w:rsidR="00561690" w:rsidRDefault="00561690" w:rsidP="00561690">
            <w:pPr>
              <w:pStyle w:val="TableText"/>
              <w:jc w:val="center"/>
            </w:pPr>
            <w:bookmarkStart w:id="1660" w:name="_Hlk177554333"/>
            <w:bookmarkEnd w:id="1659"/>
            <w:r>
              <w:t>2</w:t>
            </w:r>
          </w:p>
        </w:tc>
        <w:tc>
          <w:tcPr>
            <w:tcW w:w="6670" w:type="dxa"/>
            <w:tcBorders>
              <w:top w:val="single" w:sz="6" w:space="0" w:color="auto"/>
              <w:bottom w:val="single" w:sz="6" w:space="0" w:color="auto"/>
              <w:right w:val="single" w:sz="6" w:space="0" w:color="auto"/>
            </w:tcBorders>
          </w:tcPr>
          <w:p w14:paraId="14202A38" w14:textId="63BC2765" w:rsidR="00561690" w:rsidRDefault="00561690" w:rsidP="00561690">
            <w:pPr>
              <w:pStyle w:val="TableText"/>
            </w:pPr>
            <w:r>
              <w:t xml:space="preserve">Click the </w:t>
            </w:r>
            <w:r>
              <w:rPr>
                <w:b/>
                <w:bCs/>
              </w:rPr>
              <w:t>View</w:t>
            </w:r>
            <w:r>
              <w:t xml:space="preserve"> </w:t>
            </w:r>
            <w:r>
              <w:rPr>
                <w:b/>
                <w:bCs/>
              </w:rPr>
              <w:t>Detail</w:t>
            </w:r>
            <w:r>
              <w:t xml:space="preserve"> button below to display the Home Oxygen information details.</w:t>
            </w:r>
            <w:r w:rsidR="00FD2460">
              <w:t xml:space="preserve"> </w:t>
            </w:r>
            <w:r>
              <w:t>(You can also double click a record to view the details.)</w:t>
            </w:r>
          </w:p>
        </w:tc>
      </w:tr>
      <w:bookmarkEnd w:id="1658"/>
      <w:bookmarkEnd w:id="1660"/>
    </w:tbl>
    <w:p w14:paraId="7693B2AC" w14:textId="38150952" w:rsidR="00561690" w:rsidRDefault="00561690" w:rsidP="00561690">
      <w:pPr>
        <w:pStyle w:val="BlockLine"/>
        <w:rPr>
          <w:sz w:val="22"/>
        </w:rPr>
      </w:pPr>
    </w:p>
    <w:tbl>
      <w:tblPr>
        <w:tblW w:w="0" w:type="auto"/>
        <w:tblLayout w:type="fixed"/>
        <w:tblLook w:val="0000" w:firstRow="0" w:lastRow="0" w:firstColumn="0" w:lastColumn="0" w:noHBand="0" w:noVBand="0"/>
      </w:tblPr>
      <w:tblGrid>
        <w:gridCol w:w="1728"/>
        <w:gridCol w:w="7740"/>
      </w:tblGrid>
      <w:tr w:rsidR="00561690" w14:paraId="0EB10D33" w14:textId="77777777">
        <w:trPr>
          <w:cantSplit/>
        </w:trPr>
        <w:tc>
          <w:tcPr>
            <w:tcW w:w="1728" w:type="dxa"/>
          </w:tcPr>
          <w:p w14:paraId="1B3A685F" w14:textId="77777777" w:rsidR="00561690" w:rsidRDefault="00561690" w:rsidP="00561690">
            <w:pPr>
              <w:pStyle w:val="BlockLabel"/>
            </w:pPr>
            <w:bookmarkStart w:id="1661" w:name="_Hlk177547984"/>
            <w:r>
              <w:rPr>
                <w:u w:val="single"/>
              </w:rPr>
              <w:t>8</w:t>
            </w:r>
            <w:r>
              <w:t>. Home Oxygen</w:t>
            </w:r>
          </w:p>
        </w:tc>
        <w:tc>
          <w:tcPr>
            <w:tcW w:w="7740" w:type="dxa"/>
          </w:tcPr>
          <w:p w14:paraId="2AC2CFF7" w14:textId="2EA78390" w:rsidR="00561690" w:rsidRDefault="0048066A" w:rsidP="00561690">
            <w:pPr>
              <w:pStyle w:val="BlockText"/>
            </w:pPr>
            <w:r>
              <w:rPr>
                <w:noProof/>
              </w:rPr>
              <w:drawing>
                <wp:inline distT="0" distB="0" distL="0" distR="0" wp14:anchorId="27FDBC3C" wp14:editId="53B0837B">
                  <wp:extent cx="4769485" cy="3079750"/>
                  <wp:effectExtent l="0" t="0" r="0" b="0"/>
                  <wp:docPr id="110" name="Picture 110" descr="Screenshot of Home Oxy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Screenshot of Home Oxygen"/>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769485" cy="3079750"/>
                          </a:xfrm>
                          <a:prstGeom prst="rect">
                            <a:avLst/>
                          </a:prstGeom>
                          <a:noFill/>
                          <a:ln>
                            <a:noFill/>
                          </a:ln>
                        </pic:spPr>
                      </pic:pic>
                    </a:graphicData>
                  </a:graphic>
                </wp:inline>
              </w:drawing>
            </w:r>
          </w:p>
        </w:tc>
      </w:tr>
      <w:bookmarkEnd w:id="1661"/>
    </w:tbl>
    <w:p w14:paraId="39542888" w14:textId="77777777" w:rsidR="00561690" w:rsidRDefault="00561690" w:rsidP="00561690">
      <w:pPr>
        <w:pStyle w:val="BlockLine"/>
        <w:pBdr>
          <w:top w:val="single" w:sz="6" w:space="0" w:color="auto"/>
        </w:pBdr>
      </w:pPr>
    </w:p>
    <w:tbl>
      <w:tblPr>
        <w:tblW w:w="0" w:type="auto"/>
        <w:tblLayout w:type="fixed"/>
        <w:tblLook w:val="0000" w:firstRow="0" w:lastRow="0" w:firstColumn="0" w:lastColumn="0" w:noHBand="0" w:noVBand="0"/>
      </w:tblPr>
      <w:tblGrid>
        <w:gridCol w:w="1728"/>
        <w:gridCol w:w="7740"/>
      </w:tblGrid>
      <w:tr w:rsidR="00561690" w14:paraId="3D87B85D" w14:textId="77777777">
        <w:trPr>
          <w:cantSplit/>
        </w:trPr>
        <w:tc>
          <w:tcPr>
            <w:tcW w:w="1728" w:type="dxa"/>
          </w:tcPr>
          <w:p w14:paraId="6CA3BC6D" w14:textId="77777777" w:rsidR="00561690" w:rsidRDefault="00561690" w:rsidP="00561690">
            <w:pPr>
              <w:pStyle w:val="BlockLabel"/>
            </w:pPr>
            <w:bookmarkStart w:id="1662" w:name="_Hlk177547985"/>
            <w:r>
              <w:t>Exit</w:t>
            </w:r>
          </w:p>
        </w:tc>
        <w:tc>
          <w:tcPr>
            <w:tcW w:w="7740" w:type="dxa"/>
          </w:tcPr>
          <w:p w14:paraId="60808553" w14:textId="39B503F3" w:rsidR="00561690" w:rsidRDefault="00561690" w:rsidP="00561690">
            <w:pPr>
              <w:pStyle w:val="BlockText"/>
            </w:pPr>
            <w:bookmarkStart w:id="1663" w:name="_Hlk177554334"/>
            <w:r>
              <w:t xml:space="preserve">To exit, click the </w:t>
            </w:r>
            <w:r>
              <w:rPr>
                <w:b/>
                <w:bCs/>
              </w:rPr>
              <w:t>Close</w:t>
            </w:r>
            <w:r>
              <w:t xml:space="preserve"> button or the </w:t>
            </w:r>
            <w:bookmarkEnd w:id="1663"/>
            <w:r w:rsidR="0048066A">
              <w:rPr>
                <w:noProof/>
              </w:rPr>
              <w:drawing>
                <wp:inline distT="0" distB="0" distL="0" distR="0" wp14:anchorId="4C2B19F8" wp14:editId="5A1C3E0C">
                  <wp:extent cx="255905" cy="270510"/>
                  <wp:effectExtent l="0" t="0" r="0" b="0"/>
                  <wp:docPr id="111" name="Picture 111" descr="Close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Close button icon"/>
                          <pic:cNvPicPr>
                            <a:picLocks noChangeAspect="1" noChangeArrowheads="1"/>
                          </pic:cNvPicPr>
                        </pic:nvPicPr>
                        <pic:blipFill>
                          <a:blip r:embed="rId31">
                            <a:extLst>
                              <a:ext uri="{28A0092B-C50C-407E-A947-70E740481C1C}">
                                <a14:useLocalDpi xmlns:a14="http://schemas.microsoft.com/office/drawing/2010/main" val="0"/>
                              </a:ext>
                            </a:extLst>
                          </a:blip>
                          <a:srcRect l="97412" t="-470" b="97043"/>
                          <a:stretch>
                            <a:fillRect/>
                          </a:stretch>
                        </pic:blipFill>
                        <pic:spPr bwMode="auto">
                          <a:xfrm>
                            <a:off x="0" y="0"/>
                            <a:ext cx="255905" cy="270510"/>
                          </a:xfrm>
                          <a:prstGeom prst="rect">
                            <a:avLst/>
                          </a:prstGeom>
                          <a:noFill/>
                          <a:ln>
                            <a:noFill/>
                          </a:ln>
                        </pic:spPr>
                      </pic:pic>
                    </a:graphicData>
                  </a:graphic>
                </wp:inline>
              </w:drawing>
            </w:r>
            <w:r>
              <w:t xml:space="preserve"> button in the top right-hand corner.</w:t>
            </w:r>
          </w:p>
        </w:tc>
      </w:tr>
      <w:bookmarkEnd w:id="1662"/>
    </w:tbl>
    <w:p w14:paraId="1AB8A141"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406FD2B6" w14:textId="77777777">
        <w:trPr>
          <w:cantSplit/>
        </w:trPr>
        <w:tc>
          <w:tcPr>
            <w:tcW w:w="1728" w:type="dxa"/>
          </w:tcPr>
          <w:p w14:paraId="380EE972" w14:textId="77777777" w:rsidR="00561690" w:rsidRDefault="00561690" w:rsidP="00561690">
            <w:pPr>
              <w:pStyle w:val="BlockLabel"/>
            </w:pPr>
            <w:bookmarkStart w:id="1664" w:name="_Hlk177547986"/>
            <w:r>
              <w:t>View Detail</w:t>
            </w:r>
          </w:p>
        </w:tc>
        <w:tc>
          <w:tcPr>
            <w:tcW w:w="7740" w:type="dxa"/>
          </w:tcPr>
          <w:p w14:paraId="2F1E820C" w14:textId="77777777" w:rsidR="00561690" w:rsidRDefault="00561690" w:rsidP="00561690">
            <w:pPr>
              <w:pStyle w:val="BlockText"/>
            </w:pPr>
            <w:r>
              <w:t xml:space="preserve">When you select a record and click the </w:t>
            </w:r>
            <w:r>
              <w:rPr>
                <w:b/>
                <w:bCs/>
              </w:rPr>
              <w:t>View Detail</w:t>
            </w:r>
            <w:r>
              <w:t xml:space="preserve"> button, the following window displays as shown on the next page</w:t>
            </w:r>
          </w:p>
        </w:tc>
      </w:tr>
    </w:tbl>
    <w:p w14:paraId="7DA76EE9" w14:textId="62883730" w:rsidR="00561690" w:rsidRDefault="00561690" w:rsidP="00561690">
      <w:pPr>
        <w:pStyle w:val="BlockLine"/>
      </w:pPr>
      <w:bookmarkStart w:id="1665" w:name="_Hlk177554335"/>
      <w:bookmarkEnd w:id="1664"/>
    </w:p>
    <w:tbl>
      <w:tblPr>
        <w:tblW w:w="0" w:type="auto"/>
        <w:tblLayout w:type="fixed"/>
        <w:tblLook w:val="0000" w:firstRow="0" w:lastRow="0" w:firstColumn="0" w:lastColumn="0" w:noHBand="0" w:noVBand="0"/>
      </w:tblPr>
      <w:tblGrid>
        <w:gridCol w:w="1728"/>
        <w:gridCol w:w="7740"/>
      </w:tblGrid>
      <w:tr w:rsidR="00561690" w14:paraId="26CD782D" w14:textId="77777777">
        <w:trPr>
          <w:cantSplit/>
        </w:trPr>
        <w:tc>
          <w:tcPr>
            <w:tcW w:w="1728" w:type="dxa"/>
          </w:tcPr>
          <w:p w14:paraId="1B56ED10" w14:textId="77777777" w:rsidR="00561690" w:rsidRDefault="00561690" w:rsidP="00561690">
            <w:pPr>
              <w:pStyle w:val="BlockLabel"/>
            </w:pPr>
            <w:bookmarkStart w:id="1666" w:name="_Hlk177547987"/>
            <w:bookmarkEnd w:id="1665"/>
            <w:r>
              <w:t>View Detail button</w:t>
            </w:r>
          </w:p>
        </w:tc>
        <w:tc>
          <w:tcPr>
            <w:tcW w:w="7740" w:type="dxa"/>
          </w:tcPr>
          <w:p w14:paraId="70D14192" w14:textId="77777777" w:rsidR="00561690" w:rsidRDefault="00561690" w:rsidP="00561690">
            <w:pPr>
              <w:pStyle w:val="BlockText"/>
            </w:pPr>
            <w:r>
              <w:t xml:space="preserve">After clicking the </w:t>
            </w:r>
            <w:r>
              <w:rPr>
                <w:b/>
                <w:bCs/>
              </w:rPr>
              <w:t>View Detail</w:t>
            </w:r>
            <w:r>
              <w:t xml:space="preserve"> button on the </w:t>
            </w:r>
            <w:r>
              <w:rPr>
                <w:b/>
                <w:bCs/>
              </w:rPr>
              <w:t>Home Oxygen</w:t>
            </w:r>
            <w:r>
              <w:t xml:space="preserve"> window, the following window displays for the patient.</w:t>
            </w:r>
          </w:p>
        </w:tc>
      </w:tr>
      <w:bookmarkEnd w:id="1666"/>
    </w:tbl>
    <w:p w14:paraId="33880CD2"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2057CCD6" w14:textId="77777777">
        <w:trPr>
          <w:cantSplit/>
        </w:trPr>
        <w:tc>
          <w:tcPr>
            <w:tcW w:w="1728" w:type="dxa"/>
          </w:tcPr>
          <w:p w14:paraId="0560B028" w14:textId="77777777" w:rsidR="00561690" w:rsidRDefault="00561690" w:rsidP="00561690">
            <w:pPr>
              <w:pStyle w:val="BlockLabel"/>
            </w:pPr>
            <w:bookmarkStart w:id="1667" w:name="_Hlk177547988"/>
            <w:r>
              <w:t>Transaction Detail window</w:t>
            </w:r>
          </w:p>
        </w:tc>
        <w:tc>
          <w:tcPr>
            <w:tcW w:w="7740" w:type="dxa"/>
          </w:tcPr>
          <w:p w14:paraId="6952962B" w14:textId="04F9A949" w:rsidR="00561690" w:rsidRDefault="0048066A" w:rsidP="00561690">
            <w:pPr>
              <w:pStyle w:val="BlockText"/>
            </w:pPr>
            <w:r>
              <w:rPr>
                <w:noProof/>
              </w:rPr>
              <w:drawing>
                <wp:inline distT="0" distB="0" distL="0" distR="0" wp14:anchorId="2C902692" wp14:editId="4877641E">
                  <wp:extent cx="4769485" cy="3160395"/>
                  <wp:effectExtent l="0" t="0" r="0" b="0"/>
                  <wp:docPr id="112" name="Picture 112" descr="Screenshot of Transaction Detai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Screenshot of Transaction Detail window"/>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69485" cy="3160395"/>
                          </a:xfrm>
                          <a:prstGeom prst="rect">
                            <a:avLst/>
                          </a:prstGeom>
                          <a:noFill/>
                          <a:ln>
                            <a:noFill/>
                          </a:ln>
                        </pic:spPr>
                      </pic:pic>
                    </a:graphicData>
                  </a:graphic>
                </wp:inline>
              </w:drawing>
            </w:r>
          </w:p>
        </w:tc>
      </w:tr>
      <w:bookmarkEnd w:id="1667"/>
    </w:tbl>
    <w:p w14:paraId="6359DFB8" w14:textId="1EBA1FFB"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7E141DA3" w14:textId="77777777">
        <w:trPr>
          <w:cantSplit/>
        </w:trPr>
        <w:tc>
          <w:tcPr>
            <w:tcW w:w="1728" w:type="dxa"/>
          </w:tcPr>
          <w:p w14:paraId="09E8759B" w14:textId="77777777" w:rsidR="00561690" w:rsidRDefault="00561690" w:rsidP="00561690">
            <w:pPr>
              <w:pStyle w:val="BlockLabel"/>
            </w:pPr>
            <w:bookmarkStart w:id="1668" w:name="_Hlk177547990"/>
            <w:r>
              <w:t>Close button</w:t>
            </w:r>
          </w:p>
        </w:tc>
        <w:tc>
          <w:tcPr>
            <w:tcW w:w="7740" w:type="dxa"/>
          </w:tcPr>
          <w:p w14:paraId="35F47408" w14:textId="799092CC" w:rsidR="00561690" w:rsidRDefault="00561690" w:rsidP="00561690">
            <w:pPr>
              <w:pStyle w:val="BlockText"/>
            </w:pPr>
            <w:bookmarkStart w:id="1669" w:name="_Hlk177554336"/>
            <w:r>
              <w:t xml:space="preserve">To exit, click the </w:t>
            </w:r>
            <w:r>
              <w:rPr>
                <w:b/>
                <w:bCs/>
              </w:rPr>
              <w:t>Close</w:t>
            </w:r>
            <w:r>
              <w:t xml:space="preserve"> button or the </w:t>
            </w:r>
            <w:bookmarkEnd w:id="1669"/>
            <w:r w:rsidR="0048066A">
              <w:rPr>
                <w:noProof/>
              </w:rPr>
              <w:drawing>
                <wp:inline distT="0" distB="0" distL="0" distR="0" wp14:anchorId="312482F6" wp14:editId="2D438BD9">
                  <wp:extent cx="255905" cy="270510"/>
                  <wp:effectExtent l="0" t="0" r="0" b="0"/>
                  <wp:docPr id="113" name="Picture 113" descr="Close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Close button icon"/>
                          <pic:cNvPicPr>
                            <a:picLocks noChangeAspect="1" noChangeArrowheads="1"/>
                          </pic:cNvPicPr>
                        </pic:nvPicPr>
                        <pic:blipFill>
                          <a:blip r:embed="rId31">
                            <a:extLst>
                              <a:ext uri="{28A0092B-C50C-407E-A947-70E740481C1C}">
                                <a14:useLocalDpi xmlns:a14="http://schemas.microsoft.com/office/drawing/2010/main" val="0"/>
                              </a:ext>
                            </a:extLst>
                          </a:blip>
                          <a:srcRect l="97412" t="-470" b="97043"/>
                          <a:stretch>
                            <a:fillRect/>
                          </a:stretch>
                        </pic:blipFill>
                        <pic:spPr bwMode="auto">
                          <a:xfrm>
                            <a:off x="0" y="0"/>
                            <a:ext cx="255905" cy="270510"/>
                          </a:xfrm>
                          <a:prstGeom prst="rect">
                            <a:avLst/>
                          </a:prstGeom>
                          <a:noFill/>
                          <a:ln>
                            <a:noFill/>
                          </a:ln>
                        </pic:spPr>
                      </pic:pic>
                    </a:graphicData>
                  </a:graphic>
                </wp:inline>
              </w:drawing>
            </w:r>
            <w:r>
              <w:t xml:space="preserve"> button in the top right-hand corner.</w:t>
            </w:r>
          </w:p>
        </w:tc>
      </w:tr>
      <w:bookmarkEnd w:id="1668"/>
    </w:tbl>
    <w:p w14:paraId="64C1E209" w14:textId="77777777" w:rsidR="00561690" w:rsidRDefault="00561690" w:rsidP="00561690">
      <w:pPr>
        <w:pStyle w:val="BlockLine"/>
      </w:pPr>
    </w:p>
    <w:p w14:paraId="7D095BCB" w14:textId="77777777" w:rsidR="00561690" w:rsidRPr="00D90F7D" w:rsidRDefault="00561690" w:rsidP="007E4834">
      <w:pPr>
        <w:pStyle w:val="Heading2"/>
        <w:jc w:val="center"/>
      </w:pPr>
      <w:bookmarkStart w:id="1670" w:name="_Hlk177554337"/>
      <w:r w:rsidRPr="00D90F7D">
        <w:br w:type="page"/>
      </w:r>
      <w:bookmarkStart w:id="1671" w:name="_Toc44299386"/>
      <w:bookmarkStart w:id="1672" w:name="_Toc172537368"/>
      <w:bookmarkStart w:id="1673" w:name="_Toc177550957"/>
      <w:r w:rsidRPr="00D90F7D">
        <w:lastRenderedPageBreak/>
        <w:t>View and Manage the DOR</w:t>
      </w:r>
      <w:bookmarkEnd w:id="1671"/>
      <w:bookmarkEnd w:id="1672"/>
      <w:bookmarkEnd w:id="1673"/>
    </w:p>
    <w:p w14:paraId="6B13637E" w14:textId="77777777" w:rsidR="00561690" w:rsidRPr="00D90F7D" w:rsidRDefault="00561690" w:rsidP="007E4834">
      <w:pPr>
        <w:pStyle w:val="Heading3"/>
      </w:pPr>
      <w:bookmarkStart w:id="1674" w:name="_Toc44299387"/>
      <w:bookmarkStart w:id="1675" w:name="_Toc172537369"/>
      <w:bookmarkStart w:id="1676" w:name="_Toc177550958"/>
      <w:bookmarkStart w:id="1677" w:name="_Hlk177554338"/>
      <w:bookmarkEnd w:id="1670"/>
      <w:r w:rsidRPr="00D90F7D">
        <w:t>View CPRS</w:t>
      </w:r>
      <w:bookmarkEnd w:id="1674"/>
      <w:bookmarkEnd w:id="1675"/>
      <w:bookmarkEnd w:id="1676"/>
    </w:p>
    <w:bookmarkEnd w:id="1677"/>
    <w:p w14:paraId="61DCD694" w14:textId="5318BBF9"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5BCB2C09" w14:textId="77777777">
        <w:trPr>
          <w:cantSplit/>
        </w:trPr>
        <w:tc>
          <w:tcPr>
            <w:tcW w:w="1728" w:type="dxa"/>
          </w:tcPr>
          <w:p w14:paraId="7020C4B4" w14:textId="77777777" w:rsidR="00561690" w:rsidRDefault="00561690" w:rsidP="00561690">
            <w:pPr>
              <w:pStyle w:val="BlockLabel"/>
            </w:pPr>
            <w:bookmarkStart w:id="1678" w:name="_Hlk177547991"/>
            <w:r>
              <w:t>Function description</w:t>
            </w:r>
          </w:p>
        </w:tc>
        <w:tc>
          <w:tcPr>
            <w:tcW w:w="7740" w:type="dxa"/>
          </w:tcPr>
          <w:p w14:paraId="34271E89" w14:textId="289BD67F" w:rsidR="00561690" w:rsidRDefault="00561690" w:rsidP="00561690">
            <w:pPr>
              <w:pStyle w:val="BlockText"/>
            </w:pPr>
            <w:r>
              <w:t xml:space="preserve">The </w:t>
            </w:r>
            <w:r>
              <w:rPr>
                <w:b/>
                <w:bCs/>
              </w:rPr>
              <w:t>View CPRS</w:t>
            </w:r>
            <w:r>
              <w:t xml:space="preserve"> button from the </w:t>
            </w:r>
            <w:r>
              <w:rPr>
                <w:b/>
                <w:bCs/>
              </w:rPr>
              <w:t>DOR</w:t>
            </w:r>
            <w:r>
              <w:t xml:space="preserve"> window allows you to view all the consult data on the </w:t>
            </w:r>
            <w:r>
              <w:rPr>
                <w:b/>
                <w:bCs/>
              </w:rPr>
              <w:t>View CPRS</w:t>
            </w:r>
            <w:r>
              <w:t xml:space="preserve"> window as shown below.</w:t>
            </w:r>
            <w:r w:rsidR="00FD2460">
              <w:t xml:space="preserve"> </w:t>
            </w:r>
            <w:r>
              <w:t xml:space="preserve">This is the same data as in the electronic Consult - </w:t>
            </w:r>
            <w:r>
              <w:rPr>
                <w:b/>
                <w:bCs/>
              </w:rPr>
              <w:t>Suspense (SU) Menu</w:t>
            </w:r>
            <w:r>
              <w:t xml:space="preserve"> feature where you can enter CD for the CPRS Display.</w:t>
            </w:r>
            <w:r w:rsidR="00FD2460">
              <w:t xml:space="preserve"> </w:t>
            </w:r>
          </w:p>
        </w:tc>
      </w:tr>
      <w:bookmarkEnd w:id="1678"/>
    </w:tbl>
    <w:p w14:paraId="1C652CF0"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3563F145" w14:textId="77777777">
        <w:trPr>
          <w:cantSplit/>
        </w:trPr>
        <w:tc>
          <w:tcPr>
            <w:tcW w:w="1728" w:type="dxa"/>
          </w:tcPr>
          <w:p w14:paraId="7079BA97" w14:textId="77777777" w:rsidR="00561690" w:rsidRDefault="00561690" w:rsidP="00561690">
            <w:pPr>
              <w:pStyle w:val="BlockLabel"/>
            </w:pPr>
            <w:bookmarkStart w:id="1679" w:name="_Hlk177547992"/>
            <w:r>
              <w:t>View CPRS window</w:t>
            </w:r>
          </w:p>
        </w:tc>
        <w:tc>
          <w:tcPr>
            <w:tcW w:w="7740" w:type="dxa"/>
          </w:tcPr>
          <w:p w14:paraId="08F83708" w14:textId="2C02BF2E" w:rsidR="00561690" w:rsidRDefault="0048066A" w:rsidP="00561690">
            <w:pPr>
              <w:pStyle w:val="BlockText"/>
            </w:pPr>
            <w:r>
              <w:rPr>
                <w:noProof/>
              </w:rPr>
              <w:drawing>
                <wp:inline distT="0" distB="0" distL="0" distR="0" wp14:anchorId="60C0DBA0" wp14:editId="4B0F55B4">
                  <wp:extent cx="4769485" cy="3599180"/>
                  <wp:effectExtent l="0" t="0" r="0" b="0"/>
                  <wp:docPr id="114" name="Picture 114" descr="Screenshot of View CPR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Screenshot of View CPRS window"/>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769485" cy="3599180"/>
                          </a:xfrm>
                          <a:prstGeom prst="rect">
                            <a:avLst/>
                          </a:prstGeom>
                          <a:noFill/>
                          <a:ln>
                            <a:noFill/>
                          </a:ln>
                        </pic:spPr>
                      </pic:pic>
                    </a:graphicData>
                  </a:graphic>
                </wp:inline>
              </w:drawing>
            </w:r>
          </w:p>
        </w:tc>
      </w:tr>
      <w:bookmarkEnd w:id="1679"/>
    </w:tbl>
    <w:p w14:paraId="562BA2DB"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710017EE" w14:textId="77777777">
        <w:trPr>
          <w:cantSplit/>
        </w:trPr>
        <w:tc>
          <w:tcPr>
            <w:tcW w:w="1728" w:type="dxa"/>
          </w:tcPr>
          <w:p w14:paraId="63138DA3" w14:textId="77777777" w:rsidR="00561690" w:rsidRDefault="00561690" w:rsidP="00561690">
            <w:pPr>
              <w:pStyle w:val="BlockLabel"/>
            </w:pPr>
            <w:bookmarkStart w:id="1680" w:name="_Hlk177547993"/>
            <w:r>
              <w:t>Close button</w:t>
            </w:r>
          </w:p>
        </w:tc>
        <w:tc>
          <w:tcPr>
            <w:tcW w:w="7740" w:type="dxa"/>
          </w:tcPr>
          <w:p w14:paraId="002D9D81" w14:textId="73645BAE" w:rsidR="00561690" w:rsidRDefault="00561690" w:rsidP="00561690">
            <w:pPr>
              <w:pStyle w:val="BlockText"/>
            </w:pPr>
            <w:bookmarkStart w:id="1681" w:name="_Hlk177554339"/>
            <w:r>
              <w:t xml:space="preserve">To exit, click the </w:t>
            </w:r>
            <w:r>
              <w:rPr>
                <w:b/>
                <w:bCs/>
              </w:rPr>
              <w:t>Close</w:t>
            </w:r>
            <w:r>
              <w:t xml:space="preserve"> button or the </w:t>
            </w:r>
            <w:bookmarkEnd w:id="1681"/>
            <w:r w:rsidR="0048066A">
              <w:rPr>
                <w:noProof/>
              </w:rPr>
              <w:drawing>
                <wp:inline distT="0" distB="0" distL="0" distR="0" wp14:anchorId="61B6752B" wp14:editId="50628FB8">
                  <wp:extent cx="255905" cy="270510"/>
                  <wp:effectExtent l="0" t="0" r="0" b="0"/>
                  <wp:docPr id="115" name="Picture 115" descr="Close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Close button icon"/>
                          <pic:cNvPicPr>
                            <a:picLocks noChangeAspect="1" noChangeArrowheads="1"/>
                          </pic:cNvPicPr>
                        </pic:nvPicPr>
                        <pic:blipFill>
                          <a:blip r:embed="rId31">
                            <a:extLst>
                              <a:ext uri="{28A0092B-C50C-407E-A947-70E740481C1C}">
                                <a14:useLocalDpi xmlns:a14="http://schemas.microsoft.com/office/drawing/2010/main" val="0"/>
                              </a:ext>
                            </a:extLst>
                          </a:blip>
                          <a:srcRect l="97412" t="-470" b="97043"/>
                          <a:stretch>
                            <a:fillRect/>
                          </a:stretch>
                        </pic:blipFill>
                        <pic:spPr bwMode="auto">
                          <a:xfrm>
                            <a:off x="0" y="0"/>
                            <a:ext cx="255905" cy="270510"/>
                          </a:xfrm>
                          <a:prstGeom prst="rect">
                            <a:avLst/>
                          </a:prstGeom>
                          <a:noFill/>
                          <a:ln>
                            <a:noFill/>
                          </a:ln>
                        </pic:spPr>
                      </pic:pic>
                    </a:graphicData>
                  </a:graphic>
                </wp:inline>
              </w:drawing>
            </w:r>
            <w:r>
              <w:t xml:space="preserve"> button in the top right-hand corner.</w:t>
            </w:r>
          </w:p>
        </w:tc>
      </w:tr>
      <w:bookmarkEnd w:id="1680"/>
    </w:tbl>
    <w:p w14:paraId="2BA2FCE6" w14:textId="76F01EFD" w:rsidR="00561690" w:rsidRDefault="00561690" w:rsidP="00561690">
      <w:pPr>
        <w:pStyle w:val="BlockLine"/>
      </w:pPr>
    </w:p>
    <w:p w14:paraId="26CCD9F3" w14:textId="77777777" w:rsidR="00561690" w:rsidRPr="00D90F7D" w:rsidRDefault="00561690" w:rsidP="00C650ED">
      <w:pPr>
        <w:pStyle w:val="MapTitle"/>
      </w:pPr>
      <w:bookmarkStart w:id="1682" w:name="_Hlk177554340"/>
      <w:r w:rsidRPr="00D90F7D">
        <w:br w:type="page"/>
      </w:r>
      <w:bookmarkStart w:id="1683" w:name="_Toc44299388"/>
      <w:bookmarkStart w:id="1684" w:name="_Toc172537370"/>
      <w:r w:rsidRPr="00D90F7D">
        <w:lastRenderedPageBreak/>
        <w:t>View Request</w:t>
      </w:r>
      <w:bookmarkEnd w:id="1683"/>
      <w:bookmarkEnd w:id="1684"/>
    </w:p>
    <w:bookmarkEnd w:id="1682"/>
    <w:p w14:paraId="1BD20351" w14:textId="74E1C073"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4D753001" w14:textId="77777777">
        <w:trPr>
          <w:cantSplit/>
        </w:trPr>
        <w:tc>
          <w:tcPr>
            <w:tcW w:w="1728" w:type="dxa"/>
          </w:tcPr>
          <w:p w14:paraId="62D5EB34" w14:textId="77777777" w:rsidR="00561690" w:rsidRDefault="00561690" w:rsidP="00561690">
            <w:pPr>
              <w:pStyle w:val="BlockLabel"/>
            </w:pPr>
            <w:bookmarkStart w:id="1685" w:name="_Hlk177547994"/>
            <w:r>
              <w:t>Function description</w:t>
            </w:r>
          </w:p>
        </w:tc>
        <w:tc>
          <w:tcPr>
            <w:tcW w:w="7740" w:type="dxa"/>
          </w:tcPr>
          <w:p w14:paraId="43AD0D3F" w14:textId="46449C82" w:rsidR="00561690" w:rsidRDefault="00561690" w:rsidP="00561690">
            <w:pPr>
              <w:pStyle w:val="BlockText"/>
            </w:pPr>
            <w:bookmarkStart w:id="1686" w:name="_Hlk177554341"/>
            <w:r>
              <w:t xml:space="preserve">When you click the </w:t>
            </w:r>
            <w:r>
              <w:rPr>
                <w:b/>
                <w:bCs/>
              </w:rPr>
              <w:t>View Request</w:t>
            </w:r>
            <w:r>
              <w:t xml:space="preserve"> button on the </w:t>
            </w:r>
            <w:r>
              <w:rPr>
                <w:b/>
                <w:bCs/>
              </w:rPr>
              <w:t>DOR</w:t>
            </w:r>
            <w:r>
              <w:t xml:space="preserve"> window, the </w:t>
            </w:r>
            <w:r>
              <w:rPr>
                <w:b/>
                <w:bCs/>
              </w:rPr>
              <w:t>View Request</w:t>
            </w:r>
            <w:r>
              <w:t xml:space="preserve"> window displays as shown below.</w:t>
            </w:r>
            <w:r w:rsidR="00FD2460">
              <w:t xml:space="preserve"> </w:t>
            </w:r>
            <w:r>
              <w:t>This provides the display of the manual suspense entry for the patient.</w:t>
            </w:r>
          </w:p>
          <w:bookmarkEnd w:id="1686"/>
          <w:p w14:paraId="60E1FE2E" w14:textId="77777777" w:rsidR="00561690" w:rsidRDefault="00561690" w:rsidP="00561690">
            <w:pPr>
              <w:pStyle w:val="BlockText"/>
            </w:pPr>
          </w:p>
          <w:p w14:paraId="58E111D0" w14:textId="77C1CE81" w:rsidR="00561690" w:rsidRDefault="00561690" w:rsidP="00561690">
            <w:pPr>
              <w:pStyle w:val="BlockText"/>
            </w:pPr>
            <w:r>
              <w:rPr>
                <w:b/>
                <w:bCs/>
              </w:rPr>
              <w:t>Note:</w:t>
            </w:r>
            <w:r w:rsidR="00FD2460">
              <w:t xml:space="preserve"> </w:t>
            </w:r>
            <w:r>
              <w:t xml:space="preserve">You can also double click on a record in the </w:t>
            </w:r>
            <w:r>
              <w:rPr>
                <w:b/>
                <w:bCs/>
              </w:rPr>
              <w:t>DOR</w:t>
            </w:r>
            <w:r>
              <w:t xml:space="preserve"> window grid to display this </w:t>
            </w:r>
            <w:r>
              <w:rPr>
                <w:b/>
                <w:bCs/>
              </w:rPr>
              <w:t>View Request</w:t>
            </w:r>
            <w:r>
              <w:t xml:space="preserve"> window.</w:t>
            </w:r>
          </w:p>
        </w:tc>
      </w:tr>
      <w:bookmarkEnd w:id="1685"/>
    </w:tbl>
    <w:p w14:paraId="23BF6F3B"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588EF9FB" w14:textId="77777777">
        <w:trPr>
          <w:cantSplit/>
        </w:trPr>
        <w:tc>
          <w:tcPr>
            <w:tcW w:w="1728" w:type="dxa"/>
          </w:tcPr>
          <w:p w14:paraId="021AEE3F" w14:textId="77777777" w:rsidR="00561690" w:rsidRDefault="00561690" w:rsidP="00561690">
            <w:pPr>
              <w:pStyle w:val="BlockLabel"/>
            </w:pPr>
            <w:bookmarkStart w:id="1687" w:name="_Hlk177547995"/>
            <w:r>
              <w:t>View Request window</w:t>
            </w:r>
          </w:p>
        </w:tc>
        <w:tc>
          <w:tcPr>
            <w:tcW w:w="7740" w:type="dxa"/>
          </w:tcPr>
          <w:p w14:paraId="5E32A91F" w14:textId="23F9EC7F" w:rsidR="00561690" w:rsidRDefault="0048066A" w:rsidP="00561690">
            <w:pPr>
              <w:pStyle w:val="BlockText"/>
            </w:pPr>
            <w:r>
              <w:rPr>
                <w:noProof/>
              </w:rPr>
              <w:drawing>
                <wp:inline distT="0" distB="0" distL="0" distR="0" wp14:anchorId="2FB9EFFA" wp14:editId="6FDF0E04">
                  <wp:extent cx="4777105" cy="4045585"/>
                  <wp:effectExtent l="0" t="0" r="0" b="0"/>
                  <wp:docPr id="116" name="Picture 116" descr="Screenshot of VIew Reque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Screenshot of VIew Request window"/>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77105" cy="4045585"/>
                          </a:xfrm>
                          <a:prstGeom prst="rect">
                            <a:avLst/>
                          </a:prstGeom>
                          <a:noFill/>
                          <a:ln>
                            <a:noFill/>
                          </a:ln>
                        </pic:spPr>
                      </pic:pic>
                    </a:graphicData>
                  </a:graphic>
                </wp:inline>
              </w:drawing>
            </w:r>
          </w:p>
        </w:tc>
      </w:tr>
      <w:bookmarkEnd w:id="1687"/>
    </w:tbl>
    <w:p w14:paraId="0018FC5C" w14:textId="13A0F564"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6EFCE18E" w14:textId="77777777">
        <w:trPr>
          <w:cantSplit/>
        </w:trPr>
        <w:tc>
          <w:tcPr>
            <w:tcW w:w="1728" w:type="dxa"/>
          </w:tcPr>
          <w:p w14:paraId="599617A8" w14:textId="77777777" w:rsidR="00561690" w:rsidRDefault="00561690" w:rsidP="00561690">
            <w:pPr>
              <w:pStyle w:val="BlockLabel"/>
            </w:pPr>
            <w:bookmarkStart w:id="1688" w:name="_Hlk177547996"/>
            <w:r>
              <w:t>Close button</w:t>
            </w:r>
          </w:p>
        </w:tc>
        <w:tc>
          <w:tcPr>
            <w:tcW w:w="7740" w:type="dxa"/>
          </w:tcPr>
          <w:p w14:paraId="6E1677C0" w14:textId="11892183" w:rsidR="00561690" w:rsidRDefault="00561690" w:rsidP="00561690">
            <w:pPr>
              <w:pStyle w:val="BlockText"/>
            </w:pPr>
            <w:bookmarkStart w:id="1689" w:name="_Hlk177554342"/>
            <w:r>
              <w:t xml:space="preserve">To exit, click the </w:t>
            </w:r>
            <w:r>
              <w:rPr>
                <w:b/>
                <w:bCs/>
              </w:rPr>
              <w:t>Close</w:t>
            </w:r>
            <w:r>
              <w:t xml:space="preserve"> button or the </w:t>
            </w:r>
            <w:bookmarkEnd w:id="1689"/>
            <w:r w:rsidR="0048066A">
              <w:rPr>
                <w:noProof/>
              </w:rPr>
              <w:drawing>
                <wp:inline distT="0" distB="0" distL="0" distR="0" wp14:anchorId="0B381F3E" wp14:editId="08BAF4C0">
                  <wp:extent cx="255905" cy="270510"/>
                  <wp:effectExtent l="0" t="0" r="0" b="0"/>
                  <wp:docPr id="117" name="Picture 117" descr="Close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Close button icon"/>
                          <pic:cNvPicPr>
                            <a:picLocks noChangeAspect="1" noChangeArrowheads="1"/>
                          </pic:cNvPicPr>
                        </pic:nvPicPr>
                        <pic:blipFill>
                          <a:blip r:embed="rId31">
                            <a:extLst>
                              <a:ext uri="{28A0092B-C50C-407E-A947-70E740481C1C}">
                                <a14:useLocalDpi xmlns:a14="http://schemas.microsoft.com/office/drawing/2010/main" val="0"/>
                              </a:ext>
                            </a:extLst>
                          </a:blip>
                          <a:srcRect l="97412" t="-470" b="97043"/>
                          <a:stretch>
                            <a:fillRect/>
                          </a:stretch>
                        </pic:blipFill>
                        <pic:spPr bwMode="auto">
                          <a:xfrm>
                            <a:off x="0" y="0"/>
                            <a:ext cx="255905" cy="270510"/>
                          </a:xfrm>
                          <a:prstGeom prst="rect">
                            <a:avLst/>
                          </a:prstGeom>
                          <a:noFill/>
                          <a:ln>
                            <a:noFill/>
                          </a:ln>
                        </pic:spPr>
                      </pic:pic>
                    </a:graphicData>
                  </a:graphic>
                </wp:inline>
              </w:drawing>
            </w:r>
            <w:r>
              <w:t xml:space="preserve"> button in the top right-hand corner.</w:t>
            </w:r>
          </w:p>
        </w:tc>
      </w:tr>
      <w:bookmarkEnd w:id="1688"/>
    </w:tbl>
    <w:p w14:paraId="7665F87F" w14:textId="77777777" w:rsidR="00561690" w:rsidRDefault="00561690" w:rsidP="00561690">
      <w:pPr>
        <w:pStyle w:val="BlockLine"/>
      </w:pPr>
    </w:p>
    <w:p w14:paraId="40FB2057" w14:textId="77777777" w:rsidR="00550398" w:rsidRPr="00D90F7D" w:rsidRDefault="00561690" w:rsidP="007E4834">
      <w:pPr>
        <w:pStyle w:val="Heading3"/>
      </w:pPr>
      <w:bookmarkStart w:id="1690" w:name="_Hlk177554343"/>
      <w:r w:rsidRPr="00D90F7D">
        <w:br w:type="page"/>
      </w:r>
      <w:bookmarkStart w:id="1691" w:name="_Toc172537371"/>
      <w:bookmarkStart w:id="1692" w:name="_Toc177550959"/>
      <w:r w:rsidR="00550398" w:rsidRPr="00D90F7D">
        <w:lastRenderedPageBreak/>
        <w:t>Save as an Excel File</w:t>
      </w:r>
      <w:bookmarkEnd w:id="1691"/>
      <w:bookmarkEnd w:id="1692"/>
    </w:p>
    <w:bookmarkEnd w:id="1690"/>
    <w:p w14:paraId="7D147B59" w14:textId="7DCB496E" w:rsidR="00550398" w:rsidRDefault="00550398" w:rsidP="00550398">
      <w:pPr>
        <w:pStyle w:val="BlockLine"/>
      </w:pPr>
    </w:p>
    <w:tbl>
      <w:tblPr>
        <w:tblW w:w="9468" w:type="dxa"/>
        <w:tblLayout w:type="fixed"/>
        <w:tblLook w:val="0000" w:firstRow="0" w:lastRow="0" w:firstColumn="0" w:lastColumn="0" w:noHBand="0" w:noVBand="0"/>
      </w:tblPr>
      <w:tblGrid>
        <w:gridCol w:w="1728"/>
        <w:gridCol w:w="7740"/>
      </w:tblGrid>
      <w:tr w:rsidR="00550398" w14:paraId="35DF15EF" w14:textId="77777777" w:rsidTr="00550398">
        <w:trPr>
          <w:cantSplit/>
        </w:trPr>
        <w:tc>
          <w:tcPr>
            <w:tcW w:w="1728" w:type="dxa"/>
          </w:tcPr>
          <w:p w14:paraId="15CD0C0E" w14:textId="77777777" w:rsidR="00550398" w:rsidRDefault="00550398" w:rsidP="00550398">
            <w:pPr>
              <w:pStyle w:val="BlockLabel"/>
            </w:pPr>
            <w:bookmarkStart w:id="1693" w:name="_Hlk177547998"/>
            <w:r>
              <w:t>Excel Button</w:t>
            </w:r>
          </w:p>
        </w:tc>
        <w:tc>
          <w:tcPr>
            <w:tcW w:w="7740" w:type="dxa"/>
          </w:tcPr>
          <w:p w14:paraId="76543F56" w14:textId="0CBEEA31" w:rsidR="00550398" w:rsidRDefault="00550398" w:rsidP="00550398">
            <w:pPr>
              <w:pStyle w:val="BlockText"/>
            </w:pPr>
            <w:bookmarkStart w:id="1694" w:name="_Hlk177554344"/>
            <w:r>
              <w:t xml:space="preserve">Click the </w:t>
            </w:r>
            <w:r>
              <w:rPr>
                <w:b/>
                <w:bCs/>
                <w:u w:val="single"/>
              </w:rPr>
              <w:t>E</w:t>
            </w:r>
            <w:r>
              <w:rPr>
                <w:b/>
                <w:bCs/>
              </w:rPr>
              <w:t>xcel</w:t>
            </w:r>
            <w:r>
              <w:t xml:space="preserve"> button on the </w:t>
            </w:r>
            <w:r>
              <w:rPr>
                <w:b/>
              </w:rPr>
              <w:t>Delayed Order Report</w:t>
            </w:r>
            <w:r>
              <w:t xml:space="preserve"> window to launch Excel and</w:t>
            </w:r>
            <w:r w:rsidR="00CC7AF1">
              <w:t xml:space="preserve"> </w:t>
            </w:r>
            <w:r>
              <w:t>display the current data.</w:t>
            </w:r>
            <w:r w:rsidR="00FD2460">
              <w:t xml:space="preserve"> </w:t>
            </w:r>
            <w:r>
              <w:t xml:space="preserve">(You can also click the </w:t>
            </w:r>
            <w:r>
              <w:rPr>
                <w:b/>
                <w:bCs/>
              </w:rPr>
              <w:t>File</w:t>
            </w:r>
            <w:r>
              <w:t xml:space="preserve"> menu</w:t>
            </w:r>
            <w:r w:rsidR="00E328BE">
              <w:t>, click</w:t>
            </w:r>
            <w:r>
              <w:t xml:space="preserve"> </w:t>
            </w:r>
            <w:r>
              <w:rPr>
                <w:b/>
                <w:bCs/>
              </w:rPr>
              <w:t>Excel</w:t>
            </w:r>
            <w:r w:rsidR="00E328BE">
              <w:rPr>
                <w:b/>
                <w:bCs/>
              </w:rPr>
              <w:t xml:space="preserve">, </w:t>
            </w:r>
            <w:r w:rsidR="00E328BE" w:rsidRPr="00E328BE">
              <w:rPr>
                <w:bCs/>
              </w:rPr>
              <w:t>then select the</w:t>
            </w:r>
            <w:r w:rsidR="00E328BE">
              <w:rPr>
                <w:b/>
                <w:bCs/>
              </w:rPr>
              <w:t xml:space="preserve"> Send - Request Grid </w:t>
            </w:r>
            <w:r>
              <w:t>option.)</w:t>
            </w:r>
          </w:p>
          <w:bookmarkEnd w:id="1694"/>
          <w:p w14:paraId="190EC6AC" w14:textId="77777777" w:rsidR="00550398" w:rsidRDefault="00550398" w:rsidP="00550398">
            <w:pPr>
              <w:pStyle w:val="BlockText"/>
            </w:pPr>
          </w:p>
          <w:p w14:paraId="66E874D9" w14:textId="74531DDA" w:rsidR="00550398" w:rsidRDefault="00550398" w:rsidP="00550398">
            <w:pPr>
              <w:pStyle w:val="BlockText"/>
            </w:pPr>
            <w:bookmarkStart w:id="1695" w:name="_Hlk177554345"/>
            <w:r>
              <w:rPr>
                <w:b/>
                <w:bCs/>
                <w:u w:val="single"/>
              </w:rPr>
              <w:t>Shortcut</w:t>
            </w:r>
            <w:r>
              <w:rPr>
                <w:b/>
                <w:bCs/>
              </w:rPr>
              <w:t>:</w:t>
            </w:r>
            <w:r w:rsidR="00FD2460">
              <w:t xml:space="preserve"> </w:t>
            </w:r>
            <w:r>
              <w:t xml:space="preserve">Press the </w:t>
            </w:r>
            <w:r w:rsidR="00E328BE">
              <w:rPr>
                <w:b/>
                <w:bCs/>
              </w:rPr>
              <w:t>&lt;Alt</w:t>
            </w:r>
            <w:r>
              <w:rPr>
                <w:b/>
                <w:bCs/>
              </w:rPr>
              <w:t>&gt;</w:t>
            </w:r>
            <w:r>
              <w:t xml:space="preserve"> key + </w:t>
            </w:r>
            <w:r>
              <w:rPr>
                <w:b/>
                <w:bCs/>
              </w:rPr>
              <w:t>&lt;X&gt;</w:t>
            </w:r>
            <w:r>
              <w:t xml:space="preserve"> key to launch MS Excel.</w:t>
            </w:r>
          </w:p>
          <w:bookmarkEnd w:id="1695"/>
          <w:p w14:paraId="7ED783CB" w14:textId="77777777" w:rsidR="00550398" w:rsidRDefault="00550398" w:rsidP="00550398">
            <w:pPr>
              <w:pStyle w:val="BlockText"/>
            </w:pPr>
          </w:p>
          <w:p w14:paraId="2CE7F038" w14:textId="156FAE03" w:rsidR="00550398" w:rsidRPr="00415B56" w:rsidRDefault="00550398" w:rsidP="00550398">
            <w:pPr>
              <w:pStyle w:val="BlockText"/>
            </w:pPr>
            <w:bookmarkStart w:id="1696" w:name="_Hlk177554346"/>
            <w:r w:rsidRPr="00415B56">
              <w:rPr>
                <w:b/>
              </w:rPr>
              <w:t>Note:</w:t>
            </w:r>
            <w:r>
              <w:t xml:space="preserve"> </w:t>
            </w:r>
            <w:r w:rsidRPr="00415B56">
              <w:t xml:space="preserve">This feature creates a temporary Excel </w:t>
            </w:r>
            <w:r w:rsidRPr="00415B56">
              <w:rPr>
                <w:bCs/>
              </w:rPr>
              <w:t>.CSV</w:t>
            </w:r>
            <w:r w:rsidRPr="00415B56">
              <w:t xml:space="preserve"> file in the folder selected. </w:t>
            </w:r>
            <w:r>
              <w:t xml:space="preserve">The default folder is </w:t>
            </w:r>
            <w:r w:rsidRPr="00415B56">
              <w:t>C:\NPPDDownload</w:t>
            </w:r>
            <w:r>
              <w:t xml:space="preserve"> (which is </w:t>
            </w:r>
            <w:r w:rsidRPr="00415B56">
              <w:t>automatically created</w:t>
            </w:r>
            <w:r>
              <w:t>)</w:t>
            </w:r>
            <w:r w:rsidRPr="00415B56">
              <w:t>.</w:t>
            </w:r>
            <w:r w:rsidR="00FD2460">
              <w:t xml:space="preserve"> </w:t>
            </w:r>
            <w:r w:rsidRPr="00415B56">
              <w:t xml:space="preserve">The file name is based on </w:t>
            </w:r>
            <w:r w:rsidR="00E328BE">
              <w:t xml:space="preserve">the number of selected sites and </w:t>
            </w:r>
            <w:r w:rsidRPr="00415B56">
              <w:t xml:space="preserve">the </w:t>
            </w:r>
            <w:r w:rsidR="00E328BE">
              <w:t xml:space="preserve">SSN </w:t>
            </w:r>
            <w:r w:rsidRPr="00415B56">
              <w:t>range.</w:t>
            </w:r>
          </w:p>
          <w:bookmarkEnd w:id="1696"/>
          <w:p w14:paraId="58F7565B" w14:textId="77777777" w:rsidR="00550398" w:rsidRDefault="00550398" w:rsidP="00550398">
            <w:pPr>
              <w:pStyle w:val="BlockText"/>
            </w:pPr>
          </w:p>
          <w:p w14:paraId="23B8BBE0" w14:textId="610C5A10" w:rsidR="00550398" w:rsidRDefault="00550398" w:rsidP="00550398">
            <w:pPr>
              <w:pStyle w:val="BlockText"/>
            </w:pPr>
            <w:bookmarkStart w:id="1697" w:name="_Hlk177554347"/>
            <w:r>
              <w:rPr>
                <w:b/>
                <w:bCs/>
                <w:u w:val="single"/>
              </w:rPr>
              <w:t>Example</w:t>
            </w:r>
            <w:r w:rsidR="00B8193A">
              <w:rPr>
                <w:b/>
                <w:bCs/>
                <w:u w:val="single"/>
              </w:rPr>
              <w:t>s</w:t>
            </w:r>
            <w:r>
              <w:rPr>
                <w:b/>
                <w:bCs/>
              </w:rPr>
              <w:t>:</w:t>
            </w:r>
            <w:r w:rsidR="00FD2460">
              <w:t xml:space="preserve"> </w:t>
            </w:r>
            <w:r w:rsidR="00E328BE">
              <w:t>DOR_1_00_33</w:t>
            </w:r>
            <w:r>
              <w:t>.csv</w:t>
            </w:r>
            <w:r w:rsidR="00FD2460">
              <w:t xml:space="preserve"> </w:t>
            </w:r>
            <w:r w:rsidR="00E328BE">
              <w:t>means 1 site was selected for SSN range 00-33.</w:t>
            </w:r>
          </w:p>
          <w:p w14:paraId="010C398D" w14:textId="70524525" w:rsidR="00E328BE" w:rsidRDefault="00FD2460" w:rsidP="00550398">
            <w:pPr>
              <w:pStyle w:val="BlockText"/>
            </w:pPr>
            <w:bookmarkStart w:id="1698" w:name="_Hlk177554348"/>
            <w:bookmarkEnd w:id="1697"/>
            <w:r>
              <w:t xml:space="preserve">        </w:t>
            </w:r>
            <w:r w:rsidR="00E328BE">
              <w:t>DOR_ALL_34_99.csv means All Sites were selected for SSN range 34-99.</w:t>
            </w:r>
          </w:p>
          <w:bookmarkEnd w:id="1698"/>
          <w:p w14:paraId="4D087A0A" w14:textId="77777777" w:rsidR="00550398" w:rsidRDefault="00550398" w:rsidP="00550398">
            <w:pPr>
              <w:pStyle w:val="BlockText"/>
            </w:pPr>
          </w:p>
          <w:p w14:paraId="593EA4BA" w14:textId="18584B59" w:rsidR="00550398" w:rsidRDefault="00550398" w:rsidP="00550398">
            <w:bookmarkStart w:id="1699" w:name="_Hlk177554349"/>
            <w:r w:rsidRPr="004C0830">
              <w:t>Prior to the display</w:t>
            </w:r>
            <w:r>
              <w:t>,</w:t>
            </w:r>
            <w:r w:rsidRPr="004C0830">
              <w:t xml:space="preserve"> you are notified that the information about to be exported may contain Patient Identifiable Information.</w:t>
            </w:r>
            <w:r w:rsidR="00FD2460">
              <w:t xml:space="preserve"> </w:t>
            </w:r>
          </w:p>
          <w:bookmarkEnd w:id="1699"/>
          <w:p w14:paraId="534269BB" w14:textId="77777777" w:rsidR="00550398" w:rsidRDefault="00550398" w:rsidP="00550398">
            <w:pPr>
              <w:pStyle w:val="BlockText"/>
            </w:pPr>
          </w:p>
        </w:tc>
      </w:tr>
      <w:bookmarkEnd w:id="1693"/>
    </w:tbl>
    <w:p w14:paraId="4A5933FC" w14:textId="77777777" w:rsidR="00550398" w:rsidRDefault="00550398" w:rsidP="00550398">
      <w:pPr>
        <w:pStyle w:val="BlockLine"/>
      </w:pPr>
    </w:p>
    <w:tbl>
      <w:tblPr>
        <w:tblW w:w="0" w:type="auto"/>
        <w:tblLayout w:type="fixed"/>
        <w:tblLook w:val="0000" w:firstRow="0" w:lastRow="0" w:firstColumn="0" w:lastColumn="0" w:noHBand="0" w:noVBand="0"/>
      </w:tblPr>
      <w:tblGrid>
        <w:gridCol w:w="1728"/>
        <w:gridCol w:w="7740"/>
      </w:tblGrid>
      <w:tr w:rsidR="00550398" w14:paraId="4FF385D8" w14:textId="77777777" w:rsidTr="00550398">
        <w:trPr>
          <w:cantSplit/>
        </w:trPr>
        <w:tc>
          <w:tcPr>
            <w:tcW w:w="1728" w:type="dxa"/>
          </w:tcPr>
          <w:p w14:paraId="5B2C334C" w14:textId="77777777" w:rsidR="00550398" w:rsidRDefault="00550398" w:rsidP="00550398">
            <w:pPr>
              <w:pStyle w:val="BlockLabel"/>
            </w:pPr>
            <w:bookmarkStart w:id="1700" w:name="_Hlk177547999"/>
            <w:r>
              <w:t>Steps</w:t>
            </w:r>
          </w:p>
        </w:tc>
        <w:tc>
          <w:tcPr>
            <w:tcW w:w="7740" w:type="dxa"/>
          </w:tcPr>
          <w:p w14:paraId="49B8C1E7" w14:textId="77777777" w:rsidR="00550398" w:rsidRDefault="00550398" w:rsidP="00550398">
            <w:pPr>
              <w:pStyle w:val="BlockText"/>
            </w:pPr>
            <w:r>
              <w:t>To export data to Excel:</w:t>
            </w:r>
          </w:p>
        </w:tc>
      </w:tr>
      <w:bookmarkEnd w:id="1700"/>
    </w:tbl>
    <w:p w14:paraId="4C62A1E2" w14:textId="77777777" w:rsidR="00550398" w:rsidRDefault="00550398" w:rsidP="00550398">
      <w:pPr>
        <w:pStyle w:val="BlockLine"/>
      </w:pPr>
    </w:p>
    <w:tbl>
      <w:tblPr>
        <w:tblW w:w="0" w:type="auto"/>
        <w:tblInd w:w="1829" w:type="dxa"/>
        <w:tblLayout w:type="fixed"/>
        <w:tblLook w:val="0000" w:firstRow="0" w:lastRow="0" w:firstColumn="0" w:lastColumn="0" w:noHBand="0" w:noVBand="0"/>
      </w:tblPr>
      <w:tblGrid>
        <w:gridCol w:w="878"/>
        <w:gridCol w:w="6670"/>
      </w:tblGrid>
      <w:tr w:rsidR="00550398" w14:paraId="694364B9" w14:textId="77777777" w:rsidTr="00550398">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7EE942F3" w14:textId="77777777" w:rsidR="00550398" w:rsidRDefault="00550398" w:rsidP="00550398">
            <w:pPr>
              <w:pStyle w:val="TableHeaderText"/>
            </w:pPr>
            <w:bookmarkStart w:id="1701" w:name="_Hlk177554350"/>
            <w:bookmarkStart w:id="1702" w:name="_Hlk177548000"/>
            <w:r>
              <w:t>Step</w:t>
            </w:r>
          </w:p>
        </w:tc>
        <w:tc>
          <w:tcPr>
            <w:tcW w:w="6670" w:type="dxa"/>
            <w:tcBorders>
              <w:top w:val="single" w:sz="6" w:space="0" w:color="auto"/>
              <w:bottom w:val="single" w:sz="6" w:space="0" w:color="auto"/>
              <w:right w:val="single" w:sz="6" w:space="0" w:color="auto"/>
            </w:tcBorders>
            <w:shd w:val="clear" w:color="auto" w:fill="E6E6E6"/>
          </w:tcPr>
          <w:p w14:paraId="55BA5B0A" w14:textId="77777777" w:rsidR="00550398" w:rsidRDefault="00550398" w:rsidP="00550398">
            <w:pPr>
              <w:pStyle w:val="TableHeaderText"/>
            </w:pPr>
            <w:r>
              <w:t>Action</w:t>
            </w:r>
          </w:p>
        </w:tc>
      </w:tr>
      <w:tr w:rsidR="00550398" w14:paraId="68C177B3" w14:textId="77777777" w:rsidTr="00550398">
        <w:trPr>
          <w:cantSplit/>
        </w:trPr>
        <w:tc>
          <w:tcPr>
            <w:tcW w:w="878" w:type="dxa"/>
            <w:tcBorders>
              <w:top w:val="single" w:sz="6" w:space="0" w:color="auto"/>
              <w:left w:val="single" w:sz="6" w:space="0" w:color="auto"/>
              <w:bottom w:val="single" w:sz="6" w:space="0" w:color="auto"/>
              <w:right w:val="single" w:sz="6" w:space="0" w:color="auto"/>
            </w:tcBorders>
          </w:tcPr>
          <w:p w14:paraId="597C0218" w14:textId="77777777" w:rsidR="00550398" w:rsidRDefault="00550398" w:rsidP="00550398">
            <w:pPr>
              <w:pStyle w:val="TableText"/>
              <w:jc w:val="center"/>
            </w:pPr>
            <w:bookmarkStart w:id="1703" w:name="_Hlk177554351"/>
            <w:bookmarkEnd w:id="1701"/>
            <w:r>
              <w:t>1</w:t>
            </w:r>
          </w:p>
        </w:tc>
        <w:tc>
          <w:tcPr>
            <w:tcW w:w="6670" w:type="dxa"/>
            <w:tcBorders>
              <w:top w:val="single" w:sz="6" w:space="0" w:color="auto"/>
              <w:bottom w:val="single" w:sz="6" w:space="0" w:color="auto"/>
              <w:right w:val="single" w:sz="6" w:space="0" w:color="auto"/>
            </w:tcBorders>
          </w:tcPr>
          <w:p w14:paraId="05693A59" w14:textId="77777777" w:rsidR="00550398" w:rsidRDefault="00550398" w:rsidP="00550398">
            <w:pPr>
              <w:pStyle w:val="TableText"/>
            </w:pPr>
            <w:bookmarkStart w:id="1704" w:name="_Hlk177554352"/>
            <w:r>
              <w:t xml:space="preserve">Click the </w:t>
            </w:r>
            <w:r>
              <w:rPr>
                <w:b/>
                <w:bCs/>
                <w:u w:val="single"/>
              </w:rPr>
              <w:t>E</w:t>
            </w:r>
            <w:r>
              <w:rPr>
                <w:b/>
                <w:bCs/>
              </w:rPr>
              <w:t>xcel</w:t>
            </w:r>
            <w:r>
              <w:t xml:space="preserve"> button on the </w:t>
            </w:r>
            <w:r>
              <w:rPr>
                <w:b/>
              </w:rPr>
              <w:t>Delayed Order Report</w:t>
            </w:r>
            <w:r>
              <w:t xml:space="preserve"> window. </w:t>
            </w:r>
          </w:p>
          <w:bookmarkEnd w:id="1704"/>
          <w:p w14:paraId="30F023D4" w14:textId="77777777" w:rsidR="00550398" w:rsidRDefault="00550398" w:rsidP="00550398">
            <w:pPr>
              <w:pStyle w:val="TableText"/>
            </w:pPr>
          </w:p>
          <w:p w14:paraId="079B3809" w14:textId="1585FDE5" w:rsidR="00550398" w:rsidRDefault="00550398" w:rsidP="00550398">
            <w:pPr>
              <w:pStyle w:val="TableText"/>
            </w:pPr>
            <w:r>
              <w:rPr>
                <w:b/>
                <w:bCs/>
                <w:u w:val="single"/>
              </w:rPr>
              <w:t>Shortcut</w:t>
            </w:r>
            <w:r>
              <w:rPr>
                <w:b/>
                <w:bCs/>
              </w:rPr>
              <w:t>:</w:t>
            </w:r>
            <w:r w:rsidR="00FD2460">
              <w:t xml:space="preserve"> </w:t>
            </w:r>
            <w:r>
              <w:t xml:space="preserve">Press the </w:t>
            </w:r>
            <w:r>
              <w:rPr>
                <w:b/>
                <w:bCs/>
              </w:rPr>
              <w:t>&lt;Alt&gt;</w:t>
            </w:r>
            <w:r>
              <w:t xml:space="preserve"> key + </w:t>
            </w:r>
            <w:r>
              <w:rPr>
                <w:b/>
                <w:bCs/>
              </w:rPr>
              <w:t>&lt;X&gt;</w:t>
            </w:r>
            <w:r>
              <w:t xml:space="preserve"> key. </w:t>
            </w:r>
          </w:p>
        </w:tc>
      </w:tr>
      <w:tr w:rsidR="00550398" w14:paraId="3881AEA2" w14:textId="77777777" w:rsidTr="00550398">
        <w:trPr>
          <w:cantSplit/>
        </w:trPr>
        <w:tc>
          <w:tcPr>
            <w:tcW w:w="878" w:type="dxa"/>
            <w:tcBorders>
              <w:top w:val="single" w:sz="6" w:space="0" w:color="auto"/>
              <w:left w:val="single" w:sz="6" w:space="0" w:color="auto"/>
              <w:bottom w:val="single" w:sz="6" w:space="0" w:color="auto"/>
              <w:right w:val="single" w:sz="6" w:space="0" w:color="auto"/>
            </w:tcBorders>
          </w:tcPr>
          <w:p w14:paraId="611A0456" w14:textId="77777777" w:rsidR="00550398" w:rsidRDefault="00550398" w:rsidP="00550398">
            <w:pPr>
              <w:pStyle w:val="TableText"/>
              <w:jc w:val="center"/>
            </w:pPr>
            <w:bookmarkStart w:id="1705" w:name="_Hlk177554353"/>
            <w:bookmarkEnd w:id="1703"/>
            <w:r>
              <w:t>2</w:t>
            </w:r>
          </w:p>
        </w:tc>
        <w:tc>
          <w:tcPr>
            <w:tcW w:w="6670" w:type="dxa"/>
            <w:tcBorders>
              <w:top w:val="single" w:sz="6" w:space="0" w:color="auto"/>
              <w:bottom w:val="single" w:sz="6" w:space="0" w:color="auto"/>
              <w:right w:val="single" w:sz="6" w:space="0" w:color="auto"/>
            </w:tcBorders>
          </w:tcPr>
          <w:p w14:paraId="3E25502D" w14:textId="77777777" w:rsidR="00550398" w:rsidRDefault="00550398" w:rsidP="00550398">
            <w:pPr>
              <w:pStyle w:val="TableText"/>
            </w:pPr>
            <w:r>
              <w:t xml:space="preserve">Click the </w:t>
            </w:r>
            <w:r>
              <w:rPr>
                <w:b/>
                <w:bCs/>
                <w:u w:val="single"/>
              </w:rPr>
              <w:t>O</w:t>
            </w:r>
            <w:r>
              <w:rPr>
                <w:b/>
                <w:bCs/>
              </w:rPr>
              <w:t>K</w:t>
            </w:r>
            <w:r>
              <w:t xml:space="preserve"> button on the security reminder.</w:t>
            </w:r>
          </w:p>
        </w:tc>
      </w:tr>
      <w:tr w:rsidR="00550398" w14:paraId="374DF5FA" w14:textId="77777777" w:rsidTr="00550398">
        <w:trPr>
          <w:cantSplit/>
        </w:trPr>
        <w:tc>
          <w:tcPr>
            <w:tcW w:w="878" w:type="dxa"/>
            <w:tcBorders>
              <w:top w:val="single" w:sz="6" w:space="0" w:color="auto"/>
              <w:left w:val="single" w:sz="6" w:space="0" w:color="auto"/>
              <w:bottom w:val="single" w:sz="6" w:space="0" w:color="auto"/>
              <w:right w:val="single" w:sz="6" w:space="0" w:color="auto"/>
            </w:tcBorders>
          </w:tcPr>
          <w:p w14:paraId="62153FFC" w14:textId="77777777" w:rsidR="00550398" w:rsidRDefault="00550398" w:rsidP="00550398">
            <w:pPr>
              <w:pStyle w:val="TableText"/>
              <w:jc w:val="center"/>
            </w:pPr>
            <w:bookmarkStart w:id="1706" w:name="_Hlk177554354"/>
            <w:bookmarkEnd w:id="1705"/>
            <w:r>
              <w:t>3</w:t>
            </w:r>
          </w:p>
        </w:tc>
        <w:tc>
          <w:tcPr>
            <w:tcW w:w="6670" w:type="dxa"/>
            <w:tcBorders>
              <w:top w:val="single" w:sz="6" w:space="0" w:color="auto"/>
              <w:bottom w:val="single" w:sz="6" w:space="0" w:color="auto"/>
              <w:right w:val="single" w:sz="6" w:space="0" w:color="auto"/>
            </w:tcBorders>
          </w:tcPr>
          <w:p w14:paraId="64449D28" w14:textId="77777777" w:rsidR="00550398" w:rsidRDefault="00550398" w:rsidP="00550398">
            <w:pPr>
              <w:pStyle w:val="TableText"/>
            </w:pPr>
            <w:r>
              <w:t xml:space="preserve">Continue to the </w:t>
            </w:r>
            <w:r>
              <w:rPr>
                <w:b/>
              </w:rPr>
              <w:t xml:space="preserve">Select Directory </w:t>
            </w:r>
            <w:r>
              <w:t>window.</w:t>
            </w:r>
          </w:p>
        </w:tc>
      </w:tr>
      <w:bookmarkEnd w:id="1702"/>
      <w:bookmarkEnd w:id="1706"/>
    </w:tbl>
    <w:p w14:paraId="44E2479E" w14:textId="7ACCEA4F" w:rsidR="00550398" w:rsidRDefault="00550398" w:rsidP="00550398">
      <w:pPr>
        <w:pStyle w:val="BlockLine"/>
      </w:pPr>
    </w:p>
    <w:tbl>
      <w:tblPr>
        <w:tblW w:w="0" w:type="auto"/>
        <w:tblLayout w:type="fixed"/>
        <w:tblLook w:val="0000" w:firstRow="0" w:lastRow="0" w:firstColumn="0" w:lastColumn="0" w:noHBand="0" w:noVBand="0"/>
      </w:tblPr>
      <w:tblGrid>
        <w:gridCol w:w="1728"/>
        <w:gridCol w:w="7740"/>
      </w:tblGrid>
      <w:tr w:rsidR="00550398" w14:paraId="7EBDE0BA" w14:textId="77777777" w:rsidTr="00550398">
        <w:trPr>
          <w:cantSplit/>
        </w:trPr>
        <w:tc>
          <w:tcPr>
            <w:tcW w:w="1728" w:type="dxa"/>
          </w:tcPr>
          <w:p w14:paraId="37E26366" w14:textId="77777777" w:rsidR="00550398" w:rsidRDefault="00550398" w:rsidP="00550398">
            <w:pPr>
              <w:pStyle w:val="BlockLabel"/>
            </w:pPr>
            <w:bookmarkStart w:id="1707" w:name="_Hlk177548004"/>
            <w:r>
              <w:t>Security Reminder</w:t>
            </w:r>
          </w:p>
        </w:tc>
        <w:tc>
          <w:tcPr>
            <w:tcW w:w="7740" w:type="dxa"/>
          </w:tcPr>
          <w:p w14:paraId="030C0238" w14:textId="521011A5" w:rsidR="00550398" w:rsidRDefault="0048066A" w:rsidP="00550398">
            <w:pPr>
              <w:pStyle w:val="BlockText"/>
            </w:pPr>
            <w:r>
              <w:rPr>
                <w:noProof/>
              </w:rPr>
              <w:drawing>
                <wp:inline distT="0" distB="0" distL="0" distR="0" wp14:anchorId="031343B3" wp14:editId="25C001C1">
                  <wp:extent cx="4572000" cy="680085"/>
                  <wp:effectExtent l="0" t="0" r="0" b="0"/>
                  <wp:docPr id="118" name="Picture 118" descr="Security Reminder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ecurity Reminder popup"/>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72000" cy="680085"/>
                          </a:xfrm>
                          <a:prstGeom prst="rect">
                            <a:avLst/>
                          </a:prstGeom>
                          <a:noFill/>
                          <a:ln>
                            <a:noFill/>
                          </a:ln>
                        </pic:spPr>
                      </pic:pic>
                    </a:graphicData>
                  </a:graphic>
                </wp:inline>
              </w:drawing>
            </w:r>
          </w:p>
        </w:tc>
      </w:tr>
      <w:bookmarkEnd w:id="1707"/>
    </w:tbl>
    <w:p w14:paraId="55633D3A" w14:textId="77777777" w:rsidR="00550398" w:rsidRDefault="00550398" w:rsidP="00550398"/>
    <w:p w14:paraId="5B30BC00" w14:textId="77777777" w:rsidR="00550398" w:rsidRDefault="00550398" w:rsidP="00550398">
      <w:pPr>
        <w:pStyle w:val="ContinuedOnNextPa"/>
      </w:pPr>
    </w:p>
    <w:tbl>
      <w:tblPr>
        <w:tblW w:w="0" w:type="auto"/>
        <w:tblInd w:w="1829" w:type="dxa"/>
        <w:tblLayout w:type="fixed"/>
        <w:tblLook w:val="0000" w:firstRow="0" w:lastRow="0" w:firstColumn="0" w:lastColumn="0" w:noHBand="0" w:noVBand="0"/>
      </w:tblPr>
      <w:tblGrid>
        <w:gridCol w:w="878"/>
        <w:gridCol w:w="6670"/>
      </w:tblGrid>
      <w:tr w:rsidR="00550398" w14:paraId="43EB9D20" w14:textId="77777777" w:rsidTr="00550398">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77A93559" w14:textId="77777777" w:rsidR="00550398" w:rsidRDefault="00550398" w:rsidP="00550398">
            <w:pPr>
              <w:pStyle w:val="TableHeaderText"/>
            </w:pPr>
            <w:bookmarkStart w:id="1708" w:name="_Hlk177554355"/>
            <w:bookmarkStart w:id="1709" w:name="_Hlk177548005"/>
            <w:r>
              <w:t>Step</w:t>
            </w:r>
          </w:p>
        </w:tc>
        <w:tc>
          <w:tcPr>
            <w:tcW w:w="6670" w:type="dxa"/>
            <w:tcBorders>
              <w:top w:val="single" w:sz="6" w:space="0" w:color="auto"/>
              <w:bottom w:val="single" w:sz="6" w:space="0" w:color="auto"/>
              <w:right w:val="single" w:sz="6" w:space="0" w:color="auto"/>
            </w:tcBorders>
            <w:shd w:val="clear" w:color="auto" w:fill="E6E6E6"/>
          </w:tcPr>
          <w:p w14:paraId="31708002" w14:textId="77777777" w:rsidR="00550398" w:rsidRDefault="00550398" w:rsidP="00550398">
            <w:pPr>
              <w:pStyle w:val="TableHeaderText"/>
            </w:pPr>
            <w:r>
              <w:t>Action</w:t>
            </w:r>
          </w:p>
        </w:tc>
      </w:tr>
      <w:tr w:rsidR="00550398" w14:paraId="39DC4AE2" w14:textId="77777777" w:rsidTr="00550398">
        <w:trPr>
          <w:cantSplit/>
        </w:trPr>
        <w:tc>
          <w:tcPr>
            <w:tcW w:w="878" w:type="dxa"/>
            <w:tcBorders>
              <w:top w:val="single" w:sz="6" w:space="0" w:color="auto"/>
              <w:left w:val="single" w:sz="6" w:space="0" w:color="auto"/>
              <w:bottom w:val="single" w:sz="6" w:space="0" w:color="auto"/>
              <w:right w:val="single" w:sz="6" w:space="0" w:color="auto"/>
            </w:tcBorders>
          </w:tcPr>
          <w:p w14:paraId="40F7AAA5" w14:textId="77777777" w:rsidR="00550398" w:rsidRDefault="00550398" w:rsidP="00550398">
            <w:pPr>
              <w:pStyle w:val="TableText"/>
              <w:jc w:val="center"/>
            </w:pPr>
            <w:bookmarkStart w:id="1710" w:name="_Hlk177554356"/>
            <w:bookmarkEnd w:id="1708"/>
            <w:r>
              <w:t>4</w:t>
            </w:r>
          </w:p>
        </w:tc>
        <w:tc>
          <w:tcPr>
            <w:tcW w:w="6670" w:type="dxa"/>
            <w:tcBorders>
              <w:top w:val="single" w:sz="6" w:space="0" w:color="auto"/>
              <w:bottom w:val="single" w:sz="6" w:space="0" w:color="auto"/>
              <w:right w:val="single" w:sz="6" w:space="0" w:color="auto"/>
            </w:tcBorders>
          </w:tcPr>
          <w:p w14:paraId="785A437F" w14:textId="0E3C435A" w:rsidR="00550398" w:rsidRDefault="00550398" w:rsidP="00550398">
            <w:pPr>
              <w:pStyle w:val="TableText"/>
            </w:pPr>
            <w:r>
              <w:t xml:space="preserve">Navigate to the desired directory and select </w:t>
            </w:r>
            <w:r>
              <w:rPr>
                <w:b/>
                <w:bCs/>
                <w:u w:val="single"/>
              </w:rPr>
              <w:t>O</w:t>
            </w:r>
            <w:r w:rsidRPr="00C035C1">
              <w:rPr>
                <w:b/>
                <w:bCs/>
                <w:u w:val="single"/>
              </w:rPr>
              <w:t>K</w:t>
            </w:r>
            <w:r>
              <w:t xml:space="preserve"> .(Click </w:t>
            </w:r>
            <w:r w:rsidRPr="007E3D5D">
              <w:rPr>
                <w:b/>
              </w:rPr>
              <w:t>Cancel</w:t>
            </w:r>
            <w:r>
              <w:rPr>
                <w:b/>
                <w:bCs/>
              </w:rPr>
              <w:t xml:space="preserve"> </w:t>
            </w:r>
            <w:r>
              <w:rPr>
                <w:bCs/>
              </w:rPr>
              <w:t xml:space="preserve">to exit or </w:t>
            </w:r>
            <w:r>
              <w:rPr>
                <w:b/>
                <w:bCs/>
                <w:u w:val="single"/>
              </w:rPr>
              <w:t>H</w:t>
            </w:r>
            <w:r>
              <w:rPr>
                <w:b/>
                <w:bCs/>
              </w:rPr>
              <w:t xml:space="preserve">elp </w:t>
            </w:r>
            <w:r>
              <w:rPr>
                <w:bCs/>
              </w:rPr>
              <w:t>to view the help pages associated with this functionality)</w:t>
            </w:r>
            <w:r w:rsidR="00FD2460">
              <w:t xml:space="preserve"> </w:t>
            </w:r>
          </w:p>
        </w:tc>
      </w:tr>
    </w:tbl>
    <w:p w14:paraId="5331A1BB" w14:textId="77777777" w:rsidR="00550398" w:rsidRDefault="00550398" w:rsidP="00550398">
      <w:bookmarkStart w:id="1711" w:name="_Hlk177554357"/>
      <w:bookmarkEnd w:id="1709"/>
      <w:bookmarkEnd w:id="1710"/>
    </w:p>
    <w:tbl>
      <w:tblPr>
        <w:tblW w:w="9468" w:type="dxa"/>
        <w:tblLayout w:type="fixed"/>
        <w:tblLook w:val="0000" w:firstRow="0" w:lastRow="0" w:firstColumn="0" w:lastColumn="0" w:noHBand="0" w:noVBand="0"/>
      </w:tblPr>
      <w:tblGrid>
        <w:gridCol w:w="1728"/>
        <w:gridCol w:w="7740"/>
      </w:tblGrid>
      <w:tr w:rsidR="00550398" w14:paraId="3B0D1A65" w14:textId="77777777" w:rsidTr="00550398">
        <w:trPr>
          <w:cantSplit/>
        </w:trPr>
        <w:tc>
          <w:tcPr>
            <w:tcW w:w="1728" w:type="dxa"/>
          </w:tcPr>
          <w:p w14:paraId="321676C6" w14:textId="77777777" w:rsidR="00550398" w:rsidRDefault="00550398" w:rsidP="00550398">
            <w:pPr>
              <w:pStyle w:val="BlockLabel"/>
            </w:pPr>
            <w:bookmarkStart w:id="1712" w:name="_Hlk177548007"/>
            <w:bookmarkEnd w:id="1711"/>
            <w:r>
              <w:t>Select Directory</w:t>
            </w:r>
          </w:p>
        </w:tc>
        <w:tc>
          <w:tcPr>
            <w:tcW w:w="7740" w:type="dxa"/>
          </w:tcPr>
          <w:p w14:paraId="22D75CBA" w14:textId="7F038584" w:rsidR="00550398" w:rsidRDefault="00550398" w:rsidP="00550398">
            <w:pPr>
              <w:pStyle w:val="BlockText"/>
            </w:pPr>
            <w:r w:rsidRPr="00741B15">
              <w:t xml:space="preserve"> </w:t>
            </w:r>
            <w:r w:rsidR="0048066A">
              <w:rPr>
                <w:rFonts w:ascii="Arial" w:hAnsi="Arial" w:cs="Arial"/>
                <w:noProof/>
                <w:color w:val="0000FF"/>
                <w:sz w:val="20"/>
                <w:szCs w:val="20"/>
              </w:rPr>
              <w:drawing>
                <wp:inline distT="0" distB="0" distL="0" distR="0" wp14:anchorId="1518EA05" wp14:editId="0B87CF33">
                  <wp:extent cx="4096385" cy="2735580"/>
                  <wp:effectExtent l="0" t="0" r="0" b="0"/>
                  <wp:docPr id="119" name="Picture 119" descr="Screenshot of Select Directory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Screenshot of Select Directory window"/>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96385" cy="2735580"/>
                          </a:xfrm>
                          <a:prstGeom prst="rect">
                            <a:avLst/>
                          </a:prstGeom>
                          <a:noFill/>
                          <a:ln>
                            <a:noFill/>
                          </a:ln>
                        </pic:spPr>
                      </pic:pic>
                    </a:graphicData>
                  </a:graphic>
                </wp:inline>
              </w:drawing>
            </w:r>
          </w:p>
        </w:tc>
      </w:tr>
      <w:bookmarkEnd w:id="1712"/>
    </w:tbl>
    <w:p w14:paraId="0BADA364" w14:textId="77777777" w:rsidR="00550398" w:rsidRDefault="00550398" w:rsidP="00550398"/>
    <w:tbl>
      <w:tblPr>
        <w:tblW w:w="0" w:type="auto"/>
        <w:tblInd w:w="1829" w:type="dxa"/>
        <w:tblLayout w:type="fixed"/>
        <w:tblLook w:val="0000" w:firstRow="0" w:lastRow="0" w:firstColumn="0" w:lastColumn="0" w:noHBand="0" w:noVBand="0"/>
      </w:tblPr>
      <w:tblGrid>
        <w:gridCol w:w="878"/>
        <w:gridCol w:w="6670"/>
      </w:tblGrid>
      <w:tr w:rsidR="00550398" w14:paraId="355F841D" w14:textId="77777777" w:rsidTr="00550398">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1F61F0D9" w14:textId="77777777" w:rsidR="00550398" w:rsidRDefault="00550398" w:rsidP="00550398">
            <w:pPr>
              <w:pStyle w:val="TableHeaderText"/>
            </w:pPr>
            <w:bookmarkStart w:id="1713" w:name="_Hlk177554358"/>
            <w:bookmarkStart w:id="1714" w:name="_Hlk177548008"/>
            <w:r>
              <w:t>Step</w:t>
            </w:r>
          </w:p>
        </w:tc>
        <w:tc>
          <w:tcPr>
            <w:tcW w:w="6670" w:type="dxa"/>
            <w:tcBorders>
              <w:top w:val="single" w:sz="6" w:space="0" w:color="auto"/>
              <w:bottom w:val="single" w:sz="6" w:space="0" w:color="auto"/>
              <w:right w:val="single" w:sz="6" w:space="0" w:color="auto"/>
            </w:tcBorders>
            <w:shd w:val="clear" w:color="auto" w:fill="E6E6E6"/>
          </w:tcPr>
          <w:p w14:paraId="0B6178AF" w14:textId="77777777" w:rsidR="00550398" w:rsidRDefault="00550398" w:rsidP="00550398">
            <w:pPr>
              <w:pStyle w:val="TableHeaderText"/>
            </w:pPr>
            <w:r>
              <w:t>Action</w:t>
            </w:r>
          </w:p>
        </w:tc>
      </w:tr>
      <w:tr w:rsidR="00550398" w14:paraId="5D7A1251" w14:textId="77777777" w:rsidTr="00550398">
        <w:trPr>
          <w:cantSplit/>
        </w:trPr>
        <w:tc>
          <w:tcPr>
            <w:tcW w:w="878" w:type="dxa"/>
            <w:tcBorders>
              <w:top w:val="single" w:sz="6" w:space="0" w:color="auto"/>
              <w:left w:val="single" w:sz="6" w:space="0" w:color="auto"/>
              <w:bottom w:val="single" w:sz="6" w:space="0" w:color="auto"/>
              <w:right w:val="single" w:sz="6" w:space="0" w:color="auto"/>
            </w:tcBorders>
          </w:tcPr>
          <w:p w14:paraId="2C5C2703" w14:textId="77777777" w:rsidR="00550398" w:rsidRDefault="00550398" w:rsidP="00550398">
            <w:pPr>
              <w:pStyle w:val="TableText"/>
              <w:jc w:val="center"/>
            </w:pPr>
            <w:bookmarkStart w:id="1715" w:name="_Hlk177554359"/>
            <w:bookmarkEnd w:id="1713"/>
            <w:r>
              <w:t>5</w:t>
            </w:r>
          </w:p>
        </w:tc>
        <w:tc>
          <w:tcPr>
            <w:tcW w:w="6670" w:type="dxa"/>
            <w:tcBorders>
              <w:top w:val="single" w:sz="6" w:space="0" w:color="auto"/>
              <w:bottom w:val="single" w:sz="6" w:space="0" w:color="auto"/>
              <w:right w:val="single" w:sz="6" w:space="0" w:color="auto"/>
            </w:tcBorders>
          </w:tcPr>
          <w:p w14:paraId="66517172" w14:textId="7FC905C8" w:rsidR="00550398" w:rsidRDefault="00550398" w:rsidP="00550398">
            <w:pPr>
              <w:pStyle w:val="TableText"/>
            </w:pPr>
            <w:r>
              <w:t xml:space="preserve">Navigate to a secure location where the temporary Excel (.csv) file will be stored and then select </w:t>
            </w:r>
            <w:r>
              <w:rPr>
                <w:b/>
                <w:bCs/>
                <w:u w:val="single"/>
              </w:rPr>
              <w:t>O</w:t>
            </w:r>
            <w:r>
              <w:rPr>
                <w:b/>
                <w:bCs/>
              </w:rPr>
              <w:t>K</w:t>
            </w:r>
            <w:r>
              <w:t xml:space="preserve"> .</w:t>
            </w:r>
            <w:r w:rsidR="00FD2460">
              <w:t xml:space="preserve"> </w:t>
            </w:r>
            <w:r>
              <w:t xml:space="preserve">Excel will open and display the data. </w:t>
            </w:r>
          </w:p>
        </w:tc>
      </w:tr>
      <w:bookmarkEnd w:id="1714"/>
      <w:bookmarkEnd w:id="1715"/>
    </w:tbl>
    <w:p w14:paraId="2F1DA52A" w14:textId="77777777" w:rsidR="00550398" w:rsidRDefault="00550398" w:rsidP="00550398"/>
    <w:p w14:paraId="1F55F9C7" w14:textId="77777777" w:rsidR="00550398" w:rsidRDefault="00550398" w:rsidP="00550398">
      <w:pPr>
        <w:pStyle w:val="BlockLine"/>
      </w:pPr>
    </w:p>
    <w:tbl>
      <w:tblPr>
        <w:tblW w:w="0" w:type="auto"/>
        <w:tblLayout w:type="fixed"/>
        <w:tblLook w:val="0000" w:firstRow="0" w:lastRow="0" w:firstColumn="0" w:lastColumn="0" w:noHBand="0" w:noVBand="0"/>
      </w:tblPr>
      <w:tblGrid>
        <w:gridCol w:w="1728"/>
        <w:gridCol w:w="7740"/>
      </w:tblGrid>
      <w:tr w:rsidR="00550398" w14:paraId="36A266A1" w14:textId="77777777" w:rsidTr="00D80A89">
        <w:trPr>
          <w:cantSplit/>
        </w:trPr>
        <w:tc>
          <w:tcPr>
            <w:tcW w:w="1728" w:type="dxa"/>
          </w:tcPr>
          <w:p w14:paraId="405BFFA4" w14:textId="77777777" w:rsidR="00550398" w:rsidRDefault="00550398" w:rsidP="00550398">
            <w:pPr>
              <w:pStyle w:val="BlockLabel"/>
            </w:pPr>
            <w:bookmarkStart w:id="1716" w:name="_Hlk177548010"/>
            <w:r>
              <w:t>MS Excel data</w:t>
            </w:r>
          </w:p>
        </w:tc>
        <w:tc>
          <w:tcPr>
            <w:tcW w:w="7740" w:type="dxa"/>
            <w:tcBorders>
              <w:bottom w:val="single" w:sz="4" w:space="0" w:color="auto"/>
            </w:tcBorders>
          </w:tcPr>
          <w:p w14:paraId="246B00D6" w14:textId="7F552BD4" w:rsidR="00550398" w:rsidRDefault="0048066A" w:rsidP="00550398">
            <w:pPr>
              <w:pStyle w:val="BlockText"/>
            </w:pPr>
            <w:r>
              <w:rPr>
                <w:noProof/>
                <w:sz w:val="20"/>
              </w:rPr>
              <mc:AlternateContent>
                <mc:Choice Requires="wps">
                  <w:drawing>
                    <wp:anchor distT="0" distB="0" distL="114300" distR="114300" simplePos="0" relativeHeight="251683840" behindDoc="0" locked="0" layoutInCell="1" allowOverlap="1" wp14:anchorId="77D679F0" wp14:editId="2ED9C7BC">
                      <wp:simplePos x="0" y="0"/>
                      <wp:positionH relativeFrom="column">
                        <wp:posOffset>973455</wp:posOffset>
                      </wp:positionH>
                      <wp:positionV relativeFrom="paragraph">
                        <wp:posOffset>3084195</wp:posOffset>
                      </wp:positionV>
                      <wp:extent cx="990600" cy="0"/>
                      <wp:effectExtent l="0" t="0" r="0" b="0"/>
                      <wp:wrapNone/>
                      <wp:docPr id="222" name="Line 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DCBB2" id="Line 354" o:spid="_x0000_s1026" alt="&quot;&quot;"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65pt,242.85pt" to="154.65pt,2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" strokeweight="3pt">
                      <v:stroke startarrow="block"/>
                    </v:line>
                  </w:pict>
                </mc:Fallback>
              </mc:AlternateContent>
            </w:r>
            <w:r>
              <w:rPr>
                <w:noProof/>
              </w:rPr>
              <w:drawing>
                <wp:inline distT="0" distB="0" distL="0" distR="0" wp14:anchorId="7A10DEE6" wp14:editId="1521194B">
                  <wp:extent cx="4769485" cy="3269615"/>
                  <wp:effectExtent l="0" t="0" r="0" b="0"/>
                  <wp:docPr id="120" name="Picture 120" descr="Screenshot of MS Exce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Screenshot of MS Excel data"/>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769485" cy="3269615"/>
                          </a:xfrm>
                          <a:prstGeom prst="rect">
                            <a:avLst/>
                          </a:prstGeom>
                          <a:noFill/>
                          <a:ln>
                            <a:noFill/>
                          </a:ln>
                        </pic:spPr>
                      </pic:pic>
                    </a:graphicData>
                  </a:graphic>
                </wp:inline>
              </w:drawing>
            </w:r>
          </w:p>
          <w:p w14:paraId="380BC572" w14:textId="77777777" w:rsidR="00D80A89" w:rsidRDefault="00D80A89" w:rsidP="00550398">
            <w:pPr>
              <w:pStyle w:val="BlockText"/>
            </w:pPr>
          </w:p>
        </w:tc>
      </w:tr>
      <w:bookmarkEnd w:id="1716"/>
    </w:tbl>
    <w:p w14:paraId="0F47FB85" w14:textId="77777777" w:rsidR="00550398" w:rsidRDefault="00550398" w:rsidP="00550398"/>
    <w:p w14:paraId="352C5F86" w14:textId="5D45295D" w:rsidR="00550398" w:rsidRDefault="00550398" w:rsidP="00550398">
      <w:bookmarkStart w:id="1717" w:name="_Hlk177554360"/>
    </w:p>
    <w:tbl>
      <w:tblPr>
        <w:tblW w:w="0" w:type="auto"/>
        <w:tblInd w:w="1829" w:type="dxa"/>
        <w:tblLayout w:type="fixed"/>
        <w:tblLook w:val="0000" w:firstRow="0" w:lastRow="0" w:firstColumn="0" w:lastColumn="0" w:noHBand="0" w:noVBand="0"/>
      </w:tblPr>
      <w:tblGrid>
        <w:gridCol w:w="878"/>
        <w:gridCol w:w="6670"/>
      </w:tblGrid>
      <w:tr w:rsidR="00550398" w14:paraId="09F2A9C6" w14:textId="77777777" w:rsidTr="00550398">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02597292" w14:textId="77777777" w:rsidR="00550398" w:rsidRDefault="00550398" w:rsidP="00550398">
            <w:pPr>
              <w:pStyle w:val="TableHeaderText"/>
            </w:pPr>
            <w:bookmarkStart w:id="1718" w:name="_Hlk177554361"/>
            <w:bookmarkStart w:id="1719" w:name="_Hlk177548011"/>
            <w:bookmarkEnd w:id="1717"/>
            <w:r>
              <w:t>Step</w:t>
            </w:r>
          </w:p>
        </w:tc>
        <w:tc>
          <w:tcPr>
            <w:tcW w:w="6670" w:type="dxa"/>
            <w:tcBorders>
              <w:top w:val="single" w:sz="6" w:space="0" w:color="auto"/>
              <w:bottom w:val="single" w:sz="6" w:space="0" w:color="auto"/>
              <w:right w:val="single" w:sz="6" w:space="0" w:color="auto"/>
            </w:tcBorders>
            <w:shd w:val="clear" w:color="auto" w:fill="E6E6E6"/>
          </w:tcPr>
          <w:p w14:paraId="3C8D0B2E" w14:textId="77777777" w:rsidR="00550398" w:rsidRDefault="00550398" w:rsidP="00550398">
            <w:pPr>
              <w:pStyle w:val="TableHeaderText"/>
            </w:pPr>
            <w:r>
              <w:t>Action</w:t>
            </w:r>
          </w:p>
        </w:tc>
      </w:tr>
      <w:tr w:rsidR="00550398" w14:paraId="428C4385" w14:textId="77777777" w:rsidTr="00550398">
        <w:trPr>
          <w:cantSplit/>
        </w:trPr>
        <w:tc>
          <w:tcPr>
            <w:tcW w:w="878" w:type="dxa"/>
            <w:tcBorders>
              <w:top w:val="single" w:sz="6" w:space="0" w:color="auto"/>
              <w:left w:val="single" w:sz="6" w:space="0" w:color="auto"/>
              <w:bottom w:val="single" w:sz="6" w:space="0" w:color="auto"/>
              <w:right w:val="single" w:sz="6" w:space="0" w:color="auto"/>
            </w:tcBorders>
          </w:tcPr>
          <w:p w14:paraId="3D67D50A" w14:textId="77777777" w:rsidR="00550398" w:rsidRDefault="00550398" w:rsidP="00550398">
            <w:pPr>
              <w:pStyle w:val="TableText"/>
              <w:jc w:val="center"/>
            </w:pPr>
            <w:bookmarkStart w:id="1720" w:name="_Hlk177554362"/>
            <w:bookmarkEnd w:id="1718"/>
            <w:r>
              <w:t>6</w:t>
            </w:r>
          </w:p>
        </w:tc>
        <w:tc>
          <w:tcPr>
            <w:tcW w:w="6670" w:type="dxa"/>
            <w:tcBorders>
              <w:top w:val="single" w:sz="6" w:space="0" w:color="auto"/>
              <w:bottom w:val="single" w:sz="6" w:space="0" w:color="auto"/>
              <w:right w:val="single" w:sz="6" w:space="0" w:color="auto"/>
            </w:tcBorders>
          </w:tcPr>
          <w:p w14:paraId="5364BEBE" w14:textId="77777777" w:rsidR="00550398" w:rsidRDefault="00550398" w:rsidP="00550398">
            <w:pPr>
              <w:pStyle w:val="TableText"/>
              <w:rPr>
                <w:b/>
              </w:rPr>
            </w:pPr>
            <w:bookmarkStart w:id="1721" w:name="_Hlk177554363"/>
            <w:r>
              <w:t xml:space="preserve">This is only a temporary file so if you wish to save the data you must select </w:t>
            </w:r>
            <w:r>
              <w:rPr>
                <w:b/>
                <w:u w:val="single"/>
              </w:rPr>
              <w:t>F</w:t>
            </w:r>
            <w:r>
              <w:rPr>
                <w:b/>
              </w:rPr>
              <w:t>ile</w:t>
            </w:r>
            <w:r w:rsidR="000A45BB">
              <w:rPr>
                <w:b/>
              </w:rPr>
              <w:t>,</w:t>
            </w:r>
            <w:r>
              <w:rPr>
                <w:b/>
              </w:rPr>
              <w:t xml:space="preserve"> </w:t>
            </w:r>
            <w:r>
              <w:t xml:space="preserve">then </w:t>
            </w:r>
            <w:r>
              <w:rPr>
                <w:b/>
              </w:rPr>
              <w:t xml:space="preserve">Save </w:t>
            </w:r>
            <w:r w:rsidRPr="007B36DA">
              <w:rPr>
                <w:b/>
                <w:u w:val="single"/>
              </w:rPr>
              <w:t>A</w:t>
            </w:r>
            <w:r>
              <w:rPr>
                <w:b/>
              </w:rPr>
              <w:t>s</w:t>
            </w:r>
            <w:r w:rsidR="000A45BB">
              <w:rPr>
                <w:b/>
              </w:rPr>
              <w:t>,</w:t>
            </w:r>
            <w:r>
              <w:rPr>
                <w:b/>
              </w:rPr>
              <w:t xml:space="preserve"> </w:t>
            </w:r>
            <w:r w:rsidR="000A45BB" w:rsidRPr="000A45BB">
              <w:t>then change the name of the file.</w:t>
            </w:r>
          </w:p>
          <w:bookmarkEnd w:id="1721"/>
          <w:p w14:paraId="5AF65E42" w14:textId="77777777" w:rsidR="00CC7AF1" w:rsidRDefault="00CC7AF1" w:rsidP="00550398">
            <w:pPr>
              <w:pStyle w:val="TableText"/>
              <w:rPr>
                <w:b/>
              </w:rPr>
            </w:pPr>
          </w:p>
          <w:p w14:paraId="388ADEA5" w14:textId="77777777" w:rsidR="00CC7AF1" w:rsidRPr="007B36DA" w:rsidRDefault="00CC7AF1" w:rsidP="00550398">
            <w:pPr>
              <w:pStyle w:val="TableText"/>
            </w:pPr>
            <w:r>
              <w:rPr>
                <w:b/>
              </w:rPr>
              <w:t xml:space="preserve">Note: </w:t>
            </w:r>
            <w:r w:rsidRPr="00CC7AF1">
              <w:t xml:space="preserve">To save the file, you </w:t>
            </w:r>
            <w:r w:rsidRPr="000A45BB">
              <w:rPr>
                <w:b/>
              </w:rPr>
              <w:t>must</w:t>
            </w:r>
            <w:r w:rsidRPr="00CC7AF1">
              <w:t xml:space="preserve"> change the filename from the default. If you accept the default file name, it will be deleted when you close the </w:t>
            </w:r>
            <w:r w:rsidR="000A45BB">
              <w:t xml:space="preserve">DOR </w:t>
            </w:r>
            <w:r w:rsidRPr="00CC7AF1">
              <w:t>window.</w:t>
            </w:r>
            <w:r>
              <w:rPr>
                <w:b/>
              </w:rPr>
              <w:t xml:space="preserve"> </w:t>
            </w:r>
          </w:p>
        </w:tc>
      </w:tr>
      <w:bookmarkEnd w:id="1719"/>
      <w:bookmarkEnd w:id="1720"/>
    </w:tbl>
    <w:p w14:paraId="1A072E85" w14:textId="77777777" w:rsidR="00550398" w:rsidRPr="00E90883" w:rsidRDefault="00550398" w:rsidP="00550398"/>
    <w:tbl>
      <w:tblPr>
        <w:tblW w:w="0" w:type="auto"/>
        <w:tblLayout w:type="fixed"/>
        <w:tblLook w:val="0000" w:firstRow="0" w:lastRow="0" w:firstColumn="0" w:lastColumn="0" w:noHBand="0" w:noVBand="0"/>
      </w:tblPr>
      <w:tblGrid>
        <w:gridCol w:w="1728"/>
        <w:gridCol w:w="7740"/>
      </w:tblGrid>
      <w:tr w:rsidR="00EC5662" w14:paraId="1F3B72D1" w14:textId="77777777" w:rsidTr="00EC5662">
        <w:trPr>
          <w:cantSplit/>
        </w:trPr>
        <w:tc>
          <w:tcPr>
            <w:tcW w:w="1728" w:type="dxa"/>
          </w:tcPr>
          <w:p w14:paraId="209058B2" w14:textId="77777777" w:rsidR="00EC5662" w:rsidRDefault="00EC5662" w:rsidP="008356B3">
            <w:pPr>
              <w:pStyle w:val="BlockLabel"/>
            </w:pPr>
            <w:bookmarkStart w:id="1722" w:name="_Hlk172535052"/>
            <w:bookmarkStart w:id="1723" w:name="_Hlk177548013"/>
            <w:r>
              <w:t>Temp file location</w:t>
            </w:r>
          </w:p>
        </w:tc>
        <w:tc>
          <w:tcPr>
            <w:tcW w:w="7740" w:type="dxa"/>
            <w:tcBorders>
              <w:bottom w:val="single" w:sz="4" w:space="0" w:color="auto"/>
            </w:tcBorders>
          </w:tcPr>
          <w:p w14:paraId="5CA756DD" w14:textId="77777777" w:rsidR="00EC5662" w:rsidRDefault="00EC5662" w:rsidP="008356B3">
            <w:pPr>
              <w:pStyle w:val="BlockText"/>
            </w:pPr>
            <w:bookmarkStart w:id="1724" w:name="_Hlk177554364"/>
            <w:r>
              <w:t>Should you wish to check the location of the temp file, it displays on the DOR window right below the Print button.</w:t>
            </w:r>
          </w:p>
          <w:bookmarkEnd w:id="1724"/>
          <w:p w14:paraId="1ABC50F3" w14:textId="77777777" w:rsidR="00EC5662" w:rsidRDefault="00EC5662" w:rsidP="008356B3">
            <w:pPr>
              <w:pStyle w:val="BlockText"/>
            </w:pPr>
          </w:p>
          <w:p w14:paraId="457A4D00" w14:textId="3947F64F" w:rsidR="00EC5662" w:rsidRDefault="0048066A" w:rsidP="008356B3">
            <w:pPr>
              <w:pStyle w:val="BlockText"/>
            </w:pPr>
            <w:r>
              <w:rPr>
                <w:noProof/>
              </w:rPr>
              <w:drawing>
                <wp:inline distT="0" distB="0" distL="0" distR="0" wp14:anchorId="7444215A" wp14:editId="585112B8">
                  <wp:extent cx="2392045" cy="877570"/>
                  <wp:effectExtent l="0" t="0" r="0" b="0"/>
                  <wp:docPr id="121" name="Picture 121" descr="Temp fil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emp file location"/>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92045" cy="877570"/>
                          </a:xfrm>
                          <a:prstGeom prst="rect">
                            <a:avLst/>
                          </a:prstGeom>
                          <a:noFill/>
                          <a:ln>
                            <a:noFill/>
                          </a:ln>
                        </pic:spPr>
                      </pic:pic>
                    </a:graphicData>
                  </a:graphic>
                </wp:inline>
              </w:drawing>
            </w:r>
          </w:p>
          <w:p w14:paraId="7FE8C0DA" w14:textId="77777777" w:rsidR="00EC5662" w:rsidRPr="004C0830" w:rsidRDefault="00EC5662" w:rsidP="008356B3">
            <w:pPr>
              <w:pStyle w:val="BlockText"/>
            </w:pPr>
          </w:p>
        </w:tc>
      </w:tr>
      <w:tr w:rsidR="00550398" w14:paraId="4E98F0FB" w14:textId="77777777" w:rsidTr="00EC5662">
        <w:trPr>
          <w:cantSplit/>
        </w:trPr>
        <w:tc>
          <w:tcPr>
            <w:tcW w:w="1728" w:type="dxa"/>
          </w:tcPr>
          <w:p w14:paraId="46B08D13" w14:textId="77777777" w:rsidR="00550398" w:rsidRDefault="00550398" w:rsidP="00550398">
            <w:pPr>
              <w:pStyle w:val="BlockLabel"/>
            </w:pPr>
            <w:bookmarkStart w:id="1725" w:name="_Hlk177554365"/>
            <w:bookmarkEnd w:id="1722"/>
            <w:r>
              <w:t>**Note**</w:t>
            </w:r>
          </w:p>
        </w:tc>
        <w:tc>
          <w:tcPr>
            <w:tcW w:w="7740" w:type="dxa"/>
            <w:tcBorders>
              <w:top w:val="single" w:sz="4" w:space="0" w:color="auto"/>
            </w:tcBorders>
          </w:tcPr>
          <w:p w14:paraId="7E20E0E0" w14:textId="77777777" w:rsidR="00EC5662" w:rsidRDefault="00EC5662" w:rsidP="00550398">
            <w:pPr>
              <w:pStyle w:val="BlockText"/>
            </w:pPr>
          </w:p>
          <w:p w14:paraId="4E5FDC72" w14:textId="492576FB" w:rsidR="00550398" w:rsidRPr="004C0830" w:rsidRDefault="00550398" w:rsidP="00550398">
            <w:pPr>
              <w:pStyle w:val="BlockText"/>
            </w:pPr>
            <w:r w:rsidRPr="004C0830">
              <w:t xml:space="preserve">You will be unable to export another report to Excel or navigate away from the </w:t>
            </w:r>
            <w:r w:rsidR="00421FCD">
              <w:t xml:space="preserve">DOR window </w:t>
            </w:r>
            <w:r w:rsidRPr="004C0830">
              <w:t>until the current Excel (.csv) file is c</w:t>
            </w:r>
            <w:r>
              <w:t>losed.</w:t>
            </w:r>
            <w:r w:rsidR="00FD2460">
              <w:t xml:space="preserve"> </w:t>
            </w:r>
            <w:r>
              <w:t>Attempting to do so with</w:t>
            </w:r>
            <w:r w:rsidRPr="004C0830">
              <w:t>out first closing the file will result in one of the following errors depending on what action has taken place. If you do save a file with Patient Identifiable Info in it, don’t forget to delete it when you no longer need it.</w:t>
            </w:r>
            <w:r w:rsidR="00FD2460">
              <w:t xml:space="preserve"> </w:t>
            </w:r>
          </w:p>
        </w:tc>
      </w:tr>
      <w:bookmarkEnd w:id="1723"/>
      <w:bookmarkEnd w:id="1725"/>
    </w:tbl>
    <w:p w14:paraId="5C61B8C7" w14:textId="77777777" w:rsidR="00550398" w:rsidRDefault="00550398" w:rsidP="00550398">
      <w:pPr>
        <w:pStyle w:val="BlockLine"/>
      </w:pPr>
    </w:p>
    <w:tbl>
      <w:tblPr>
        <w:tblW w:w="9468" w:type="dxa"/>
        <w:tblLayout w:type="fixed"/>
        <w:tblLook w:val="0000" w:firstRow="0" w:lastRow="0" w:firstColumn="0" w:lastColumn="0" w:noHBand="0" w:noVBand="0"/>
      </w:tblPr>
      <w:tblGrid>
        <w:gridCol w:w="1728"/>
        <w:gridCol w:w="7740"/>
      </w:tblGrid>
      <w:tr w:rsidR="00550398" w14:paraId="6E2A6EC5" w14:textId="77777777" w:rsidTr="00550398">
        <w:trPr>
          <w:cantSplit/>
        </w:trPr>
        <w:tc>
          <w:tcPr>
            <w:tcW w:w="1728" w:type="dxa"/>
          </w:tcPr>
          <w:p w14:paraId="2BFAA434" w14:textId="77777777" w:rsidR="00550398" w:rsidRDefault="00550398" w:rsidP="00550398">
            <w:pPr>
              <w:pStyle w:val="BlockLabel"/>
            </w:pPr>
            <w:bookmarkStart w:id="1726" w:name="_Hlk177548015"/>
            <w:r>
              <w:t>Attempting to Open another report with temp file still open</w:t>
            </w:r>
          </w:p>
        </w:tc>
        <w:tc>
          <w:tcPr>
            <w:tcW w:w="7740" w:type="dxa"/>
          </w:tcPr>
          <w:p w14:paraId="497A26AC" w14:textId="2EB5C751" w:rsidR="00550398" w:rsidRDefault="0048066A" w:rsidP="00550398">
            <w:pPr>
              <w:pStyle w:val="BlockText"/>
            </w:pPr>
            <w:r>
              <w:rPr>
                <w:noProof/>
              </w:rPr>
              <w:drawing>
                <wp:inline distT="0" distB="0" distL="0" distR="0" wp14:anchorId="74C06703" wp14:editId="26C40F87">
                  <wp:extent cx="3511550" cy="1199515"/>
                  <wp:effectExtent l="0" t="0" r="0" b="0"/>
                  <wp:docPr id="122" name="Picture 122" descr="Screenshot of error message warning to close temporary Excel files before continu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Screenshot of error message warning to close temporary Excel files before continui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11550" cy="1199515"/>
                          </a:xfrm>
                          <a:prstGeom prst="rect">
                            <a:avLst/>
                          </a:prstGeom>
                          <a:noFill/>
                          <a:ln>
                            <a:noFill/>
                          </a:ln>
                        </pic:spPr>
                      </pic:pic>
                    </a:graphicData>
                  </a:graphic>
                </wp:inline>
              </w:drawing>
            </w:r>
          </w:p>
        </w:tc>
      </w:tr>
      <w:bookmarkEnd w:id="1726"/>
    </w:tbl>
    <w:p w14:paraId="6CE8770C" w14:textId="77777777" w:rsidR="00550398" w:rsidRDefault="00550398" w:rsidP="00550398">
      <w:pPr>
        <w:pStyle w:val="BlockLine"/>
      </w:pPr>
    </w:p>
    <w:tbl>
      <w:tblPr>
        <w:tblW w:w="0" w:type="auto"/>
        <w:tblLayout w:type="fixed"/>
        <w:tblLook w:val="0000" w:firstRow="0" w:lastRow="0" w:firstColumn="0" w:lastColumn="0" w:noHBand="0" w:noVBand="0"/>
      </w:tblPr>
      <w:tblGrid>
        <w:gridCol w:w="1728"/>
        <w:gridCol w:w="7740"/>
      </w:tblGrid>
      <w:tr w:rsidR="00550398" w14:paraId="0703B18C" w14:textId="77777777" w:rsidTr="00550398">
        <w:trPr>
          <w:cantSplit/>
        </w:trPr>
        <w:tc>
          <w:tcPr>
            <w:tcW w:w="1728" w:type="dxa"/>
          </w:tcPr>
          <w:p w14:paraId="2D2BEE63" w14:textId="77777777" w:rsidR="00550398" w:rsidRDefault="00550398" w:rsidP="00550398">
            <w:pPr>
              <w:pStyle w:val="BlockLabel"/>
            </w:pPr>
            <w:bookmarkStart w:id="1727" w:name="_Hlk177548016"/>
            <w:r>
              <w:t xml:space="preserve">Attempting to navigate away from </w:t>
            </w:r>
            <w:r w:rsidR="00421FCD">
              <w:t xml:space="preserve">the DOR window </w:t>
            </w:r>
            <w:r>
              <w:t>with temp file still open</w:t>
            </w:r>
          </w:p>
        </w:tc>
        <w:tc>
          <w:tcPr>
            <w:tcW w:w="7740" w:type="dxa"/>
          </w:tcPr>
          <w:p w14:paraId="09651C84" w14:textId="5DF2AFA1" w:rsidR="00550398" w:rsidRDefault="0048066A" w:rsidP="00550398">
            <w:pPr>
              <w:pStyle w:val="BlockText"/>
            </w:pPr>
            <w:r>
              <w:rPr>
                <w:noProof/>
              </w:rPr>
              <w:drawing>
                <wp:inline distT="0" distB="0" distL="0" distR="0" wp14:anchorId="143CDEE5" wp14:editId="5875997A">
                  <wp:extent cx="4191635" cy="1199515"/>
                  <wp:effectExtent l="0" t="0" r="0" b="0"/>
                  <wp:docPr id="123" name="Picture 123" descr="Screenshot of error message warning to close temporary Excel files before navigating from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Screenshot of error message warning to close temporary Excel files before navigating from form"/>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91635" cy="1199515"/>
                          </a:xfrm>
                          <a:prstGeom prst="rect">
                            <a:avLst/>
                          </a:prstGeom>
                          <a:noFill/>
                          <a:ln>
                            <a:noFill/>
                          </a:ln>
                        </pic:spPr>
                      </pic:pic>
                    </a:graphicData>
                  </a:graphic>
                </wp:inline>
              </w:drawing>
            </w:r>
          </w:p>
        </w:tc>
      </w:tr>
      <w:bookmarkEnd w:id="1727"/>
    </w:tbl>
    <w:p w14:paraId="33BF072D" w14:textId="4150B36B" w:rsidR="00561690" w:rsidRDefault="00561690" w:rsidP="00561690">
      <w:pPr>
        <w:pStyle w:val="BlockLine"/>
        <w:rPr>
          <w:sz w:val="16"/>
        </w:rPr>
      </w:pPr>
    </w:p>
    <w:p w14:paraId="42830F7B" w14:textId="77777777" w:rsidR="00561690" w:rsidRPr="00D90F7D" w:rsidRDefault="00561690" w:rsidP="007E4834">
      <w:pPr>
        <w:pStyle w:val="Heading3"/>
      </w:pPr>
      <w:bookmarkStart w:id="1728" w:name="_Hlk177554366"/>
      <w:r w:rsidRPr="00D90F7D">
        <w:br w:type="page"/>
      </w:r>
      <w:bookmarkStart w:id="1729" w:name="_Toc44299390"/>
      <w:bookmarkStart w:id="1730" w:name="_Toc172537372"/>
      <w:bookmarkStart w:id="1731" w:name="_Toc177550960"/>
      <w:r w:rsidRPr="00D90F7D">
        <w:lastRenderedPageBreak/>
        <w:t>Print the DOR</w:t>
      </w:r>
      <w:bookmarkEnd w:id="1729"/>
      <w:bookmarkEnd w:id="1730"/>
      <w:bookmarkEnd w:id="1731"/>
    </w:p>
    <w:bookmarkEnd w:id="1728"/>
    <w:p w14:paraId="38F5BC1F" w14:textId="718C05E2" w:rsidR="00561690" w:rsidRDefault="00561690" w:rsidP="00561690">
      <w:pPr>
        <w:pStyle w:val="BlockLine"/>
        <w:rPr>
          <w:sz w:val="16"/>
        </w:rPr>
      </w:pPr>
    </w:p>
    <w:tbl>
      <w:tblPr>
        <w:tblW w:w="0" w:type="auto"/>
        <w:tblLayout w:type="fixed"/>
        <w:tblLook w:val="0000" w:firstRow="0" w:lastRow="0" w:firstColumn="0" w:lastColumn="0" w:noHBand="0" w:noVBand="0"/>
      </w:tblPr>
      <w:tblGrid>
        <w:gridCol w:w="1728"/>
        <w:gridCol w:w="7740"/>
      </w:tblGrid>
      <w:tr w:rsidR="00561690" w14:paraId="6C7A1086" w14:textId="77777777">
        <w:trPr>
          <w:cantSplit/>
        </w:trPr>
        <w:tc>
          <w:tcPr>
            <w:tcW w:w="1728" w:type="dxa"/>
          </w:tcPr>
          <w:p w14:paraId="463ED451" w14:textId="77777777" w:rsidR="00561690" w:rsidRDefault="00561690" w:rsidP="00561690">
            <w:pPr>
              <w:pStyle w:val="BlockLabel"/>
            </w:pPr>
            <w:bookmarkStart w:id="1732" w:name="_Hlk177548017"/>
            <w:r>
              <w:t>Print the DOR data</w:t>
            </w:r>
          </w:p>
        </w:tc>
        <w:tc>
          <w:tcPr>
            <w:tcW w:w="7740" w:type="dxa"/>
          </w:tcPr>
          <w:p w14:paraId="73640635" w14:textId="105A6B1B" w:rsidR="00561690" w:rsidRDefault="00561690" w:rsidP="00561690">
            <w:pPr>
              <w:pStyle w:val="BlockText"/>
            </w:pPr>
            <w:bookmarkStart w:id="1733" w:name="_Hlk177554367"/>
            <w:r>
              <w:t xml:space="preserve">You can print the </w:t>
            </w:r>
            <w:r>
              <w:rPr>
                <w:b/>
                <w:bCs/>
              </w:rPr>
              <w:t>DOR</w:t>
            </w:r>
            <w:r>
              <w:t xml:space="preserve"> data using the </w:t>
            </w:r>
            <w:r>
              <w:rPr>
                <w:b/>
                <w:bCs/>
              </w:rPr>
              <w:t>Print</w:t>
            </w:r>
            <w:r>
              <w:t xml:space="preserve"> button to send this data to your local printer.</w:t>
            </w:r>
            <w:r w:rsidR="00FD2460">
              <w:t xml:space="preserve"> </w:t>
            </w:r>
            <w:r>
              <w:t xml:space="preserve">You can also click the </w:t>
            </w:r>
            <w:r>
              <w:rPr>
                <w:b/>
                <w:bCs/>
              </w:rPr>
              <w:t>File</w:t>
            </w:r>
            <w:r>
              <w:t xml:space="preserve"> Menu and the </w:t>
            </w:r>
            <w:r>
              <w:rPr>
                <w:b/>
                <w:bCs/>
              </w:rPr>
              <w:t>Print-Request Grid</w:t>
            </w:r>
            <w:r>
              <w:t xml:space="preserve"> option, and the </w:t>
            </w:r>
            <w:r>
              <w:rPr>
                <w:b/>
                <w:bCs/>
              </w:rPr>
              <w:t>Print</w:t>
            </w:r>
            <w:r>
              <w:t xml:space="preserve"> dialog box displays.</w:t>
            </w:r>
            <w:r w:rsidR="00FD2460">
              <w:t xml:space="preserve"> </w:t>
            </w:r>
            <w:r>
              <w:t>The layout of the print will be the same as the display.</w:t>
            </w:r>
            <w:r w:rsidR="00FD2460">
              <w:t xml:space="preserve"> </w:t>
            </w:r>
          </w:p>
          <w:bookmarkEnd w:id="1733"/>
          <w:p w14:paraId="5F4F16D6" w14:textId="77777777" w:rsidR="00561690" w:rsidRDefault="00561690" w:rsidP="00561690">
            <w:pPr>
              <w:pStyle w:val="BlockText"/>
            </w:pPr>
          </w:p>
          <w:p w14:paraId="782C0C0C" w14:textId="5AAF1ABD" w:rsidR="00561690" w:rsidRDefault="00561690" w:rsidP="00561690">
            <w:pPr>
              <w:pStyle w:val="BlockText"/>
            </w:pPr>
            <w:bookmarkStart w:id="1734" w:name="_Hlk177554368"/>
            <w:r>
              <w:rPr>
                <w:b/>
                <w:bCs/>
                <w:u w:val="single"/>
              </w:rPr>
              <w:t>Shortcut</w:t>
            </w:r>
            <w:r>
              <w:rPr>
                <w:b/>
                <w:bCs/>
              </w:rPr>
              <w:t>:</w:t>
            </w:r>
            <w:r w:rsidR="00FD2460">
              <w:t xml:space="preserve"> </w:t>
            </w:r>
            <w:r>
              <w:t xml:space="preserve">Press the </w:t>
            </w:r>
            <w:r>
              <w:rPr>
                <w:b/>
                <w:bCs/>
              </w:rPr>
              <w:t>&lt;Alt&gt;</w:t>
            </w:r>
            <w:r>
              <w:t xml:space="preserve"> key + </w:t>
            </w:r>
            <w:r>
              <w:rPr>
                <w:b/>
                <w:bCs/>
              </w:rPr>
              <w:t>&lt;P&gt;</w:t>
            </w:r>
            <w:r>
              <w:t xml:space="preserve"> key.</w:t>
            </w:r>
          </w:p>
          <w:bookmarkEnd w:id="1734"/>
          <w:p w14:paraId="4CD70F4F" w14:textId="77777777" w:rsidR="00561690" w:rsidRDefault="00561690" w:rsidP="00561690">
            <w:pPr>
              <w:pStyle w:val="BlockText"/>
            </w:pPr>
          </w:p>
          <w:p w14:paraId="717339B7" w14:textId="5BDCE956" w:rsidR="00561690" w:rsidRDefault="00561690" w:rsidP="00561690">
            <w:pPr>
              <w:pStyle w:val="BlockText"/>
            </w:pPr>
            <w:r>
              <w:rPr>
                <w:b/>
                <w:bCs/>
              </w:rPr>
              <w:t>Note:</w:t>
            </w:r>
            <w:r w:rsidR="00FD2460">
              <w:t xml:space="preserve"> </w:t>
            </w:r>
            <w:r>
              <w:t>You can select a different printer that you have setup to print the detail.</w:t>
            </w:r>
            <w:r w:rsidR="00FD2460">
              <w:t xml:space="preserve"> </w:t>
            </w:r>
          </w:p>
        </w:tc>
      </w:tr>
      <w:bookmarkEnd w:id="1732"/>
    </w:tbl>
    <w:p w14:paraId="21D8C604"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4FF59A5D" w14:textId="77777777">
        <w:trPr>
          <w:cantSplit/>
        </w:trPr>
        <w:tc>
          <w:tcPr>
            <w:tcW w:w="1728" w:type="dxa"/>
          </w:tcPr>
          <w:p w14:paraId="14313922" w14:textId="77777777" w:rsidR="00561690" w:rsidRDefault="00561690" w:rsidP="00561690">
            <w:pPr>
              <w:pStyle w:val="BlockLabel"/>
            </w:pPr>
            <w:bookmarkStart w:id="1735" w:name="_Hlk177548019"/>
            <w:r>
              <w:t>Landscape default</w:t>
            </w:r>
          </w:p>
        </w:tc>
        <w:tc>
          <w:tcPr>
            <w:tcW w:w="7740" w:type="dxa"/>
          </w:tcPr>
          <w:p w14:paraId="3F69913D" w14:textId="566DE019" w:rsidR="00561690" w:rsidRDefault="00561690" w:rsidP="00561690">
            <w:pPr>
              <w:pStyle w:val="BlockText"/>
            </w:pPr>
            <w:r>
              <w:t xml:space="preserve">When printing grids, the default is set to print in the </w:t>
            </w:r>
            <w:r>
              <w:rPr>
                <w:b/>
                <w:bCs/>
              </w:rPr>
              <w:t>Landscape</w:t>
            </w:r>
            <w:r>
              <w:t xml:space="preserve"> format and then returns the printer to the prior state.</w:t>
            </w:r>
            <w:r w:rsidR="00FD2460">
              <w:t xml:space="preserve"> </w:t>
            </w:r>
          </w:p>
        </w:tc>
      </w:tr>
      <w:bookmarkEnd w:id="1735"/>
    </w:tbl>
    <w:p w14:paraId="1C2FCD62" w14:textId="7777777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603725EE" w14:textId="77777777">
        <w:trPr>
          <w:cantSplit/>
        </w:trPr>
        <w:tc>
          <w:tcPr>
            <w:tcW w:w="1728" w:type="dxa"/>
          </w:tcPr>
          <w:p w14:paraId="70E6FC25" w14:textId="77777777" w:rsidR="00561690" w:rsidRDefault="00561690" w:rsidP="00561690">
            <w:pPr>
              <w:pStyle w:val="BlockLabel"/>
            </w:pPr>
            <w:bookmarkStart w:id="1736" w:name="_Hlk177548020"/>
            <w:r>
              <w:t>Steps</w:t>
            </w:r>
          </w:p>
        </w:tc>
        <w:tc>
          <w:tcPr>
            <w:tcW w:w="7740" w:type="dxa"/>
          </w:tcPr>
          <w:p w14:paraId="68640595" w14:textId="77777777" w:rsidR="00561690" w:rsidRDefault="00561690" w:rsidP="00561690">
            <w:pPr>
              <w:pStyle w:val="BlockText"/>
            </w:pPr>
            <w:r>
              <w:t>To print the DOR, follow these steps:</w:t>
            </w:r>
          </w:p>
        </w:tc>
      </w:tr>
      <w:bookmarkEnd w:id="1736"/>
    </w:tbl>
    <w:p w14:paraId="3EB6FE84" w14:textId="77777777" w:rsidR="00561690" w:rsidRDefault="00561690" w:rsidP="00561690">
      <w:pPr>
        <w:pStyle w:val="BlockLine"/>
      </w:pPr>
    </w:p>
    <w:tbl>
      <w:tblPr>
        <w:tblW w:w="0" w:type="auto"/>
        <w:tblInd w:w="1829" w:type="dxa"/>
        <w:tblLayout w:type="fixed"/>
        <w:tblLook w:val="0000" w:firstRow="0" w:lastRow="0" w:firstColumn="0" w:lastColumn="0" w:noHBand="0" w:noVBand="0"/>
      </w:tblPr>
      <w:tblGrid>
        <w:gridCol w:w="878"/>
        <w:gridCol w:w="6670"/>
      </w:tblGrid>
      <w:tr w:rsidR="00561690" w14:paraId="5F85B70B" w14:textId="77777777">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0D4EECBE" w14:textId="77777777" w:rsidR="00561690" w:rsidRDefault="00561690" w:rsidP="00561690">
            <w:pPr>
              <w:pStyle w:val="TableHeaderText"/>
            </w:pPr>
            <w:bookmarkStart w:id="1737" w:name="_Hlk177554369"/>
            <w:bookmarkStart w:id="1738" w:name="_Hlk177548021"/>
            <w:r>
              <w:t>Step</w:t>
            </w:r>
          </w:p>
        </w:tc>
        <w:tc>
          <w:tcPr>
            <w:tcW w:w="6670" w:type="dxa"/>
            <w:tcBorders>
              <w:top w:val="single" w:sz="6" w:space="0" w:color="auto"/>
              <w:bottom w:val="single" w:sz="6" w:space="0" w:color="auto"/>
              <w:right w:val="single" w:sz="6" w:space="0" w:color="auto"/>
            </w:tcBorders>
            <w:shd w:val="clear" w:color="auto" w:fill="E6E6E6"/>
          </w:tcPr>
          <w:p w14:paraId="27DCDFE2" w14:textId="77777777" w:rsidR="00561690" w:rsidRDefault="00561690" w:rsidP="00561690">
            <w:pPr>
              <w:pStyle w:val="TableHeaderText"/>
            </w:pPr>
            <w:r>
              <w:t>Action</w:t>
            </w:r>
          </w:p>
        </w:tc>
      </w:tr>
      <w:tr w:rsidR="00561690" w14:paraId="62F8DFC3" w14:textId="77777777">
        <w:trPr>
          <w:cantSplit/>
        </w:trPr>
        <w:tc>
          <w:tcPr>
            <w:tcW w:w="878" w:type="dxa"/>
            <w:tcBorders>
              <w:top w:val="single" w:sz="6" w:space="0" w:color="auto"/>
              <w:left w:val="single" w:sz="6" w:space="0" w:color="auto"/>
              <w:bottom w:val="single" w:sz="6" w:space="0" w:color="auto"/>
              <w:right w:val="single" w:sz="6" w:space="0" w:color="auto"/>
            </w:tcBorders>
          </w:tcPr>
          <w:p w14:paraId="27CC07F3" w14:textId="77777777" w:rsidR="00561690" w:rsidRDefault="00561690" w:rsidP="00561690">
            <w:pPr>
              <w:pStyle w:val="TableText"/>
              <w:jc w:val="center"/>
            </w:pPr>
            <w:bookmarkStart w:id="1739" w:name="_Hlk177554370"/>
            <w:bookmarkEnd w:id="1737"/>
            <w:r>
              <w:t>1</w:t>
            </w:r>
          </w:p>
        </w:tc>
        <w:tc>
          <w:tcPr>
            <w:tcW w:w="6670" w:type="dxa"/>
            <w:tcBorders>
              <w:top w:val="single" w:sz="6" w:space="0" w:color="auto"/>
              <w:bottom w:val="single" w:sz="6" w:space="0" w:color="auto"/>
              <w:right w:val="single" w:sz="6" w:space="0" w:color="auto"/>
            </w:tcBorders>
          </w:tcPr>
          <w:p w14:paraId="5959BEC8" w14:textId="057438FB" w:rsidR="00561690" w:rsidRDefault="00561690" w:rsidP="00561690">
            <w:pPr>
              <w:pStyle w:val="TableText"/>
            </w:pPr>
            <w:r>
              <w:t xml:space="preserve">Click the </w:t>
            </w:r>
            <w:r>
              <w:rPr>
                <w:b/>
                <w:bCs/>
                <w:u w:val="single"/>
              </w:rPr>
              <w:t>P</w:t>
            </w:r>
            <w:r>
              <w:rPr>
                <w:b/>
                <w:bCs/>
              </w:rPr>
              <w:t>rint</w:t>
            </w:r>
            <w:r>
              <w:t xml:space="preserve"> button on the </w:t>
            </w:r>
            <w:r>
              <w:rPr>
                <w:b/>
                <w:bCs/>
              </w:rPr>
              <w:t>DOR</w:t>
            </w:r>
            <w:r>
              <w:t xml:space="preserve"> window.</w:t>
            </w:r>
            <w:r w:rsidR="00FD2460">
              <w:t xml:space="preserve"> </w:t>
            </w:r>
          </w:p>
        </w:tc>
      </w:tr>
      <w:tr w:rsidR="00561690" w14:paraId="52C411C0" w14:textId="77777777">
        <w:trPr>
          <w:cantSplit/>
        </w:trPr>
        <w:tc>
          <w:tcPr>
            <w:tcW w:w="878" w:type="dxa"/>
            <w:tcBorders>
              <w:top w:val="single" w:sz="6" w:space="0" w:color="auto"/>
              <w:left w:val="single" w:sz="6" w:space="0" w:color="auto"/>
              <w:bottom w:val="single" w:sz="6" w:space="0" w:color="auto"/>
              <w:right w:val="single" w:sz="6" w:space="0" w:color="auto"/>
            </w:tcBorders>
          </w:tcPr>
          <w:p w14:paraId="00AD2545" w14:textId="77777777" w:rsidR="00561690" w:rsidRDefault="00561690" w:rsidP="00561690">
            <w:pPr>
              <w:pStyle w:val="TableText"/>
              <w:jc w:val="center"/>
            </w:pPr>
            <w:bookmarkStart w:id="1740" w:name="_Hlk177554371"/>
            <w:bookmarkEnd w:id="1739"/>
            <w:r>
              <w:t>2</w:t>
            </w:r>
          </w:p>
        </w:tc>
        <w:tc>
          <w:tcPr>
            <w:tcW w:w="6670" w:type="dxa"/>
            <w:tcBorders>
              <w:top w:val="single" w:sz="6" w:space="0" w:color="auto"/>
              <w:bottom w:val="single" w:sz="6" w:space="0" w:color="auto"/>
              <w:right w:val="single" w:sz="6" w:space="0" w:color="auto"/>
            </w:tcBorders>
          </w:tcPr>
          <w:p w14:paraId="0D7B6AFD" w14:textId="77777777" w:rsidR="00561690" w:rsidRDefault="00561690" w:rsidP="00561690">
            <w:pPr>
              <w:pStyle w:val="TableText"/>
            </w:pPr>
            <w:r>
              <w:t xml:space="preserve">The </w:t>
            </w:r>
            <w:r>
              <w:rPr>
                <w:b/>
                <w:bCs/>
              </w:rPr>
              <w:t>Print</w:t>
            </w:r>
            <w:r>
              <w:t xml:space="preserve"> dialog box displays.</w:t>
            </w:r>
          </w:p>
        </w:tc>
      </w:tr>
      <w:tr w:rsidR="00561690" w14:paraId="761639E9" w14:textId="77777777">
        <w:trPr>
          <w:cantSplit/>
        </w:trPr>
        <w:tc>
          <w:tcPr>
            <w:tcW w:w="878" w:type="dxa"/>
            <w:tcBorders>
              <w:top w:val="single" w:sz="6" w:space="0" w:color="auto"/>
              <w:left w:val="single" w:sz="6" w:space="0" w:color="auto"/>
              <w:bottom w:val="single" w:sz="6" w:space="0" w:color="auto"/>
              <w:right w:val="single" w:sz="6" w:space="0" w:color="auto"/>
            </w:tcBorders>
          </w:tcPr>
          <w:p w14:paraId="46E9CDAD" w14:textId="77777777" w:rsidR="00561690" w:rsidRDefault="00561690" w:rsidP="00561690">
            <w:pPr>
              <w:pStyle w:val="TableText"/>
              <w:jc w:val="center"/>
            </w:pPr>
            <w:bookmarkStart w:id="1741" w:name="_Hlk177554372"/>
            <w:bookmarkEnd w:id="1740"/>
            <w:r>
              <w:t>3</w:t>
            </w:r>
          </w:p>
        </w:tc>
        <w:tc>
          <w:tcPr>
            <w:tcW w:w="6670" w:type="dxa"/>
            <w:tcBorders>
              <w:top w:val="single" w:sz="6" w:space="0" w:color="auto"/>
              <w:bottom w:val="single" w:sz="6" w:space="0" w:color="auto"/>
              <w:right w:val="single" w:sz="6" w:space="0" w:color="auto"/>
            </w:tcBorders>
          </w:tcPr>
          <w:p w14:paraId="12843C9E" w14:textId="5454F100" w:rsidR="00561690" w:rsidRDefault="00561690" w:rsidP="00561690">
            <w:pPr>
              <w:pStyle w:val="TableText"/>
            </w:pPr>
            <w:r>
              <w:t xml:space="preserve">Click the </w:t>
            </w:r>
            <w:r>
              <w:rPr>
                <w:b/>
                <w:bCs/>
                <w:u w:val="single"/>
              </w:rPr>
              <w:t>P</w:t>
            </w:r>
            <w:r>
              <w:rPr>
                <w:b/>
                <w:bCs/>
              </w:rPr>
              <w:t>roperties</w:t>
            </w:r>
            <w:r>
              <w:t xml:space="preserve"> button (to the right of the </w:t>
            </w:r>
            <w:r>
              <w:rPr>
                <w:b/>
                <w:bCs/>
              </w:rPr>
              <w:t>Name</w:t>
            </w:r>
            <w:r>
              <w:t xml:space="preserve"> field) on the </w:t>
            </w:r>
            <w:r>
              <w:rPr>
                <w:b/>
                <w:bCs/>
              </w:rPr>
              <w:t>Print</w:t>
            </w:r>
            <w:r>
              <w:t xml:space="preserve"> dialog box if you want to change the page orientation of the printout.</w:t>
            </w:r>
            <w:r w:rsidR="00FD2460">
              <w:t xml:space="preserve"> </w:t>
            </w:r>
            <w:r>
              <w:t>(Optional)</w:t>
            </w:r>
          </w:p>
        </w:tc>
      </w:tr>
      <w:tr w:rsidR="00561690" w14:paraId="32299F42" w14:textId="77777777">
        <w:trPr>
          <w:cantSplit/>
        </w:trPr>
        <w:tc>
          <w:tcPr>
            <w:tcW w:w="878" w:type="dxa"/>
            <w:tcBorders>
              <w:top w:val="single" w:sz="6" w:space="0" w:color="auto"/>
              <w:left w:val="single" w:sz="6" w:space="0" w:color="auto"/>
              <w:bottom w:val="single" w:sz="6" w:space="0" w:color="auto"/>
              <w:right w:val="single" w:sz="6" w:space="0" w:color="auto"/>
            </w:tcBorders>
          </w:tcPr>
          <w:p w14:paraId="4DB8888B" w14:textId="77777777" w:rsidR="00561690" w:rsidRDefault="00561690" w:rsidP="00561690">
            <w:pPr>
              <w:pStyle w:val="TableText"/>
              <w:jc w:val="center"/>
            </w:pPr>
            <w:bookmarkStart w:id="1742" w:name="_Hlk177554373"/>
            <w:bookmarkEnd w:id="1741"/>
            <w:r>
              <w:t>4</w:t>
            </w:r>
          </w:p>
        </w:tc>
        <w:tc>
          <w:tcPr>
            <w:tcW w:w="6670" w:type="dxa"/>
            <w:tcBorders>
              <w:top w:val="single" w:sz="6" w:space="0" w:color="auto"/>
              <w:bottom w:val="single" w:sz="6" w:space="0" w:color="auto"/>
              <w:right w:val="single" w:sz="6" w:space="0" w:color="auto"/>
            </w:tcBorders>
          </w:tcPr>
          <w:p w14:paraId="3B5B21BA" w14:textId="77777777" w:rsidR="00561690" w:rsidRDefault="00561690" w:rsidP="00561690">
            <w:pPr>
              <w:pStyle w:val="TableText"/>
            </w:pPr>
            <w:r>
              <w:t xml:space="preserve">Click the </w:t>
            </w:r>
            <w:r>
              <w:rPr>
                <w:b/>
                <w:bCs/>
              </w:rPr>
              <w:t>OK</w:t>
            </w:r>
            <w:r>
              <w:t xml:space="preserve"> button.</w:t>
            </w:r>
          </w:p>
        </w:tc>
      </w:tr>
      <w:bookmarkEnd w:id="1738"/>
      <w:bookmarkEnd w:id="1742"/>
    </w:tbl>
    <w:p w14:paraId="01CF73C8" w14:textId="02F8C1E7" w:rsidR="00561690" w:rsidRDefault="00561690" w:rsidP="00561690">
      <w:pPr>
        <w:pStyle w:val="BlockLine"/>
      </w:pPr>
    </w:p>
    <w:tbl>
      <w:tblPr>
        <w:tblW w:w="0" w:type="auto"/>
        <w:tblLayout w:type="fixed"/>
        <w:tblLook w:val="0000" w:firstRow="0" w:lastRow="0" w:firstColumn="0" w:lastColumn="0" w:noHBand="0" w:noVBand="0"/>
      </w:tblPr>
      <w:tblGrid>
        <w:gridCol w:w="1728"/>
        <w:gridCol w:w="7740"/>
      </w:tblGrid>
      <w:tr w:rsidR="00561690" w14:paraId="36429B68" w14:textId="77777777">
        <w:trPr>
          <w:cantSplit/>
        </w:trPr>
        <w:tc>
          <w:tcPr>
            <w:tcW w:w="1728" w:type="dxa"/>
          </w:tcPr>
          <w:p w14:paraId="0E997A1B" w14:textId="77777777" w:rsidR="00561690" w:rsidRDefault="00561690" w:rsidP="00561690">
            <w:pPr>
              <w:pStyle w:val="BlockLabel"/>
            </w:pPr>
            <w:bookmarkStart w:id="1743" w:name="_Hlk177548026"/>
            <w:r>
              <w:t>Print dialog box</w:t>
            </w:r>
          </w:p>
        </w:tc>
        <w:tc>
          <w:tcPr>
            <w:tcW w:w="7740" w:type="dxa"/>
          </w:tcPr>
          <w:p w14:paraId="30EE0500" w14:textId="00980A7A" w:rsidR="00561690" w:rsidRDefault="0048066A" w:rsidP="00561690">
            <w:pPr>
              <w:pStyle w:val="BlockText"/>
            </w:pPr>
            <w:r>
              <w:rPr>
                <w:noProof/>
              </w:rPr>
              <w:drawing>
                <wp:inline distT="0" distB="0" distL="0" distR="0" wp14:anchorId="7E3FB3F4" wp14:editId="53EBE055">
                  <wp:extent cx="3255010" cy="2421255"/>
                  <wp:effectExtent l="0" t="0" r="0" b="0"/>
                  <wp:docPr id="124" name="Picture 124" descr="Screenshot of prin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Screenshot of print dialog box"/>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55010" cy="2421255"/>
                          </a:xfrm>
                          <a:prstGeom prst="rect">
                            <a:avLst/>
                          </a:prstGeom>
                          <a:noFill/>
                          <a:ln>
                            <a:noFill/>
                          </a:ln>
                        </pic:spPr>
                      </pic:pic>
                    </a:graphicData>
                  </a:graphic>
                </wp:inline>
              </w:drawing>
            </w:r>
          </w:p>
        </w:tc>
      </w:tr>
    </w:tbl>
    <w:p w14:paraId="36BF0008" w14:textId="77777777" w:rsidR="00E812D2" w:rsidRPr="00D90F7D" w:rsidRDefault="00E812D2" w:rsidP="00993A08">
      <w:pPr>
        <w:pStyle w:val="Heading3"/>
      </w:pPr>
      <w:bookmarkStart w:id="1744" w:name="_Hlk177554375"/>
      <w:bookmarkStart w:id="1745" w:name="_Toc89754772"/>
      <w:bookmarkEnd w:id="1743"/>
      <w:r w:rsidRPr="00D90F7D">
        <w:br w:type="page"/>
      </w:r>
      <w:bookmarkStart w:id="1746" w:name="_Toc172537373"/>
      <w:bookmarkStart w:id="1747" w:name="_Toc177550961"/>
      <w:r w:rsidRPr="00D90F7D">
        <w:lastRenderedPageBreak/>
        <w:t>Exiting the DOR Window</w:t>
      </w:r>
      <w:bookmarkEnd w:id="1746"/>
      <w:bookmarkEnd w:id="1747"/>
    </w:p>
    <w:bookmarkEnd w:id="1744"/>
    <w:p w14:paraId="5870FB36" w14:textId="77777777" w:rsidR="00E812D2" w:rsidRDefault="00E812D2" w:rsidP="00E812D2">
      <w:pPr>
        <w:pStyle w:val="BlockLine"/>
      </w:pPr>
    </w:p>
    <w:tbl>
      <w:tblPr>
        <w:tblW w:w="0" w:type="auto"/>
        <w:tblLayout w:type="fixed"/>
        <w:tblLook w:val="0000" w:firstRow="0" w:lastRow="0" w:firstColumn="0" w:lastColumn="0" w:noHBand="0" w:noVBand="0"/>
      </w:tblPr>
      <w:tblGrid>
        <w:gridCol w:w="1728"/>
        <w:gridCol w:w="7740"/>
      </w:tblGrid>
      <w:tr w:rsidR="00E812D2" w14:paraId="540363E2" w14:textId="77777777" w:rsidTr="00550398">
        <w:trPr>
          <w:cantSplit/>
        </w:trPr>
        <w:tc>
          <w:tcPr>
            <w:tcW w:w="1728" w:type="dxa"/>
          </w:tcPr>
          <w:p w14:paraId="01622B53" w14:textId="77777777" w:rsidR="00E812D2" w:rsidRDefault="00E812D2" w:rsidP="00550398">
            <w:pPr>
              <w:pStyle w:val="BlockLabel"/>
            </w:pPr>
            <w:bookmarkStart w:id="1748" w:name="_Hlk177548027"/>
            <w:r>
              <w:t>Exit the Window</w:t>
            </w:r>
          </w:p>
        </w:tc>
        <w:tc>
          <w:tcPr>
            <w:tcW w:w="7740" w:type="dxa"/>
          </w:tcPr>
          <w:p w14:paraId="2E24C76D" w14:textId="16918AE7" w:rsidR="00E812D2" w:rsidRDefault="00E812D2" w:rsidP="00550398">
            <w:pPr>
              <w:pStyle w:val="BlockText"/>
            </w:pPr>
            <w:r>
              <w:t xml:space="preserve">You can exit the application by first clicking the </w:t>
            </w:r>
            <w:r w:rsidRPr="00311B55">
              <w:rPr>
                <w:b/>
              </w:rPr>
              <w:t>Menu</w:t>
            </w:r>
            <w:r>
              <w:t xml:space="preserve"> button on the </w:t>
            </w:r>
            <w:r w:rsidR="00261511">
              <w:rPr>
                <w:b/>
              </w:rPr>
              <w:t>Delayed Order Report</w:t>
            </w:r>
            <w:r>
              <w:t xml:space="preserve"> window.</w:t>
            </w:r>
            <w:r w:rsidR="00FD2460">
              <w:t xml:space="preserve"> </w:t>
            </w:r>
            <w:r>
              <w:t xml:space="preserve">This closes the </w:t>
            </w:r>
            <w:r w:rsidR="00261511">
              <w:t>DOR</w:t>
            </w:r>
            <w:r>
              <w:t xml:space="preserve"> window.</w:t>
            </w:r>
          </w:p>
        </w:tc>
      </w:tr>
      <w:bookmarkEnd w:id="1748"/>
    </w:tbl>
    <w:p w14:paraId="211BBECA" w14:textId="77777777" w:rsidR="00E812D2" w:rsidRDefault="00E812D2" w:rsidP="00E812D2">
      <w:pPr>
        <w:pStyle w:val="BlockLine"/>
      </w:pPr>
    </w:p>
    <w:tbl>
      <w:tblPr>
        <w:tblW w:w="0" w:type="auto"/>
        <w:tblLayout w:type="fixed"/>
        <w:tblLook w:val="0000" w:firstRow="0" w:lastRow="0" w:firstColumn="0" w:lastColumn="0" w:noHBand="0" w:noVBand="0"/>
      </w:tblPr>
      <w:tblGrid>
        <w:gridCol w:w="1728"/>
        <w:gridCol w:w="7740"/>
      </w:tblGrid>
      <w:tr w:rsidR="00E812D2" w14:paraId="49B66623" w14:textId="77777777" w:rsidTr="00550398">
        <w:trPr>
          <w:cantSplit/>
        </w:trPr>
        <w:tc>
          <w:tcPr>
            <w:tcW w:w="1728" w:type="dxa"/>
          </w:tcPr>
          <w:p w14:paraId="407319E8" w14:textId="77777777" w:rsidR="00E812D2" w:rsidRDefault="00261511" w:rsidP="00550398">
            <w:pPr>
              <w:pStyle w:val="BlockLabel"/>
            </w:pPr>
            <w:bookmarkStart w:id="1749" w:name="_Hlk177548028"/>
            <w:r>
              <w:t>DOR</w:t>
            </w:r>
            <w:r w:rsidR="00E812D2">
              <w:t xml:space="preserve"> “Menu” button</w:t>
            </w:r>
          </w:p>
        </w:tc>
        <w:tc>
          <w:tcPr>
            <w:tcW w:w="7740" w:type="dxa"/>
          </w:tcPr>
          <w:p w14:paraId="1AB5C0E9" w14:textId="7C55F863" w:rsidR="00E812D2" w:rsidRDefault="0048066A" w:rsidP="00550398">
            <w:pPr>
              <w:pStyle w:val="BlockText"/>
            </w:pPr>
            <w:r>
              <w:rPr>
                <w:noProof/>
              </w:rPr>
              <mc:AlternateContent>
                <mc:Choice Requires="wps">
                  <w:drawing>
                    <wp:anchor distT="0" distB="0" distL="114300" distR="114300" simplePos="0" relativeHeight="251681792" behindDoc="0" locked="0" layoutInCell="1" allowOverlap="1" wp14:anchorId="6CE7A3C1" wp14:editId="7587A995">
                      <wp:simplePos x="0" y="0"/>
                      <wp:positionH relativeFrom="column">
                        <wp:posOffset>2878455</wp:posOffset>
                      </wp:positionH>
                      <wp:positionV relativeFrom="paragraph">
                        <wp:posOffset>3044825</wp:posOffset>
                      </wp:positionV>
                      <wp:extent cx="998220" cy="2540"/>
                      <wp:effectExtent l="0" t="0" r="0" b="0"/>
                      <wp:wrapNone/>
                      <wp:docPr id="221" name="Freeform 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8220" cy="2540"/>
                              </a:xfrm>
                              <a:custGeom>
                                <a:avLst/>
                                <a:gdLst>
                                  <a:gd name="T0" fmla="*/ 1572 w 1572"/>
                                  <a:gd name="T1" fmla="*/ 4 h 4"/>
                                  <a:gd name="T2" fmla="*/ 0 w 1572"/>
                                  <a:gd name="T3" fmla="*/ 0 h 4"/>
                                </a:gdLst>
                                <a:ahLst/>
                                <a:cxnLst>
                                  <a:cxn ang="0">
                                    <a:pos x="T0" y="T1"/>
                                  </a:cxn>
                                  <a:cxn ang="0">
                                    <a:pos x="T2" y="T3"/>
                                  </a:cxn>
                                </a:cxnLst>
                                <a:rect l="0" t="0" r="r" b="b"/>
                                <a:pathLst>
                                  <a:path w="1572" h="4">
                                    <a:moveTo>
                                      <a:pt x="1572" y="4"/>
                                    </a:moveTo>
                                    <a:lnTo>
                                      <a:pt x="0" y="0"/>
                                    </a:lnTo>
                                  </a:path>
                                </a:pathLst>
                              </a:custGeom>
                              <a:noFill/>
                              <a:ln w="2857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BB4068" id="Freeform 348" o:spid="_x0000_s1026" alt="&quot;&quot;"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5.25pt,239.95pt,226.65pt,239.75pt" coordsize="1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" filled="f" strokeweight="2.25pt">
                      <v:stroke startarrow="block"/>
                      <v:path arrowok="t" o:connecttype="custom" o:connectlocs="998220,2540;0,0" o:connectangles="0,0"/>
                    </v:polyline>
                  </w:pict>
                </mc:Fallback>
              </mc:AlternateContent>
            </w:r>
            <w:r>
              <w:rPr>
                <w:noProof/>
              </w:rPr>
              <w:drawing>
                <wp:inline distT="0" distB="0" distL="0" distR="0" wp14:anchorId="0D8216BB" wp14:editId="0B11386C">
                  <wp:extent cx="4572000" cy="3284220"/>
                  <wp:effectExtent l="0" t="0" r="0" b="0"/>
                  <wp:docPr id="125" name="Picture 125" descr="DOR window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OR window Menu button"/>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572000" cy="3284220"/>
                          </a:xfrm>
                          <a:prstGeom prst="rect">
                            <a:avLst/>
                          </a:prstGeom>
                          <a:noFill/>
                          <a:ln>
                            <a:noFill/>
                          </a:ln>
                        </pic:spPr>
                      </pic:pic>
                    </a:graphicData>
                  </a:graphic>
                </wp:inline>
              </w:drawing>
            </w:r>
          </w:p>
        </w:tc>
      </w:tr>
      <w:bookmarkEnd w:id="1749"/>
    </w:tbl>
    <w:p w14:paraId="75792F18" w14:textId="77777777" w:rsidR="00E812D2" w:rsidRDefault="00E812D2" w:rsidP="00E812D2">
      <w:pPr>
        <w:pStyle w:val="BlockLine"/>
      </w:pPr>
    </w:p>
    <w:tbl>
      <w:tblPr>
        <w:tblW w:w="0" w:type="auto"/>
        <w:tblLayout w:type="fixed"/>
        <w:tblLook w:val="0000" w:firstRow="0" w:lastRow="0" w:firstColumn="0" w:lastColumn="0" w:noHBand="0" w:noVBand="0"/>
      </w:tblPr>
      <w:tblGrid>
        <w:gridCol w:w="1728"/>
        <w:gridCol w:w="7740"/>
      </w:tblGrid>
      <w:tr w:rsidR="00E812D2" w14:paraId="2EAFA37E" w14:textId="77777777" w:rsidTr="00550398">
        <w:trPr>
          <w:cantSplit/>
        </w:trPr>
        <w:tc>
          <w:tcPr>
            <w:tcW w:w="1728" w:type="dxa"/>
          </w:tcPr>
          <w:p w14:paraId="45109884" w14:textId="77777777" w:rsidR="00E812D2" w:rsidRPr="007B2AB9" w:rsidRDefault="00E812D2" w:rsidP="00550398">
            <w:pPr>
              <w:pStyle w:val="BlockLabel"/>
              <w:rPr>
                <w:highlight w:val="yellow"/>
              </w:rPr>
            </w:pPr>
            <w:bookmarkStart w:id="1750" w:name="_Hlk177548029"/>
            <w:r w:rsidRPr="005F14CB">
              <w:t>Exit the Application</w:t>
            </w:r>
          </w:p>
        </w:tc>
        <w:tc>
          <w:tcPr>
            <w:tcW w:w="7740" w:type="dxa"/>
          </w:tcPr>
          <w:p w14:paraId="28B7CFE7" w14:textId="77777777" w:rsidR="00E812D2" w:rsidRDefault="00E812D2" w:rsidP="00550398">
            <w:pPr>
              <w:pStyle w:val="BlockText"/>
            </w:pPr>
            <w:r>
              <w:t xml:space="preserve">Then click the </w:t>
            </w:r>
            <w:r w:rsidRPr="00311B55">
              <w:rPr>
                <w:b/>
              </w:rPr>
              <w:t>Close</w:t>
            </w:r>
            <w:r>
              <w:t xml:space="preserve"> button on the </w:t>
            </w:r>
            <w:r w:rsidRPr="00F6007C">
              <w:rPr>
                <w:b/>
              </w:rPr>
              <w:t>Prosthetics</w:t>
            </w:r>
            <w:r>
              <w:t xml:space="preserve"> </w:t>
            </w:r>
            <w:r w:rsidRPr="005F14CB">
              <w:rPr>
                <w:b/>
              </w:rPr>
              <w:t>Main Menu</w:t>
            </w:r>
            <w:r>
              <w:t xml:space="preserve"> window:</w:t>
            </w:r>
          </w:p>
        </w:tc>
      </w:tr>
      <w:bookmarkEnd w:id="1750"/>
    </w:tbl>
    <w:p w14:paraId="231FD2B2" w14:textId="77777777" w:rsidR="00E812D2" w:rsidRDefault="00E812D2" w:rsidP="00E812D2">
      <w:pPr>
        <w:pStyle w:val="BlockLine"/>
      </w:pPr>
    </w:p>
    <w:p w14:paraId="16E2B9CD" w14:textId="77777777" w:rsidR="00E812D2" w:rsidRDefault="00E812D2" w:rsidP="00E812D2">
      <w:r>
        <w:rPr>
          <w:b/>
        </w:rPr>
        <w:br w:type="page"/>
      </w:r>
    </w:p>
    <w:tbl>
      <w:tblPr>
        <w:tblW w:w="0" w:type="auto"/>
        <w:tblLayout w:type="fixed"/>
        <w:tblLook w:val="0000" w:firstRow="0" w:lastRow="0" w:firstColumn="0" w:lastColumn="0" w:noHBand="0" w:noVBand="0"/>
      </w:tblPr>
      <w:tblGrid>
        <w:gridCol w:w="1728"/>
        <w:gridCol w:w="7740"/>
      </w:tblGrid>
      <w:tr w:rsidR="00E812D2" w14:paraId="7A8028AE" w14:textId="77777777" w:rsidTr="00550398">
        <w:trPr>
          <w:cantSplit/>
        </w:trPr>
        <w:tc>
          <w:tcPr>
            <w:tcW w:w="1728" w:type="dxa"/>
          </w:tcPr>
          <w:p w14:paraId="12FEBDB9" w14:textId="77777777" w:rsidR="00E812D2" w:rsidRPr="007B2AB9" w:rsidRDefault="00E812D2" w:rsidP="00550398">
            <w:pPr>
              <w:pStyle w:val="BlockLabel"/>
              <w:rPr>
                <w:highlight w:val="yellow"/>
              </w:rPr>
            </w:pPr>
            <w:bookmarkStart w:id="1751" w:name="_Hlk177548030"/>
          </w:p>
        </w:tc>
        <w:tc>
          <w:tcPr>
            <w:tcW w:w="7740" w:type="dxa"/>
          </w:tcPr>
          <w:p w14:paraId="51C12A4A" w14:textId="77777777" w:rsidR="00E812D2" w:rsidRDefault="00E812D2" w:rsidP="00550398">
            <w:pPr>
              <w:pStyle w:val="BlockText"/>
            </w:pPr>
          </w:p>
        </w:tc>
      </w:tr>
      <w:bookmarkEnd w:id="1751"/>
    </w:tbl>
    <w:p w14:paraId="21A58636" w14:textId="77777777" w:rsidR="00E812D2" w:rsidRDefault="00E812D2" w:rsidP="00E812D2">
      <w:pPr>
        <w:pStyle w:val="BlockLine"/>
      </w:pPr>
    </w:p>
    <w:tbl>
      <w:tblPr>
        <w:tblW w:w="0" w:type="auto"/>
        <w:tblLayout w:type="fixed"/>
        <w:tblLook w:val="0000" w:firstRow="0" w:lastRow="0" w:firstColumn="0" w:lastColumn="0" w:noHBand="0" w:noVBand="0"/>
      </w:tblPr>
      <w:tblGrid>
        <w:gridCol w:w="1728"/>
        <w:gridCol w:w="7740"/>
      </w:tblGrid>
      <w:tr w:rsidR="00E812D2" w14:paraId="4AD56B4A" w14:textId="77777777" w:rsidTr="00550398">
        <w:trPr>
          <w:cantSplit/>
        </w:trPr>
        <w:tc>
          <w:tcPr>
            <w:tcW w:w="1728" w:type="dxa"/>
          </w:tcPr>
          <w:p w14:paraId="661A87C7" w14:textId="77777777" w:rsidR="00E812D2" w:rsidRPr="007B2AB9" w:rsidRDefault="00E812D2" w:rsidP="00550398">
            <w:pPr>
              <w:pStyle w:val="BlockLabel"/>
              <w:rPr>
                <w:highlight w:val="yellow"/>
              </w:rPr>
            </w:pPr>
            <w:bookmarkStart w:id="1752" w:name="_Hlk177548032"/>
            <w:r w:rsidRPr="005F14CB">
              <w:t>Main Menu</w:t>
            </w:r>
            <w:r>
              <w:t xml:space="preserve"> “Close” button</w:t>
            </w:r>
          </w:p>
        </w:tc>
        <w:tc>
          <w:tcPr>
            <w:tcW w:w="7740" w:type="dxa"/>
          </w:tcPr>
          <w:p w14:paraId="22D7C60B" w14:textId="37E922DE" w:rsidR="00E812D2" w:rsidRDefault="0048066A" w:rsidP="00550398">
            <w:pPr>
              <w:pStyle w:val="BlockText"/>
            </w:pPr>
            <w:r>
              <w:rPr>
                <w:noProof/>
              </w:rPr>
              <mc:AlternateContent>
                <mc:Choice Requires="wps">
                  <w:drawing>
                    <wp:anchor distT="0" distB="0" distL="114300" distR="114300" simplePos="0" relativeHeight="251682816" behindDoc="0" locked="0" layoutInCell="1" allowOverlap="1" wp14:anchorId="52AEC1E6" wp14:editId="36422C47">
                      <wp:simplePos x="0" y="0"/>
                      <wp:positionH relativeFrom="column">
                        <wp:posOffset>2649855</wp:posOffset>
                      </wp:positionH>
                      <wp:positionV relativeFrom="paragraph">
                        <wp:posOffset>3012440</wp:posOffset>
                      </wp:positionV>
                      <wp:extent cx="838200" cy="0"/>
                      <wp:effectExtent l="0" t="0" r="0" b="0"/>
                      <wp:wrapNone/>
                      <wp:docPr id="220" name="Line 3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7EFD0" id="Line 349" o:spid="_x0000_s1026" alt="&quot;&quot;"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65pt,237.2pt" to="274.65pt,2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" strokeweight="2.25pt">
                      <v:stroke startarrow="block"/>
                    </v:line>
                  </w:pict>
                </mc:Fallback>
              </mc:AlternateContent>
            </w:r>
            <w:r>
              <w:rPr>
                <w:noProof/>
              </w:rPr>
              <w:drawing>
                <wp:inline distT="0" distB="0" distL="0" distR="0" wp14:anchorId="155176B7" wp14:editId="194F7263">
                  <wp:extent cx="4572000" cy="3269615"/>
                  <wp:effectExtent l="0" t="0" r="0" b="0"/>
                  <wp:docPr id="126" name="Picture 126" descr="Prosthetics Suite 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Prosthetics Suite Main Menu"/>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72000" cy="3269615"/>
                          </a:xfrm>
                          <a:prstGeom prst="rect">
                            <a:avLst/>
                          </a:prstGeom>
                          <a:noFill/>
                          <a:ln>
                            <a:noFill/>
                          </a:ln>
                        </pic:spPr>
                      </pic:pic>
                    </a:graphicData>
                  </a:graphic>
                </wp:inline>
              </w:drawing>
            </w:r>
          </w:p>
        </w:tc>
      </w:tr>
      <w:bookmarkEnd w:id="1752"/>
    </w:tbl>
    <w:p w14:paraId="7881C0CF" w14:textId="77777777" w:rsidR="00E812D2" w:rsidRDefault="00E812D2" w:rsidP="00E812D2">
      <w:pPr>
        <w:pStyle w:val="BlockLine"/>
      </w:pPr>
    </w:p>
    <w:tbl>
      <w:tblPr>
        <w:tblW w:w="0" w:type="auto"/>
        <w:tblLayout w:type="fixed"/>
        <w:tblLook w:val="0000" w:firstRow="0" w:lastRow="0" w:firstColumn="0" w:lastColumn="0" w:noHBand="0" w:noVBand="0"/>
      </w:tblPr>
      <w:tblGrid>
        <w:gridCol w:w="1728"/>
        <w:gridCol w:w="7740"/>
      </w:tblGrid>
      <w:tr w:rsidR="00E812D2" w14:paraId="6C2A59BB" w14:textId="77777777" w:rsidTr="00550398">
        <w:trPr>
          <w:cantSplit/>
        </w:trPr>
        <w:tc>
          <w:tcPr>
            <w:tcW w:w="1728" w:type="dxa"/>
          </w:tcPr>
          <w:p w14:paraId="24CEB79E" w14:textId="77777777" w:rsidR="00E812D2" w:rsidRDefault="00E812D2" w:rsidP="00550398">
            <w:pPr>
              <w:pStyle w:val="BlockLabel"/>
            </w:pPr>
            <w:bookmarkStart w:id="1753" w:name="_Hlk177548033"/>
            <w:r>
              <w:t>Confirmation window</w:t>
            </w:r>
          </w:p>
        </w:tc>
        <w:tc>
          <w:tcPr>
            <w:tcW w:w="7740" w:type="dxa"/>
          </w:tcPr>
          <w:p w14:paraId="2966E9F6" w14:textId="77777777" w:rsidR="00E812D2" w:rsidRDefault="00E812D2" w:rsidP="00550398">
            <w:pPr>
              <w:pStyle w:val="BlockText"/>
            </w:pPr>
            <w:r>
              <w:t xml:space="preserve">Click OK on the confirmation window to close the Prosthetics VistA Suite. </w:t>
            </w:r>
          </w:p>
        </w:tc>
      </w:tr>
      <w:bookmarkEnd w:id="1753"/>
    </w:tbl>
    <w:p w14:paraId="2FC15332" w14:textId="77777777" w:rsidR="00E812D2" w:rsidRDefault="00E812D2" w:rsidP="00E812D2">
      <w:pPr>
        <w:pStyle w:val="BlockLine"/>
      </w:pPr>
    </w:p>
    <w:tbl>
      <w:tblPr>
        <w:tblW w:w="0" w:type="auto"/>
        <w:tblLayout w:type="fixed"/>
        <w:tblLook w:val="0000" w:firstRow="0" w:lastRow="0" w:firstColumn="0" w:lastColumn="0" w:noHBand="0" w:noVBand="0"/>
      </w:tblPr>
      <w:tblGrid>
        <w:gridCol w:w="1728"/>
        <w:gridCol w:w="7740"/>
      </w:tblGrid>
      <w:tr w:rsidR="00E812D2" w14:paraId="26AD8FAF" w14:textId="77777777" w:rsidTr="00550398">
        <w:trPr>
          <w:cantSplit/>
        </w:trPr>
        <w:tc>
          <w:tcPr>
            <w:tcW w:w="1728" w:type="dxa"/>
          </w:tcPr>
          <w:p w14:paraId="26A16D2C" w14:textId="77777777" w:rsidR="00E812D2" w:rsidRDefault="00E812D2" w:rsidP="00550398">
            <w:pPr>
              <w:pStyle w:val="BlockLabel"/>
            </w:pPr>
            <w:bookmarkStart w:id="1754" w:name="_Hlk177548034"/>
          </w:p>
        </w:tc>
        <w:tc>
          <w:tcPr>
            <w:tcW w:w="7740" w:type="dxa"/>
          </w:tcPr>
          <w:p w14:paraId="19E5F9D1" w14:textId="079E039C" w:rsidR="00E812D2" w:rsidRDefault="0048066A" w:rsidP="00550398">
            <w:pPr>
              <w:pStyle w:val="BlockText"/>
            </w:pPr>
            <w:r>
              <w:rPr>
                <w:noProof/>
              </w:rPr>
              <w:drawing>
                <wp:inline distT="0" distB="0" distL="0" distR="0" wp14:anchorId="7143FC01" wp14:editId="0815D001">
                  <wp:extent cx="3686810" cy="1221740"/>
                  <wp:effectExtent l="0" t="0" r="0" b="0"/>
                  <wp:docPr id="127" name="Picture 127" descr="Screenshot ofConfirm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Screenshot ofConfirmation window"/>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86810" cy="1221740"/>
                          </a:xfrm>
                          <a:prstGeom prst="rect">
                            <a:avLst/>
                          </a:prstGeom>
                          <a:noFill/>
                          <a:ln>
                            <a:noFill/>
                          </a:ln>
                        </pic:spPr>
                      </pic:pic>
                    </a:graphicData>
                  </a:graphic>
                </wp:inline>
              </w:drawing>
            </w:r>
          </w:p>
        </w:tc>
      </w:tr>
      <w:bookmarkEnd w:id="1754"/>
    </w:tbl>
    <w:p w14:paraId="6B6DEE5C" w14:textId="77777777" w:rsidR="00E812D2" w:rsidRDefault="00E812D2" w:rsidP="00E812D2">
      <w:pPr>
        <w:pStyle w:val="BlockLine"/>
      </w:pPr>
    </w:p>
    <w:tbl>
      <w:tblPr>
        <w:tblW w:w="0" w:type="auto"/>
        <w:tblLayout w:type="fixed"/>
        <w:tblLook w:val="0000" w:firstRow="0" w:lastRow="0" w:firstColumn="0" w:lastColumn="0" w:noHBand="0" w:noVBand="0"/>
      </w:tblPr>
      <w:tblGrid>
        <w:gridCol w:w="1728"/>
        <w:gridCol w:w="7740"/>
      </w:tblGrid>
      <w:tr w:rsidR="00E812D2" w14:paraId="03067A88" w14:textId="77777777" w:rsidTr="00550398">
        <w:trPr>
          <w:cantSplit/>
        </w:trPr>
        <w:tc>
          <w:tcPr>
            <w:tcW w:w="1728" w:type="dxa"/>
          </w:tcPr>
          <w:p w14:paraId="735E2BB1" w14:textId="77777777" w:rsidR="00E812D2" w:rsidRDefault="00E812D2" w:rsidP="00550398">
            <w:pPr>
              <w:pStyle w:val="BlockLabel"/>
            </w:pPr>
            <w:bookmarkStart w:id="1755" w:name="_Hlk177548035"/>
            <w:r>
              <w:t>Cancel button</w:t>
            </w:r>
          </w:p>
        </w:tc>
        <w:tc>
          <w:tcPr>
            <w:tcW w:w="7740" w:type="dxa"/>
          </w:tcPr>
          <w:p w14:paraId="7EBF1145" w14:textId="77777777" w:rsidR="00E812D2" w:rsidRDefault="00E812D2" w:rsidP="00550398">
            <w:pPr>
              <w:pStyle w:val="BlockText"/>
            </w:pPr>
            <w:r>
              <w:t xml:space="preserve">If you click the </w:t>
            </w:r>
            <w:r w:rsidRPr="005800FF">
              <w:rPr>
                <w:b/>
              </w:rPr>
              <w:t>Cancel</w:t>
            </w:r>
            <w:r>
              <w:t xml:space="preserve"> button, you will remain in the application and can continue to work.</w:t>
            </w:r>
          </w:p>
        </w:tc>
      </w:tr>
      <w:bookmarkEnd w:id="1755"/>
    </w:tbl>
    <w:p w14:paraId="2A976DA1" w14:textId="6D5E8F38" w:rsidR="00E812D2" w:rsidRDefault="00E812D2" w:rsidP="00E812D2">
      <w:pPr>
        <w:pStyle w:val="BlockLine"/>
      </w:pPr>
    </w:p>
    <w:p w14:paraId="0E557224" w14:textId="77777777" w:rsidR="00E812D2" w:rsidRPr="00D90F7D" w:rsidRDefault="00E812D2" w:rsidP="00E812D2">
      <w:pPr>
        <w:pStyle w:val="ChapterTitle"/>
        <w:sectPr w:rsidR="00E812D2" w:rsidRPr="00D90F7D" w:rsidSect="00E812D2">
          <w:footerReference w:type="default" r:id="rId118"/>
          <w:type w:val="oddPage"/>
          <w:pgSz w:w="12240" w:h="15840" w:code="1"/>
          <w:pgMar w:top="1440" w:right="1440" w:bottom="1440" w:left="1440" w:header="720" w:footer="720" w:gutter="0"/>
          <w:cols w:space="720"/>
          <w:titlePg/>
        </w:sectPr>
      </w:pPr>
    </w:p>
    <w:p w14:paraId="6090EEEC" w14:textId="3D8819F3" w:rsidR="005F7A8D" w:rsidRPr="00D90F7D" w:rsidRDefault="005F7A8D" w:rsidP="007D24D0">
      <w:pPr>
        <w:pStyle w:val="Heading2"/>
        <w:jc w:val="center"/>
      </w:pPr>
      <w:bookmarkStart w:id="1756" w:name="_Toc172537374"/>
      <w:bookmarkStart w:id="1757" w:name="_Toc177550962"/>
      <w:bookmarkStart w:id="1758" w:name="_Hlk177554385"/>
      <w:r w:rsidRPr="00D90F7D">
        <w:lastRenderedPageBreak/>
        <w:t>Section 4</w:t>
      </w:r>
      <w:bookmarkEnd w:id="1756"/>
      <w:r w:rsidR="007D24D0">
        <w:t xml:space="preserve">: </w:t>
      </w:r>
      <w:bookmarkStart w:id="1759" w:name="_Toc172537375"/>
      <w:r w:rsidRPr="00D90F7D">
        <w:t>View Prosthetics Billing Information</w:t>
      </w:r>
      <w:bookmarkEnd w:id="1745"/>
      <w:bookmarkEnd w:id="1757"/>
      <w:bookmarkEnd w:id="1759"/>
    </w:p>
    <w:p w14:paraId="332ABFEF" w14:textId="77777777" w:rsidR="005F7A8D" w:rsidRPr="00D90F7D" w:rsidRDefault="005F7A8D" w:rsidP="007D24D0">
      <w:pPr>
        <w:pStyle w:val="Heading3"/>
      </w:pPr>
      <w:bookmarkStart w:id="1760" w:name="_Toc89754773"/>
      <w:bookmarkStart w:id="1761" w:name="_Toc172537376"/>
      <w:bookmarkStart w:id="1762" w:name="_Toc177550963"/>
      <w:bookmarkStart w:id="1763" w:name="_Hlk177554387"/>
      <w:bookmarkEnd w:id="1758"/>
      <w:r w:rsidRPr="00D90F7D">
        <w:t>Overview</w:t>
      </w:r>
      <w:bookmarkEnd w:id="1760"/>
      <w:bookmarkEnd w:id="1761"/>
      <w:bookmarkEnd w:id="1762"/>
    </w:p>
    <w:bookmarkEnd w:id="1763"/>
    <w:p w14:paraId="0A11F265" w14:textId="0E7B4FE5" w:rsidR="005F7A8D" w:rsidRPr="005F7A8D" w:rsidRDefault="005F7A8D" w:rsidP="005F7A8D">
      <w:pPr>
        <w:pStyle w:val="BlockLine"/>
        <w:rPr>
          <w:sz w:val="20"/>
          <w:szCs w:val="20"/>
        </w:rPr>
      </w:pPr>
    </w:p>
    <w:tbl>
      <w:tblPr>
        <w:tblW w:w="0" w:type="auto"/>
        <w:tblLayout w:type="fixed"/>
        <w:tblLook w:val="0000" w:firstRow="0" w:lastRow="0" w:firstColumn="0" w:lastColumn="0" w:noHBand="0" w:noVBand="0"/>
      </w:tblPr>
      <w:tblGrid>
        <w:gridCol w:w="1728"/>
        <w:gridCol w:w="7740"/>
      </w:tblGrid>
      <w:tr w:rsidR="005F7A8D" w14:paraId="52006253" w14:textId="77777777">
        <w:trPr>
          <w:cantSplit/>
        </w:trPr>
        <w:tc>
          <w:tcPr>
            <w:tcW w:w="1728" w:type="dxa"/>
          </w:tcPr>
          <w:p w14:paraId="6D8CB380" w14:textId="77777777" w:rsidR="005F7A8D" w:rsidRDefault="005F7A8D" w:rsidP="005F7A8D">
            <w:pPr>
              <w:pStyle w:val="BlockLabel"/>
            </w:pPr>
            <w:bookmarkStart w:id="1764" w:name="_Hlk177548036"/>
            <w:r>
              <w:t>Introduction</w:t>
            </w:r>
          </w:p>
        </w:tc>
        <w:tc>
          <w:tcPr>
            <w:tcW w:w="7740" w:type="dxa"/>
          </w:tcPr>
          <w:p w14:paraId="49CF3926" w14:textId="396FBF61" w:rsidR="005F7A8D" w:rsidRDefault="005F7A8D" w:rsidP="005F7A8D">
            <w:pPr>
              <w:pStyle w:val="BlockText"/>
            </w:pPr>
            <w:bookmarkStart w:id="1765" w:name="_Hlk177554388"/>
            <w:r>
              <w:t xml:space="preserve">This </w:t>
            </w:r>
            <w:r w:rsidRPr="00517868">
              <w:rPr>
                <w:b/>
              </w:rPr>
              <w:t>View Prosthetics Billing Information</w:t>
            </w:r>
            <w:r>
              <w:t xml:space="preserve"> </w:t>
            </w:r>
            <w:r w:rsidRPr="0022530D">
              <w:rPr>
                <w:b/>
              </w:rPr>
              <w:t>User Manual</w:t>
            </w:r>
            <w:r>
              <w:t xml:space="preserve"> is for Patch RMPR*3*96.</w:t>
            </w:r>
            <w:r w:rsidR="00FD2460">
              <w:t xml:space="preserve"> </w:t>
            </w:r>
            <w:r>
              <w:t xml:space="preserve">This patch provides Prosthetics GUI (graphical user interface) windows for the </w:t>
            </w:r>
            <w:r w:rsidRPr="00264577">
              <w:rPr>
                <w:b/>
              </w:rPr>
              <w:t>View Prosthetics</w:t>
            </w:r>
            <w:r>
              <w:t xml:space="preserve"> </w:t>
            </w:r>
            <w:r>
              <w:rPr>
                <w:b/>
                <w:bCs/>
              </w:rPr>
              <w:t>Billing Information</w:t>
            </w:r>
            <w:r>
              <w:t xml:space="preserve"> feature.</w:t>
            </w:r>
            <w:r w:rsidR="00FD2460">
              <w:t xml:space="preserve"> </w:t>
            </w:r>
          </w:p>
          <w:bookmarkEnd w:id="1765"/>
          <w:p w14:paraId="2DD04631" w14:textId="77777777" w:rsidR="005F7A8D" w:rsidRDefault="005F7A8D" w:rsidP="005F7A8D">
            <w:pPr>
              <w:pStyle w:val="BlockText"/>
            </w:pPr>
          </w:p>
          <w:p w14:paraId="2A21820B" w14:textId="77777777" w:rsidR="005F7A8D" w:rsidRDefault="005F7A8D" w:rsidP="005F7A8D">
            <w:pPr>
              <w:pStyle w:val="BlockText"/>
            </w:pPr>
            <w:bookmarkStart w:id="1766" w:name="_Hlk177554389"/>
            <w:r>
              <w:t>The Prosthetics and Billing users will be able to do the following with this patch:</w:t>
            </w:r>
          </w:p>
          <w:bookmarkEnd w:id="1766"/>
          <w:p w14:paraId="6286BB55" w14:textId="77777777" w:rsidR="005F7A8D" w:rsidRDefault="005F7A8D" w:rsidP="005F7A8D">
            <w:pPr>
              <w:pStyle w:val="BlockText"/>
            </w:pPr>
          </w:p>
          <w:p w14:paraId="65CD95D3" w14:textId="77777777" w:rsidR="005F7A8D" w:rsidRPr="000E5B8B" w:rsidRDefault="005F7A8D" w:rsidP="005F7A8D">
            <w:pPr>
              <w:pStyle w:val="BulletText1"/>
              <w:numPr>
                <w:ilvl w:val="0"/>
                <w:numId w:val="22"/>
              </w:numPr>
              <w:rPr>
                <w:sz w:val="22"/>
                <w:szCs w:val="22"/>
              </w:rPr>
            </w:pPr>
            <w:bookmarkStart w:id="1767" w:name="_Hlk177554390"/>
            <w:r w:rsidRPr="000E5B8B">
              <w:rPr>
                <w:sz w:val="22"/>
                <w:szCs w:val="22"/>
              </w:rPr>
              <w:t>Search for data and display data by a range of dates.</w:t>
            </w:r>
          </w:p>
          <w:p w14:paraId="1AF9B9B7" w14:textId="77777777" w:rsidR="005F7A8D" w:rsidRPr="000E5B8B" w:rsidRDefault="005F7A8D" w:rsidP="005F7A8D">
            <w:pPr>
              <w:pStyle w:val="BulletText1"/>
              <w:numPr>
                <w:ilvl w:val="0"/>
                <w:numId w:val="22"/>
              </w:numPr>
              <w:rPr>
                <w:sz w:val="22"/>
                <w:szCs w:val="22"/>
              </w:rPr>
            </w:pPr>
            <w:bookmarkStart w:id="1768" w:name="_Hlk177554391"/>
            <w:bookmarkEnd w:id="1767"/>
            <w:r w:rsidRPr="000E5B8B">
              <w:rPr>
                <w:sz w:val="22"/>
                <w:szCs w:val="22"/>
              </w:rPr>
              <w:t>Sort and rearrange the view; display data in a custom view.</w:t>
            </w:r>
          </w:p>
          <w:p w14:paraId="795650D5" w14:textId="77777777" w:rsidR="005F7A8D" w:rsidRPr="00823777" w:rsidRDefault="005F7A8D" w:rsidP="005F7A8D">
            <w:pPr>
              <w:pStyle w:val="BulletText1"/>
              <w:numPr>
                <w:ilvl w:val="0"/>
                <w:numId w:val="22"/>
              </w:numPr>
              <w:rPr>
                <w:sz w:val="22"/>
                <w:szCs w:val="22"/>
              </w:rPr>
            </w:pPr>
            <w:bookmarkStart w:id="1769" w:name="_Hlk177554392"/>
            <w:bookmarkEnd w:id="1768"/>
            <w:r w:rsidRPr="00823777">
              <w:rPr>
                <w:sz w:val="22"/>
                <w:szCs w:val="22"/>
              </w:rPr>
              <w:t>Print the display.</w:t>
            </w:r>
          </w:p>
          <w:bookmarkEnd w:id="1769"/>
          <w:p w14:paraId="7F67F3C9" w14:textId="77777777" w:rsidR="005F7A8D" w:rsidRDefault="005F7A8D" w:rsidP="005F7A8D">
            <w:pPr>
              <w:pStyle w:val="BlockText"/>
              <w:numPr>
                <w:ilvl w:val="0"/>
                <w:numId w:val="22"/>
              </w:numPr>
              <w:overflowPunct w:val="0"/>
              <w:autoSpaceDE w:val="0"/>
              <w:autoSpaceDN w:val="0"/>
              <w:adjustRightInd w:val="0"/>
              <w:textAlignment w:val="baseline"/>
            </w:pPr>
            <w:r>
              <w:t>Convert the display into a MS Excel file (for complex sorting features).</w:t>
            </w:r>
          </w:p>
        </w:tc>
      </w:tr>
      <w:bookmarkEnd w:id="1764"/>
    </w:tbl>
    <w:p w14:paraId="73C8F12D" w14:textId="77777777" w:rsidR="005F7A8D" w:rsidRPr="005F7A8D" w:rsidRDefault="005F7A8D" w:rsidP="005F7A8D">
      <w:pPr>
        <w:pStyle w:val="BlockLine"/>
        <w:rPr>
          <w:sz w:val="20"/>
          <w:szCs w:val="20"/>
        </w:rPr>
      </w:pPr>
    </w:p>
    <w:tbl>
      <w:tblPr>
        <w:tblW w:w="0" w:type="auto"/>
        <w:tblLayout w:type="fixed"/>
        <w:tblLook w:val="0000" w:firstRow="0" w:lastRow="0" w:firstColumn="0" w:lastColumn="0" w:noHBand="0" w:noVBand="0"/>
      </w:tblPr>
      <w:tblGrid>
        <w:gridCol w:w="1728"/>
        <w:gridCol w:w="7740"/>
      </w:tblGrid>
      <w:tr w:rsidR="005F7A8D" w14:paraId="2BBE3011" w14:textId="77777777">
        <w:trPr>
          <w:cantSplit/>
        </w:trPr>
        <w:tc>
          <w:tcPr>
            <w:tcW w:w="1728" w:type="dxa"/>
          </w:tcPr>
          <w:p w14:paraId="7ED9422E" w14:textId="77777777" w:rsidR="005F7A8D" w:rsidRDefault="005F7A8D" w:rsidP="005F7A8D">
            <w:pPr>
              <w:pStyle w:val="BlockLabel"/>
            </w:pPr>
            <w:bookmarkStart w:id="1770" w:name="_Hlk177548037"/>
            <w:r>
              <w:t>Audience</w:t>
            </w:r>
          </w:p>
        </w:tc>
        <w:tc>
          <w:tcPr>
            <w:tcW w:w="7740" w:type="dxa"/>
          </w:tcPr>
          <w:p w14:paraId="6FCCE235" w14:textId="3F3825A9" w:rsidR="005F7A8D" w:rsidRDefault="005F7A8D" w:rsidP="005F7A8D">
            <w:pPr>
              <w:pStyle w:val="BlockText"/>
            </w:pPr>
            <w:bookmarkStart w:id="1771" w:name="_Hlk177554393"/>
            <w:r>
              <w:t>These Release Notes are geared towards two audiences.</w:t>
            </w:r>
            <w:r w:rsidR="00FD2460">
              <w:t xml:space="preserve"> </w:t>
            </w:r>
            <w:r>
              <w:t xml:space="preserve">The </w:t>
            </w:r>
            <w:smartTag w:uri="urn:schemas-microsoft-com:office:smarttags" w:element="place">
              <w:r w:rsidRPr="003060E5">
                <w:rPr>
                  <w:b/>
                </w:rPr>
                <w:t>Vist</w:t>
              </w:r>
              <w:r w:rsidR="00AB5C65">
                <w:rPr>
                  <w:b/>
                </w:rPr>
                <w:t>A</w:t>
              </w:r>
            </w:smartTag>
            <w:r w:rsidRPr="003060E5">
              <w:rPr>
                <w:b/>
              </w:rPr>
              <w:t xml:space="preserve"> Sign-on</w:t>
            </w:r>
            <w:r>
              <w:t xml:space="preserve"> window will appear with different functions according to which type of user is accessing the Billing information.</w:t>
            </w:r>
            <w:r w:rsidR="00FD2460">
              <w:t xml:space="preserve"> </w:t>
            </w:r>
            <w:r>
              <w:t xml:space="preserve">The two audiences for this document and the </w:t>
            </w:r>
            <w:smartTag w:uri="urn:schemas-microsoft-com:office:smarttags" w:element="place">
              <w:r w:rsidRPr="00CC754A">
                <w:rPr>
                  <w:b/>
                </w:rPr>
                <w:t>Vist</w:t>
              </w:r>
              <w:r w:rsidR="00AB5C65">
                <w:rPr>
                  <w:b/>
                </w:rPr>
                <w:t>A</w:t>
              </w:r>
            </w:smartTag>
            <w:r w:rsidRPr="00CC754A">
              <w:rPr>
                <w:b/>
              </w:rPr>
              <w:t xml:space="preserve"> Sign-on</w:t>
            </w:r>
            <w:r>
              <w:t xml:space="preserve"> window include:</w:t>
            </w:r>
          </w:p>
          <w:bookmarkEnd w:id="1771"/>
          <w:p w14:paraId="220F0311" w14:textId="77777777" w:rsidR="005F7A8D" w:rsidRDefault="005F7A8D" w:rsidP="005F7A8D">
            <w:pPr>
              <w:pStyle w:val="BlockText"/>
            </w:pPr>
          </w:p>
          <w:p w14:paraId="34F567BC" w14:textId="77777777" w:rsidR="005F7A8D" w:rsidRDefault="005F7A8D" w:rsidP="005F7A8D">
            <w:pPr>
              <w:pStyle w:val="BlockText"/>
              <w:numPr>
                <w:ilvl w:val="0"/>
                <w:numId w:val="23"/>
              </w:numPr>
              <w:overflowPunct w:val="0"/>
              <w:autoSpaceDE w:val="0"/>
              <w:autoSpaceDN w:val="0"/>
              <w:adjustRightInd w:val="0"/>
              <w:textAlignment w:val="baseline"/>
            </w:pPr>
            <w:bookmarkStart w:id="1772" w:name="_Hlk177554394"/>
            <w:r>
              <w:t>Billing users – Section 1</w:t>
            </w:r>
          </w:p>
          <w:bookmarkEnd w:id="1772"/>
          <w:p w14:paraId="459978DA" w14:textId="77777777" w:rsidR="005F7A8D" w:rsidRDefault="005F7A8D" w:rsidP="005F7A8D">
            <w:pPr>
              <w:pStyle w:val="BlockText"/>
              <w:numPr>
                <w:ilvl w:val="0"/>
                <w:numId w:val="23"/>
              </w:numPr>
              <w:overflowPunct w:val="0"/>
              <w:autoSpaceDE w:val="0"/>
              <w:autoSpaceDN w:val="0"/>
              <w:adjustRightInd w:val="0"/>
              <w:textAlignment w:val="baseline"/>
            </w:pPr>
            <w:r>
              <w:t>Prosthetics users – Section 2</w:t>
            </w:r>
          </w:p>
        </w:tc>
      </w:tr>
      <w:bookmarkEnd w:id="1770"/>
    </w:tbl>
    <w:p w14:paraId="3A46D318" w14:textId="2BB4B51F" w:rsidR="005F7A8D" w:rsidRPr="005F7A8D" w:rsidRDefault="005F7A8D" w:rsidP="005F7A8D">
      <w:pPr>
        <w:pStyle w:val="BlockLine"/>
        <w:rPr>
          <w:sz w:val="20"/>
          <w:szCs w:val="20"/>
        </w:rPr>
      </w:pPr>
    </w:p>
    <w:tbl>
      <w:tblPr>
        <w:tblW w:w="0" w:type="auto"/>
        <w:tblLayout w:type="fixed"/>
        <w:tblLook w:val="0000" w:firstRow="0" w:lastRow="0" w:firstColumn="0" w:lastColumn="0" w:noHBand="0" w:noVBand="0"/>
      </w:tblPr>
      <w:tblGrid>
        <w:gridCol w:w="1728"/>
        <w:gridCol w:w="7740"/>
      </w:tblGrid>
      <w:tr w:rsidR="005F7A8D" w14:paraId="281F7E51" w14:textId="77777777">
        <w:trPr>
          <w:cantSplit/>
        </w:trPr>
        <w:tc>
          <w:tcPr>
            <w:tcW w:w="1728" w:type="dxa"/>
          </w:tcPr>
          <w:p w14:paraId="4A1D0E2B" w14:textId="77777777" w:rsidR="005F7A8D" w:rsidRDefault="005F7A8D" w:rsidP="005F7A8D">
            <w:pPr>
              <w:pStyle w:val="BlockLabel"/>
            </w:pPr>
            <w:bookmarkStart w:id="1773" w:name="_Hlk177548038"/>
            <w:r>
              <w:lastRenderedPageBreak/>
              <w:t>Data displayed</w:t>
            </w:r>
          </w:p>
        </w:tc>
        <w:tc>
          <w:tcPr>
            <w:tcW w:w="7740" w:type="dxa"/>
          </w:tcPr>
          <w:p w14:paraId="57B56847" w14:textId="77777777" w:rsidR="005F7A8D" w:rsidRDefault="005F7A8D" w:rsidP="005F7A8D">
            <w:pPr>
              <w:pStyle w:val="BlockText"/>
            </w:pPr>
            <w:bookmarkStart w:id="1774" w:name="_Hlk177554398"/>
            <w:r>
              <w:t xml:space="preserve">The data that is displayed on the </w:t>
            </w:r>
            <w:r w:rsidRPr="00517868">
              <w:rPr>
                <w:b/>
              </w:rPr>
              <w:t>View Prosthetics Billing Information</w:t>
            </w:r>
            <w:r>
              <w:t xml:space="preserve"> window includes the following:</w:t>
            </w:r>
          </w:p>
          <w:bookmarkEnd w:id="1774"/>
          <w:p w14:paraId="656E51C5" w14:textId="77777777" w:rsidR="005F7A8D" w:rsidRDefault="005F7A8D" w:rsidP="005F7A8D">
            <w:pPr>
              <w:pStyle w:val="BlockText"/>
            </w:pPr>
          </w:p>
          <w:p w14:paraId="5443D492" w14:textId="77777777" w:rsidR="005F7A8D" w:rsidRDefault="005F7A8D" w:rsidP="005F7A8D">
            <w:pPr>
              <w:pStyle w:val="BlockText"/>
              <w:numPr>
                <w:ilvl w:val="0"/>
                <w:numId w:val="24"/>
              </w:numPr>
              <w:overflowPunct w:val="0"/>
              <w:autoSpaceDE w:val="0"/>
              <w:autoSpaceDN w:val="0"/>
              <w:adjustRightInd w:val="0"/>
              <w:textAlignment w:val="baseline"/>
            </w:pPr>
            <w:bookmarkStart w:id="1775" w:name="_Hlk177554399"/>
            <w:r>
              <w:t>Site</w:t>
            </w:r>
          </w:p>
          <w:p w14:paraId="493ED55B" w14:textId="77777777" w:rsidR="005F7A8D" w:rsidRDefault="005F7A8D" w:rsidP="005F7A8D">
            <w:pPr>
              <w:pStyle w:val="BlockText"/>
              <w:numPr>
                <w:ilvl w:val="0"/>
                <w:numId w:val="24"/>
              </w:numPr>
              <w:overflowPunct w:val="0"/>
              <w:autoSpaceDE w:val="0"/>
              <w:autoSpaceDN w:val="0"/>
              <w:adjustRightInd w:val="0"/>
              <w:textAlignment w:val="baseline"/>
            </w:pPr>
            <w:bookmarkStart w:id="1776" w:name="_Hlk177554400"/>
            <w:bookmarkEnd w:id="1775"/>
            <w:r>
              <w:t>Create Date</w:t>
            </w:r>
          </w:p>
          <w:p w14:paraId="0A8BE89E" w14:textId="77777777" w:rsidR="005F7A8D" w:rsidRDefault="005F7A8D" w:rsidP="005F7A8D">
            <w:pPr>
              <w:pStyle w:val="BlockText"/>
              <w:numPr>
                <w:ilvl w:val="0"/>
                <w:numId w:val="24"/>
              </w:numPr>
              <w:overflowPunct w:val="0"/>
              <w:autoSpaceDE w:val="0"/>
              <w:autoSpaceDN w:val="0"/>
              <w:adjustRightInd w:val="0"/>
              <w:textAlignment w:val="baseline"/>
            </w:pPr>
            <w:bookmarkStart w:id="1777" w:name="_Hlk177554401"/>
            <w:bookmarkEnd w:id="1776"/>
            <w:r>
              <w:t>Delivery Date</w:t>
            </w:r>
          </w:p>
          <w:p w14:paraId="34679FBC" w14:textId="77777777" w:rsidR="005F7A8D" w:rsidRDefault="005F7A8D" w:rsidP="005F7A8D">
            <w:pPr>
              <w:pStyle w:val="BlockText"/>
              <w:numPr>
                <w:ilvl w:val="0"/>
                <w:numId w:val="24"/>
              </w:numPr>
              <w:overflowPunct w:val="0"/>
              <w:autoSpaceDE w:val="0"/>
              <w:autoSpaceDN w:val="0"/>
              <w:adjustRightInd w:val="0"/>
              <w:textAlignment w:val="baseline"/>
            </w:pPr>
            <w:bookmarkStart w:id="1778" w:name="_Hlk177554402"/>
            <w:bookmarkEnd w:id="1777"/>
            <w:r>
              <w:t>Patient name</w:t>
            </w:r>
          </w:p>
          <w:p w14:paraId="0667BAD4" w14:textId="77777777" w:rsidR="005F7A8D" w:rsidRDefault="005F7A8D" w:rsidP="005F7A8D">
            <w:pPr>
              <w:pStyle w:val="BlockText"/>
              <w:numPr>
                <w:ilvl w:val="0"/>
                <w:numId w:val="24"/>
              </w:numPr>
              <w:overflowPunct w:val="0"/>
              <w:autoSpaceDE w:val="0"/>
              <w:autoSpaceDN w:val="0"/>
              <w:adjustRightInd w:val="0"/>
              <w:textAlignment w:val="baseline"/>
            </w:pPr>
            <w:bookmarkStart w:id="1779" w:name="_Hlk177554403"/>
            <w:bookmarkEnd w:id="1778"/>
            <w:r>
              <w:t>Social Security Number</w:t>
            </w:r>
          </w:p>
          <w:p w14:paraId="54770E16" w14:textId="77777777" w:rsidR="005F7A8D" w:rsidRDefault="005F7A8D" w:rsidP="005F7A8D">
            <w:pPr>
              <w:pStyle w:val="BlockText"/>
              <w:numPr>
                <w:ilvl w:val="0"/>
                <w:numId w:val="24"/>
              </w:numPr>
              <w:overflowPunct w:val="0"/>
              <w:autoSpaceDE w:val="0"/>
              <w:autoSpaceDN w:val="0"/>
              <w:adjustRightInd w:val="0"/>
              <w:textAlignment w:val="baseline"/>
            </w:pPr>
            <w:bookmarkStart w:id="1780" w:name="_Hlk177554404"/>
            <w:bookmarkEnd w:id="1779"/>
            <w:r>
              <w:t>Insurance</w:t>
            </w:r>
          </w:p>
          <w:p w14:paraId="76644F3C" w14:textId="77777777" w:rsidR="005F7A8D" w:rsidRDefault="005F7A8D" w:rsidP="005F7A8D">
            <w:pPr>
              <w:pStyle w:val="BlockText"/>
              <w:numPr>
                <w:ilvl w:val="0"/>
                <w:numId w:val="24"/>
              </w:numPr>
              <w:overflowPunct w:val="0"/>
              <w:autoSpaceDE w:val="0"/>
              <w:autoSpaceDN w:val="0"/>
              <w:adjustRightInd w:val="0"/>
              <w:textAlignment w:val="baseline"/>
            </w:pPr>
            <w:bookmarkStart w:id="1781" w:name="_Hlk177554405"/>
            <w:bookmarkEnd w:id="1780"/>
            <w:r>
              <w:t>Coding Errors</w:t>
            </w:r>
          </w:p>
          <w:p w14:paraId="0140AA8F" w14:textId="77777777" w:rsidR="005F7A8D" w:rsidRDefault="005F7A8D" w:rsidP="005F7A8D">
            <w:pPr>
              <w:pStyle w:val="BlockText"/>
              <w:numPr>
                <w:ilvl w:val="0"/>
                <w:numId w:val="24"/>
              </w:numPr>
              <w:overflowPunct w:val="0"/>
              <w:autoSpaceDE w:val="0"/>
              <w:autoSpaceDN w:val="0"/>
              <w:adjustRightInd w:val="0"/>
              <w:textAlignment w:val="baseline"/>
            </w:pPr>
            <w:bookmarkStart w:id="1782" w:name="_Hlk177554406"/>
            <w:bookmarkEnd w:id="1781"/>
            <w:r>
              <w:t>Item Description</w:t>
            </w:r>
          </w:p>
          <w:p w14:paraId="28DBE9DF" w14:textId="77777777" w:rsidR="005F7A8D" w:rsidRDefault="005F7A8D" w:rsidP="005F7A8D">
            <w:pPr>
              <w:pStyle w:val="BlockText"/>
              <w:numPr>
                <w:ilvl w:val="0"/>
                <w:numId w:val="24"/>
              </w:numPr>
              <w:overflowPunct w:val="0"/>
              <w:autoSpaceDE w:val="0"/>
              <w:autoSpaceDN w:val="0"/>
              <w:adjustRightInd w:val="0"/>
              <w:textAlignment w:val="baseline"/>
            </w:pPr>
            <w:bookmarkStart w:id="1783" w:name="_Hlk177554407"/>
            <w:bookmarkEnd w:id="1782"/>
            <w:r>
              <w:t>Quantity</w:t>
            </w:r>
          </w:p>
          <w:p w14:paraId="17A7D327" w14:textId="77777777" w:rsidR="005F7A8D" w:rsidRDefault="005F7A8D" w:rsidP="005F7A8D">
            <w:pPr>
              <w:pStyle w:val="BlockText"/>
              <w:numPr>
                <w:ilvl w:val="0"/>
                <w:numId w:val="24"/>
              </w:numPr>
              <w:overflowPunct w:val="0"/>
              <w:autoSpaceDE w:val="0"/>
              <w:autoSpaceDN w:val="0"/>
              <w:adjustRightInd w:val="0"/>
              <w:textAlignment w:val="baseline"/>
            </w:pPr>
            <w:bookmarkStart w:id="1784" w:name="_Hlk177554408"/>
            <w:bookmarkEnd w:id="1783"/>
            <w:r>
              <w:t>Total Cost</w:t>
            </w:r>
          </w:p>
          <w:p w14:paraId="1C5C348F" w14:textId="77777777" w:rsidR="005F7A8D" w:rsidRDefault="005F7A8D" w:rsidP="005F7A8D">
            <w:pPr>
              <w:pStyle w:val="BlockText"/>
              <w:numPr>
                <w:ilvl w:val="0"/>
                <w:numId w:val="24"/>
              </w:numPr>
              <w:overflowPunct w:val="0"/>
              <w:autoSpaceDE w:val="0"/>
              <w:autoSpaceDN w:val="0"/>
              <w:adjustRightInd w:val="0"/>
              <w:textAlignment w:val="baseline"/>
            </w:pPr>
            <w:bookmarkStart w:id="1785" w:name="_Hlk177554409"/>
            <w:bookmarkEnd w:id="1784"/>
            <w:r>
              <w:t>HCPCS</w:t>
            </w:r>
          </w:p>
          <w:p w14:paraId="18590251" w14:textId="77777777" w:rsidR="005F7A8D" w:rsidRDefault="005F7A8D" w:rsidP="005F7A8D">
            <w:pPr>
              <w:pStyle w:val="BlockText"/>
              <w:numPr>
                <w:ilvl w:val="0"/>
                <w:numId w:val="24"/>
              </w:numPr>
              <w:overflowPunct w:val="0"/>
              <w:autoSpaceDE w:val="0"/>
              <w:autoSpaceDN w:val="0"/>
              <w:adjustRightInd w:val="0"/>
              <w:textAlignment w:val="baseline"/>
            </w:pPr>
            <w:bookmarkStart w:id="1786" w:name="_Hlk177554410"/>
            <w:bookmarkEnd w:id="1785"/>
            <w:r>
              <w:t>HCPCS Description</w:t>
            </w:r>
          </w:p>
          <w:p w14:paraId="29BAADA3" w14:textId="77777777" w:rsidR="005F7A8D" w:rsidRDefault="005F7A8D" w:rsidP="005F7A8D">
            <w:pPr>
              <w:pStyle w:val="BlockText"/>
              <w:numPr>
                <w:ilvl w:val="0"/>
                <w:numId w:val="24"/>
              </w:numPr>
              <w:overflowPunct w:val="0"/>
              <w:autoSpaceDE w:val="0"/>
              <w:autoSpaceDN w:val="0"/>
              <w:adjustRightInd w:val="0"/>
              <w:textAlignment w:val="baseline"/>
            </w:pPr>
            <w:bookmarkStart w:id="1787" w:name="_Hlk177554411"/>
            <w:bookmarkEnd w:id="1786"/>
            <w:r>
              <w:t>ICD9</w:t>
            </w:r>
          </w:p>
          <w:bookmarkEnd w:id="1787"/>
          <w:p w14:paraId="79A41DFD" w14:textId="77777777" w:rsidR="005F7A8D" w:rsidRDefault="005F7A8D" w:rsidP="005F7A8D">
            <w:pPr>
              <w:pStyle w:val="BlockText"/>
              <w:numPr>
                <w:ilvl w:val="0"/>
                <w:numId w:val="24"/>
              </w:numPr>
              <w:overflowPunct w:val="0"/>
              <w:autoSpaceDE w:val="0"/>
              <w:autoSpaceDN w:val="0"/>
              <w:adjustRightInd w:val="0"/>
              <w:textAlignment w:val="baseline"/>
            </w:pPr>
            <w:r>
              <w:t>ICD9 Description</w:t>
            </w:r>
          </w:p>
        </w:tc>
      </w:tr>
      <w:bookmarkEnd w:id="1773"/>
    </w:tbl>
    <w:p w14:paraId="5B3DADFC" w14:textId="4E953130" w:rsidR="005F7A8D" w:rsidRPr="005F7A8D" w:rsidRDefault="005F7A8D" w:rsidP="005F7A8D">
      <w:pPr>
        <w:pStyle w:val="BlockLine"/>
        <w:rPr>
          <w:sz w:val="20"/>
          <w:szCs w:val="20"/>
        </w:rPr>
      </w:pPr>
    </w:p>
    <w:p w14:paraId="68487E1A" w14:textId="77777777" w:rsidR="00966879" w:rsidRPr="00D90F7D" w:rsidRDefault="00966879" w:rsidP="005F7A8D">
      <w:pPr>
        <w:pStyle w:val="ChapterTitle"/>
        <w:sectPr w:rsidR="00966879" w:rsidRPr="00D90F7D" w:rsidSect="00EF7319">
          <w:type w:val="oddPage"/>
          <w:pgSz w:w="12240" w:h="15840" w:code="1"/>
          <w:pgMar w:top="1440" w:right="1440" w:bottom="1440" w:left="1440" w:header="720" w:footer="720" w:gutter="0"/>
          <w:cols w:space="720"/>
          <w:titlePg/>
        </w:sectPr>
      </w:pPr>
      <w:bookmarkStart w:id="1788" w:name="_Toc89754774"/>
    </w:p>
    <w:p w14:paraId="401A9851" w14:textId="77777777" w:rsidR="005F7A8D" w:rsidRPr="00D90F7D" w:rsidRDefault="00654504" w:rsidP="007D24D0">
      <w:pPr>
        <w:pStyle w:val="Heading2"/>
        <w:jc w:val="center"/>
      </w:pPr>
      <w:bookmarkStart w:id="1789" w:name="_Toc172537377"/>
      <w:bookmarkStart w:id="1790" w:name="_Toc177550964"/>
      <w:bookmarkStart w:id="1791" w:name="_Hlk177554412"/>
      <w:r w:rsidRPr="00D90F7D">
        <w:lastRenderedPageBreak/>
        <w:t>Chapter</w:t>
      </w:r>
      <w:r w:rsidR="005F7A8D" w:rsidRPr="00D90F7D">
        <w:t xml:space="preserve"> 1 - For Billing Users</w:t>
      </w:r>
      <w:bookmarkEnd w:id="1788"/>
      <w:bookmarkEnd w:id="1789"/>
      <w:bookmarkEnd w:id="1790"/>
    </w:p>
    <w:p w14:paraId="57523257" w14:textId="77777777" w:rsidR="005F7A8D" w:rsidRPr="00D90F7D" w:rsidRDefault="005F7A8D" w:rsidP="007D24D0">
      <w:pPr>
        <w:pStyle w:val="Heading3"/>
      </w:pPr>
      <w:bookmarkStart w:id="1792" w:name="_Toc89754775"/>
      <w:bookmarkStart w:id="1793" w:name="_Toc172537378"/>
      <w:bookmarkStart w:id="1794" w:name="_Toc177550965"/>
      <w:bookmarkStart w:id="1795" w:name="_Hlk177554413"/>
      <w:bookmarkEnd w:id="1791"/>
      <w:r w:rsidRPr="00D90F7D">
        <w:t>Billing Main Menu Window</w:t>
      </w:r>
      <w:bookmarkEnd w:id="1792"/>
      <w:bookmarkEnd w:id="1793"/>
      <w:bookmarkEnd w:id="1794"/>
    </w:p>
    <w:bookmarkEnd w:id="1795"/>
    <w:p w14:paraId="0762286C" w14:textId="0B207481" w:rsidR="005F7A8D" w:rsidRPr="00E83826"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1A4C35DD" w14:textId="77777777">
        <w:trPr>
          <w:cantSplit/>
        </w:trPr>
        <w:tc>
          <w:tcPr>
            <w:tcW w:w="1728" w:type="dxa"/>
          </w:tcPr>
          <w:p w14:paraId="5BB57187" w14:textId="77777777" w:rsidR="005F7A8D" w:rsidRDefault="005F7A8D" w:rsidP="005F7A8D">
            <w:pPr>
              <w:pStyle w:val="BlockLabel"/>
            </w:pPr>
            <w:bookmarkStart w:id="1796" w:name="_Hlk177548040"/>
            <w:r>
              <w:t>Billing Main windows</w:t>
            </w:r>
          </w:p>
        </w:tc>
        <w:tc>
          <w:tcPr>
            <w:tcW w:w="7740" w:type="dxa"/>
          </w:tcPr>
          <w:p w14:paraId="5AD12E05" w14:textId="448EF5F6" w:rsidR="005F7A8D" w:rsidRDefault="005F7A8D" w:rsidP="005F7A8D">
            <w:pPr>
              <w:pStyle w:val="BlockText"/>
            </w:pPr>
            <w:bookmarkStart w:id="1797" w:name="_Hlk177554414"/>
            <w:r>
              <w:t xml:space="preserve">Below is the </w:t>
            </w:r>
            <w:r w:rsidRPr="004547DF">
              <w:rPr>
                <w:b/>
              </w:rPr>
              <w:t>Prosthetics Main Menu</w:t>
            </w:r>
            <w:r>
              <w:t xml:space="preserve"> window where Billing users can first sign-on to </w:t>
            </w:r>
            <w:smartTag w:uri="urn:schemas-microsoft-com:office:smarttags" w:element="place">
              <w:r>
                <w:t>V</w:t>
              </w:r>
              <w:r w:rsidR="00AB5C65">
                <w:t>ist</w:t>
              </w:r>
              <w:r>
                <w:t>A</w:t>
              </w:r>
            </w:smartTag>
            <w:r>
              <w:t xml:space="preserve"> (using the </w:t>
            </w:r>
            <w:r w:rsidRPr="00836C59">
              <w:rPr>
                <w:b/>
              </w:rPr>
              <w:t>Vist</w:t>
            </w:r>
            <w:r w:rsidR="00AB5C65">
              <w:rPr>
                <w:b/>
              </w:rPr>
              <w:t>A</w:t>
            </w:r>
            <w:r w:rsidRPr="00836C59">
              <w:rPr>
                <w:b/>
              </w:rPr>
              <w:t xml:space="preserve"> Sign-On</w:t>
            </w:r>
            <w:r>
              <w:t xml:space="preserve"> button) and then access the </w:t>
            </w:r>
            <w:r w:rsidRPr="00456870">
              <w:rPr>
                <w:b/>
              </w:rPr>
              <w:t>View Prosthetics Billing Information</w:t>
            </w:r>
            <w:r>
              <w:t xml:space="preserve"> window.</w:t>
            </w:r>
            <w:r w:rsidR="00FD2460">
              <w:t xml:space="preserve"> </w:t>
            </w:r>
            <w:r>
              <w:t>The Billing users will see a “</w:t>
            </w:r>
            <w:r w:rsidRPr="00836C59">
              <w:rPr>
                <w:i/>
              </w:rPr>
              <w:t>green dollar sign</w:t>
            </w:r>
            <w:r>
              <w:t>” icon on the desktop to select the Prosthetics feature.</w:t>
            </w:r>
            <w:r w:rsidR="00FD2460">
              <w:t xml:space="preserve"> </w:t>
            </w:r>
          </w:p>
          <w:bookmarkEnd w:id="1797"/>
          <w:p w14:paraId="25DF57D3" w14:textId="77777777" w:rsidR="005F7A8D" w:rsidRDefault="005F7A8D" w:rsidP="005F7A8D">
            <w:pPr>
              <w:pStyle w:val="BlockText"/>
            </w:pPr>
          </w:p>
          <w:p w14:paraId="0439039C" w14:textId="06F7C03B" w:rsidR="005F7A8D" w:rsidRDefault="005F7A8D" w:rsidP="005F7A8D">
            <w:pPr>
              <w:pStyle w:val="BlockText"/>
            </w:pPr>
            <w:r w:rsidRPr="00836C59">
              <w:rPr>
                <w:b/>
              </w:rPr>
              <w:t>Note:</w:t>
            </w:r>
            <w:r w:rsidR="00FD2460">
              <w:t xml:space="preserve"> </w:t>
            </w:r>
            <w:r>
              <w:t xml:space="preserve">Please see the </w:t>
            </w:r>
            <w:r w:rsidRPr="00836C59">
              <w:rPr>
                <w:b/>
              </w:rPr>
              <w:t xml:space="preserve">Prosthetics Main Menu User Manual </w:t>
            </w:r>
            <w:r>
              <w:t>for more detail information regarding V</w:t>
            </w:r>
            <w:r w:rsidR="00AB5C65">
              <w:t>ist</w:t>
            </w:r>
            <w:r>
              <w:t>A Sign-On instructions.</w:t>
            </w:r>
          </w:p>
        </w:tc>
      </w:tr>
      <w:bookmarkEnd w:id="1796"/>
    </w:tbl>
    <w:p w14:paraId="78BB2FFB" w14:textId="772227C4"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7978207C" w14:textId="77777777">
        <w:trPr>
          <w:cantSplit/>
        </w:trPr>
        <w:tc>
          <w:tcPr>
            <w:tcW w:w="1728" w:type="dxa"/>
          </w:tcPr>
          <w:p w14:paraId="402CA213" w14:textId="77777777" w:rsidR="005F7A8D" w:rsidRDefault="005F7A8D" w:rsidP="005F7A8D">
            <w:pPr>
              <w:pStyle w:val="BlockLabel"/>
            </w:pPr>
            <w:bookmarkStart w:id="1798" w:name="_Hlk177548041"/>
            <w:r>
              <w:t>Prosthetics Main Menu</w:t>
            </w:r>
          </w:p>
        </w:tc>
        <w:tc>
          <w:tcPr>
            <w:tcW w:w="7740" w:type="dxa"/>
          </w:tcPr>
          <w:p w14:paraId="0B529057" w14:textId="68B3F8FF" w:rsidR="005F7A8D" w:rsidRDefault="0048066A" w:rsidP="005F7A8D">
            <w:pPr>
              <w:pStyle w:val="BlockText"/>
            </w:pPr>
            <w:r>
              <w:rPr>
                <w:noProof/>
              </w:rPr>
              <w:drawing>
                <wp:inline distT="0" distB="0" distL="0" distR="0" wp14:anchorId="5827B509" wp14:editId="1D5AF6C6">
                  <wp:extent cx="4857115" cy="3430905"/>
                  <wp:effectExtent l="0" t="0" r="0" b="0"/>
                  <wp:docPr id="128" name="Picture 128" descr="Screenshot of Prosthetics 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Screenshot of Prosthetics main menu"/>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857115" cy="3430905"/>
                          </a:xfrm>
                          <a:prstGeom prst="rect">
                            <a:avLst/>
                          </a:prstGeom>
                          <a:noFill/>
                          <a:ln>
                            <a:noFill/>
                          </a:ln>
                        </pic:spPr>
                      </pic:pic>
                    </a:graphicData>
                  </a:graphic>
                </wp:inline>
              </w:drawing>
            </w:r>
          </w:p>
        </w:tc>
      </w:tr>
      <w:bookmarkEnd w:id="1798"/>
    </w:tbl>
    <w:p w14:paraId="10832ECF"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60BABE4D" w14:textId="77777777">
        <w:trPr>
          <w:cantSplit/>
        </w:trPr>
        <w:tc>
          <w:tcPr>
            <w:tcW w:w="1728" w:type="dxa"/>
          </w:tcPr>
          <w:p w14:paraId="13A7751F" w14:textId="77777777" w:rsidR="005F7A8D" w:rsidRDefault="005F7A8D" w:rsidP="005F7A8D">
            <w:pPr>
              <w:pStyle w:val="BlockLabel"/>
            </w:pPr>
            <w:bookmarkStart w:id="1799" w:name="_Hlk177548042"/>
            <w:r>
              <w:t>Billing button</w:t>
            </w:r>
          </w:p>
        </w:tc>
        <w:tc>
          <w:tcPr>
            <w:tcW w:w="7740" w:type="dxa"/>
          </w:tcPr>
          <w:p w14:paraId="1A44E966" w14:textId="77777777" w:rsidR="005F7A8D" w:rsidRDefault="005F7A8D" w:rsidP="005F7A8D">
            <w:pPr>
              <w:pStyle w:val="BlockText"/>
            </w:pPr>
            <w:r>
              <w:t xml:space="preserve">Click the </w:t>
            </w:r>
            <w:r w:rsidRPr="007D591E">
              <w:rPr>
                <w:b/>
              </w:rPr>
              <w:t>V</w:t>
            </w:r>
            <w:r w:rsidRPr="00AC6DC3">
              <w:rPr>
                <w:b/>
              </w:rPr>
              <w:t xml:space="preserve">iew Prosthetics Billing Information </w:t>
            </w:r>
            <w:r>
              <w:t xml:space="preserve">button and proceed to </w:t>
            </w:r>
            <w:r w:rsidR="00F8170B">
              <w:t>Chapter</w:t>
            </w:r>
            <w:r>
              <w:t xml:space="preserve"> 3.</w:t>
            </w:r>
          </w:p>
        </w:tc>
      </w:tr>
      <w:bookmarkEnd w:id="1799"/>
    </w:tbl>
    <w:p w14:paraId="77237E6A" w14:textId="0CB0DEA3" w:rsidR="005F7A8D" w:rsidRPr="00AC6DC3" w:rsidRDefault="005F7A8D" w:rsidP="005F7A8D">
      <w:pPr>
        <w:pStyle w:val="BlockLine"/>
      </w:pPr>
    </w:p>
    <w:p w14:paraId="2E26315D" w14:textId="77777777" w:rsidR="002D289F" w:rsidRDefault="002D289F">
      <w:pPr>
        <w:rPr>
          <w:rFonts w:cs="Arial"/>
          <w:b/>
          <w:bCs/>
          <w:iCs/>
          <w:sz w:val="36"/>
          <w:szCs w:val="28"/>
        </w:rPr>
      </w:pPr>
      <w:bookmarkStart w:id="1800" w:name="_Toc89754776"/>
      <w:bookmarkStart w:id="1801" w:name="_Toc172537379"/>
      <w:r>
        <w:br w:type="page"/>
      </w:r>
    </w:p>
    <w:p w14:paraId="7D94F131" w14:textId="34F4CB40" w:rsidR="005F7A8D" w:rsidRPr="00D90F7D" w:rsidRDefault="00654504" w:rsidP="007D24D0">
      <w:pPr>
        <w:pStyle w:val="Heading2"/>
        <w:jc w:val="center"/>
      </w:pPr>
      <w:bookmarkStart w:id="1802" w:name="_Toc177550966"/>
      <w:bookmarkStart w:id="1803" w:name="_Hlk177554415"/>
      <w:r w:rsidRPr="00D90F7D">
        <w:lastRenderedPageBreak/>
        <w:t>Chapter</w:t>
      </w:r>
      <w:r w:rsidR="005F7A8D" w:rsidRPr="00D90F7D">
        <w:t xml:space="preserve"> 2 – For Prosthetics Users</w:t>
      </w:r>
      <w:bookmarkEnd w:id="1800"/>
      <w:bookmarkEnd w:id="1801"/>
      <w:bookmarkEnd w:id="1802"/>
    </w:p>
    <w:p w14:paraId="55F5D44B" w14:textId="77777777" w:rsidR="005F7A8D" w:rsidRPr="00D90F7D" w:rsidRDefault="005F7A8D" w:rsidP="007D24D0">
      <w:pPr>
        <w:pStyle w:val="Heading3"/>
      </w:pPr>
      <w:bookmarkStart w:id="1804" w:name="_Toc89754777"/>
      <w:bookmarkStart w:id="1805" w:name="_Toc172537380"/>
      <w:bookmarkStart w:id="1806" w:name="_Toc177550967"/>
      <w:bookmarkStart w:id="1807" w:name="_Hlk177554417"/>
      <w:bookmarkEnd w:id="1803"/>
      <w:r w:rsidRPr="00D90F7D">
        <w:t>Prosthetics Main Menu Window</w:t>
      </w:r>
      <w:bookmarkEnd w:id="1804"/>
      <w:bookmarkEnd w:id="1805"/>
      <w:bookmarkEnd w:id="1806"/>
    </w:p>
    <w:bookmarkEnd w:id="1807"/>
    <w:p w14:paraId="52DE25E0" w14:textId="5B5FD99E"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6958D2E6" w14:textId="77777777">
        <w:trPr>
          <w:cantSplit/>
        </w:trPr>
        <w:tc>
          <w:tcPr>
            <w:tcW w:w="1728" w:type="dxa"/>
          </w:tcPr>
          <w:p w14:paraId="2F5FDA0B" w14:textId="77777777" w:rsidR="005F7A8D" w:rsidRDefault="005F7A8D" w:rsidP="005F7A8D">
            <w:pPr>
              <w:pStyle w:val="BlockLabel"/>
            </w:pPr>
            <w:bookmarkStart w:id="1808" w:name="_Hlk177548043"/>
            <w:r>
              <w:t>Prosthetics Main Menu Window</w:t>
            </w:r>
          </w:p>
        </w:tc>
        <w:tc>
          <w:tcPr>
            <w:tcW w:w="7740" w:type="dxa"/>
          </w:tcPr>
          <w:p w14:paraId="0B3C9F68" w14:textId="1198B2E9" w:rsidR="005F7A8D" w:rsidRDefault="00716E4F" w:rsidP="005F7A8D">
            <w:pPr>
              <w:pStyle w:val="BlockText"/>
            </w:pPr>
            <w:bookmarkStart w:id="1809" w:name="_Hlk177554418"/>
            <w:r>
              <w:t>T</w:t>
            </w:r>
            <w:r w:rsidR="005F7A8D">
              <w:t xml:space="preserve">he </w:t>
            </w:r>
            <w:r w:rsidR="005F7A8D" w:rsidRPr="004547DF">
              <w:rPr>
                <w:b/>
              </w:rPr>
              <w:t>Prosthetics Main Menu</w:t>
            </w:r>
            <w:r w:rsidR="005F7A8D">
              <w:t xml:space="preserve"> window </w:t>
            </w:r>
            <w:r>
              <w:t xml:space="preserve">is also </w:t>
            </w:r>
            <w:r w:rsidR="005F7A8D">
              <w:t xml:space="preserve">where Prosthetics users can sign-on to </w:t>
            </w:r>
            <w:smartTag w:uri="urn:schemas-microsoft-com:office:smarttags" w:element="place">
              <w:r w:rsidR="005F7A8D">
                <w:t>V</w:t>
              </w:r>
              <w:r w:rsidR="00AB5C65">
                <w:t>ist</w:t>
              </w:r>
              <w:r w:rsidR="005F7A8D">
                <w:t>A</w:t>
              </w:r>
            </w:smartTag>
            <w:r w:rsidR="005F7A8D">
              <w:t xml:space="preserve"> and then access the </w:t>
            </w:r>
            <w:r w:rsidR="005F7A8D" w:rsidRPr="00456870">
              <w:rPr>
                <w:b/>
              </w:rPr>
              <w:t>View Prosthetics Billing Information</w:t>
            </w:r>
            <w:r w:rsidR="005F7A8D">
              <w:t xml:space="preserve"> window.</w:t>
            </w:r>
            <w:r w:rsidR="00FD2460">
              <w:t xml:space="preserve"> </w:t>
            </w:r>
            <w:r w:rsidR="005F7A8D">
              <w:t>These users also have access to other Prosthetics features.</w:t>
            </w:r>
            <w:r w:rsidR="00FD2460">
              <w:t xml:space="preserve"> </w:t>
            </w:r>
          </w:p>
          <w:bookmarkEnd w:id="1809"/>
          <w:p w14:paraId="2FBC103B" w14:textId="77777777" w:rsidR="005F7A8D" w:rsidRDefault="005F7A8D" w:rsidP="005F7A8D">
            <w:pPr>
              <w:pStyle w:val="BlockText"/>
            </w:pPr>
          </w:p>
          <w:p w14:paraId="5CC76ACB" w14:textId="1930FF11" w:rsidR="005F7A8D" w:rsidRDefault="005F7A8D" w:rsidP="005F7A8D">
            <w:pPr>
              <w:pStyle w:val="BlockText"/>
            </w:pPr>
            <w:r w:rsidRPr="00CE5470">
              <w:rPr>
                <w:b/>
              </w:rPr>
              <w:t>Note:</w:t>
            </w:r>
            <w:r w:rsidR="00FD2460">
              <w:t xml:space="preserve"> </w:t>
            </w:r>
            <w:r>
              <w:t xml:space="preserve">To access this application, you will double click on the </w:t>
            </w:r>
            <w:r w:rsidRPr="00CE5470">
              <w:rPr>
                <w:b/>
              </w:rPr>
              <w:t>Prosthetics V</w:t>
            </w:r>
            <w:r w:rsidR="00AB5C65">
              <w:rPr>
                <w:b/>
              </w:rPr>
              <w:t>ist</w:t>
            </w:r>
            <w:r w:rsidRPr="00CE5470">
              <w:rPr>
                <w:b/>
              </w:rPr>
              <w:t>A Suite</w:t>
            </w:r>
            <w:r>
              <w:t xml:space="preserve"> (</w:t>
            </w:r>
            <w:r w:rsidRPr="00CE5470">
              <w:rPr>
                <w:i/>
              </w:rPr>
              <w:t>medicine bag</w:t>
            </w:r>
            <w:r>
              <w:rPr>
                <w:i/>
              </w:rPr>
              <w:t>)</w:t>
            </w:r>
            <w:r>
              <w:t xml:space="preserve"> icon on desktop.</w:t>
            </w:r>
            <w:r w:rsidR="00FD2460">
              <w:t xml:space="preserve"> </w:t>
            </w:r>
            <w:r>
              <w:t xml:space="preserve">Please see the </w:t>
            </w:r>
            <w:r w:rsidRPr="001D230A">
              <w:rPr>
                <w:b/>
              </w:rPr>
              <w:t xml:space="preserve">Prosthetics Main Menu User Manual </w:t>
            </w:r>
            <w:r>
              <w:t xml:space="preserve">for more detailed </w:t>
            </w:r>
            <w:smartTag w:uri="urn:schemas-microsoft-com:office:smarttags" w:element="place">
              <w:r>
                <w:t>V</w:t>
              </w:r>
              <w:r w:rsidR="00AB5C65">
                <w:t>ist</w:t>
              </w:r>
              <w:r>
                <w:t>A</w:t>
              </w:r>
            </w:smartTag>
            <w:r>
              <w:t xml:space="preserve"> Sign-on instructions.</w:t>
            </w:r>
          </w:p>
        </w:tc>
      </w:tr>
      <w:bookmarkEnd w:id="1808"/>
    </w:tbl>
    <w:p w14:paraId="0F9FA3A4"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10BBA2F5" w14:textId="77777777">
        <w:trPr>
          <w:cantSplit/>
        </w:trPr>
        <w:tc>
          <w:tcPr>
            <w:tcW w:w="1728" w:type="dxa"/>
          </w:tcPr>
          <w:p w14:paraId="7A557522" w14:textId="77777777" w:rsidR="005F7A8D" w:rsidRDefault="005F7A8D" w:rsidP="005F7A8D">
            <w:pPr>
              <w:pStyle w:val="BlockLabel"/>
            </w:pPr>
            <w:bookmarkStart w:id="1810" w:name="_Hlk177548045"/>
            <w:r>
              <w:t xml:space="preserve">Billing button </w:t>
            </w:r>
          </w:p>
        </w:tc>
        <w:tc>
          <w:tcPr>
            <w:tcW w:w="7740" w:type="dxa"/>
          </w:tcPr>
          <w:p w14:paraId="3B7BA026" w14:textId="77777777" w:rsidR="005F7A8D" w:rsidRDefault="005F7A8D" w:rsidP="005F7A8D">
            <w:pPr>
              <w:pStyle w:val="BlockText"/>
            </w:pPr>
            <w:r>
              <w:t xml:space="preserve">Click the </w:t>
            </w:r>
            <w:r w:rsidRPr="00AC6DC3">
              <w:rPr>
                <w:b/>
              </w:rPr>
              <w:t>View Prosthetics Billing Information</w:t>
            </w:r>
            <w:r>
              <w:t xml:space="preserve"> button and proceed to</w:t>
            </w:r>
            <w:r w:rsidR="00F8170B">
              <w:t xml:space="preserve"> the next page</w:t>
            </w:r>
            <w:r>
              <w:t>.</w:t>
            </w:r>
          </w:p>
        </w:tc>
      </w:tr>
      <w:bookmarkEnd w:id="1810"/>
    </w:tbl>
    <w:p w14:paraId="0967399E" w14:textId="072C70C6" w:rsidR="005F7A8D" w:rsidRDefault="005F7A8D" w:rsidP="005F7A8D">
      <w:pPr>
        <w:pStyle w:val="BlockLine"/>
      </w:pPr>
    </w:p>
    <w:p w14:paraId="581A271B" w14:textId="77777777" w:rsidR="00966879" w:rsidRPr="00D90F7D" w:rsidRDefault="00966879" w:rsidP="005F7A8D">
      <w:pPr>
        <w:pStyle w:val="ChapterTitle"/>
        <w:sectPr w:rsidR="00966879" w:rsidRPr="00D90F7D" w:rsidSect="00EF7319">
          <w:type w:val="oddPage"/>
          <w:pgSz w:w="12240" w:h="15840" w:code="1"/>
          <w:pgMar w:top="1440" w:right="1440" w:bottom="1440" w:left="1440" w:header="720" w:footer="720" w:gutter="0"/>
          <w:cols w:space="720"/>
          <w:titlePg/>
        </w:sectPr>
      </w:pPr>
      <w:bookmarkStart w:id="1811" w:name="_Toc89754778"/>
    </w:p>
    <w:p w14:paraId="7E5B264C" w14:textId="77777777" w:rsidR="005F7A8D" w:rsidRPr="00D90F7D" w:rsidRDefault="00654504" w:rsidP="00305844">
      <w:pPr>
        <w:pStyle w:val="Heading2"/>
        <w:jc w:val="center"/>
      </w:pPr>
      <w:bookmarkStart w:id="1812" w:name="_Toc172537381"/>
      <w:bookmarkStart w:id="1813" w:name="_Toc177550968"/>
      <w:bookmarkStart w:id="1814" w:name="_Hlk177554421"/>
      <w:r w:rsidRPr="00D90F7D">
        <w:lastRenderedPageBreak/>
        <w:t>Chapter</w:t>
      </w:r>
      <w:r w:rsidR="005F7A8D" w:rsidRPr="00D90F7D">
        <w:t xml:space="preserve"> 3 – View Billing Information Package</w:t>
      </w:r>
      <w:bookmarkEnd w:id="1811"/>
      <w:bookmarkEnd w:id="1812"/>
      <w:bookmarkEnd w:id="1813"/>
    </w:p>
    <w:p w14:paraId="09D93C9B" w14:textId="77777777" w:rsidR="005F7A8D" w:rsidRPr="00D90F7D" w:rsidRDefault="005F7A8D" w:rsidP="00305844">
      <w:pPr>
        <w:pStyle w:val="Heading3"/>
      </w:pPr>
      <w:bookmarkStart w:id="1815" w:name="_Toc89754779"/>
      <w:bookmarkStart w:id="1816" w:name="_Toc172537382"/>
      <w:bookmarkStart w:id="1817" w:name="_Toc177550969"/>
      <w:bookmarkStart w:id="1818" w:name="_Hlk177554422"/>
      <w:bookmarkEnd w:id="1814"/>
      <w:r w:rsidRPr="00D90F7D">
        <w:t>View Billing Information Window</w:t>
      </w:r>
      <w:bookmarkEnd w:id="1815"/>
      <w:bookmarkEnd w:id="1816"/>
      <w:bookmarkEnd w:id="1817"/>
    </w:p>
    <w:bookmarkEnd w:id="1818"/>
    <w:p w14:paraId="6DF6B7AF" w14:textId="04B9A13D"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6D7BDE96" w14:textId="77777777">
        <w:trPr>
          <w:cantSplit/>
        </w:trPr>
        <w:tc>
          <w:tcPr>
            <w:tcW w:w="1728" w:type="dxa"/>
          </w:tcPr>
          <w:p w14:paraId="2CF1A950" w14:textId="77777777" w:rsidR="005F7A8D" w:rsidRDefault="005F7A8D" w:rsidP="005F7A8D">
            <w:pPr>
              <w:pStyle w:val="BlockLabel"/>
            </w:pPr>
            <w:bookmarkStart w:id="1819" w:name="_Hlk177548046"/>
            <w:r>
              <w:t>Purpose</w:t>
            </w:r>
          </w:p>
        </w:tc>
        <w:tc>
          <w:tcPr>
            <w:tcW w:w="7740" w:type="dxa"/>
          </w:tcPr>
          <w:p w14:paraId="4DF93BE7" w14:textId="77777777" w:rsidR="005F7A8D" w:rsidRDefault="005F7A8D" w:rsidP="005F7A8D">
            <w:pPr>
              <w:pStyle w:val="BlockText"/>
            </w:pPr>
            <w:r>
              <w:t xml:space="preserve">You can view Prosthetics billing information, insurance information and disability information for specific veteran using the </w:t>
            </w:r>
            <w:r w:rsidRPr="005800FF">
              <w:rPr>
                <w:b/>
              </w:rPr>
              <w:t>View Prosthetics Billing Information</w:t>
            </w:r>
            <w:r>
              <w:t xml:space="preserve"> window.</w:t>
            </w:r>
          </w:p>
        </w:tc>
      </w:tr>
      <w:bookmarkEnd w:id="1819"/>
    </w:tbl>
    <w:p w14:paraId="4417203F" w14:textId="606B633F" w:rsidR="005F7A8D" w:rsidRPr="00E83826"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615E77C0" w14:textId="77777777">
        <w:trPr>
          <w:cantSplit/>
        </w:trPr>
        <w:tc>
          <w:tcPr>
            <w:tcW w:w="1728" w:type="dxa"/>
          </w:tcPr>
          <w:p w14:paraId="463CDF30" w14:textId="77777777" w:rsidR="005F7A8D" w:rsidRDefault="005F7A8D" w:rsidP="005F7A8D">
            <w:pPr>
              <w:pStyle w:val="BlockLabel"/>
            </w:pPr>
            <w:bookmarkStart w:id="1820" w:name="_Hlk177548047"/>
            <w:r>
              <w:t>View P</w:t>
            </w:r>
            <w:r w:rsidRPr="00CD0A82">
              <w:t>rosthetics Billing Information main window</w:t>
            </w:r>
          </w:p>
        </w:tc>
        <w:tc>
          <w:tcPr>
            <w:tcW w:w="7740" w:type="dxa"/>
          </w:tcPr>
          <w:p w14:paraId="284B0729" w14:textId="53334C00" w:rsidR="005F7A8D" w:rsidRDefault="0048066A" w:rsidP="005F7A8D">
            <w:pPr>
              <w:pStyle w:val="BlockText"/>
            </w:pPr>
            <w:r>
              <w:rPr>
                <w:noProof/>
              </w:rPr>
              <w:drawing>
                <wp:inline distT="0" distB="0" distL="0" distR="0" wp14:anchorId="06591215" wp14:editId="2D77AC3C">
                  <wp:extent cx="4777105" cy="3364865"/>
                  <wp:effectExtent l="0" t="0" r="0" b="0"/>
                  <wp:docPr id="129" name="Picture 129" descr="Screenshot of Prosthetics billing information mai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Screenshot of Prosthetics billing information main window"/>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777105" cy="3364865"/>
                          </a:xfrm>
                          <a:prstGeom prst="rect">
                            <a:avLst/>
                          </a:prstGeom>
                          <a:noFill/>
                          <a:ln>
                            <a:noFill/>
                          </a:ln>
                        </pic:spPr>
                      </pic:pic>
                    </a:graphicData>
                  </a:graphic>
                </wp:inline>
              </w:drawing>
            </w:r>
          </w:p>
        </w:tc>
      </w:tr>
      <w:bookmarkEnd w:id="1820"/>
    </w:tbl>
    <w:p w14:paraId="0024E203"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26A38B03" w14:textId="77777777">
        <w:trPr>
          <w:cantSplit/>
        </w:trPr>
        <w:tc>
          <w:tcPr>
            <w:tcW w:w="1728" w:type="dxa"/>
          </w:tcPr>
          <w:p w14:paraId="21FF37BA" w14:textId="77777777" w:rsidR="005F7A8D" w:rsidRDefault="005F7A8D" w:rsidP="005F7A8D">
            <w:pPr>
              <w:pStyle w:val="BlockLabel"/>
            </w:pPr>
            <w:bookmarkStart w:id="1821" w:name="_Hlk177548048"/>
            <w:r>
              <w:t>Menu button</w:t>
            </w:r>
          </w:p>
        </w:tc>
        <w:tc>
          <w:tcPr>
            <w:tcW w:w="7740" w:type="dxa"/>
          </w:tcPr>
          <w:p w14:paraId="57099B9C" w14:textId="77777777" w:rsidR="005F7A8D" w:rsidRDefault="005F7A8D" w:rsidP="005F7A8D">
            <w:pPr>
              <w:pStyle w:val="BlockText"/>
            </w:pPr>
            <w:r>
              <w:t xml:space="preserve">The </w:t>
            </w:r>
            <w:r w:rsidRPr="00F160F6">
              <w:rPr>
                <w:b/>
              </w:rPr>
              <w:t>Menu</w:t>
            </w:r>
            <w:r>
              <w:t xml:space="preserve"> button will close the </w:t>
            </w:r>
            <w:r w:rsidRPr="00F160F6">
              <w:rPr>
                <w:b/>
              </w:rPr>
              <w:t>View Prosthetic Billing Information</w:t>
            </w:r>
            <w:r>
              <w:t xml:space="preserve"> window and return you to the </w:t>
            </w:r>
            <w:r w:rsidRPr="00F160F6">
              <w:rPr>
                <w:b/>
              </w:rPr>
              <w:t xml:space="preserve">Prosthetics Main Menu </w:t>
            </w:r>
            <w:r>
              <w:t>window.</w:t>
            </w:r>
          </w:p>
        </w:tc>
      </w:tr>
      <w:bookmarkEnd w:id="1821"/>
    </w:tbl>
    <w:p w14:paraId="6B18B5AC" w14:textId="12CB49AC" w:rsidR="005F7A8D" w:rsidRPr="00F160F6" w:rsidRDefault="005F7A8D" w:rsidP="005F7A8D">
      <w:pPr>
        <w:pStyle w:val="BlockLine"/>
      </w:pPr>
    </w:p>
    <w:p w14:paraId="2DFE818B" w14:textId="77777777" w:rsidR="005F7A8D" w:rsidRPr="00D90F7D" w:rsidRDefault="005F7A8D" w:rsidP="00305844">
      <w:pPr>
        <w:pStyle w:val="Heading3"/>
      </w:pPr>
      <w:bookmarkStart w:id="1822" w:name="_Hlk177554428"/>
      <w:r w:rsidRPr="00D90F7D">
        <w:br w:type="page"/>
      </w:r>
      <w:bookmarkStart w:id="1823" w:name="_Toc89754780"/>
      <w:bookmarkStart w:id="1824" w:name="_Toc172537383"/>
      <w:bookmarkStart w:id="1825" w:name="_Toc177550970"/>
      <w:r w:rsidRPr="00D90F7D">
        <w:lastRenderedPageBreak/>
        <w:t xml:space="preserve">Enter a </w:t>
      </w:r>
      <w:smartTag w:uri="urn:schemas-microsoft-com:office:smarttags" w:element="place">
        <w:smartTag w:uri="urn:schemas-microsoft-com:office:smarttags" w:element="PlaceName">
          <w:r w:rsidRPr="00D90F7D">
            <w:t>Date</w:t>
          </w:r>
        </w:smartTag>
        <w:r w:rsidRPr="00D90F7D">
          <w:t xml:space="preserve"> </w:t>
        </w:r>
        <w:smartTag w:uri="urn:schemas-microsoft-com:office:smarttags" w:element="PlaceType">
          <w:r w:rsidRPr="00D90F7D">
            <w:t>Range</w:t>
          </w:r>
        </w:smartTag>
      </w:smartTag>
      <w:bookmarkEnd w:id="1823"/>
      <w:bookmarkEnd w:id="1824"/>
      <w:bookmarkEnd w:id="1825"/>
    </w:p>
    <w:bookmarkEnd w:id="1822"/>
    <w:p w14:paraId="17BC874B" w14:textId="5C4DA38E" w:rsidR="005F7A8D" w:rsidRPr="002E69EE" w:rsidRDefault="005F7A8D" w:rsidP="005F7A8D">
      <w:pPr>
        <w:pStyle w:val="BlockLine"/>
        <w:pBdr>
          <w:top w:val="single" w:sz="6" w:space="0" w:color="auto"/>
        </w:pBdr>
        <w:rPr>
          <w:sz w:val="20"/>
        </w:rPr>
      </w:pPr>
    </w:p>
    <w:tbl>
      <w:tblPr>
        <w:tblW w:w="0" w:type="auto"/>
        <w:tblLayout w:type="fixed"/>
        <w:tblLook w:val="0000" w:firstRow="0" w:lastRow="0" w:firstColumn="0" w:lastColumn="0" w:noHBand="0" w:noVBand="0"/>
      </w:tblPr>
      <w:tblGrid>
        <w:gridCol w:w="1728"/>
        <w:gridCol w:w="7740"/>
      </w:tblGrid>
      <w:tr w:rsidR="005F7A8D" w14:paraId="01764CC8" w14:textId="77777777">
        <w:trPr>
          <w:cantSplit/>
        </w:trPr>
        <w:tc>
          <w:tcPr>
            <w:tcW w:w="1728" w:type="dxa"/>
          </w:tcPr>
          <w:p w14:paraId="369EFAE6" w14:textId="23A7E912" w:rsidR="005F7A8D" w:rsidRDefault="005F7A8D" w:rsidP="00654504">
            <w:pPr>
              <w:pStyle w:val="BlockLabel"/>
            </w:pPr>
            <w:bookmarkStart w:id="1826" w:name="_Hlk177548049"/>
            <w:r>
              <w:t>Date/</w:t>
            </w:r>
            <w:r w:rsidR="00F84606">
              <w:t xml:space="preserve"> </w:t>
            </w:r>
            <w:r>
              <w:t>Calendars</w:t>
            </w:r>
          </w:p>
        </w:tc>
        <w:tc>
          <w:tcPr>
            <w:tcW w:w="7740" w:type="dxa"/>
          </w:tcPr>
          <w:p w14:paraId="0C0C1B4E" w14:textId="6851CC00" w:rsidR="005F7A8D" w:rsidRDefault="005F7A8D" w:rsidP="005F7A8D">
            <w:pPr>
              <w:pStyle w:val="BlockText"/>
            </w:pPr>
            <w:bookmarkStart w:id="1827" w:name="_Hlk177554430"/>
            <w:r>
              <w:t xml:space="preserve">After you have successfully signed on to </w:t>
            </w:r>
            <w:smartTag w:uri="urn:schemas-microsoft-com:office:smarttags" w:element="place">
              <w:r>
                <w:t>V</w:t>
              </w:r>
              <w:r w:rsidR="00AB5C65">
                <w:t>ist</w:t>
              </w:r>
              <w:r>
                <w:t>A</w:t>
              </w:r>
            </w:smartTag>
            <w:r>
              <w:t xml:space="preserve">, and the </w:t>
            </w:r>
            <w:r>
              <w:rPr>
                <w:b/>
                <w:bCs/>
              </w:rPr>
              <w:t>View Prosthetic Billing Information</w:t>
            </w:r>
            <w:r>
              <w:t xml:space="preserve"> window appears, you must select the date range that you want to view.</w:t>
            </w:r>
            <w:r w:rsidR="00FD2460">
              <w:t xml:space="preserve"> </w:t>
            </w:r>
          </w:p>
          <w:p w14:paraId="47803955" w14:textId="5B0D7ACC" w:rsidR="005F7A8D" w:rsidRDefault="005F7A8D" w:rsidP="005F7A8D">
            <w:pPr>
              <w:pStyle w:val="BlockText"/>
            </w:pPr>
            <w:bookmarkStart w:id="1828" w:name="_Hlk177554431"/>
            <w:bookmarkEnd w:id="1827"/>
            <w:r>
              <w:t xml:space="preserve">Enter a </w:t>
            </w:r>
            <w:r w:rsidRPr="000F6379">
              <w:rPr>
                <w:b/>
              </w:rPr>
              <w:t>Beginning Date</w:t>
            </w:r>
            <w:r>
              <w:t xml:space="preserve"> and an </w:t>
            </w:r>
            <w:r w:rsidRPr="000F6379">
              <w:rPr>
                <w:b/>
              </w:rPr>
              <w:t>Ending Date</w:t>
            </w:r>
            <w:r>
              <w:t xml:space="preserve"> by clicking on the drop-down list boxes next to the respective fields.</w:t>
            </w:r>
            <w:r w:rsidR="00FD2460">
              <w:t xml:space="preserve"> </w:t>
            </w:r>
            <w:r>
              <w:t xml:space="preserve">A calendar displays as shown below. </w:t>
            </w:r>
          </w:p>
          <w:bookmarkEnd w:id="1828"/>
          <w:p w14:paraId="1D243BFC" w14:textId="77777777" w:rsidR="005F7A8D" w:rsidRDefault="005F7A8D" w:rsidP="005F7A8D">
            <w:pPr>
              <w:pStyle w:val="BlockText"/>
            </w:pPr>
          </w:p>
          <w:p w14:paraId="121DFEAD" w14:textId="0D4D6757" w:rsidR="005F7A8D" w:rsidRDefault="005F7A8D" w:rsidP="005F7A8D">
            <w:pPr>
              <w:pStyle w:val="BlockText"/>
            </w:pPr>
            <w:bookmarkStart w:id="1829" w:name="_Hlk177554432"/>
            <w:r w:rsidRPr="002E69EE">
              <w:rPr>
                <w:b/>
              </w:rPr>
              <w:t>Note:</w:t>
            </w:r>
            <w:r w:rsidR="00FD2460">
              <w:rPr>
                <w:b/>
              </w:rPr>
              <w:t xml:space="preserve"> </w:t>
            </w:r>
            <w:r>
              <w:t xml:space="preserve">The software will sort by the </w:t>
            </w:r>
            <w:r w:rsidRPr="002E69EE">
              <w:rPr>
                <w:b/>
              </w:rPr>
              <w:t>Create Date</w:t>
            </w:r>
            <w:r>
              <w:t xml:space="preserve"> field of the Prosthetics Purchase Order or Stock Issue.</w:t>
            </w:r>
            <w:r w:rsidR="00FD2460">
              <w:t xml:space="preserve"> </w:t>
            </w:r>
            <w:r>
              <w:t xml:space="preserve">It does </w:t>
            </w:r>
            <w:r w:rsidRPr="002E69EE">
              <w:rPr>
                <w:b/>
              </w:rPr>
              <w:t>not</w:t>
            </w:r>
            <w:r>
              <w:t xml:space="preserve"> sort by the </w:t>
            </w:r>
            <w:r w:rsidRPr="002E69EE">
              <w:rPr>
                <w:b/>
              </w:rPr>
              <w:t>Delivery Date</w:t>
            </w:r>
            <w:r>
              <w:t xml:space="preserve"> field (the date paid).</w:t>
            </w:r>
          </w:p>
          <w:bookmarkEnd w:id="1829"/>
          <w:p w14:paraId="23BFFB4E" w14:textId="77777777" w:rsidR="005F7A8D" w:rsidRDefault="005F7A8D" w:rsidP="005F7A8D">
            <w:pPr>
              <w:pStyle w:val="BlockText"/>
            </w:pPr>
          </w:p>
          <w:p w14:paraId="1718AB9E" w14:textId="4A550E5F" w:rsidR="005F7A8D" w:rsidRDefault="0048066A" w:rsidP="005F7A8D">
            <w:pPr>
              <w:pStyle w:val="BlockText"/>
              <w:rPr>
                <w:rFonts w:ascii="Comic Sans MS" w:hAnsi="Comic Sans MS"/>
                <w:color w:val="0000FF"/>
              </w:rPr>
            </w:pPr>
            <w:r>
              <w:rPr>
                <w:rFonts w:ascii="Comic Sans MS" w:hAnsi="Comic Sans MS"/>
                <w:noProof/>
                <w:color w:val="0000FF"/>
              </w:rPr>
              <w:drawing>
                <wp:inline distT="0" distB="0" distL="0" distR="0" wp14:anchorId="2217741E" wp14:editId="21A954FC">
                  <wp:extent cx="1653540" cy="1455420"/>
                  <wp:effectExtent l="0" t="0" r="0" b="0"/>
                  <wp:docPr id="130" name="Picture 130" descr="Screenshot of Prosthetics Billing Information File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Screenshot of Prosthetics Billing Information File menu options"/>
                          <pic:cNvPicPr>
                            <a:picLocks noChangeAspect="1" noChangeArrowheads="1"/>
                          </pic:cNvPicPr>
                        </pic:nvPicPr>
                        <pic:blipFill>
                          <a:blip r:embed="rId121">
                            <a:extLst>
                              <a:ext uri="{28A0092B-C50C-407E-A947-70E740481C1C}">
                                <a14:useLocalDpi xmlns:a14="http://schemas.microsoft.com/office/drawing/2010/main" val="0"/>
                              </a:ext>
                            </a:extLst>
                          </a:blip>
                          <a:srcRect l="10742" t="13205" r="66858" b="60457"/>
                          <a:stretch>
                            <a:fillRect/>
                          </a:stretch>
                        </pic:blipFill>
                        <pic:spPr bwMode="auto">
                          <a:xfrm>
                            <a:off x="0" y="0"/>
                            <a:ext cx="1653540" cy="1455420"/>
                          </a:xfrm>
                          <a:prstGeom prst="rect">
                            <a:avLst/>
                          </a:prstGeom>
                          <a:noFill/>
                          <a:ln>
                            <a:noFill/>
                          </a:ln>
                        </pic:spPr>
                      </pic:pic>
                    </a:graphicData>
                  </a:graphic>
                </wp:inline>
              </w:drawing>
            </w:r>
          </w:p>
          <w:p w14:paraId="287C7C6E" w14:textId="77777777" w:rsidR="005F7A8D" w:rsidRPr="00F828CB" w:rsidRDefault="005F7A8D" w:rsidP="005F7A8D">
            <w:pPr>
              <w:pStyle w:val="BlockText"/>
            </w:pPr>
          </w:p>
          <w:p w14:paraId="4ABE4BFF" w14:textId="26F63AE8" w:rsidR="005F7A8D" w:rsidRDefault="005F7A8D" w:rsidP="005F7A8D">
            <w:pPr>
              <w:pStyle w:val="BlockText"/>
            </w:pPr>
            <w:r>
              <w:rPr>
                <w:b/>
                <w:bCs/>
                <w:u w:val="single"/>
              </w:rPr>
              <w:t>Shortcut</w:t>
            </w:r>
            <w:r>
              <w:rPr>
                <w:b/>
                <w:bCs/>
              </w:rPr>
              <w:t>:</w:t>
            </w:r>
            <w:r w:rsidR="00FD2460">
              <w:t xml:space="preserve"> </w:t>
            </w:r>
            <w:r>
              <w:t xml:space="preserve">Press the </w:t>
            </w:r>
            <w:r>
              <w:rPr>
                <w:b/>
                <w:bCs/>
              </w:rPr>
              <w:t>&lt;Ctrl&gt;</w:t>
            </w:r>
            <w:r>
              <w:t xml:space="preserve"> key </w:t>
            </w:r>
            <w:r>
              <w:rPr>
                <w:b/>
                <w:bCs/>
              </w:rPr>
              <w:t>+ &lt;B&gt;</w:t>
            </w:r>
            <w:r>
              <w:t xml:space="preserve"> key for the Beginning Date and the </w:t>
            </w:r>
            <w:r>
              <w:br/>
            </w:r>
            <w:r>
              <w:rPr>
                <w:b/>
                <w:bCs/>
              </w:rPr>
              <w:t>&lt;Ctrl&gt;</w:t>
            </w:r>
            <w:r>
              <w:t xml:space="preserve"> key + </w:t>
            </w:r>
            <w:r>
              <w:rPr>
                <w:b/>
                <w:bCs/>
              </w:rPr>
              <w:t>&lt;E&gt;</w:t>
            </w:r>
            <w:r>
              <w:t xml:space="preserve"> key for the Ending Date to display the respective calendars.</w:t>
            </w:r>
            <w:r w:rsidR="00FD2460">
              <w:t xml:space="preserve"> </w:t>
            </w:r>
            <w:r>
              <w:t xml:space="preserve">You can also click the </w:t>
            </w:r>
            <w:r>
              <w:rPr>
                <w:b/>
                <w:bCs/>
              </w:rPr>
              <w:t>File</w:t>
            </w:r>
            <w:r>
              <w:t xml:space="preserve"> Menu and the </w:t>
            </w:r>
            <w:r>
              <w:rPr>
                <w:b/>
                <w:bCs/>
              </w:rPr>
              <w:t>Select</w:t>
            </w:r>
            <w:r>
              <w:t xml:space="preserve"> </w:t>
            </w:r>
            <w:r>
              <w:rPr>
                <w:b/>
                <w:bCs/>
              </w:rPr>
              <w:t>Beginning Date</w:t>
            </w:r>
            <w:r>
              <w:t xml:space="preserve"> or </w:t>
            </w:r>
            <w:r>
              <w:rPr>
                <w:b/>
                <w:bCs/>
              </w:rPr>
              <w:t>Select</w:t>
            </w:r>
            <w:r>
              <w:t xml:space="preserve"> </w:t>
            </w:r>
            <w:r>
              <w:rPr>
                <w:b/>
                <w:bCs/>
              </w:rPr>
              <w:t>Ending Date</w:t>
            </w:r>
            <w:r>
              <w:t xml:space="preserve"> option from the list.</w:t>
            </w:r>
          </w:p>
        </w:tc>
      </w:tr>
      <w:bookmarkEnd w:id="1826"/>
    </w:tbl>
    <w:p w14:paraId="326C51A6" w14:textId="77777777" w:rsidR="005F7A8D" w:rsidRPr="002E69EE" w:rsidRDefault="005F7A8D" w:rsidP="005F7A8D">
      <w:pPr>
        <w:pStyle w:val="BlockLine"/>
        <w:rPr>
          <w:sz w:val="20"/>
        </w:rPr>
      </w:pPr>
    </w:p>
    <w:tbl>
      <w:tblPr>
        <w:tblW w:w="0" w:type="auto"/>
        <w:tblLayout w:type="fixed"/>
        <w:tblLook w:val="0000" w:firstRow="0" w:lastRow="0" w:firstColumn="0" w:lastColumn="0" w:noHBand="0" w:noVBand="0"/>
      </w:tblPr>
      <w:tblGrid>
        <w:gridCol w:w="1728"/>
        <w:gridCol w:w="7740"/>
      </w:tblGrid>
      <w:tr w:rsidR="005F7A8D" w14:paraId="1B403A2B" w14:textId="77777777">
        <w:trPr>
          <w:cantSplit/>
        </w:trPr>
        <w:tc>
          <w:tcPr>
            <w:tcW w:w="1728" w:type="dxa"/>
            <w:tcBorders>
              <w:right w:val="single" w:sz="4" w:space="0" w:color="auto"/>
            </w:tcBorders>
          </w:tcPr>
          <w:p w14:paraId="0085219B" w14:textId="77777777" w:rsidR="005F7A8D" w:rsidRDefault="005F7A8D" w:rsidP="00654504">
            <w:pPr>
              <w:pStyle w:val="BlockLabel"/>
            </w:pPr>
            <w:bookmarkStart w:id="1830" w:name="_Hlk177548050"/>
            <w:r>
              <w:lastRenderedPageBreak/>
              <w:t>Calendar for date range selection</w:t>
            </w:r>
          </w:p>
        </w:tc>
        <w:tc>
          <w:tcPr>
            <w:tcW w:w="7740" w:type="dxa"/>
            <w:tcBorders>
              <w:top w:val="single" w:sz="4" w:space="0" w:color="auto"/>
              <w:left w:val="single" w:sz="4" w:space="0" w:color="auto"/>
              <w:bottom w:val="single" w:sz="4" w:space="0" w:color="auto"/>
              <w:right w:val="single" w:sz="4" w:space="0" w:color="auto"/>
            </w:tcBorders>
          </w:tcPr>
          <w:p w14:paraId="0E66DD30" w14:textId="17BBDE94" w:rsidR="005F7A8D" w:rsidRDefault="0048066A" w:rsidP="005F7A8D">
            <w:pPr>
              <w:pStyle w:val="BlockText"/>
            </w:pPr>
            <w:r>
              <w:rPr>
                <w:noProof/>
              </w:rPr>
              <w:drawing>
                <wp:inline distT="0" distB="0" distL="0" distR="0" wp14:anchorId="78CE571F" wp14:editId="099A7289">
                  <wp:extent cx="4711065" cy="3314065"/>
                  <wp:effectExtent l="0" t="0" r="0" b="0"/>
                  <wp:docPr id="131" name="Picture 131" descr="Screenshot of Calendar for date rang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Screenshot of Calendar for date range selection"/>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711065" cy="3314065"/>
                          </a:xfrm>
                          <a:prstGeom prst="rect">
                            <a:avLst/>
                          </a:prstGeom>
                          <a:noFill/>
                          <a:ln>
                            <a:noFill/>
                          </a:ln>
                        </pic:spPr>
                      </pic:pic>
                    </a:graphicData>
                  </a:graphic>
                </wp:inline>
              </w:drawing>
            </w:r>
          </w:p>
        </w:tc>
      </w:tr>
      <w:bookmarkEnd w:id="1830"/>
    </w:tbl>
    <w:p w14:paraId="0A04420A" w14:textId="77777777" w:rsidR="005F7A8D" w:rsidRPr="002E69EE" w:rsidRDefault="005F7A8D" w:rsidP="005F7A8D">
      <w:pPr>
        <w:rPr>
          <w:sz w:val="20"/>
        </w:rPr>
      </w:pPr>
    </w:p>
    <w:p w14:paraId="606638DF" w14:textId="77777777" w:rsidR="005F7A8D" w:rsidRDefault="005F7A8D" w:rsidP="005F7A8D">
      <w:pPr>
        <w:pStyle w:val="ContinuedOnNextPa"/>
      </w:pPr>
      <w:bookmarkStart w:id="1831" w:name="_Hlk177554434"/>
      <w:r>
        <w:t>Continued on next page</w:t>
      </w:r>
    </w:p>
    <w:p w14:paraId="4CA0A88A" w14:textId="47DF377A" w:rsidR="005F7A8D" w:rsidRPr="00F84606" w:rsidRDefault="005F7A8D" w:rsidP="005F7A8D">
      <w:pPr>
        <w:pStyle w:val="MapTitleContinued"/>
        <w:rPr>
          <w:rStyle w:val="continuedChar"/>
          <w:sz w:val="24"/>
          <w:szCs w:val="24"/>
        </w:rPr>
      </w:pPr>
      <w:bookmarkStart w:id="1832" w:name="_Hlk177554437"/>
      <w:bookmarkEnd w:id="1831"/>
      <w:r w:rsidRPr="00D90F7D">
        <w:br w:type="page"/>
      </w:r>
      <w:bookmarkStart w:id="1833" w:name="_Hlk177554436"/>
      <w:r w:rsidRPr="00F84606">
        <w:rPr>
          <w:rStyle w:val="continuedChar"/>
          <w:b/>
          <w:bCs w:val="0"/>
        </w:rPr>
        <w:lastRenderedPageBreak/>
        <w:fldChar w:fldCharType="begin"/>
      </w:r>
      <w:r w:rsidRPr="00F84606">
        <w:rPr>
          <w:rStyle w:val="continuedChar"/>
          <w:b/>
          <w:bCs w:val="0"/>
        </w:rPr>
        <w:instrText>styleref "Map Title"</w:instrText>
      </w:r>
      <w:r w:rsidRPr="00F84606">
        <w:rPr>
          <w:rStyle w:val="continuedChar"/>
          <w:b/>
          <w:bCs w:val="0"/>
        </w:rPr>
        <w:fldChar w:fldCharType="separate"/>
      </w:r>
      <w:r w:rsidR="000052A3">
        <w:rPr>
          <w:rStyle w:val="continuedChar"/>
          <w:b/>
          <w:bCs w:val="0"/>
          <w:noProof/>
        </w:rPr>
        <w:t>View Request</w:t>
      </w:r>
      <w:r w:rsidRPr="00F84606">
        <w:rPr>
          <w:rStyle w:val="continuedChar"/>
          <w:b/>
          <w:bCs w:val="0"/>
        </w:rPr>
        <w:fldChar w:fldCharType="end"/>
      </w:r>
      <w:r w:rsidRPr="00F84606">
        <w:rPr>
          <w:rStyle w:val="continuedChar"/>
          <w:b/>
          <w:bCs w:val="0"/>
        </w:rPr>
        <w:t xml:space="preserve">, </w:t>
      </w:r>
      <w:r w:rsidRPr="00F84606">
        <w:rPr>
          <w:rStyle w:val="continuedChar"/>
          <w:sz w:val="24"/>
          <w:szCs w:val="24"/>
        </w:rPr>
        <w:t>Continued</w:t>
      </w:r>
      <w:bookmarkEnd w:id="1833"/>
    </w:p>
    <w:bookmarkEnd w:id="1832"/>
    <w:p w14:paraId="4A6E94B1"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50D3503D" w14:textId="77777777">
        <w:trPr>
          <w:cantSplit/>
        </w:trPr>
        <w:tc>
          <w:tcPr>
            <w:tcW w:w="1728" w:type="dxa"/>
          </w:tcPr>
          <w:p w14:paraId="0F4B2CFC" w14:textId="77777777" w:rsidR="005F7A8D" w:rsidRDefault="005F7A8D" w:rsidP="00654504">
            <w:pPr>
              <w:pStyle w:val="BlockLabel"/>
            </w:pPr>
            <w:bookmarkStart w:id="1834" w:name="_Hlk177548051"/>
            <w:r>
              <w:t>Selecting a date range</w:t>
            </w:r>
          </w:p>
        </w:tc>
        <w:tc>
          <w:tcPr>
            <w:tcW w:w="7740" w:type="dxa"/>
          </w:tcPr>
          <w:p w14:paraId="52097B7D" w14:textId="0C408E46" w:rsidR="005F7A8D" w:rsidRDefault="005F7A8D" w:rsidP="005F7A8D">
            <w:pPr>
              <w:pStyle w:val="BlockText"/>
            </w:pPr>
            <w:r>
              <w:t>The calendars display with the current date circled in red shown at the bottom of the calendar.</w:t>
            </w:r>
            <w:r w:rsidR="00FD2460">
              <w:t xml:space="preserve"> </w:t>
            </w:r>
            <w:r>
              <w:t>You can accept the current date by clicking on it.</w:t>
            </w:r>
            <w:r w:rsidR="00FD2460">
              <w:t xml:space="preserve"> </w:t>
            </w:r>
            <w:r>
              <w:t>You can also change the date by the following methods:</w:t>
            </w:r>
          </w:p>
        </w:tc>
      </w:tr>
      <w:bookmarkEnd w:id="1834"/>
    </w:tbl>
    <w:p w14:paraId="55BA083B" w14:textId="77777777" w:rsidR="005F7A8D" w:rsidRDefault="005F7A8D" w:rsidP="005F7A8D">
      <w:pPr>
        <w:pStyle w:val="BlockLine"/>
      </w:pPr>
    </w:p>
    <w:tbl>
      <w:tblPr>
        <w:tblW w:w="0" w:type="auto"/>
        <w:tblInd w:w="1800" w:type="dxa"/>
        <w:tblLayout w:type="fixed"/>
        <w:tblCellMar>
          <w:left w:w="80" w:type="dxa"/>
          <w:right w:w="80" w:type="dxa"/>
        </w:tblCellMar>
        <w:tblLook w:val="0000" w:firstRow="0" w:lastRow="0" w:firstColumn="0" w:lastColumn="0" w:noHBand="0" w:noVBand="0"/>
      </w:tblPr>
      <w:tblGrid>
        <w:gridCol w:w="1880"/>
        <w:gridCol w:w="5670"/>
      </w:tblGrid>
      <w:tr w:rsidR="005F7A8D" w14:paraId="69CB61FC" w14:textId="77777777">
        <w:trPr>
          <w:cantSplit/>
        </w:trPr>
        <w:tc>
          <w:tcPr>
            <w:tcW w:w="1880" w:type="dxa"/>
            <w:tcBorders>
              <w:top w:val="single" w:sz="6" w:space="0" w:color="auto"/>
              <w:left w:val="single" w:sz="6" w:space="0" w:color="auto"/>
              <w:bottom w:val="single" w:sz="6" w:space="0" w:color="auto"/>
              <w:right w:val="single" w:sz="6" w:space="0" w:color="auto"/>
            </w:tcBorders>
            <w:shd w:val="clear" w:color="auto" w:fill="E0E0E0"/>
          </w:tcPr>
          <w:p w14:paraId="5CDA91A1" w14:textId="77777777" w:rsidR="005F7A8D" w:rsidRDefault="005F7A8D" w:rsidP="005F7A8D">
            <w:pPr>
              <w:pStyle w:val="TableHeaderText"/>
              <w:jc w:val="left"/>
            </w:pPr>
            <w:bookmarkStart w:id="1835" w:name="_Hlk177554439"/>
            <w:bookmarkStart w:id="1836" w:name="_Hlk177548052"/>
            <w:r>
              <w:t>Change the…</w:t>
            </w:r>
          </w:p>
        </w:tc>
        <w:tc>
          <w:tcPr>
            <w:tcW w:w="5670" w:type="dxa"/>
            <w:tcBorders>
              <w:top w:val="single" w:sz="6" w:space="0" w:color="auto"/>
              <w:left w:val="single" w:sz="6" w:space="0" w:color="auto"/>
              <w:bottom w:val="single" w:sz="6" w:space="0" w:color="auto"/>
              <w:right w:val="single" w:sz="6" w:space="0" w:color="auto"/>
            </w:tcBorders>
            <w:shd w:val="clear" w:color="auto" w:fill="E0E0E0"/>
          </w:tcPr>
          <w:p w14:paraId="4811B14B" w14:textId="77777777" w:rsidR="005F7A8D" w:rsidRDefault="005F7A8D" w:rsidP="005F7A8D">
            <w:pPr>
              <w:pStyle w:val="TableHeaderText"/>
              <w:jc w:val="left"/>
            </w:pPr>
            <w:r>
              <w:t>Description</w:t>
            </w:r>
          </w:p>
        </w:tc>
      </w:tr>
      <w:tr w:rsidR="005F7A8D" w14:paraId="77209A59" w14:textId="77777777">
        <w:trPr>
          <w:cantSplit/>
        </w:trPr>
        <w:tc>
          <w:tcPr>
            <w:tcW w:w="1880" w:type="dxa"/>
            <w:tcBorders>
              <w:top w:val="single" w:sz="6" w:space="0" w:color="auto"/>
              <w:left w:val="single" w:sz="6" w:space="0" w:color="auto"/>
              <w:bottom w:val="single" w:sz="6" w:space="0" w:color="auto"/>
              <w:right w:val="single" w:sz="6" w:space="0" w:color="auto"/>
            </w:tcBorders>
          </w:tcPr>
          <w:p w14:paraId="3A7AF549" w14:textId="77777777" w:rsidR="005F7A8D" w:rsidRDefault="005F7A8D" w:rsidP="005F7A8D">
            <w:pPr>
              <w:pStyle w:val="TableText"/>
              <w:rPr>
                <w:b/>
              </w:rPr>
            </w:pPr>
            <w:bookmarkStart w:id="1837" w:name="_Hlk177554440"/>
            <w:bookmarkEnd w:id="1835"/>
            <w:r>
              <w:rPr>
                <w:b/>
              </w:rPr>
              <w:t>Day</w:t>
            </w:r>
          </w:p>
        </w:tc>
        <w:tc>
          <w:tcPr>
            <w:tcW w:w="5670" w:type="dxa"/>
            <w:tcBorders>
              <w:top w:val="single" w:sz="6" w:space="0" w:color="auto"/>
              <w:left w:val="single" w:sz="6" w:space="0" w:color="auto"/>
              <w:bottom w:val="single" w:sz="6" w:space="0" w:color="auto"/>
              <w:right w:val="single" w:sz="6" w:space="0" w:color="auto"/>
            </w:tcBorders>
          </w:tcPr>
          <w:p w14:paraId="1A20CB36" w14:textId="77777777" w:rsidR="005F7A8D" w:rsidRDefault="005F7A8D" w:rsidP="005F7A8D">
            <w:pPr>
              <w:pStyle w:val="TableText"/>
            </w:pPr>
            <w:r>
              <w:t>Click on the actual day of the week in the calendar.</w:t>
            </w:r>
          </w:p>
        </w:tc>
      </w:tr>
      <w:tr w:rsidR="005F7A8D" w14:paraId="532D89F0" w14:textId="77777777">
        <w:trPr>
          <w:cantSplit/>
        </w:trPr>
        <w:tc>
          <w:tcPr>
            <w:tcW w:w="1880" w:type="dxa"/>
            <w:tcBorders>
              <w:top w:val="single" w:sz="6" w:space="0" w:color="auto"/>
              <w:left w:val="single" w:sz="6" w:space="0" w:color="auto"/>
              <w:bottom w:val="single" w:sz="6" w:space="0" w:color="auto"/>
              <w:right w:val="single" w:sz="6" w:space="0" w:color="auto"/>
            </w:tcBorders>
          </w:tcPr>
          <w:p w14:paraId="38CE5054" w14:textId="77777777" w:rsidR="005F7A8D" w:rsidRDefault="005F7A8D" w:rsidP="005F7A8D">
            <w:pPr>
              <w:pStyle w:val="TableText"/>
              <w:rPr>
                <w:b/>
              </w:rPr>
            </w:pPr>
            <w:bookmarkStart w:id="1838" w:name="_Hlk177554441"/>
            <w:bookmarkEnd w:id="1837"/>
            <w:r>
              <w:rPr>
                <w:b/>
              </w:rPr>
              <w:t>Month</w:t>
            </w:r>
          </w:p>
        </w:tc>
        <w:tc>
          <w:tcPr>
            <w:tcW w:w="5670" w:type="dxa"/>
            <w:tcBorders>
              <w:top w:val="single" w:sz="6" w:space="0" w:color="auto"/>
              <w:left w:val="single" w:sz="6" w:space="0" w:color="auto"/>
              <w:bottom w:val="single" w:sz="6" w:space="0" w:color="auto"/>
              <w:right w:val="single" w:sz="6" w:space="0" w:color="auto"/>
            </w:tcBorders>
          </w:tcPr>
          <w:p w14:paraId="5DEC7411" w14:textId="1D8C4098" w:rsidR="005F7A8D" w:rsidRDefault="005F7A8D" w:rsidP="005F7A8D">
            <w:pPr>
              <w:pStyle w:val="TableText"/>
            </w:pPr>
            <w:r>
              <w:t>Click on the month at the top of the calendar to display a list of all months and select one from there.</w:t>
            </w:r>
            <w:r w:rsidR="00FD2460">
              <w:t xml:space="preserve"> </w:t>
            </w:r>
            <w:r>
              <w:t>You can decrease or increase one month at a time by clicking the left or right arrows.</w:t>
            </w:r>
          </w:p>
        </w:tc>
      </w:tr>
      <w:tr w:rsidR="005F7A8D" w14:paraId="77E3BD79" w14:textId="77777777">
        <w:trPr>
          <w:cantSplit/>
        </w:trPr>
        <w:tc>
          <w:tcPr>
            <w:tcW w:w="1880" w:type="dxa"/>
            <w:tcBorders>
              <w:top w:val="single" w:sz="6" w:space="0" w:color="auto"/>
              <w:left w:val="single" w:sz="6" w:space="0" w:color="auto"/>
              <w:bottom w:val="single" w:sz="6" w:space="0" w:color="auto"/>
              <w:right w:val="single" w:sz="6" w:space="0" w:color="auto"/>
            </w:tcBorders>
          </w:tcPr>
          <w:p w14:paraId="1511AD42" w14:textId="77777777" w:rsidR="005F7A8D" w:rsidRDefault="005F7A8D" w:rsidP="005F7A8D">
            <w:pPr>
              <w:pStyle w:val="TableText"/>
              <w:rPr>
                <w:b/>
              </w:rPr>
            </w:pPr>
            <w:bookmarkStart w:id="1839" w:name="_Hlk177554443"/>
            <w:bookmarkEnd w:id="1838"/>
            <w:r>
              <w:rPr>
                <w:b/>
              </w:rPr>
              <w:t>Year</w:t>
            </w:r>
          </w:p>
        </w:tc>
        <w:tc>
          <w:tcPr>
            <w:tcW w:w="5670" w:type="dxa"/>
            <w:tcBorders>
              <w:top w:val="single" w:sz="6" w:space="0" w:color="auto"/>
              <w:left w:val="single" w:sz="6" w:space="0" w:color="auto"/>
              <w:bottom w:val="single" w:sz="6" w:space="0" w:color="auto"/>
              <w:right w:val="single" w:sz="6" w:space="0" w:color="auto"/>
            </w:tcBorders>
          </w:tcPr>
          <w:p w14:paraId="6230741F" w14:textId="77777777" w:rsidR="005F7A8D" w:rsidRDefault="005F7A8D" w:rsidP="005F7A8D">
            <w:pPr>
              <w:pStyle w:val="TableText"/>
            </w:pPr>
            <w:r>
              <w:t>Click on the year and an up and down arrow button displays for you to increase or decrease the year.</w:t>
            </w:r>
          </w:p>
        </w:tc>
      </w:tr>
      <w:bookmarkEnd w:id="1836"/>
      <w:bookmarkEnd w:id="1839"/>
    </w:tbl>
    <w:p w14:paraId="76E8C097"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71C3C276" w14:textId="77777777">
        <w:trPr>
          <w:cantSplit/>
        </w:trPr>
        <w:tc>
          <w:tcPr>
            <w:tcW w:w="1728" w:type="dxa"/>
          </w:tcPr>
          <w:p w14:paraId="5A3167F3" w14:textId="77777777" w:rsidR="005F7A8D" w:rsidRDefault="005F7A8D" w:rsidP="00654504">
            <w:pPr>
              <w:pStyle w:val="BlockLabel"/>
            </w:pPr>
            <w:bookmarkStart w:id="1840" w:name="_Hlk177548056"/>
            <w:r>
              <w:t>Number of Day Restrictions</w:t>
            </w:r>
          </w:p>
        </w:tc>
        <w:tc>
          <w:tcPr>
            <w:tcW w:w="7740" w:type="dxa"/>
          </w:tcPr>
          <w:p w14:paraId="346DC24D" w14:textId="3AA48367" w:rsidR="005F7A8D" w:rsidRDefault="005F7A8D" w:rsidP="005F7A8D">
            <w:pPr>
              <w:pStyle w:val="BlockText"/>
            </w:pPr>
            <w:r>
              <w:t>You are restricted to a date range of less than 100 days.</w:t>
            </w:r>
            <w:r w:rsidR="00FD2460">
              <w:t xml:space="preserve"> </w:t>
            </w:r>
            <w:r>
              <w:t>If you select a date range outside of this 100 day parameter, the following dialog message box displays:</w:t>
            </w:r>
          </w:p>
        </w:tc>
      </w:tr>
      <w:bookmarkEnd w:id="1840"/>
    </w:tbl>
    <w:p w14:paraId="7E08156F"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6C714D96" w14:textId="77777777">
        <w:trPr>
          <w:cantSplit/>
        </w:trPr>
        <w:tc>
          <w:tcPr>
            <w:tcW w:w="1728" w:type="dxa"/>
            <w:tcBorders>
              <w:right w:val="single" w:sz="4" w:space="0" w:color="auto"/>
            </w:tcBorders>
          </w:tcPr>
          <w:p w14:paraId="172B4B2C" w14:textId="77777777" w:rsidR="005F7A8D" w:rsidRDefault="005F7A8D" w:rsidP="00654504">
            <w:pPr>
              <w:pStyle w:val="BlockLabel"/>
            </w:pPr>
            <w:bookmarkStart w:id="1841" w:name="_Hlk177548057"/>
            <w:r>
              <w:t>Date Range Message box</w:t>
            </w:r>
          </w:p>
        </w:tc>
        <w:tc>
          <w:tcPr>
            <w:tcW w:w="7740" w:type="dxa"/>
            <w:tcBorders>
              <w:top w:val="single" w:sz="4" w:space="0" w:color="auto"/>
              <w:left w:val="single" w:sz="4" w:space="0" w:color="auto"/>
              <w:bottom w:val="single" w:sz="4" w:space="0" w:color="auto"/>
              <w:right w:val="single" w:sz="4" w:space="0" w:color="auto"/>
            </w:tcBorders>
          </w:tcPr>
          <w:p w14:paraId="72EF9699" w14:textId="77BACB82" w:rsidR="005F7A8D" w:rsidRDefault="0048066A" w:rsidP="005F7A8D">
            <w:pPr>
              <w:pStyle w:val="BlockText"/>
            </w:pPr>
            <w:r>
              <w:rPr>
                <w:noProof/>
              </w:rPr>
              <w:drawing>
                <wp:inline distT="0" distB="0" distL="0" distR="0" wp14:anchorId="1EF13142" wp14:editId="45C6D70B">
                  <wp:extent cx="1894840" cy="1163320"/>
                  <wp:effectExtent l="0" t="0" r="0" b="0"/>
                  <wp:docPr id="132" name="Picture 132" descr="Screenshot of date range message box warning that user has selected a date range of more than 10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Screenshot of date range message box warning that user has selected a date range of more than 100 day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94840" cy="1163320"/>
                          </a:xfrm>
                          <a:prstGeom prst="rect">
                            <a:avLst/>
                          </a:prstGeom>
                          <a:noFill/>
                          <a:ln>
                            <a:noFill/>
                          </a:ln>
                        </pic:spPr>
                      </pic:pic>
                    </a:graphicData>
                  </a:graphic>
                </wp:inline>
              </w:drawing>
            </w:r>
          </w:p>
        </w:tc>
      </w:tr>
      <w:bookmarkEnd w:id="1841"/>
    </w:tbl>
    <w:p w14:paraId="51BA63CF"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7FFE8D21" w14:textId="77777777">
        <w:trPr>
          <w:cantSplit/>
        </w:trPr>
        <w:tc>
          <w:tcPr>
            <w:tcW w:w="1728" w:type="dxa"/>
          </w:tcPr>
          <w:p w14:paraId="7693E0D3" w14:textId="77777777" w:rsidR="005F7A8D" w:rsidRDefault="005F7A8D" w:rsidP="00654504">
            <w:pPr>
              <w:pStyle w:val="BlockLabel"/>
            </w:pPr>
            <w:bookmarkStart w:id="1842" w:name="_Hlk177548058"/>
            <w:r>
              <w:t>Start Date before End Date</w:t>
            </w:r>
          </w:p>
        </w:tc>
        <w:tc>
          <w:tcPr>
            <w:tcW w:w="7740" w:type="dxa"/>
          </w:tcPr>
          <w:p w14:paraId="2224FCAF" w14:textId="00EFA671" w:rsidR="005F7A8D" w:rsidRDefault="005F7A8D" w:rsidP="005F7A8D">
            <w:pPr>
              <w:pStyle w:val="BlockText"/>
            </w:pPr>
            <w:r>
              <w:t>If you accidentally entered an incorrect date range, you will receive a warning message.</w:t>
            </w:r>
            <w:r w:rsidR="00FD2460">
              <w:t xml:space="preserve"> </w:t>
            </w:r>
            <w:r>
              <w:t>For instance, if you enter a start date that is after the end date, the message below will display.</w:t>
            </w:r>
            <w:r w:rsidR="00FD2460">
              <w:t xml:space="preserve"> </w:t>
            </w:r>
            <w:r>
              <w:t xml:space="preserve">Click the </w:t>
            </w:r>
            <w:r>
              <w:rPr>
                <w:b/>
                <w:bCs/>
              </w:rPr>
              <w:t>OK</w:t>
            </w:r>
            <w:r>
              <w:t xml:space="preserve"> button and reselect your date range.</w:t>
            </w:r>
          </w:p>
        </w:tc>
      </w:tr>
      <w:bookmarkEnd w:id="1842"/>
    </w:tbl>
    <w:p w14:paraId="637916BC"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2ED7A7FC" w14:textId="77777777">
        <w:trPr>
          <w:cantSplit/>
        </w:trPr>
        <w:tc>
          <w:tcPr>
            <w:tcW w:w="1728" w:type="dxa"/>
            <w:tcBorders>
              <w:right w:val="single" w:sz="4" w:space="0" w:color="auto"/>
            </w:tcBorders>
          </w:tcPr>
          <w:p w14:paraId="376A0BEE" w14:textId="77777777" w:rsidR="005F7A8D" w:rsidRDefault="005F7A8D" w:rsidP="00654504">
            <w:pPr>
              <w:pStyle w:val="BlockLabel"/>
            </w:pPr>
            <w:bookmarkStart w:id="1843" w:name="_Hlk177548059"/>
            <w:r>
              <w:lastRenderedPageBreak/>
              <w:t>Start/End Date Message</w:t>
            </w:r>
          </w:p>
        </w:tc>
        <w:tc>
          <w:tcPr>
            <w:tcW w:w="7740" w:type="dxa"/>
            <w:tcBorders>
              <w:top w:val="single" w:sz="4" w:space="0" w:color="auto"/>
              <w:left w:val="single" w:sz="4" w:space="0" w:color="auto"/>
              <w:bottom w:val="single" w:sz="4" w:space="0" w:color="auto"/>
              <w:right w:val="single" w:sz="4" w:space="0" w:color="auto"/>
            </w:tcBorders>
          </w:tcPr>
          <w:p w14:paraId="7A5876EF" w14:textId="14E9413D" w:rsidR="005F7A8D" w:rsidRDefault="0048066A" w:rsidP="005F7A8D">
            <w:pPr>
              <w:pStyle w:val="BlockText"/>
            </w:pPr>
            <w:r>
              <w:rPr>
                <w:noProof/>
              </w:rPr>
              <w:drawing>
                <wp:inline distT="0" distB="0" distL="0" distR="0" wp14:anchorId="25FB6128" wp14:editId="4C881477">
                  <wp:extent cx="3028315" cy="1163320"/>
                  <wp:effectExtent l="0" t="0" r="0" b="0"/>
                  <wp:docPr id="133" name="Picture 133" descr="Screenshot of start date before end date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Screenshot of start date before end date messag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28315" cy="1163320"/>
                          </a:xfrm>
                          <a:prstGeom prst="rect">
                            <a:avLst/>
                          </a:prstGeom>
                          <a:noFill/>
                          <a:ln>
                            <a:noFill/>
                          </a:ln>
                        </pic:spPr>
                      </pic:pic>
                    </a:graphicData>
                  </a:graphic>
                </wp:inline>
              </w:drawing>
            </w:r>
          </w:p>
        </w:tc>
      </w:tr>
      <w:bookmarkEnd w:id="1843"/>
    </w:tbl>
    <w:p w14:paraId="22543D73" w14:textId="298860F8" w:rsidR="005F7A8D" w:rsidRDefault="005F7A8D" w:rsidP="005F7A8D">
      <w:pPr>
        <w:pStyle w:val="BlockLine"/>
      </w:pPr>
    </w:p>
    <w:p w14:paraId="14C62285" w14:textId="77777777" w:rsidR="005F7A8D" w:rsidRPr="00D90F7D" w:rsidRDefault="005F7A8D" w:rsidP="00305844">
      <w:pPr>
        <w:pStyle w:val="Heading3"/>
      </w:pPr>
      <w:bookmarkStart w:id="1844" w:name="_Hlk177554450"/>
      <w:r w:rsidRPr="00D90F7D">
        <w:br w:type="page"/>
      </w:r>
      <w:bookmarkStart w:id="1845" w:name="_Toc89754781"/>
      <w:bookmarkStart w:id="1846" w:name="_Toc172537384"/>
      <w:bookmarkStart w:id="1847" w:name="_Toc177550971"/>
      <w:r w:rsidRPr="00D90F7D">
        <w:lastRenderedPageBreak/>
        <w:t>Display the Prosthetics Data</w:t>
      </w:r>
      <w:bookmarkEnd w:id="1845"/>
      <w:bookmarkEnd w:id="1846"/>
      <w:bookmarkEnd w:id="1847"/>
    </w:p>
    <w:bookmarkEnd w:id="1844"/>
    <w:p w14:paraId="10271592" w14:textId="739B9B4A"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566A318B" w14:textId="77777777">
        <w:trPr>
          <w:cantSplit/>
        </w:trPr>
        <w:tc>
          <w:tcPr>
            <w:tcW w:w="1728" w:type="dxa"/>
          </w:tcPr>
          <w:p w14:paraId="46733FEE" w14:textId="77777777" w:rsidR="005F7A8D" w:rsidRDefault="005F7A8D" w:rsidP="00654504">
            <w:pPr>
              <w:pStyle w:val="BlockLabel"/>
            </w:pPr>
            <w:bookmarkStart w:id="1848" w:name="_Hlk177548061"/>
            <w:r>
              <w:t>Display the data</w:t>
            </w:r>
          </w:p>
        </w:tc>
        <w:tc>
          <w:tcPr>
            <w:tcW w:w="7740" w:type="dxa"/>
          </w:tcPr>
          <w:p w14:paraId="4E6868A6" w14:textId="2F4C1B50" w:rsidR="005F7A8D" w:rsidRDefault="005F7A8D" w:rsidP="005F7A8D">
            <w:pPr>
              <w:pStyle w:val="BlockText"/>
            </w:pPr>
            <w:bookmarkStart w:id="1849" w:name="_Hlk177554452"/>
            <w:r>
              <w:t xml:space="preserve">Once you have selected the date ranges, click the </w:t>
            </w:r>
            <w:r w:rsidRPr="000F6379">
              <w:rPr>
                <w:b/>
              </w:rPr>
              <w:t>Display</w:t>
            </w:r>
            <w:r>
              <w:t xml:space="preserve"> button to reveal the data within that date range.</w:t>
            </w:r>
            <w:r w:rsidR="00FD2460">
              <w:t xml:space="preserve"> </w:t>
            </w:r>
            <w:r>
              <w:t xml:space="preserve">(You can also click the </w:t>
            </w:r>
            <w:r w:rsidRPr="000F6379">
              <w:rPr>
                <w:b/>
              </w:rPr>
              <w:t>File Menu</w:t>
            </w:r>
            <w:r>
              <w:t xml:space="preserve"> and the </w:t>
            </w:r>
            <w:r w:rsidRPr="000F6379">
              <w:rPr>
                <w:b/>
              </w:rPr>
              <w:t>Display</w:t>
            </w:r>
            <w:r>
              <w:t xml:space="preserve"> option.)</w:t>
            </w:r>
            <w:r w:rsidR="00FD2460">
              <w:t xml:space="preserve"> </w:t>
            </w:r>
          </w:p>
          <w:p w14:paraId="16838452" w14:textId="1847FC02" w:rsidR="005F7A8D" w:rsidRPr="00655626" w:rsidRDefault="005F7A8D" w:rsidP="005F7A8D">
            <w:pPr>
              <w:pStyle w:val="BlockText"/>
            </w:pPr>
            <w:bookmarkStart w:id="1850" w:name="_Hlk177554453"/>
            <w:bookmarkEnd w:id="1849"/>
            <w:r>
              <w:t>A</w:t>
            </w:r>
            <w:r w:rsidRPr="00655626">
              <w:t xml:space="preserve"> progress bar activates</w:t>
            </w:r>
            <w:r>
              <w:t>,</w:t>
            </w:r>
            <w:r w:rsidRPr="00655626">
              <w:t xml:space="preserve"> </w:t>
            </w:r>
            <w:r>
              <w:t>and the button name changes to “</w:t>
            </w:r>
            <w:r w:rsidRPr="00FE5177">
              <w:rPr>
                <w:i/>
              </w:rPr>
              <w:t>Searching</w:t>
            </w:r>
            <w:r>
              <w:t>”</w:t>
            </w:r>
            <w:r w:rsidRPr="00655626">
              <w:t xml:space="preserve"> while the system is retrieving records.</w:t>
            </w:r>
            <w:r w:rsidR="00FD2460">
              <w:t xml:space="preserve"> </w:t>
            </w:r>
            <w:r>
              <w:t>(A</w:t>
            </w:r>
            <w:r w:rsidRPr="00655626">
              <w:t xml:space="preserve"> long date range may result in a long search time.</w:t>
            </w:r>
            <w:r>
              <w:t>)</w:t>
            </w:r>
          </w:p>
          <w:bookmarkEnd w:id="1850"/>
          <w:p w14:paraId="4E77F35D" w14:textId="77777777" w:rsidR="005F7A8D" w:rsidRDefault="005F7A8D" w:rsidP="005F7A8D">
            <w:pPr>
              <w:pStyle w:val="BlockText"/>
            </w:pPr>
          </w:p>
          <w:p w14:paraId="6AC00BC0" w14:textId="5F74DEBB" w:rsidR="005F7A8D" w:rsidRDefault="005F7A8D" w:rsidP="005F7A8D">
            <w:pPr>
              <w:pStyle w:val="BlockText"/>
            </w:pPr>
            <w:bookmarkStart w:id="1851" w:name="_Hlk177554454"/>
            <w:r w:rsidRPr="00D359B5">
              <w:rPr>
                <w:b/>
              </w:rPr>
              <w:t>Recommendation:</w:t>
            </w:r>
            <w:r w:rsidR="00FD2460">
              <w:t xml:space="preserve"> </w:t>
            </w:r>
            <w:r>
              <w:t>The larger the date range selected, the greater time it will take to search, sort, and display the data.</w:t>
            </w:r>
            <w:r w:rsidR="00FD2460">
              <w:t xml:space="preserve"> </w:t>
            </w:r>
            <w:r>
              <w:t xml:space="preserve">We recommend that you sort by a short date range (5-10 days) and perform the sort early in the morning or later in the day when your </w:t>
            </w:r>
            <w:smartTag w:uri="urn:schemas-microsoft-com:office:smarttags" w:element="place">
              <w:r>
                <w:t>V</w:t>
              </w:r>
              <w:r w:rsidR="00AB5C65">
                <w:t>ist</w:t>
              </w:r>
              <w:r>
                <w:t>A</w:t>
              </w:r>
            </w:smartTag>
            <w:r>
              <w:t xml:space="preserve"> system is less active.</w:t>
            </w:r>
            <w:r w:rsidR="00FD2460">
              <w:t xml:space="preserve"> </w:t>
            </w:r>
          </w:p>
          <w:bookmarkEnd w:id="1851"/>
          <w:p w14:paraId="648FC433" w14:textId="77777777" w:rsidR="005F7A8D" w:rsidRDefault="005F7A8D" w:rsidP="005F7A8D">
            <w:pPr>
              <w:pStyle w:val="BlockText"/>
            </w:pPr>
          </w:p>
          <w:p w14:paraId="7A66D79A" w14:textId="691E9392" w:rsidR="005F7A8D" w:rsidRDefault="005F7A8D" w:rsidP="005F7A8D">
            <w:pPr>
              <w:pStyle w:val="BlockText"/>
            </w:pPr>
            <w:r w:rsidRPr="000F6379">
              <w:rPr>
                <w:b/>
              </w:rPr>
              <w:t>Shortcut:</w:t>
            </w:r>
            <w:r w:rsidR="00FD2460">
              <w:t xml:space="preserve"> </w:t>
            </w:r>
            <w:r>
              <w:t xml:space="preserve">Press the </w:t>
            </w:r>
            <w:r w:rsidRPr="000F6379">
              <w:t>&lt;</w:t>
            </w:r>
            <w:r w:rsidRPr="000F6379">
              <w:rPr>
                <w:b/>
              </w:rPr>
              <w:t>Ctrl</w:t>
            </w:r>
            <w:r w:rsidRPr="000F6379">
              <w:t>&gt;</w:t>
            </w:r>
            <w:r>
              <w:t xml:space="preserve"> key + </w:t>
            </w:r>
            <w:r w:rsidRPr="000F6379">
              <w:t>&lt;</w:t>
            </w:r>
            <w:r w:rsidRPr="000F6379">
              <w:rPr>
                <w:b/>
              </w:rPr>
              <w:t>D</w:t>
            </w:r>
            <w:r w:rsidRPr="000F6379">
              <w:t>&gt;</w:t>
            </w:r>
            <w:r>
              <w:t xml:space="preserve"> key.</w:t>
            </w:r>
          </w:p>
        </w:tc>
      </w:tr>
      <w:bookmarkEnd w:id="1848"/>
    </w:tbl>
    <w:p w14:paraId="42FB926A"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452452BB" w14:textId="77777777">
        <w:trPr>
          <w:cantSplit/>
        </w:trPr>
        <w:tc>
          <w:tcPr>
            <w:tcW w:w="1728" w:type="dxa"/>
          </w:tcPr>
          <w:p w14:paraId="482CBC15" w14:textId="77777777" w:rsidR="005F7A8D" w:rsidRDefault="005F7A8D" w:rsidP="00654504">
            <w:pPr>
              <w:pStyle w:val="BlockLabel"/>
            </w:pPr>
            <w:bookmarkStart w:id="1852" w:name="_Hlk177548062"/>
            <w:r w:rsidRPr="00733676">
              <w:t>View Prosthetics Billing Information</w:t>
            </w:r>
          </w:p>
        </w:tc>
        <w:tc>
          <w:tcPr>
            <w:tcW w:w="7740" w:type="dxa"/>
          </w:tcPr>
          <w:p w14:paraId="773847B8" w14:textId="4B54EA9E" w:rsidR="005F7A8D" w:rsidRDefault="0048066A" w:rsidP="005F7A8D">
            <w:pPr>
              <w:pStyle w:val="BlockText"/>
            </w:pPr>
            <w:r>
              <w:rPr>
                <w:noProof/>
              </w:rPr>
              <w:drawing>
                <wp:inline distT="0" distB="0" distL="0" distR="0" wp14:anchorId="37CB0D81" wp14:editId="3EE75281">
                  <wp:extent cx="4769485" cy="3401695"/>
                  <wp:effectExtent l="0" t="0" r="0" b="0"/>
                  <wp:docPr id="134" name="Picture 134" descr="View Prosthetics Bill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View Prosthetics Billing Information"/>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769485" cy="3401695"/>
                          </a:xfrm>
                          <a:prstGeom prst="rect">
                            <a:avLst/>
                          </a:prstGeom>
                          <a:noFill/>
                          <a:ln>
                            <a:noFill/>
                          </a:ln>
                        </pic:spPr>
                      </pic:pic>
                    </a:graphicData>
                  </a:graphic>
                </wp:inline>
              </w:drawing>
            </w:r>
          </w:p>
        </w:tc>
      </w:tr>
      <w:bookmarkEnd w:id="1852"/>
    </w:tbl>
    <w:p w14:paraId="1D86B790" w14:textId="77777777" w:rsidR="005F7A8D" w:rsidRDefault="005F7A8D" w:rsidP="005F7A8D">
      <w:pPr>
        <w:pStyle w:val="BlockLine"/>
      </w:pPr>
    </w:p>
    <w:p w14:paraId="543CCACE" w14:textId="77777777" w:rsidR="005F7A8D" w:rsidRPr="00D90F7D" w:rsidRDefault="005F7A8D" w:rsidP="00305844">
      <w:pPr>
        <w:pStyle w:val="Heading3"/>
      </w:pPr>
      <w:bookmarkStart w:id="1853" w:name="_Hlk177554456"/>
      <w:r w:rsidRPr="00D90F7D">
        <w:br w:type="page"/>
      </w:r>
      <w:bookmarkStart w:id="1854" w:name="_Toc172537385"/>
      <w:bookmarkStart w:id="1855" w:name="_Toc177550972"/>
      <w:r w:rsidRPr="00D90F7D">
        <w:lastRenderedPageBreak/>
        <w:t>Change Data Display</w:t>
      </w:r>
      <w:bookmarkEnd w:id="1854"/>
      <w:bookmarkEnd w:id="1855"/>
    </w:p>
    <w:bookmarkEnd w:id="1853"/>
    <w:p w14:paraId="3B3D2338"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09A9C1D6" w14:textId="77777777">
        <w:trPr>
          <w:cantSplit/>
        </w:trPr>
        <w:tc>
          <w:tcPr>
            <w:tcW w:w="1728" w:type="dxa"/>
          </w:tcPr>
          <w:p w14:paraId="337CE1C7" w14:textId="77777777" w:rsidR="005F7A8D" w:rsidRDefault="005F7A8D" w:rsidP="00654504">
            <w:pPr>
              <w:pStyle w:val="BlockLabel"/>
            </w:pPr>
            <w:bookmarkStart w:id="1856" w:name="_Hlk177548063"/>
            <w:r>
              <w:t>Changing the display of the data…</w:t>
            </w:r>
          </w:p>
        </w:tc>
        <w:tc>
          <w:tcPr>
            <w:tcW w:w="7740" w:type="dxa"/>
          </w:tcPr>
          <w:p w14:paraId="58EE5F3E" w14:textId="6A0702D8" w:rsidR="005F7A8D" w:rsidRDefault="005F7A8D" w:rsidP="005F7A8D">
            <w:pPr>
              <w:pStyle w:val="BlockText"/>
            </w:pPr>
            <w:bookmarkStart w:id="1857" w:name="_Hlk177554458"/>
            <w:r>
              <w:t xml:space="preserve">You can manipulate the layout of the view in the </w:t>
            </w:r>
            <w:r>
              <w:rPr>
                <w:b/>
                <w:bCs/>
              </w:rPr>
              <w:t>View Prosthetics Billing Information</w:t>
            </w:r>
            <w:r>
              <w:t xml:space="preserve"> window for both viewing as well as printing purposes as follows:.</w:t>
            </w:r>
            <w:r w:rsidR="00FD2460">
              <w:t xml:space="preserve"> </w:t>
            </w:r>
          </w:p>
          <w:bookmarkEnd w:id="1857"/>
          <w:p w14:paraId="4BC8A018" w14:textId="77777777" w:rsidR="005F7A8D" w:rsidRDefault="005F7A8D" w:rsidP="005F7A8D">
            <w:pPr>
              <w:pStyle w:val="BlockText"/>
            </w:pPr>
          </w:p>
          <w:p w14:paraId="6AB29900" w14:textId="77777777" w:rsidR="005F7A8D" w:rsidRPr="00FE5177" w:rsidRDefault="005F7A8D" w:rsidP="005F7A8D">
            <w:pPr>
              <w:pStyle w:val="BulletText1"/>
              <w:numPr>
                <w:ilvl w:val="0"/>
                <w:numId w:val="5"/>
              </w:numPr>
              <w:rPr>
                <w:sz w:val="22"/>
                <w:szCs w:val="22"/>
              </w:rPr>
            </w:pPr>
            <w:bookmarkStart w:id="1858" w:name="_Hlk177554459"/>
            <w:r w:rsidRPr="00FE5177">
              <w:rPr>
                <w:sz w:val="22"/>
                <w:szCs w:val="22"/>
              </w:rPr>
              <w:t>To enlarge a column, click and drag a cell border.</w:t>
            </w:r>
          </w:p>
          <w:p w14:paraId="60A47E7F" w14:textId="77777777" w:rsidR="005F7A8D" w:rsidRPr="00FE5177" w:rsidRDefault="005F7A8D" w:rsidP="005F7A8D">
            <w:pPr>
              <w:pStyle w:val="BulletText1"/>
              <w:numPr>
                <w:ilvl w:val="0"/>
                <w:numId w:val="5"/>
              </w:numPr>
              <w:rPr>
                <w:sz w:val="22"/>
                <w:szCs w:val="22"/>
              </w:rPr>
            </w:pPr>
            <w:bookmarkStart w:id="1859" w:name="_Hlk177554460"/>
            <w:bookmarkEnd w:id="1858"/>
            <w:r w:rsidRPr="00FE5177">
              <w:rPr>
                <w:sz w:val="22"/>
                <w:szCs w:val="22"/>
              </w:rPr>
              <w:t xml:space="preserve">To sort on any column, click on the header to sort it in </w:t>
            </w:r>
            <w:r w:rsidRPr="00FE5177">
              <w:rPr>
                <w:sz w:val="22"/>
                <w:szCs w:val="22"/>
                <w:u w:val="single"/>
              </w:rPr>
              <w:t>ascending order</w:t>
            </w:r>
            <w:r w:rsidRPr="00FE5177">
              <w:rPr>
                <w:sz w:val="22"/>
                <w:szCs w:val="22"/>
              </w:rPr>
              <w:t xml:space="preserve">. </w:t>
            </w:r>
          </w:p>
          <w:bookmarkEnd w:id="1859"/>
          <w:p w14:paraId="2195C4C0" w14:textId="77777777" w:rsidR="005F7A8D" w:rsidRDefault="005F7A8D" w:rsidP="005F7A8D">
            <w:pPr>
              <w:pStyle w:val="BulletText1"/>
              <w:numPr>
                <w:ilvl w:val="0"/>
                <w:numId w:val="5"/>
              </w:numPr>
            </w:pPr>
            <w:r w:rsidRPr="00FE5177">
              <w:rPr>
                <w:sz w:val="22"/>
                <w:szCs w:val="22"/>
              </w:rPr>
              <w:t xml:space="preserve">If you click on the same column again, it will sort it in </w:t>
            </w:r>
            <w:r w:rsidRPr="00FE5177">
              <w:rPr>
                <w:sz w:val="22"/>
                <w:szCs w:val="22"/>
                <w:u w:val="single"/>
              </w:rPr>
              <w:t>descending order</w:t>
            </w:r>
            <w:r w:rsidRPr="00FE5177">
              <w:rPr>
                <w:sz w:val="22"/>
                <w:szCs w:val="22"/>
              </w:rPr>
              <w:t>.</w:t>
            </w:r>
          </w:p>
        </w:tc>
      </w:tr>
      <w:bookmarkEnd w:id="1856"/>
    </w:tbl>
    <w:p w14:paraId="507DD82D" w14:textId="77777777" w:rsidR="005F7A8D" w:rsidRPr="00655626"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68907D62" w14:textId="77777777">
        <w:trPr>
          <w:cantSplit/>
        </w:trPr>
        <w:tc>
          <w:tcPr>
            <w:tcW w:w="1728" w:type="dxa"/>
          </w:tcPr>
          <w:p w14:paraId="06DB2159" w14:textId="77777777" w:rsidR="005F7A8D" w:rsidRDefault="005F7A8D" w:rsidP="00654504">
            <w:pPr>
              <w:pStyle w:val="BlockLabel"/>
            </w:pPr>
            <w:bookmarkStart w:id="1860" w:name="_Hlk177548064"/>
            <w:r>
              <w:t>Refresh data</w:t>
            </w:r>
          </w:p>
        </w:tc>
        <w:tc>
          <w:tcPr>
            <w:tcW w:w="7740" w:type="dxa"/>
          </w:tcPr>
          <w:p w14:paraId="1F9B157F" w14:textId="1D62D4C2" w:rsidR="005F7A8D" w:rsidRDefault="005F7A8D" w:rsidP="005F7A8D">
            <w:pPr>
              <w:pStyle w:val="BlockText"/>
            </w:pPr>
            <w:bookmarkStart w:id="1861" w:name="_Hlk177554461"/>
            <w:r>
              <w:t xml:space="preserve">If you have changed the sort order, you can refresh your data by clicking the </w:t>
            </w:r>
            <w:r>
              <w:rPr>
                <w:b/>
                <w:bCs/>
                <w:u w:val="single"/>
              </w:rPr>
              <w:t>D</w:t>
            </w:r>
            <w:r>
              <w:rPr>
                <w:b/>
                <w:bCs/>
              </w:rPr>
              <w:t>isplay</w:t>
            </w:r>
            <w:r>
              <w:t xml:space="preserve"> button again.</w:t>
            </w:r>
            <w:r w:rsidR="00FD2460">
              <w:t xml:space="preserve"> </w:t>
            </w:r>
          </w:p>
          <w:bookmarkEnd w:id="1861"/>
          <w:p w14:paraId="1B946B87" w14:textId="77777777" w:rsidR="005F7A8D" w:rsidRDefault="005F7A8D" w:rsidP="005F7A8D">
            <w:pPr>
              <w:pStyle w:val="BlockText"/>
            </w:pPr>
          </w:p>
          <w:p w14:paraId="27EDCAF9" w14:textId="63F46D93" w:rsidR="005F7A8D" w:rsidRDefault="005F7A8D" w:rsidP="005F7A8D">
            <w:pPr>
              <w:pStyle w:val="BlockText"/>
            </w:pPr>
            <w:r w:rsidRPr="00655626">
              <w:rPr>
                <w:b/>
                <w:u w:val="single"/>
              </w:rPr>
              <w:t>Note</w:t>
            </w:r>
            <w:r w:rsidRPr="00655626">
              <w:rPr>
                <w:b/>
              </w:rPr>
              <w:t>:</w:t>
            </w:r>
            <w:r w:rsidR="00FD2460">
              <w:t xml:space="preserve"> </w:t>
            </w:r>
            <w:r>
              <w:t>Refresh does not reset any column resizing that has been done.</w:t>
            </w:r>
          </w:p>
        </w:tc>
      </w:tr>
      <w:bookmarkEnd w:id="1860"/>
    </w:tbl>
    <w:p w14:paraId="0A270B05" w14:textId="77777777" w:rsidR="005F7A8D" w:rsidRDefault="005F7A8D" w:rsidP="005F7A8D">
      <w:pPr>
        <w:pStyle w:val="BlockLine"/>
      </w:pPr>
    </w:p>
    <w:p w14:paraId="70ED00BB" w14:textId="77777777" w:rsidR="005F7A8D" w:rsidRPr="00D90F7D" w:rsidRDefault="005F7A8D" w:rsidP="00305844">
      <w:pPr>
        <w:pStyle w:val="Heading3"/>
      </w:pPr>
      <w:bookmarkStart w:id="1862" w:name="_Hlk177554463"/>
      <w:r w:rsidRPr="00D90F7D">
        <w:br w:type="page"/>
      </w:r>
      <w:bookmarkStart w:id="1863" w:name="_Toc172537386"/>
      <w:bookmarkStart w:id="1864" w:name="_Toc177550973"/>
      <w:r w:rsidRPr="00D90F7D">
        <w:lastRenderedPageBreak/>
        <w:t>View Column Descriptions - Site, Dates and Patient Data</w:t>
      </w:r>
      <w:bookmarkEnd w:id="1863"/>
      <w:bookmarkEnd w:id="1864"/>
    </w:p>
    <w:bookmarkEnd w:id="1862"/>
    <w:p w14:paraId="4F420250" w14:textId="60F48899"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01E7B7F2" w14:textId="77777777">
        <w:trPr>
          <w:cantSplit/>
        </w:trPr>
        <w:tc>
          <w:tcPr>
            <w:tcW w:w="1728" w:type="dxa"/>
          </w:tcPr>
          <w:p w14:paraId="325FA4FC" w14:textId="77777777" w:rsidR="005F7A8D" w:rsidRDefault="005F7A8D" w:rsidP="005F7A8D">
            <w:pPr>
              <w:pStyle w:val="BlockLabel"/>
            </w:pPr>
            <w:bookmarkStart w:id="1865" w:name="_Hlk177548065"/>
            <w:r>
              <w:t>Site</w:t>
            </w:r>
          </w:p>
        </w:tc>
        <w:tc>
          <w:tcPr>
            <w:tcW w:w="7740" w:type="dxa"/>
          </w:tcPr>
          <w:p w14:paraId="1A491CEF" w14:textId="77777777" w:rsidR="005F7A8D" w:rsidRDefault="005F7A8D" w:rsidP="005F7A8D">
            <w:pPr>
              <w:pStyle w:val="BlockText"/>
            </w:pPr>
            <w:r>
              <w:t xml:space="preserve">The </w:t>
            </w:r>
            <w:r w:rsidRPr="00652533">
              <w:rPr>
                <w:b/>
              </w:rPr>
              <w:t>Site</w:t>
            </w:r>
            <w:r>
              <w:t xml:space="preserve"> column displays the VA facility where the veteran was treated and where the Prosthetics transaction was created.</w:t>
            </w:r>
          </w:p>
        </w:tc>
      </w:tr>
      <w:bookmarkEnd w:id="1865"/>
    </w:tbl>
    <w:p w14:paraId="31887E74" w14:textId="12E75ADC"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7612807E" w14:textId="77777777">
        <w:trPr>
          <w:cantSplit/>
        </w:trPr>
        <w:tc>
          <w:tcPr>
            <w:tcW w:w="1728" w:type="dxa"/>
          </w:tcPr>
          <w:p w14:paraId="5C68032E" w14:textId="77777777" w:rsidR="005F7A8D" w:rsidRDefault="005F7A8D" w:rsidP="005F7A8D">
            <w:pPr>
              <w:pStyle w:val="BlockLabel"/>
            </w:pPr>
            <w:bookmarkStart w:id="1866" w:name="_Hlk177548066"/>
            <w:r>
              <w:t>Create Date</w:t>
            </w:r>
          </w:p>
        </w:tc>
        <w:tc>
          <w:tcPr>
            <w:tcW w:w="7740" w:type="dxa"/>
          </w:tcPr>
          <w:p w14:paraId="1D4EE0CB" w14:textId="77777777" w:rsidR="005F7A8D" w:rsidRDefault="005F7A8D" w:rsidP="005F7A8D">
            <w:pPr>
              <w:pStyle w:val="BlockText"/>
            </w:pPr>
            <w:r>
              <w:rPr>
                <w:szCs w:val="22"/>
              </w:rPr>
              <w:t xml:space="preserve">The </w:t>
            </w:r>
            <w:r w:rsidRPr="00652533">
              <w:rPr>
                <w:b/>
                <w:szCs w:val="22"/>
              </w:rPr>
              <w:t>Create Date</w:t>
            </w:r>
            <w:r>
              <w:rPr>
                <w:szCs w:val="22"/>
              </w:rPr>
              <w:t xml:space="preserve"> is the date the transaction (Purchase Order or Stock Issue) was created and posted to the Prosthetic veteran’s record (2319).</w:t>
            </w:r>
          </w:p>
        </w:tc>
      </w:tr>
      <w:bookmarkEnd w:id="1866"/>
    </w:tbl>
    <w:p w14:paraId="3ED85D2E" w14:textId="50956CD5"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729E5ECE" w14:textId="77777777">
        <w:trPr>
          <w:cantSplit/>
        </w:trPr>
        <w:tc>
          <w:tcPr>
            <w:tcW w:w="1728" w:type="dxa"/>
          </w:tcPr>
          <w:p w14:paraId="0D7B8DD9" w14:textId="77777777" w:rsidR="005F7A8D" w:rsidRDefault="005F7A8D" w:rsidP="005F7A8D">
            <w:pPr>
              <w:pStyle w:val="BlockLabel"/>
            </w:pPr>
            <w:bookmarkStart w:id="1867" w:name="_Hlk177548067"/>
            <w:r>
              <w:t>Delivery Date</w:t>
            </w:r>
          </w:p>
        </w:tc>
        <w:tc>
          <w:tcPr>
            <w:tcW w:w="7740" w:type="dxa"/>
          </w:tcPr>
          <w:p w14:paraId="57FD7308" w14:textId="6A110596" w:rsidR="005F7A8D" w:rsidRDefault="005F7A8D" w:rsidP="005F7A8D">
            <w:pPr>
              <w:pStyle w:val="BlockText"/>
            </w:pPr>
            <w:bookmarkStart w:id="1868" w:name="_Hlk177554468"/>
            <w:r>
              <w:t xml:space="preserve">If the </w:t>
            </w:r>
            <w:r w:rsidRPr="00652533">
              <w:rPr>
                <w:b/>
              </w:rPr>
              <w:t>Delivery Date</w:t>
            </w:r>
            <w:r>
              <w:t xml:space="preserve"> field is blank, this indicates that Prosthetics has </w:t>
            </w:r>
            <w:r w:rsidRPr="00533F48">
              <w:rPr>
                <w:b/>
              </w:rPr>
              <w:t>NOT</w:t>
            </w:r>
            <w:r>
              <w:t xml:space="preserve"> paid the item; therefore an assumption is made that the veteran may not have received the item.</w:t>
            </w:r>
            <w:r w:rsidR="00FD2460">
              <w:t xml:space="preserve"> </w:t>
            </w:r>
          </w:p>
          <w:bookmarkEnd w:id="1868"/>
          <w:p w14:paraId="3132D266" w14:textId="77777777" w:rsidR="005F7A8D" w:rsidRDefault="005F7A8D" w:rsidP="005F7A8D">
            <w:pPr>
              <w:pStyle w:val="BlockText"/>
            </w:pPr>
          </w:p>
          <w:p w14:paraId="05BE5A64" w14:textId="77777777" w:rsidR="005F7A8D" w:rsidRDefault="005F7A8D" w:rsidP="005F7A8D">
            <w:pPr>
              <w:pStyle w:val="BlockText"/>
            </w:pPr>
            <w:r>
              <w:t xml:space="preserve">The </w:t>
            </w:r>
            <w:r w:rsidRPr="00767544">
              <w:rPr>
                <w:b/>
              </w:rPr>
              <w:t>Delivery Date</w:t>
            </w:r>
            <w:r>
              <w:t xml:space="preserve"> is </w:t>
            </w:r>
            <w:r w:rsidRPr="00767544">
              <w:rPr>
                <w:b/>
              </w:rPr>
              <w:t>not</w:t>
            </w:r>
            <w:r>
              <w:t xml:space="preserve"> the date the veteran received the item; it is technically the date the Purchase Order was closed or the date the Stock Issue transaction was posted to the 2319.</w:t>
            </w:r>
          </w:p>
        </w:tc>
      </w:tr>
      <w:bookmarkEnd w:id="1867"/>
    </w:tbl>
    <w:p w14:paraId="40A7F2AE" w14:textId="0F7D091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312736E6" w14:textId="77777777">
        <w:trPr>
          <w:cantSplit/>
        </w:trPr>
        <w:tc>
          <w:tcPr>
            <w:tcW w:w="1728" w:type="dxa"/>
          </w:tcPr>
          <w:p w14:paraId="0615E225" w14:textId="77777777" w:rsidR="005F7A8D" w:rsidRDefault="005F7A8D" w:rsidP="005F7A8D">
            <w:pPr>
              <w:pStyle w:val="BlockLabel"/>
            </w:pPr>
            <w:bookmarkStart w:id="1869" w:name="_Hlk177548069"/>
            <w:r>
              <w:t>Patient</w:t>
            </w:r>
          </w:p>
        </w:tc>
        <w:tc>
          <w:tcPr>
            <w:tcW w:w="7740" w:type="dxa"/>
          </w:tcPr>
          <w:p w14:paraId="10914C42" w14:textId="3A10B907" w:rsidR="005F7A8D" w:rsidRPr="00B76992" w:rsidRDefault="005F7A8D" w:rsidP="005F7A8D">
            <w:pPr>
              <w:pStyle w:val="BlockText"/>
              <w:rPr>
                <w:szCs w:val="22"/>
              </w:rPr>
            </w:pPr>
            <w:r>
              <w:rPr>
                <w:szCs w:val="22"/>
              </w:rPr>
              <w:t xml:space="preserve">The </w:t>
            </w:r>
            <w:r w:rsidRPr="00652533">
              <w:rPr>
                <w:b/>
                <w:szCs w:val="22"/>
              </w:rPr>
              <w:t>Patient</w:t>
            </w:r>
            <w:r>
              <w:rPr>
                <w:szCs w:val="22"/>
              </w:rPr>
              <w:t xml:space="preserve"> column contains the veteran’s last name and first name.</w:t>
            </w:r>
            <w:r w:rsidR="00FD2460">
              <w:rPr>
                <w:szCs w:val="22"/>
              </w:rPr>
              <w:t xml:space="preserve"> </w:t>
            </w:r>
            <w:r>
              <w:rPr>
                <w:szCs w:val="22"/>
              </w:rPr>
              <w:t>Only Non-Service Connected transactions display for the requested date range.</w:t>
            </w:r>
            <w:r w:rsidR="00FD2460">
              <w:rPr>
                <w:szCs w:val="22"/>
              </w:rPr>
              <w:t xml:space="preserve"> </w:t>
            </w:r>
          </w:p>
        </w:tc>
      </w:tr>
      <w:bookmarkEnd w:id="1869"/>
    </w:tbl>
    <w:p w14:paraId="4871F4DD" w14:textId="4AD26570"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406FAF60" w14:textId="77777777">
        <w:trPr>
          <w:cantSplit/>
        </w:trPr>
        <w:tc>
          <w:tcPr>
            <w:tcW w:w="1728" w:type="dxa"/>
          </w:tcPr>
          <w:p w14:paraId="56CB9DEC" w14:textId="77777777" w:rsidR="005F7A8D" w:rsidRDefault="005F7A8D" w:rsidP="005F7A8D">
            <w:pPr>
              <w:pStyle w:val="BlockLabel"/>
            </w:pPr>
            <w:bookmarkStart w:id="1870" w:name="_Hlk177548070"/>
            <w:r>
              <w:t>SSN</w:t>
            </w:r>
          </w:p>
        </w:tc>
        <w:tc>
          <w:tcPr>
            <w:tcW w:w="7740" w:type="dxa"/>
          </w:tcPr>
          <w:p w14:paraId="5C764631" w14:textId="77777777" w:rsidR="005F7A8D" w:rsidRPr="001515B9" w:rsidRDefault="005F7A8D" w:rsidP="005F7A8D">
            <w:pPr>
              <w:pStyle w:val="BlockText"/>
              <w:rPr>
                <w:szCs w:val="22"/>
              </w:rPr>
            </w:pPr>
            <w:r>
              <w:rPr>
                <w:szCs w:val="22"/>
              </w:rPr>
              <w:t xml:space="preserve">The </w:t>
            </w:r>
            <w:r w:rsidRPr="00B76992">
              <w:rPr>
                <w:b/>
                <w:szCs w:val="22"/>
              </w:rPr>
              <w:t>SSN</w:t>
            </w:r>
            <w:r>
              <w:rPr>
                <w:szCs w:val="22"/>
              </w:rPr>
              <w:t xml:space="preserve"> column displays the patient’s Social Security Number (SSN).</w:t>
            </w:r>
          </w:p>
        </w:tc>
      </w:tr>
      <w:bookmarkEnd w:id="1870"/>
    </w:tbl>
    <w:p w14:paraId="17A7CD18"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3B214B14" w14:textId="77777777">
        <w:trPr>
          <w:cantSplit/>
        </w:trPr>
        <w:tc>
          <w:tcPr>
            <w:tcW w:w="1728" w:type="dxa"/>
          </w:tcPr>
          <w:p w14:paraId="1B73D5AE" w14:textId="77777777" w:rsidR="005F7A8D" w:rsidRDefault="005F7A8D" w:rsidP="005F7A8D">
            <w:pPr>
              <w:pStyle w:val="BlockLabel"/>
            </w:pPr>
            <w:bookmarkStart w:id="1871" w:name="_Hlk177548071"/>
            <w:r>
              <w:t>Column Headers</w:t>
            </w:r>
          </w:p>
        </w:tc>
        <w:tc>
          <w:tcPr>
            <w:tcW w:w="7740" w:type="dxa"/>
          </w:tcPr>
          <w:p w14:paraId="45D94462" w14:textId="193F6024" w:rsidR="005F7A8D" w:rsidRDefault="0048066A" w:rsidP="005F7A8D">
            <w:pPr>
              <w:pStyle w:val="BlockText"/>
            </w:pPr>
            <w:r>
              <w:rPr>
                <w:noProof/>
              </w:rPr>
              <w:drawing>
                <wp:inline distT="0" distB="0" distL="0" distR="0" wp14:anchorId="03D1DCC4" wp14:editId="586DA0B5">
                  <wp:extent cx="4769485" cy="1558290"/>
                  <wp:effectExtent l="0" t="0" r="0" b="0"/>
                  <wp:docPr id="135" name="Picture 135" descr="Screenshot of Column H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Screenshot of Column Header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769485" cy="1558290"/>
                          </a:xfrm>
                          <a:prstGeom prst="rect">
                            <a:avLst/>
                          </a:prstGeom>
                          <a:noFill/>
                          <a:ln>
                            <a:noFill/>
                          </a:ln>
                        </pic:spPr>
                      </pic:pic>
                    </a:graphicData>
                  </a:graphic>
                </wp:inline>
              </w:drawing>
            </w:r>
          </w:p>
        </w:tc>
      </w:tr>
      <w:bookmarkEnd w:id="1871"/>
    </w:tbl>
    <w:p w14:paraId="074A1230" w14:textId="77777777" w:rsidR="005F7A8D" w:rsidRDefault="005F7A8D" w:rsidP="005F7A8D">
      <w:pPr>
        <w:pStyle w:val="BlockLine"/>
      </w:pPr>
    </w:p>
    <w:p w14:paraId="3FA87FB3" w14:textId="77777777" w:rsidR="005F7A8D" w:rsidRPr="00D90F7D" w:rsidRDefault="005F7A8D" w:rsidP="00A64A9C">
      <w:pPr>
        <w:pStyle w:val="Heading3"/>
      </w:pPr>
      <w:bookmarkStart w:id="1872" w:name="_Hlk177554474"/>
      <w:r w:rsidRPr="00D90F7D">
        <w:br w:type="page"/>
      </w:r>
      <w:bookmarkStart w:id="1873" w:name="_Toc89754784"/>
      <w:bookmarkStart w:id="1874" w:name="_Toc172537387"/>
      <w:bookmarkStart w:id="1875" w:name="_Toc177550974"/>
      <w:r w:rsidRPr="00D90F7D">
        <w:lastRenderedPageBreak/>
        <w:t>View Column Description - Insurance Information</w:t>
      </w:r>
      <w:bookmarkEnd w:id="1873"/>
      <w:bookmarkEnd w:id="1874"/>
      <w:bookmarkEnd w:id="1875"/>
    </w:p>
    <w:bookmarkEnd w:id="1872"/>
    <w:p w14:paraId="3E37BBB6" w14:textId="40C03355" w:rsidR="005F7A8D" w:rsidRPr="000C286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rsidRPr="00FE5177" w14:paraId="3CC3C265" w14:textId="77777777">
        <w:trPr>
          <w:cantSplit/>
        </w:trPr>
        <w:tc>
          <w:tcPr>
            <w:tcW w:w="1728" w:type="dxa"/>
          </w:tcPr>
          <w:p w14:paraId="7B290C1B" w14:textId="77777777" w:rsidR="005F7A8D" w:rsidRPr="004E0864" w:rsidRDefault="005F7A8D" w:rsidP="005F7A8D">
            <w:pPr>
              <w:pStyle w:val="BlockLabel"/>
            </w:pPr>
            <w:bookmarkStart w:id="1876" w:name="_Hlk177548072"/>
            <w:r w:rsidRPr="004E0864">
              <w:t>Insurance for a patient</w:t>
            </w:r>
          </w:p>
        </w:tc>
        <w:tc>
          <w:tcPr>
            <w:tcW w:w="7740" w:type="dxa"/>
          </w:tcPr>
          <w:p w14:paraId="70C26396" w14:textId="73397058" w:rsidR="005F7A8D" w:rsidRDefault="005F7A8D" w:rsidP="005F7A8D">
            <w:pPr>
              <w:pStyle w:val="BlockText"/>
            </w:pPr>
            <w:bookmarkStart w:id="1877" w:name="_Hlk177554475"/>
            <w:r>
              <w:t xml:space="preserve">The </w:t>
            </w:r>
            <w:r w:rsidRPr="00767544">
              <w:rPr>
                <w:b/>
              </w:rPr>
              <w:t>Insurance</w:t>
            </w:r>
            <w:r>
              <w:t xml:space="preserve"> column displays health insurance information from the patient’s </w:t>
            </w:r>
            <w:smartTag w:uri="urn:schemas-microsoft-com:office:smarttags" w:element="place">
              <w:r>
                <w:t>V</w:t>
              </w:r>
              <w:r w:rsidR="00AB5C65">
                <w:t>ist</w:t>
              </w:r>
              <w:r>
                <w:t>A</w:t>
              </w:r>
            </w:smartTag>
            <w:r>
              <w:t xml:space="preserve"> record.</w:t>
            </w:r>
            <w:r w:rsidR="00FD2460">
              <w:t xml:space="preserve"> </w:t>
            </w:r>
          </w:p>
          <w:bookmarkEnd w:id="1877"/>
          <w:p w14:paraId="6C737464" w14:textId="77777777" w:rsidR="005F7A8D" w:rsidRDefault="005F7A8D" w:rsidP="005F7A8D">
            <w:pPr>
              <w:pStyle w:val="BlockText"/>
            </w:pPr>
          </w:p>
          <w:p w14:paraId="244506C2" w14:textId="77777777" w:rsidR="005F7A8D" w:rsidRDefault="005F7A8D" w:rsidP="005F7A8D">
            <w:pPr>
              <w:pStyle w:val="BlockText"/>
            </w:pPr>
            <w:bookmarkStart w:id="1878" w:name="_Hlk177554476"/>
            <w:r>
              <w:t xml:space="preserve">If there is no health insurance information in the patient’s </w:t>
            </w:r>
            <w:smartTag w:uri="urn:schemas-microsoft-com:office:smarttags" w:element="place">
              <w:r>
                <w:t>V</w:t>
              </w:r>
              <w:r w:rsidR="00AB5C65">
                <w:t>ist</w:t>
              </w:r>
              <w:r>
                <w:t>A</w:t>
              </w:r>
            </w:smartTag>
            <w:r>
              <w:t xml:space="preserve"> record, it displays “</w:t>
            </w:r>
            <w:r w:rsidRPr="007D15D1">
              <w:rPr>
                <w:i/>
              </w:rPr>
              <w:t>Nothing Found</w:t>
            </w:r>
            <w:r>
              <w:t xml:space="preserve">” in the </w:t>
            </w:r>
            <w:r w:rsidRPr="00E12D99">
              <w:rPr>
                <w:b/>
              </w:rPr>
              <w:t>Insurance</w:t>
            </w:r>
            <w:r>
              <w:t xml:space="preserve"> column. </w:t>
            </w:r>
          </w:p>
          <w:bookmarkEnd w:id="1878"/>
          <w:p w14:paraId="0720FFA5" w14:textId="77777777" w:rsidR="005F7A8D" w:rsidRDefault="005F7A8D" w:rsidP="005F7A8D">
            <w:pPr>
              <w:pStyle w:val="BlockText"/>
            </w:pPr>
          </w:p>
          <w:p w14:paraId="17FC1524" w14:textId="77777777" w:rsidR="005F7A8D" w:rsidRPr="00FE5177" w:rsidRDefault="005F7A8D" w:rsidP="005F7A8D">
            <w:pPr>
              <w:pStyle w:val="BlockText"/>
              <w:rPr>
                <w:highlight w:val="yellow"/>
              </w:rPr>
            </w:pPr>
            <w:r>
              <w:t xml:space="preserve">If health insurance displays, then the </w:t>
            </w:r>
            <w:r w:rsidRPr="00B940EA">
              <w:rPr>
                <w:u w:val="single"/>
              </w:rPr>
              <w:t>most recent</w:t>
            </w:r>
            <w:r>
              <w:t xml:space="preserve"> insurance entered into the patient’s </w:t>
            </w:r>
            <w:smartTag w:uri="urn:schemas-microsoft-com:office:smarttags" w:element="place">
              <w:r>
                <w:t>V</w:t>
              </w:r>
              <w:r w:rsidR="00AB5C65">
                <w:t>ist</w:t>
              </w:r>
              <w:r>
                <w:t>A</w:t>
              </w:r>
            </w:smartTag>
            <w:r>
              <w:t xml:space="preserve"> record will display.</w:t>
            </w:r>
          </w:p>
        </w:tc>
      </w:tr>
      <w:bookmarkEnd w:id="1876"/>
    </w:tbl>
    <w:p w14:paraId="3D057EFF" w14:textId="287E0DC3"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52AA332B" w14:textId="77777777">
        <w:trPr>
          <w:cantSplit/>
        </w:trPr>
        <w:tc>
          <w:tcPr>
            <w:tcW w:w="1728" w:type="dxa"/>
          </w:tcPr>
          <w:p w14:paraId="16E5E278" w14:textId="77777777" w:rsidR="005F7A8D" w:rsidRDefault="005F7A8D" w:rsidP="005F7A8D">
            <w:pPr>
              <w:pStyle w:val="BlockLabel"/>
            </w:pPr>
            <w:bookmarkStart w:id="1879" w:name="_Hlk177548073"/>
            <w:r>
              <w:t>Insurance column</w:t>
            </w:r>
          </w:p>
        </w:tc>
        <w:tc>
          <w:tcPr>
            <w:tcW w:w="7740" w:type="dxa"/>
          </w:tcPr>
          <w:p w14:paraId="0C2DC34E" w14:textId="4C8ECA93" w:rsidR="005F7A8D" w:rsidRDefault="0048066A" w:rsidP="005F7A8D">
            <w:pPr>
              <w:pStyle w:val="BlockText"/>
            </w:pPr>
            <w:r>
              <w:rPr>
                <w:noProof/>
              </w:rPr>
              <w:drawing>
                <wp:inline distT="0" distB="0" distL="0" distR="0" wp14:anchorId="250F08F2" wp14:editId="262E60E5">
                  <wp:extent cx="4769485" cy="1558290"/>
                  <wp:effectExtent l="0" t="0" r="0" b="0"/>
                  <wp:docPr id="136" name="Picture 136" descr="Screenshot of Insurance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Screenshot of Insurance column"/>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769485" cy="1558290"/>
                          </a:xfrm>
                          <a:prstGeom prst="rect">
                            <a:avLst/>
                          </a:prstGeom>
                          <a:noFill/>
                          <a:ln>
                            <a:noFill/>
                          </a:ln>
                        </pic:spPr>
                      </pic:pic>
                    </a:graphicData>
                  </a:graphic>
                </wp:inline>
              </w:drawing>
            </w:r>
          </w:p>
        </w:tc>
      </w:tr>
      <w:bookmarkEnd w:id="1879"/>
    </w:tbl>
    <w:p w14:paraId="6679DC6C"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2E940A96" w14:textId="77777777">
        <w:trPr>
          <w:cantSplit/>
        </w:trPr>
        <w:tc>
          <w:tcPr>
            <w:tcW w:w="1728" w:type="dxa"/>
          </w:tcPr>
          <w:p w14:paraId="6C0A1956" w14:textId="77777777" w:rsidR="005F7A8D" w:rsidRDefault="005F7A8D" w:rsidP="005F7A8D">
            <w:pPr>
              <w:pStyle w:val="BlockLabel"/>
            </w:pPr>
            <w:bookmarkStart w:id="1880" w:name="_Hlk177548075"/>
            <w:r>
              <w:t>Asterisk</w:t>
            </w:r>
          </w:p>
        </w:tc>
        <w:tc>
          <w:tcPr>
            <w:tcW w:w="7740" w:type="dxa"/>
          </w:tcPr>
          <w:p w14:paraId="5A7AECFB" w14:textId="445DA24E" w:rsidR="005F7A8D" w:rsidRDefault="005F7A8D" w:rsidP="005F7A8D">
            <w:pPr>
              <w:pStyle w:val="BlockText"/>
            </w:pPr>
            <w:bookmarkStart w:id="1881" w:name="_Hlk177554479"/>
            <w:r>
              <w:t>If there is an asterisk (</w:t>
            </w:r>
            <w:r w:rsidRPr="007D15D1">
              <w:t>*</w:t>
            </w:r>
            <w:r>
              <w:t xml:space="preserve">) in the </w:t>
            </w:r>
            <w:r w:rsidRPr="007D15D1">
              <w:rPr>
                <w:b/>
              </w:rPr>
              <w:t>Insurance</w:t>
            </w:r>
            <w:r>
              <w:t xml:space="preserve"> column, this indicates that there is more than one insurance listed for the patient.</w:t>
            </w:r>
            <w:r w:rsidR="00FD2460">
              <w:t xml:space="preserve"> </w:t>
            </w:r>
            <w:r>
              <w:t xml:space="preserve">If there is no asterisk (*), then there is only ONE insurance listed for the patient in the </w:t>
            </w:r>
            <w:smartTag w:uri="urn:schemas-microsoft-com:office:smarttags" w:element="place">
              <w:r>
                <w:t>V</w:t>
              </w:r>
              <w:r w:rsidR="00AB5C65">
                <w:t>ist</w:t>
              </w:r>
              <w:r>
                <w:t>A</w:t>
              </w:r>
            </w:smartTag>
            <w:r>
              <w:t xml:space="preserve"> record.</w:t>
            </w:r>
          </w:p>
          <w:bookmarkEnd w:id="1881"/>
          <w:p w14:paraId="38E23306" w14:textId="77777777" w:rsidR="005F7A8D" w:rsidRDefault="005F7A8D" w:rsidP="005F7A8D">
            <w:pPr>
              <w:pStyle w:val="BlockText"/>
            </w:pPr>
          </w:p>
          <w:p w14:paraId="58CC3EDA" w14:textId="4130BFB2" w:rsidR="005F7A8D" w:rsidRDefault="005F7A8D" w:rsidP="005F7A8D">
            <w:pPr>
              <w:pStyle w:val="BlockText"/>
            </w:pPr>
            <w:r>
              <w:t>Click on that line item to display the insurance information in the box below.</w:t>
            </w:r>
            <w:r w:rsidR="00FD2460">
              <w:t xml:space="preserve"> </w:t>
            </w:r>
          </w:p>
        </w:tc>
      </w:tr>
      <w:bookmarkEnd w:id="1880"/>
    </w:tbl>
    <w:p w14:paraId="0066EAB9" w14:textId="77777777" w:rsidR="005F7A8D" w:rsidRPr="003966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4D7CF235" w14:textId="77777777">
        <w:trPr>
          <w:cantSplit/>
        </w:trPr>
        <w:tc>
          <w:tcPr>
            <w:tcW w:w="1728" w:type="dxa"/>
          </w:tcPr>
          <w:p w14:paraId="0747609A" w14:textId="77777777" w:rsidR="005F7A8D" w:rsidRPr="007A5583" w:rsidRDefault="005F7A8D" w:rsidP="005F7A8D">
            <w:pPr>
              <w:pStyle w:val="BlockLabel"/>
            </w:pPr>
            <w:bookmarkStart w:id="1882" w:name="_Hlk177548076"/>
            <w:r w:rsidRPr="007A5583">
              <w:t>Sorting Tip</w:t>
            </w:r>
          </w:p>
        </w:tc>
        <w:tc>
          <w:tcPr>
            <w:tcW w:w="7740" w:type="dxa"/>
          </w:tcPr>
          <w:p w14:paraId="5851998F" w14:textId="03864D17" w:rsidR="005F7A8D" w:rsidRDefault="005F7A8D" w:rsidP="005F7A8D">
            <w:pPr>
              <w:pStyle w:val="BlockText"/>
            </w:pPr>
            <w:r w:rsidRPr="007A5583">
              <w:t xml:space="preserve">You can sort on the column headers within the </w:t>
            </w:r>
            <w:r w:rsidRPr="00B940EA">
              <w:rPr>
                <w:b/>
              </w:rPr>
              <w:t>Insurance Information</w:t>
            </w:r>
            <w:r w:rsidRPr="007A5583">
              <w:t xml:space="preserve"> box to group items together for easier review.</w:t>
            </w:r>
            <w:r w:rsidR="00FD2460">
              <w:t xml:space="preserve"> </w:t>
            </w:r>
            <w:r w:rsidRPr="007A5583">
              <w:t xml:space="preserve">For instance, you can click on the </w:t>
            </w:r>
            <w:r w:rsidRPr="007A5583">
              <w:rPr>
                <w:b/>
              </w:rPr>
              <w:t>Effective date</w:t>
            </w:r>
            <w:r w:rsidRPr="007A5583">
              <w:t xml:space="preserve"> column or </w:t>
            </w:r>
            <w:r w:rsidRPr="007A5583">
              <w:rPr>
                <w:b/>
              </w:rPr>
              <w:t>Expires date</w:t>
            </w:r>
            <w:r w:rsidRPr="007A5583">
              <w:t xml:space="preserve"> column headers, and this will group items for reviewing the most recent insurance.</w:t>
            </w:r>
          </w:p>
        </w:tc>
      </w:tr>
      <w:bookmarkEnd w:id="1882"/>
    </w:tbl>
    <w:p w14:paraId="4D64C20E"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23F9B826" w14:textId="77777777">
        <w:trPr>
          <w:cantSplit/>
        </w:trPr>
        <w:tc>
          <w:tcPr>
            <w:tcW w:w="1728" w:type="dxa"/>
          </w:tcPr>
          <w:p w14:paraId="2D757505" w14:textId="77777777" w:rsidR="005F7A8D" w:rsidRDefault="005F7A8D" w:rsidP="005F7A8D">
            <w:pPr>
              <w:pStyle w:val="BlockLabel"/>
            </w:pPr>
            <w:bookmarkStart w:id="1883" w:name="_Hlk177548077"/>
            <w:r>
              <w:t>Effective date column sorted</w:t>
            </w:r>
          </w:p>
        </w:tc>
        <w:tc>
          <w:tcPr>
            <w:tcW w:w="7740" w:type="dxa"/>
          </w:tcPr>
          <w:p w14:paraId="0E1703CE" w14:textId="17AAF3DB" w:rsidR="005F7A8D" w:rsidRDefault="0048066A" w:rsidP="005F7A8D">
            <w:pPr>
              <w:pStyle w:val="BlockText"/>
            </w:pPr>
            <w:r>
              <w:rPr>
                <w:noProof/>
              </w:rPr>
              <w:drawing>
                <wp:inline distT="0" distB="0" distL="0" distR="0" wp14:anchorId="4CD6F92A" wp14:editId="15345F33">
                  <wp:extent cx="4791710" cy="958215"/>
                  <wp:effectExtent l="0" t="0" r="0" b="0"/>
                  <wp:docPr id="137" name="Picture 137" descr="Screenshot of Effective date column so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Screenshot of Effective date column sorted"/>
                          <pic:cNvPicPr>
                            <a:picLocks noChangeAspect="1" noChangeArrowheads="1"/>
                          </pic:cNvPicPr>
                        </pic:nvPicPr>
                        <pic:blipFill>
                          <a:blip r:embed="rId125">
                            <a:extLst>
                              <a:ext uri="{28A0092B-C50C-407E-A947-70E740481C1C}">
                                <a14:useLocalDpi xmlns:a14="http://schemas.microsoft.com/office/drawing/2010/main" val="0"/>
                              </a:ext>
                            </a:extLst>
                          </a:blip>
                          <a:srcRect t="66931" b="4730"/>
                          <a:stretch>
                            <a:fillRect/>
                          </a:stretch>
                        </pic:blipFill>
                        <pic:spPr bwMode="auto">
                          <a:xfrm>
                            <a:off x="0" y="0"/>
                            <a:ext cx="4791710" cy="958215"/>
                          </a:xfrm>
                          <a:prstGeom prst="rect">
                            <a:avLst/>
                          </a:prstGeom>
                          <a:noFill/>
                          <a:ln>
                            <a:noFill/>
                          </a:ln>
                        </pic:spPr>
                      </pic:pic>
                    </a:graphicData>
                  </a:graphic>
                </wp:inline>
              </w:drawing>
            </w:r>
          </w:p>
        </w:tc>
      </w:tr>
    </w:tbl>
    <w:p w14:paraId="1400730A" w14:textId="77777777" w:rsidR="005F7A8D" w:rsidRPr="00D90F7D" w:rsidRDefault="005F7A8D" w:rsidP="00A64A9C">
      <w:pPr>
        <w:pStyle w:val="Heading3"/>
      </w:pPr>
      <w:bookmarkStart w:id="1884" w:name="_Hlk177554484"/>
      <w:bookmarkEnd w:id="1883"/>
      <w:r w:rsidRPr="00D90F7D">
        <w:br w:type="page"/>
      </w:r>
      <w:bookmarkStart w:id="1885" w:name="_Toc89754785"/>
      <w:bookmarkStart w:id="1886" w:name="_Toc172537388"/>
      <w:bookmarkStart w:id="1887" w:name="_Toc177550975"/>
      <w:r w:rsidRPr="00D90F7D">
        <w:lastRenderedPageBreak/>
        <w:t>View Column Descriptions - Coding Errors</w:t>
      </w:r>
      <w:bookmarkEnd w:id="1885"/>
      <w:bookmarkEnd w:id="1886"/>
      <w:bookmarkEnd w:id="1887"/>
    </w:p>
    <w:bookmarkEnd w:id="1884"/>
    <w:p w14:paraId="704A124F" w14:textId="47BEB8A4" w:rsidR="005F7A8D" w:rsidRPr="005D6CEB"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72113381" w14:textId="77777777">
        <w:trPr>
          <w:cantSplit/>
        </w:trPr>
        <w:tc>
          <w:tcPr>
            <w:tcW w:w="1728" w:type="dxa"/>
          </w:tcPr>
          <w:p w14:paraId="64AD4C12" w14:textId="77777777" w:rsidR="005F7A8D" w:rsidRDefault="005F7A8D" w:rsidP="005F7A8D">
            <w:pPr>
              <w:pStyle w:val="BlockLabel"/>
            </w:pPr>
            <w:bookmarkStart w:id="1888" w:name="_Hlk177548078"/>
            <w:r>
              <w:t>Coding Errors</w:t>
            </w:r>
          </w:p>
        </w:tc>
        <w:tc>
          <w:tcPr>
            <w:tcW w:w="7740" w:type="dxa"/>
          </w:tcPr>
          <w:p w14:paraId="674C339E" w14:textId="356BD0B0" w:rsidR="005F7A8D" w:rsidRDefault="005F7A8D" w:rsidP="005F7A8D">
            <w:pPr>
              <w:pStyle w:val="BlockText"/>
            </w:pPr>
            <w:bookmarkStart w:id="1889" w:name="_Hlk177554486"/>
            <w:r>
              <w:t xml:space="preserve">The </w:t>
            </w:r>
            <w:r w:rsidRPr="00CD6194">
              <w:rPr>
                <w:b/>
              </w:rPr>
              <w:t>Coding</w:t>
            </w:r>
            <w:r>
              <w:rPr>
                <w:b/>
              </w:rPr>
              <w:t xml:space="preserve"> Errors</w:t>
            </w:r>
            <w:r w:rsidRPr="00CD6194">
              <w:rPr>
                <w:b/>
              </w:rPr>
              <w:t xml:space="preserve"> </w:t>
            </w:r>
            <w:r>
              <w:t xml:space="preserve">column is to alert Billing users of a </w:t>
            </w:r>
            <w:r w:rsidRPr="005D6CEB">
              <w:rPr>
                <w:i/>
              </w:rPr>
              <w:t>possible</w:t>
            </w:r>
            <w:r>
              <w:t xml:space="preserve"> error.</w:t>
            </w:r>
            <w:r w:rsidR="00FD2460">
              <w:t xml:space="preserve"> </w:t>
            </w:r>
            <w:r>
              <w:t>Errors could be any of the following:</w:t>
            </w:r>
          </w:p>
          <w:bookmarkEnd w:id="1889"/>
          <w:p w14:paraId="71650F82" w14:textId="77777777" w:rsidR="005F7A8D" w:rsidRDefault="005F7A8D" w:rsidP="005F7A8D">
            <w:pPr>
              <w:pStyle w:val="BlockText"/>
            </w:pPr>
          </w:p>
          <w:p w14:paraId="4D10E9A2" w14:textId="77777777" w:rsidR="005F7A8D" w:rsidRDefault="005F7A8D" w:rsidP="005F7A8D">
            <w:pPr>
              <w:pStyle w:val="BlockText"/>
              <w:numPr>
                <w:ilvl w:val="0"/>
                <w:numId w:val="25"/>
              </w:numPr>
              <w:overflowPunct w:val="0"/>
              <w:autoSpaceDE w:val="0"/>
              <w:autoSpaceDN w:val="0"/>
              <w:adjustRightInd w:val="0"/>
              <w:textAlignment w:val="baseline"/>
            </w:pPr>
            <w:bookmarkStart w:id="1890" w:name="_Hlk177554487"/>
            <w:r>
              <w:t>Inactive HCPCS</w:t>
            </w:r>
          </w:p>
          <w:p w14:paraId="1CDFCBFD" w14:textId="77777777" w:rsidR="005F7A8D" w:rsidRDefault="005F7A8D" w:rsidP="005F7A8D">
            <w:pPr>
              <w:pStyle w:val="BlockText"/>
              <w:numPr>
                <w:ilvl w:val="0"/>
                <w:numId w:val="25"/>
              </w:numPr>
              <w:overflowPunct w:val="0"/>
              <w:autoSpaceDE w:val="0"/>
              <w:autoSpaceDN w:val="0"/>
              <w:adjustRightInd w:val="0"/>
              <w:textAlignment w:val="baseline"/>
            </w:pPr>
            <w:bookmarkStart w:id="1891" w:name="_Hlk177554488"/>
            <w:bookmarkEnd w:id="1890"/>
            <w:r>
              <w:t>Inactive ICD-9 codes</w:t>
            </w:r>
          </w:p>
          <w:p w14:paraId="50A15E1C" w14:textId="038FBA8F" w:rsidR="005F7A8D" w:rsidRDefault="005F7A8D" w:rsidP="005F7A8D">
            <w:pPr>
              <w:pStyle w:val="BlockText"/>
              <w:numPr>
                <w:ilvl w:val="0"/>
                <w:numId w:val="25"/>
              </w:numPr>
              <w:overflowPunct w:val="0"/>
              <w:autoSpaceDE w:val="0"/>
              <w:autoSpaceDN w:val="0"/>
              <w:adjustRightInd w:val="0"/>
              <w:textAlignment w:val="baseline"/>
            </w:pPr>
            <w:bookmarkStart w:id="1892" w:name="_Hlk177554489"/>
            <w:bookmarkEnd w:id="1891"/>
            <w:r>
              <w:t>Use of VA unique HCPCS codes.</w:t>
            </w:r>
            <w:r w:rsidR="00FD2460">
              <w:t xml:space="preserve"> </w:t>
            </w:r>
          </w:p>
          <w:bookmarkEnd w:id="1892"/>
          <w:p w14:paraId="59A430A9" w14:textId="77777777" w:rsidR="005F7A8D" w:rsidRDefault="005F7A8D" w:rsidP="005F7A8D">
            <w:pPr>
              <w:pStyle w:val="BlockText"/>
            </w:pPr>
          </w:p>
          <w:p w14:paraId="0AEBB118" w14:textId="334408E9" w:rsidR="005F7A8D" w:rsidRDefault="005F7A8D" w:rsidP="005F7A8D">
            <w:pPr>
              <w:pStyle w:val="BlockText"/>
            </w:pPr>
            <w:bookmarkStart w:id="1893" w:name="_Hlk177554490"/>
            <w:r>
              <w:t xml:space="preserve">The </w:t>
            </w:r>
            <w:r w:rsidRPr="00511B97">
              <w:rPr>
                <w:b/>
              </w:rPr>
              <w:t>Coding</w:t>
            </w:r>
            <w:r>
              <w:t xml:space="preserve"> </w:t>
            </w:r>
            <w:r w:rsidRPr="007A5583">
              <w:rPr>
                <w:b/>
              </w:rPr>
              <w:t>Errors</w:t>
            </w:r>
            <w:r>
              <w:t xml:space="preserve"> column checks the HCPCS code to see if it was valid at the time of service, and if not, then the word “HCPCS” is shown in red as well as the “HCPCS Description” is shown in red.</w:t>
            </w:r>
            <w:r w:rsidR="00FD2460">
              <w:t xml:space="preserve"> </w:t>
            </w:r>
            <w:r>
              <w:t>This also applies to the inactive ICD9 Codes.</w:t>
            </w:r>
          </w:p>
          <w:bookmarkEnd w:id="1893"/>
          <w:p w14:paraId="0EF59633" w14:textId="77777777" w:rsidR="005F7A8D" w:rsidRDefault="005F7A8D" w:rsidP="005F7A8D">
            <w:pPr>
              <w:pStyle w:val="BlockText"/>
            </w:pPr>
          </w:p>
          <w:p w14:paraId="7E8FEA01" w14:textId="0D446244" w:rsidR="005F7A8D" w:rsidRDefault="005F7A8D" w:rsidP="005F7A8D">
            <w:pPr>
              <w:pStyle w:val="BlockText"/>
            </w:pPr>
            <w:r w:rsidRPr="008D437C">
              <w:rPr>
                <w:b/>
                <w:u w:val="single"/>
              </w:rPr>
              <w:t>Example</w:t>
            </w:r>
            <w:r w:rsidRPr="00CD6194">
              <w:rPr>
                <w:b/>
              </w:rPr>
              <w:t>:</w:t>
            </w:r>
            <w:r w:rsidR="00FD2460">
              <w:t xml:space="preserve"> </w:t>
            </w:r>
            <w:r>
              <w:t xml:space="preserve">If there is a red HCPCS displayed in the </w:t>
            </w:r>
            <w:r w:rsidRPr="00511B97">
              <w:rPr>
                <w:b/>
              </w:rPr>
              <w:t>HCPCS</w:t>
            </w:r>
            <w:r>
              <w:t xml:space="preserve"> column, then the </w:t>
            </w:r>
            <w:r w:rsidRPr="001B486B">
              <w:rPr>
                <w:b/>
              </w:rPr>
              <w:t xml:space="preserve">Coding </w:t>
            </w:r>
            <w:r>
              <w:rPr>
                <w:b/>
              </w:rPr>
              <w:t>Errors</w:t>
            </w:r>
            <w:r>
              <w:t xml:space="preserve"> column will display “</w:t>
            </w:r>
            <w:r w:rsidRPr="00E12D99">
              <w:rPr>
                <w:b/>
              </w:rPr>
              <w:t>Alert HCPCS</w:t>
            </w:r>
            <w:r>
              <w:t>” for Prosthetics or Billing users.</w:t>
            </w:r>
            <w:r w:rsidR="00FD2460">
              <w:t xml:space="preserve"> </w:t>
            </w:r>
            <w:r>
              <w:t>This will provide a mechanism to alert users to review this billing information.</w:t>
            </w:r>
            <w:r w:rsidR="00FD2460">
              <w:t xml:space="preserve"> </w:t>
            </w:r>
          </w:p>
        </w:tc>
      </w:tr>
      <w:bookmarkEnd w:id="1888"/>
    </w:tbl>
    <w:p w14:paraId="18F1C18B" w14:textId="7ABE45B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5396520B" w14:textId="77777777">
        <w:trPr>
          <w:cantSplit/>
        </w:trPr>
        <w:tc>
          <w:tcPr>
            <w:tcW w:w="1728" w:type="dxa"/>
          </w:tcPr>
          <w:p w14:paraId="0D9AB7B5" w14:textId="77777777" w:rsidR="005F7A8D" w:rsidRDefault="005F7A8D" w:rsidP="005F7A8D">
            <w:pPr>
              <w:pStyle w:val="BlockLabel"/>
            </w:pPr>
            <w:bookmarkStart w:id="1894" w:name="_Hlk177548079"/>
            <w:r>
              <w:t>Coding Column</w:t>
            </w:r>
          </w:p>
        </w:tc>
        <w:tc>
          <w:tcPr>
            <w:tcW w:w="7740" w:type="dxa"/>
          </w:tcPr>
          <w:p w14:paraId="038655CD" w14:textId="00948951" w:rsidR="005F7A8D" w:rsidRDefault="0048066A" w:rsidP="005F7A8D">
            <w:pPr>
              <w:pStyle w:val="BlockText"/>
            </w:pPr>
            <w:r>
              <w:rPr>
                <w:noProof/>
              </w:rPr>
              <mc:AlternateContent>
                <mc:Choice Requires="wps">
                  <w:drawing>
                    <wp:anchor distT="0" distB="0" distL="114300" distR="114300" simplePos="0" relativeHeight="251665408" behindDoc="0" locked="0" layoutInCell="1" allowOverlap="1" wp14:anchorId="6E21A482" wp14:editId="23A96195">
                      <wp:simplePos x="0" y="0"/>
                      <wp:positionH relativeFrom="column">
                        <wp:posOffset>1964055</wp:posOffset>
                      </wp:positionH>
                      <wp:positionV relativeFrom="paragraph">
                        <wp:posOffset>472440</wp:posOffset>
                      </wp:positionV>
                      <wp:extent cx="0" cy="228600"/>
                      <wp:effectExtent l="0" t="0" r="0" b="0"/>
                      <wp:wrapNone/>
                      <wp:docPr id="219" name="Line 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C2317" id="Line 295" o:spid="_x0000_s1026" alt="&quot;&quot;"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65pt,37.2pt" to="154.6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" strokeweight="3pt">
                      <v:stroke endarrow="block"/>
                    </v:line>
                  </w:pict>
                </mc:Fallback>
              </mc:AlternateContent>
            </w:r>
            <w:r>
              <w:rPr>
                <w:noProof/>
              </w:rPr>
              <w:drawing>
                <wp:inline distT="0" distB="0" distL="0" distR="0" wp14:anchorId="1BB110C8" wp14:editId="0EA52002">
                  <wp:extent cx="4791710" cy="1104900"/>
                  <wp:effectExtent l="0" t="0" r="0" b="0"/>
                  <wp:docPr id="138" name="Picture 138" descr="Screenshot of Coding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Screenshot of Coding Colum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791710" cy="1104900"/>
                          </a:xfrm>
                          <a:prstGeom prst="rect">
                            <a:avLst/>
                          </a:prstGeom>
                          <a:noFill/>
                          <a:ln>
                            <a:noFill/>
                          </a:ln>
                        </pic:spPr>
                      </pic:pic>
                    </a:graphicData>
                  </a:graphic>
                </wp:inline>
              </w:drawing>
            </w:r>
          </w:p>
        </w:tc>
      </w:tr>
      <w:bookmarkEnd w:id="1894"/>
    </w:tbl>
    <w:p w14:paraId="48D64F28"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79981B2C" w14:textId="77777777">
        <w:trPr>
          <w:cantSplit/>
        </w:trPr>
        <w:tc>
          <w:tcPr>
            <w:tcW w:w="1728" w:type="dxa"/>
          </w:tcPr>
          <w:p w14:paraId="60A77F3B" w14:textId="77777777" w:rsidR="005F7A8D" w:rsidRDefault="005F7A8D" w:rsidP="005F7A8D">
            <w:pPr>
              <w:pStyle w:val="BlockLabel"/>
            </w:pPr>
            <w:bookmarkStart w:id="1895" w:name="_Hlk177548080"/>
            <w:r>
              <w:t>Sorting Tip</w:t>
            </w:r>
          </w:p>
        </w:tc>
        <w:tc>
          <w:tcPr>
            <w:tcW w:w="7740" w:type="dxa"/>
          </w:tcPr>
          <w:p w14:paraId="14C8E223" w14:textId="77777777" w:rsidR="005F7A8D" w:rsidRDefault="005F7A8D" w:rsidP="005F7A8D">
            <w:pPr>
              <w:pStyle w:val="BlockText"/>
            </w:pPr>
            <w:r>
              <w:t xml:space="preserve">You can sort on the </w:t>
            </w:r>
            <w:r w:rsidRPr="008D437C">
              <w:rPr>
                <w:b/>
              </w:rPr>
              <w:t>Coding</w:t>
            </w:r>
            <w:r>
              <w:rPr>
                <w:b/>
              </w:rPr>
              <w:t xml:space="preserve"> Errors</w:t>
            </w:r>
            <w:r>
              <w:t xml:space="preserve"> column by clicking the column header to group items for review.</w:t>
            </w:r>
          </w:p>
        </w:tc>
      </w:tr>
      <w:bookmarkEnd w:id="1895"/>
    </w:tbl>
    <w:p w14:paraId="5B576B9B" w14:textId="70856B06" w:rsidR="005F7A8D" w:rsidRPr="00CD6194" w:rsidRDefault="005F7A8D" w:rsidP="005F7A8D">
      <w:pPr>
        <w:pStyle w:val="BlockLine"/>
      </w:pPr>
    </w:p>
    <w:p w14:paraId="43C806A1" w14:textId="77777777" w:rsidR="005F7A8D" w:rsidRPr="00A80B55" w:rsidRDefault="005F7A8D" w:rsidP="005F7A8D"/>
    <w:p w14:paraId="6BB328D9" w14:textId="77777777" w:rsidR="005F7A8D" w:rsidRPr="00D90F7D" w:rsidRDefault="005F7A8D" w:rsidP="00A64A9C">
      <w:pPr>
        <w:pStyle w:val="Heading3"/>
      </w:pPr>
      <w:bookmarkStart w:id="1896" w:name="_Hlk177554494"/>
      <w:r w:rsidRPr="00D90F7D">
        <w:br w:type="page"/>
      </w:r>
      <w:bookmarkStart w:id="1897" w:name="_Toc89754786"/>
      <w:bookmarkStart w:id="1898" w:name="_Toc172537389"/>
      <w:bookmarkStart w:id="1899" w:name="_Toc177550976"/>
      <w:r w:rsidRPr="00D90F7D">
        <w:lastRenderedPageBreak/>
        <w:t>View Column Descriptions - Item Information</w:t>
      </w:r>
      <w:bookmarkEnd w:id="1897"/>
      <w:bookmarkEnd w:id="1898"/>
      <w:bookmarkEnd w:id="1899"/>
    </w:p>
    <w:bookmarkEnd w:id="1896"/>
    <w:p w14:paraId="53330F48" w14:textId="008F0DA9"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53FE54C0" w14:textId="77777777">
        <w:trPr>
          <w:cantSplit/>
        </w:trPr>
        <w:tc>
          <w:tcPr>
            <w:tcW w:w="1728" w:type="dxa"/>
          </w:tcPr>
          <w:p w14:paraId="68DE2022" w14:textId="77777777" w:rsidR="005F7A8D" w:rsidRDefault="005F7A8D" w:rsidP="005F7A8D">
            <w:pPr>
              <w:pStyle w:val="BlockLabel"/>
            </w:pPr>
            <w:bookmarkStart w:id="1900" w:name="_Hlk177548081"/>
            <w:r>
              <w:t>Item definition</w:t>
            </w:r>
          </w:p>
        </w:tc>
        <w:tc>
          <w:tcPr>
            <w:tcW w:w="7740" w:type="dxa"/>
          </w:tcPr>
          <w:p w14:paraId="2C83B688" w14:textId="5EF988DA" w:rsidR="005F7A8D" w:rsidRDefault="005F7A8D" w:rsidP="005F7A8D">
            <w:pPr>
              <w:pStyle w:val="BlockText"/>
            </w:pPr>
            <w:r>
              <w:rPr>
                <w:szCs w:val="22"/>
              </w:rPr>
              <w:t xml:space="preserve">The </w:t>
            </w:r>
            <w:r w:rsidRPr="00652533">
              <w:rPr>
                <w:b/>
                <w:szCs w:val="22"/>
              </w:rPr>
              <w:t>Item</w:t>
            </w:r>
            <w:r>
              <w:rPr>
                <w:szCs w:val="22"/>
              </w:rPr>
              <w:t xml:space="preserve"> column displays an Item or appliance kept in the Pros Master Item file.</w:t>
            </w:r>
            <w:r w:rsidR="00FD2460">
              <w:rPr>
                <w:szCs w:val="22"/>
              </w:rPr>
              <w:t xml:space="preserve"> </w:t>
            </w:r>
            <w:r>
              <w:t>This column displays the IFCAP Item description of the Item issued to the Veteran.</w:t>
            </w:r>
          </w:p>
        </w:tc>
      </w:tr>
      <w:bookmarkEnd w:id="1900"/>
    </w:tbl>
    <w:p w14:paraId="5F061F51" w14:textId="0B0BC33F" w:rsidR="005F7A8D" w:rsidRPr="0080243B"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51BB8161" w14:textId="77777777">
        <w:trPr>
          <w:cantSplit/>
        </w:trPr>
        <w:tc>
          <w:tcPr>
            <w:tcW w:w="1728" w:type="dxa"/>
          </w:tcPr>
          <w:p w14:paraId="08EC50E7" w14:textId="77777777" w:rsidR="005F7A8D" w:rsidRDefault="005F7A8D" w:rsidP="005F7A8D">
            <w:pPr>
              <w:pStyle w:val="BlockLabel"/>
            </w:pPr>
            <w:bookmarkStart w:id="1901" w:name="_Hlk177548083"/>
            <w:r>
              <w:t>~R~ in the Item column</w:t>
            </w:r>
          </w:p>
        </w:tc>
        <w:tc>
          <w:tcPr>
            <w:tcW w:w="7740" w:type="dxa"/>
          </w:tcPr>
          <w:p w14:paraId="6CE865AA" w14:textId="00020478" w:rsidR="005F7A8D" w:rsidRDefault="005F7A8D" w:rsidP="005F7A8D">
            <w:pPr>
              <w:pStyle w:val="BlockText"/>
            </w:pPr>
            <w:bookmarkStart w:id="1902" w:name="_Hlk177554497"/>
            <w:r>
              <w:t>An “</w:t>
            </w:r>
            <w:r w:rsidRPr="00E12D99">
              <w:rPr>
                <w:b/>
              </w:rPr>
              <w:t>~R~</w:t>
            </w:r>
            <w:r>
              <w:t xml:space="preserve">” displayed in the </w:t>
            </w:r>
            <w:r w:rsidRPr="002026F8">
              <w:rPr>
                <w:b/>
              </w:rPr>
              <w:t>Item</w:t>
            </w:r>
            <w:r>
              <w:t xml:space="preserve"> column represents a </w:t>
            </w:r>
            <w:r w:rsidRPr="00A80B55">
              <w:rPr>
                <w:b/>
              </w:rPr>
              <w:t>Repair</w:t>
            </w:r>
            <w:r>
              <w:t xml:space="preserve"> item.</w:t>
            </w:r>
            <w:r w:rsidR="00FD2460">
              <w:t xml:space="preserve"> </w:t>
            </w:r>
            <w:r>
              <w:t xml:space="preserve">The </w:t>
            </w:r>
            <w:r w:rsidRPr="00200F75">
              <w:rPr>
                <w:b/>
              </w:rPr>
              <w:t>HCPCS Description</w:t>
            </w:r>
            <w:r>
              <w:t xml:space="preserve"> column should explain what was being repaired.</w:t>
            </w:r>
            <w:r w:rsidR="00FD2460">
              <w:t xml:space="preserve"> </w:t>
            </w:r>
          </w:p>
          <w:bookmarkEnd w:id="1902"/>
          <w:p w14:paraId="2A9109FE" w14:textId="77777777" w:rsidR="005F7A8D" w:rsidRDefault="005F7A8D" w:rsidP="005F7A8D">
            <w:pPr>
              <w:pStyle w:val="BlockText"/>
            </w:pPr>
          </w:p>
          <w:p w14:paraId="19392A05" w14:textId="7B2BB891" w:rsidR="005F7A8D" w:rsidRDefault="005F7A8D" w:rsidP="005F7A8D">
            <w:pPr>
              <w:pStyle w:val="BlockText"/>
            </w:pPr>
            <w:bookmarkStart w:id="1903" w:name="_Hlk177554498"/>
            <w:r w:rsidRPr="00511B97">
              <w:t xml:space="preserve">The </w:t>
            </w:r>
            <w:r w:rsidRPr="00A80B55">
              <w:rPr>
                <w:b/>
              </w:rPr>
              <w:t>Item</w:t>
            </w:r>
            <w:r w:rsidRPr="00511B97">
              <w:t xml:space="preserve"> column is the “</w:t>
            </w:r>
            <w:r w:rsidRPr="00200F75">
              <w:rPr>
                <w:i/>
              </w:rPr>
              <w:t>Brief Description</w:t>
            </w:r>
            <w:r w:rsidRPr="00511B97">
              <w:t xml:space="preserve">” entry that is printed on the </w:t>
            </w:r>
            <w:r>
              <w:t xml:space="preserve">purchase order transaction and </w:t>
            </w:r>
            <w:r w:rsidRPr="00511B97">
              <w:t>appears on the 2319 record.</w:t>
            </w:r>
            <w:r w:rsidR="00FD2460">
              <w:t xml:space="preserve"> </w:t>
            </w:r>
            <w:r w:rsidRPr="00511B97">
              <w:t xml:space="preserve">The </w:t>
            </w:r>
            <w:r w:rsidRPr="00200F75">
              <w:rPr>
                <w:i/>
              </w:rPr>
              <w:t>Brief Description</w:t>
            </w:r>
            <w:r w:rsidRPr="00511B97">
              <w:t xml:space="preserve"> is entered to define the item.</w:t>
            </w:r>
          </w:p>
          <w:bookmarkEnd w:id="1903"/>
          <w:p w14:paraId="410DC600" w14:textId="77777777" w:rsidR="005F7A8D" w:rsidRDefault="005F7A8D" w:rsidP="005F7A8D">
            <w:pPr>
              <w:pStyle w:val="BlockText"/>
            </w:pPr>
          </w:p>
          <w:p w14:paraId="4871D314" w14:textId="610CA512" w:rsidR="005F7A8D" w:rsidRDefault="005F7A8D" w:rsidP="005F7A8D">
            <w:pPr>
              <w:pStyle w:val="BlockText"/>
            </w:pPr>
            <w:r w:rsidRPr="00E12D99">
              <w:rPr>
                <w:b/>
              </w:rPr>
              <w:t>Tip:</w:t>
            </w:r>
            <w:r w:rsidR="00FD2460">
              <w:t xml:space="preserve"> </w:t>
            </w:r>
            <w:r>
              <w:t>You can sort on the Item column by clicking the column header to group items to review all Repair items together.</w:t>
            </w:r>
          </w:p>
        </w:tc>
      </w:tr>
      <w:bookmarkEnd w:id="1901"/>
    </w:tbl>
    <w:p w14:paraId="215F3B49" w14:textId="77777777" w:rsidR="005F7A8D" w:rsidRPr="003966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54810F03" w14:textId="77777777">
        <w:trPr>
          <w:cantSplit/>
        </w:trPr>
        <w:tc>
          <w:tcPr>
            <w:tcW w:w="1728" w:type="dxa"/>
          </w:tcPr>
          <w:p w14:paraId="5D721936" w14:textId="77777777" w:rsidR="005F7A8D" w:rsidRDefault="005F7A8D" w:rsidP="005F7A8D">
            <w:pPr>
              <w:pStyle w:val="BlockLabel"/>
            </w:pPr>
            <w:bookmarkStart w:id="1904" w:name="_Hlk177548084"/>
            <w:r w:rsidRPr="00733676">
              <w:t>Item column sorted – Repair items grouped together</w:t>
            </w:r>
          </w:p>
        </w:tc>
        <w:tc>
          <w:tcPr>
            <w:tcW w:w="7740" w:type="dxa"/>
          </w:tcPr>
          <w:p w14:paraId="7D3E2792" w14:textId="5209E2BE" w:rsidR="005F7A8D" w:rsidRDefault="0048066A" w:rsidP="005F7A8D">
            <w:pPr>
              <w:pStyle w:val="BlockText"/>
            </w:pPr>
            <w:r>
              <w:rPr>
                <w:noProof/>
              </w:rPr>
              <mc:AlternateContent>
                <mc:Choice Requires="wps">
                  <w:drawing>
                    <wp:anchor distT="0" distB="0" distL="114300" distR="114300" simplePos="0" relativeHeight="251670528" behindDoc="0" locked="0" layoutInCell="1" allowOverlap="1" wp14:anchorId="72DD7E61" wp14:editId="3411570A">
                      <wp:simplePos x="0" y="0"/>
                      <wp:positionH relativeFrom="column">
                        <wp:posOffset>2497455</wp:posOffset>
                      </wp:positionH>
                      <wp:positionV relativeFrom="paragraph">
                        <wp:posOffset>410845</wp:posOffset>
                      </wp:positionV>
                      <wp:extent cx="304800" cy="228600"/>
                      <wp:effectExtent l="0" t="0" r="0" b="0"/>
                      <wp:wrapNone/>
                      <wp:docPr id="218" name="Line 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22860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C3ADE" id="Line 300" o:spid="_x0000_s1026" alt="&quot;&quot;"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65pt,32.35pt" to="220.65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" strokeweight="3pt">
                      <v:stroke startarrow="block"/>
                    </v:line>
                  </w:pict>
                </mc:Fallback>
              </mc:AlternateContent>
            </w:r>
            <w:r>
              <w:rPr>
                <w:noProof/>
              </w:rPr>
              <w:drawing>
                <wp:inline distT="0" distB="0" distL="0" distR="0" wp14:anchorId="36463225" wp14:editId="22C0C019">
                  <wp:extent cx="4791710" cy="2106930"/>
                  <wp:effectExtent l="0" t="0" r="0" b="0"/>
                  <wp:docPr id="139" name="Picture 139" descr="Item column sorted – Repair items groupe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tem column sorted – Repair items grouped togethe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791710" cy="2106930"/>
                          </a:xfrm>
                          <a:prstGeom prst="rect">
                            <a:avLst/>
                          </a:prstGeom>
                          <a:noFill/>
                          <a:ln>
                            <a:noFill/>
                          </a:ln>
                        </pic:spPr>
                      </pic:pic>
                    </a:graphicData>
                  </a:graphic>
                </wp:inline>
              </w:drawing>
            </w:r>
          </w:p>
        </w:tc>
      </w:tr>
      <w:bookmarkEnd w:id="1904"/>
    </w:tbl>
    <w:p w14:paraId="7629D368" w14:textId="5D4E055D" w:rsidR="005F7A8D" w:rsidRPr="00F160F6" w:rsidRDefault="005F7A8D" w:rsidP="005F7A8D">
      <w:pPr>
        <w:pStyle w:val="BlockLine"/>
      </w:pPr>
    </w:p>
    <w:p w14:paraId="3DA03D82" w14:textId="77777777" w:rsidR="005F7A8D" w:rsidRPr="00D90F7D" w:rsidRDefault="005F7A8D" w:rsidP="00A64A9C">
      <w:pPr>
        <w:pStyle w:val="Heading3"/>
      </w:pPr>
      <w:bookmarkStart w:id="1905" w:name="_Hlk177554501"/>
      <w:r w:rsidRPr="00D90F7D">
        <w:br w:type="page"/>
      </w:r>
      <w:bookmarkStart w:id="1906" w:name="_Toc89754787"/>
      <w:bookmarkStart w:id="1907" w:name="_Toc172537390"/>
      <w:bookmarkStart w:id="1908" w:name="_Toc177550977"/>
      <w:r w:rsidRPr="00D90F7D">
        <w:lastRenderedPageBreak/>
        <w:t>View Column Descriptions - Quantity and Total Cost Data</w:t>
      </w:r>
      <w:bookmarkEnd w:id="1906"/>
      <w:bookmarkEnd w:id="1907"/>
      <w:bookmarkEnd w:id="1908"/>
    </w:p>
    <w:bookmarkEnd w:id="1905"/>
    <w:p w14:paraId="47648077" w14:textId="77777777" w:rsidR="005F7A8D" w:rsidRPr="00FE5177" w:rsidRDefault="005F7A8D" w:rsidP="005F7A8D">
      <w:pPr>
        <w:pStyle w:val="BlockLine"/>
        <w:rPr>
          <w:highlight w:val="yellow"/>
        </w:rPr>
      </w:pPr>
    </w:p>
    <w:tbl>
      <w:tblPr>
        <w:tblW w:w="0" w:type="auto"/>
        <w:tblLayout w:type="fixed"/>
        <w:tblLook w:val="0000" w:firstRow="0" w:lastRow="0" w:firstColumn="0" w:lastColumn="0" w:noHBand="0" w:noVBand="0"/>
      </w:tblPr>
      <w:tblGrid>
        <w:gridCol w:w="1728"/>
        <w:gridCol w:w="7740"/>
      </w:tblGrid>
      <w:tr w:rsidR="005F7A8D" w14:paraId="3D95EDA4" w14:textId="77777777">
        <w:trPr>
          <w:cantSplit/>
        </w:trPr>
        <w:tc>
          <w:tcPr>
            <w:tcW w:w="1728" w:type="dxa"/>
          </w:tcPr>
          <w:p w14:paraId="75A11FB5" w14:textId="77777777" w:rsidR="005F7A8D" w:rsidRPr="001C3CA3" w:rsidRDefault="005F7A8D" w:rsidP="005F7A8D">
            <w:pPr>
              <w:pStyle w:val="BlockLabel"/>
            </w:pPr>
            <w:bookmarkStart w:id="1909" w:name="_Hlk177548085"/>
            <w:r w:rsidRPr="001C3CA3">
              <w:t>Qty</w:t>
            </w:r>
            <w:r>
              <w:t xml:space="preserve"> column</w:t>
            </w:r>
          </w:p>
        </w:tc>
        <w:tc>
          <w:tcPr>
            <w:tcW w:w="7740" w:type="dxa"/>
          </w:tcPr>
          <w:p w14:paraId="414A51B9" w14:textId="58C07766" w:rsidR="005F7A8D" w:rsidRDefault="005F7A8D" w:rsidP="005F7A8D">
            <w:pPr>
              <w:pStyle w:val="BlockText"/>
            </w:pPr>
            <w:bookmarkStart w:id="1910" w:name="_Hlk177554502"/>
            <w:r>
              <w:t xml:space="preserve">The </w:t>
            </w:r>
            <w:r w:rsidRPr="008D437C">
              <w:rPr>
                <w:b/>
              </w:rPr>
              <w:t>Quantity</w:t>
            </w:r>
            <w:r>
              <w:t xml:space="preserve"> column provides the n</w:t>
            </w:r>
            <w:r w:rsidRPr="001C3CA3">
              <w:t>umber issued</w:t>
            </w:r>
            <w:r>
              <w:t xml:space="preserve"> of that Item to the veteran</w:t>
            </w:r>
            <w:r w:rsidRPr="001C3CA3">
              <w:t>.</w:t>
            </w:r>
            <w:r w:rsidR="00FD2460">
              <w:t xml:space="preserve"> </w:t>
            </w:r>
            <w:r w:rsidRPr="001C3CA3">
              <w:t>Th</w:t>
            </w:r>
            <w:r>
              <w:t>is is the</w:t>
            </w:r>
            <w:r w:rsidRPr="001C3CA3">
              <w:t xml:space="preserve"> quantity based on purchasing (not units).</w:t>
            </w:r>
            <w:r w:rsidR="00FD2460">
              <w:t xml:space="preserve"> </w:t>
            </w:r>
          </w:p>
          <w:bookmarkEnd w:id="1910"/>
          <w:p w14:paraId="5B2E007F" w14:textId="77777777" w:rsidR="005F7A8D" w:rsidRDefault="005F7A8D" w:rsidP="005F7A8D">
            <w:pPr>
              <w:pStyle w:val="BlockText"/>
            </w:pPr>
          </w:p>
          <w:p w14:paraId="0ED5DD42" w14:textId="31748B7A" w:rsidR="005F7A8D" w:rsidRDefault="005F7A8D" w:rsidP="005F7A8D">
            <w:pPr>
              <w:pStyle w:val="BlockText"/>
            </w:pPr>
            <w:r w:rsidRPr="008D437C">
              <w:rPr>
                <w:b/>
              </w:rPr>
              <w:t>Note:</w:t>
            </w:r>
            <w:r w:rsidR="00FD2460">
              <w:t xml:space="preserve"> </w:t>
            </w:r>
            <w:r w:rsidRPr="001C3CA3">
              <w:t>For Home Oxygen, it is a payment unit not a billing unit.</w:t>
            </w:r>
          </w:p>
        </w:tc>
      </w:tr>
      <w:bookmarkEnd w:id="1909"/>
    </w:tbl>
    <w:p w14:paraId="3BCA7D0D"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6C134A58" w14:textId="77777777">
        <w:trPr>
          <w:cantSplit/>
        </w:trPr>
        <w:tc>
          <w:tcPr>
            <w:tcW w:w="1728" w:type="dxa"/>
          </w:tcPr>
          <w:p w14:paraId="622C38B5" w14:textId="77777777" w:rsidR="005F7A8D" w:rsidRDefault="005F7A8D" w:rsidP="005F7A8D">
            <w:pPr>
              <w:pStyle w:val="BlockLabel"/>
            </w:pPr>
            <w:bookmarkStart w:id="1911" w:name="_Hlk177548086"/>
            <w:r>
              <w:t>Column headers</w:t>
            </w:r>
          </w:p>
        </w:tc>
        <w:tc>
          <w:tcPr>
            <w:tcW w:w="7740" w:type="dxa"/>
          </w:tcPr>
          <w:p w14:paraId="5588618D" w14:textId="67B98B63" w:rsidR="005F7A8D" w:rsidRDefault="0048066A" w:rsidP="005F7A8D">
            <w:pPr>
              <w:pStyle w:val="BlockText"/>
            </w:pPr>
            <w:r>
              <w:rPr>
                <w:noProof/>
              </w:rPr>
              <mc:AlternateContent>
                <mc:Choice Requires="wps">
                  <w:drawing>
                    <wp:anchor distT="0" distB="0" distL="114300" distR="114300" simplePos="0" relativeHeight="251669504" behindDoc="0" locked="0" layoutInCell="1" allowOverlap="1" wp14:anchorId="3DFE864A" wp14:editId="1844E02B">
                      <wp:simplePos x="0" y="0"/>
                      <wp:positionH relativeFrom="column">
                        <wp:posOffset>3107055</wp:posOffset>
                      </wp:positionH>
                      <wp:positionV relativeFrom="paragraph">
                        <wp:posOffset>538480</wp:posOffset>
                      </wp:positionV>
                      <wp:extent cx="228600" cy="228600"/>
                      <wp:effectExtent l="0" t="0" r="0" b="0"/>
                      <wp:wrapNone/>
                      <wp:docPr id="217" name="Line 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E5110" id="Line 299" o:spid="_x0000_s1026" alt="&quot;&quot;"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65pt,42.4pt" to="262.65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" strokeweight="3pt">
                      <v:stroke startarrow="block"/>
                    </v:line>
                  </w:pict>
                </mc:Fallback>
              </mc:AlternateContent>
            </w:r>
            <w:r>
              <w:rPr>
                <w:noProof/>
              </w:rPr>
              <mc:AlternateContent>
                <mc:Choice Requires="wps">
                  <w:drawing>
                    <wp:anchor distT="0" distB="0" distL="114300" distR="114300" simplePos="0" relativeHeight="251668480" behindDoc="0" locked="0" layoutInCell="1" allowOverlap="1" wp14:anchorId="68729E58" wp14:editId="25589AAE">
                      <wp:simplePos x="0" y="0"/>
                      <wp:positionH relativeFrom="column">
                        <wp:posOffset>2726055</wp:posOffset>
                      </wp:positionH>
                      <wp:positionV relativeFrom="paragraph">
                        <wp:posOffset>538480</wp:posOffset>
                      </wp:positionV>
                      <wp:extent cx="76200" cy="228600"/>
                      <wp:effectExtent l="0" t="0" r="0" b="0"/>
                      <wp:wrapNone/>
                      <wp:docPr id="216" name="Line 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2286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0F8E4" id="Line 298" o:spid="_x0000_s1026" alt="&quot;&quot;"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65pt,42.4pt" to="220.65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" strokeweight="3pt">
                      <v:stroke endarrow="block"/>
                    </v:line>
                  </w:pict>
                </mc:Fallback>
              </mc:AlternateContent>
            </w:r>
            <w:r>
              <w:rPr>
                <w:noProof/>
              </w:rPr>
              <w:drawing>
                <wp:inline distT="0" distB="0" distL="0" distR="0" wp14:anchorId="10319187" wp14:editId="71C59B29">
                  <wp:extent cx="4791710" cy="1104900"/>
                  <wp:effectExtent l="0" t="0" r="0" b="0"/>
                  <wp:docPr id="140" name="Picture 140" descr="Screenshot Column H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Screenshot Column Headers"/>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791710" cy="1104900"/>
                          </a:xfrm>
                          <a:prstGeom prst="rect">
                            <a:avLst/>
                          </a:prstGeom>
                          <a:noFill/>
                          <a:ln>
                            <a:noFill/>
                          </a:ln>
                        </pic:spPr>
                      </pic:pic>
                    </a:graphicData>
                  </a:graphic>
                </wp:inline>
              </w:drawing>
            </w:r>
          </w:p>
        </w:tc>
      </w:tr>
      <w:bookmarkEnd w:id="1911"/>
    </w:tbl>
    <w:p w14:paraId="3B17EFEE" w14:textId="72381FBB" w:rsidR="005F7A8D" w:rsidRPr="00575423"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4F6D9D93" w14:textId="77777777">
        <w:trPr>
          <w:cantSplit/>
        </w:trPr>
        <w:tc>
          <w:tcPr>
            <w:tcW w:w="1728" w:type="dxa"/>
          </w:tcPr>
          <w:p w14:paraId="205C4EE9" w14:textId="77777777" w:rsidR="005F7A8D" w:rsidRDefault="005F7A8D" w:rsidP="005F7A8D">
            <w:pPr>
              <w:pStyle w:val="BlockLabel"/>
            </w:pPr>
            <w:bookmarkStart w:id="1912" w:name="_Hlk177548087"/>
            <w:r>
              <w:t>Total Cost column</w:t>
            </w:r>
          </w:p>
        </w:tc>
        <w:tc>
          <w:tcPr>
            <w:tcW w:w="7740" w:type="dxa"/>
          </w:tcPr>
          <w:p w14:paraId="104C0522" w14:textId="77777777" w:rsidR="005F7A8D" w:rsidRDefault="005F7A8D" w:rsidP="005F7A8D">
            <w:pPr>
              <w:pStyle w:val="BlockText"/>
            </w:pPr>
            <w:r>
              <w:t xml:space="preserve">The </w:t>
            </w:r>
            <w:r w:rsidRPr="008D437C">
              <w:rPr>
                <w:b/>
              </w:rPr>
              <w:t>Total Cost</w:t>
            </w:r>
            <w:r>
              <w:t xml:space="preserve"> column represents the cost of the issue.</w:t>
            </w:r>
          </w:p>
        </w:tc>
      </w:tr>
      <w:bookmarkEnd w:id="1912"/>
    </w:tbl>
    <w:p w14:paraId="3B430165" w14:textId="77777777" w:rsidR="005F7A8D" w:rsidRPr="001C3CA3" w:rsidRDefault="005F7A8D" w:rsidP="005F7A8D">
      <w:pPr>
        <w:pStyle w:val="BlockLine"/>
      </w:pPr>
    </w:p>
    <w:p w14:paraId="1499563D" w14:textId="77777777" w:rsidR="005F7A8D" w:rsidRPr="00D90F7D" w:rsidRDefault="005F7A8D" w:rsidP="00A64A9C">
      <w:pPr>
        <w:pStyle w:val="Heading3"/>
      </w:pPr>
      <w:bookmarkStart w:id="1913" w:name="_Hlk177554508"/>
      <w:r w:rsidRPr="00D90F7D">
        <w:br w:type="page"/>
      </w:r>
      <w:bookmarkStart w:id="1914" w:name="_Toc89754788"/>
      <w:bookmarkStart w:id="1915" w:name="_Toc172537391"/>
      <w:bookmarkStart w:id="1916" w:name="_Toc177550978"/>
      <w:r w:rsidRPr="00D90F7D">
        <w:lastRenderedPageBreak/>
        <w:t>View Column Descriptions - HCPCS and HCPCS Description Data</w:t>
      </w:r>
      <w:bookmarkEnd w:id="1914"/>
      <w:bookmarkEnd w:id="1915"/>
      <w:bookmarkEnd w:id="1916"/>
    </w:p>
    <w:bookmarkEnd w:id="1913"/>
    <w:p w14:paraId="598E0DC4" w14:textId="489157CF" w:rsidR="005F7A8D" w:rsidRPr="00794AC6"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35E71A7F" w14:textId="77777777">
        <w:trPr>
          <w:cantSplit/>
        </w:trPr>
        <w:tc>
          <w:tcPr>
            <w:tcW w:w="1728" w:type="dxa"/>
          </w:tcPr>
          <w:p w14:paraId="39B30D77" w14:textId="77777777" w:rsidR="005F7A8D" w:rsidRDefault="005F7A8D" w:rsidP="005F7A8D">
            <w:pPr>
              <w:pStyle w:val="BlockLabel"/>
            </w:pPr>
            <w:bookmarkStart w:id="1917" w:name="_Hlk177548088"/>
            <w:r>
              <w:t>HCPCS definition</w:t>
            </w:r>
          </w:p>
        </w:tc>
        <w:tc>
          <w:tcPr>
            <w:tcW w:w="7740" w:type="dxa"/>
          </w:tcPr>
          <w:p w14:paraId="25187256" w14:textId="345CD6BB" w:rsidR="005F7A8D" w:rsidRDefault="005F7A8D" w:rsidP="005F7A8D">
            <w:pPr>
              <w:pStyle w:val="BlockText"/>
            </w:pPr>
            <w:r>
              <w:rPr>
                <w:szCs w:val="22"/>
              </w:rPr>
              <w:t xml:space="preserve">The HCPCS acronym stands for </w:t>
            </w:r>
            <w:r>
              <w:t>Healthcare Financing Administration Common Procedure Coding System.</w:t>
            </w:r>
            <w:r w:rsidR="00FD2460">
              <w:t xml:space="preserve"> </w:t>
            </w:r>
            <w:r>
              <w:t>The HCPCS code represents an item or service.</w:t>
            </w:r>
            <w:r w:rsidR="00FD2460">
              <w:t xml:space="preserve"> </w:t>
            </w:r>
            <w:r>
              <w:t>The Prosthetics staff selects the HCPCS code when the transaction was created.</w:t>
            </w:r>
          </w:p>
        </w:tc>
      </w:tr>
      <w:bookmarkEnd w:id="1917"/>
    </w:tbl>
    <w:p w14:paraId="7DF03806"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06BE368F" w14:textId="77777777">
        <w:trPr>
          <w:cantSplit/>
        </w:trPr>
        <w:tc>
          <w:tcPr>
            <w:tcW w:w="1728" w:type="dxa"/>
          </w:tcPr>
          <w:p w14:paraId="03A23FBC" w14:textId="77777777" w:rsidR="005F7A8D" w:rsidRPr="00D86C74" w:rsidRDefault="005F7A8D" w:rsidP="005F7A8D">
            <w:pPr>
              <w:pStyle w:val="BlockLabel"/>
            </w:pPr>
            <w:bookmarkStart w:id="1918" w:name="_Hlk177548089"/>
            <w:r w:rsidRPr="00D86C74">
              <w:t>Red HCPCS</w:t>
            </w:r>
          </w:p>
        </w:tc>
        <w:tc>
          <w:tcPr>
            <w:tcW w:w="7740" w:type="dxa"/>
          </w:tcPr>
          <w:p w14:paraId="0273C506" w14:textId="77777777" w:rsidR="005F7A8D" w:rsidRPr="00D86C74" w:rsidRDefault="005F7A8D" w:rsidP="005F7A8D">
            <w:pPr>
              <w:rPr>
                <w:sz w:val="22"/>
                <w:szCs w:val="22"/>
              </w:rPr>
            </w:pPr>
            <w:bookmarkStart w:id="1919" w:name="_Hlk177554511"/>
            <w:r w:rsidRPr="00D86C74">
              <w:rPr>
                <w:sz w:val="22"/>
                <w:szCs w:val="22"/>
              </w:rPr>
              <w:t xml:space="preserve">If the HCPC Code and HCPCS Description in the </w:t>
            </w:r>
            <w:r w:rsidRPr="00D86C74">
              <w:rPr>
                <w:b/>
                <w:sz w:val="22"/>
                <w:szCs w:val="22"/>
              </w:rPr>
              <w:t>HCPCS</w:t>
            </w:r>
            <w:r w:rsidRPr="00D86C74">
              <w:rPr>
                <w:sz w:val="22"/>
                <w:szCs w:val="22"/>
              </w:rPr>
              <w:t xml:space="preserve"> and </w:t>
            </w:r>
            <w:r w:rsidRPr="00D86C74">
              <w:rPr>
                <w:b/>
                <w:sz w:val="22"/>
                <w:szCs w:val="22"/>
              </w:rPr>
              <w:t>HPCPS Description</w:t>
            </w:r>
            <w:r w:rsidRPr="00D86C74">
              <w:rPr>
                <w:sz w:val="22"/>
                <w:szCs w:val="22"/>
              </w:rPr>
              <w:t xml:space="preserve"> columns are red, that represents a HCPCS Code that has a coding error as defined by an Inactive HCPCS.</w:t>
            </w:r>
          </w:p>
          <w:bookmarkEnd w:id="1919"/>
          <w:p w14:paraId="2E5A33B9" w14:textId="77777777" w:rsidR="005F7A8D" w:rsidRPr="00D86C74" w:rsidRDefault="005F7A8D" w:rsidP="005F7A8D">
            <w:pPr>
              <w:pStyle w:val="BlockText"/>
            </w:pPr>
          </w:p>
          <w:p w14:paraId="557F110E" w14:textId="77777777" w:rsidR="005F7A8D" w:rsidRDefault="005F7A8D" w:rsidP="005F7A8D">
            <w:pPr>
              <w:pStyle w:val="BlockText"/>
            </w:pPr>
            <w:r w:rsidRPr="00D86C74">
              <w:t>This provides an alert to Prosthetics and Billing users as this will affect billing information.</w:t>
            </w:r>
          </w:p>
        </w:tc>
      </w:tr>
      <w:bookmarkEnd w:id="1918"/>
    </w:tbl>
    <w:p w14:paraId="4A3FB1B6" w14:textId="0AE26EBA" w:rsidR="005F7A8D" w:rsidRPr="00572758"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1E42CBA0" w14:textId="77777777">
        <w:trPr>
          <w:cantSplit/>
        </w:trPr>
        <w:tc>
          <w:tcPr>
            <w:tcW w:w="1728" w:type="dxa"/>
          </w:tcPr>
          <w:p w14:paraId="089181F1" w14:textId="77777777" w:rsidR="005F7A8D" w:rsidRDefault="005F7A8D" w:rsidP="005F7A8D">
            <w:pPr>
              <w:pStyle w:val="BlockLabel"/>
            </w:pPr>
            <w:bookmarkStart w:id="1920" w:name="_Hlk177548091"/>
            <w:r>
              <w:t>Column headers</w:t>
            </w:r>
          </w:p>
        </w:tc>
        <w:tc>
          <w:tcPr>
            <w:tcW w:w="7740" w:type="dxa"/>
          </w:tcPr>
          <w:p w14:paraId="5132A077" w14:textId="26C6A529" w:rsidR="005F7A8D" w:rsidRDefault="0048066A" w:rsidP="005F7A8D">
            <w:pPr>
              <w:pStyle w:val="BlockText"/>
            </w:pPr>
            <w:r>
              <w:rPr>
                <w:noProof/>
              </w:rPr>
              <mc:AlternateContent>
                <mc:Choice Requires="wps">
                  <w:drawing>
                    <wp:anchor distT="0" distB="0" distL="114300" distR="114300" simplePos="0" relativeHeight="251667456" behindDoc="0" locked="0" layoutInCell="1" allowOverlap="1" wp14:anchorId="58A8AFAC" wp14:editId="5332BC82">
                      <wp:simplePos x="0" y="0"/>
                      <wp:positionH relativeFrom="column">
                        <wp:posOffset>3869055</wp:posOffset>
                      </wp:positionH>
                      <wp:positionV relativeFrom="paragraph">
                        <wp:posOffset>575310</wp:posOffset>
                      </wp:positionV>
                      <wp:extent cx="152400" cy="152400"/>
                      <wp:effectExtent l="0" t="0" r="0" b="0"/>
                      <wp:wrapNone/>
                      <wp:docPr id="215" name="Line 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524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A0B4D" id="Line 297" o:spid="_x0000_s1026" alt="&quot;&quot;"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65pt,45.3pt" to="316.65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" strokeweight="3pt">
                      <v:stroke endarrow="block"/>
                    </v:line>
                  </w:pict>
                </mc:Fallback>
              </mc:AlternateContent>
            </w:r>
            <w:r>
              <w:rPr>
                <w:noProof/>
              </w:rPr>
              <mc:AlternateContent>
                <mc:Choice Requires="wps">
                  <w:drawing>
                    <wp:anchor distT="0" distB="0" distL="114300" distR="114300" simplePos="0" relativeHeight="251666432" behindDoc="0" locked="0" layoutInCell="1" allowOverlap="1" wp14:anchorId="5A684C33" wp14:editId="5C76A303">
                      <wp:simplePos x="0" y="0"/>
                      <wp:positionH relativeFrom="column">
                        <wp:posOffset>3335655</wp:posOffset>
                      </wp:positionH>
                      <wp:positionV relativeFrom="paragraph">
                        <wp:posOffset>499110</wp:posOffset>
                      </wp:positionV>
                      <wp:extent cx="0" cy="228600"/>
                      <wp:effectExtent l="0" t="0" r="0" b="0"/>
                      <wp:wrapNone/>
                      <wp:docPr id="214" name="Line 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6266B" id="Line 296" o:spid="_x0000_s1026" alt="&quot;&quot;"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65pt,39.3pt" to="262.65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" strokeweight="3pt">
                      <v:stroke endarrow="block"/>
                    </v:line>
                  </w:pict>
                </mc:Fallback>
              </mc:AlternateContent>
            </w:r>
            <w:r>
              <w:rPr>
                <w:noProof/>
              </w:rPr>
              <w:drawing>
                <wp:inline distT="0" distB="0" distL="0" distR="0" wp14:anchorId="6E401DE3" wp14:editId="175FFC98">
                  <wp:extent cx="4791710" cy="1887220"/>
                  <wp:effectExtent l="0" t="0" r="0" b="0"/>
                  <wp:docPr id="141" name="Picture 141" descr="Screenshot of Column h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Screenshot of Column headers"/>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791710" cy="1887220"/>
                          </a:xfrm>
                          <a:prstGeom prst="rect">
                            <a:avLst/>
                          </a:prstGeom>
                          <a:noFill/>
                          <a:ln>
                            <a:noFill/>
                          </a:ln>
                        </pic:spPr>
                      </pic:pic>
                    </a:graphicData>
                  </a:graphic>
                </wp:inline>
              </w:drawing>
            </w:r>
          </w:p>
        </w:tc>
      </w:tr>
      <w:bookmarkEnd w:id="1920"/>
    </w:tbl>
    <w:p w14:paraId="038A7D2A"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13C42DAF" w14:textId="77777777">
        <w:trPr>
          <w:cantSplit/>
        </w:trPr>
        <w:tc>
          <w:tcPr>
            <w:tcW w:w="1728" w:type="dxa"/>
          </w:tcPr>
          <w:p w14:paraId="72F06509" w14:textId="77777777" w:rsidR="005F7A8D" w:rsidRDefault="005F7A8D" w:rsidP="005F7A8D">
            <w:pPr>
              <w:pStyle w:val="BlockLabel"/>
            </w:pPr>
            <w:bookmarkStart w:id="1921" w:name="_Hlk177548092"/>
            <w:r>
              <w:t>Asterisk in HCPCS column and Calculation Flag</w:t>
            </w:r>
          </w:p>
        </w:tc>
        <w:tc>
          <w:tcPr>
            <w:tcW w:w="7740" w:type="dxa"/>
          </w:tcPr>
          <w:p w14:paraId="0B60EDA1" w14:textId="572592F6" w:rsidR="005F7A8D" w:rsidRDefault="005F7A8D" w:rsidP="005F7A8D">
            <w:pPr>
              <w:pStyle w:val="BlockText"/>
            </w:pPr>
            <w:bookmarkStart w:id="1922" w:name="_Hlk177554514"/>
            <w:r>
              <w:t xml:space="preserve">If there is an asterisk in the </w:t>
            </w:r>
            <w:r w:rsidRPr="00E95569">
              <w:rPr>
                <w:b/>
              </w:rPr>
              <w:t>HCPCS</w:t>
            </w:r>
            <w:r>
              <w:t xml:space="preserve"> column, this indicates that there is a calculation flag.</w:t>
            </w:r>
            <w:r w:rsidR="00FD2460">
              <w:t xml:space="preserve"> </w:t>
            </w:r>
          </w:p>
          <w:bookmarkEnd w:id="1922"/>
          <w:p w14:paraId="2088E792" w14:textId="77777777" w:rsidR="005F7A8D" w:rsidRDefault="005F7A8D" w:rsidP="005F7A8D">
            <w:pPr>
              <w:pStyle w:val="BlockText"/>
            </w:pPr>
          </w:p>
          <w:p w14:paraId="3F289AB7" w14:textId="73A38AEA" w:rsidR="005F7A8D" w:rsidRDefault="005F7A8D" w:rsidP="005F7A8D">
            <w:pPr>
              <w:pStyle w:val="TableText"/>
            </w:pPr>
            <w:r>
              <w:t>A calculation flag determines whether or not a HCPCS is used as a Main Component to display the entire cost of a purchase, when multiple items within the purchase make up a whole (e.g., when purchasing a limb or surgical implants).</w:t>
            </w:r>
            <w:r w:rsidR="00FD2460">
              <w:t xml:space="preserve"> </w:t>
            </w:r>
          </w:p>
        </w:tc>
      </w:tr>
      <w:bookmarkEnd w:id="1921"/>
    </w:tbl>
    <w:p w14:paraId="681945D3" w14:textId="2BBE96D6" w:rsidR="005F7A8D" w:rsidRDefault="005F7A8D" w:rsidP="005F7A8D">
      <w:pPr>
        <w:pStyle w:val="BlockLine"/>
      </w:pPr>
    </w:p>
    <w:p w14:paraId="2C9892C9" w14:textId="77777777" w:rsidR="005F7A8D" w:rsidRPr="00D90F7D" w:rsidRDefault="005F7A8D" w:rsidP="00A64A9C">
      <w:pPr>
        <w:pStyle w:val="Heading3"/>
      </w:pPr>
      <w:bookmarkStart w:id="1923" w:name="_Hlk177554517"/>
      <w:r w:rsidRPr="00D90F7D">
        <w:br w:type="page"/>
      </w:r>
      <w:bookmarkStart w:id="1924" w:name="_Toc89754789"/>
      <w:bookmarkStart w:id="1925" w:name="_Toc172537392"/>
      <w:bookmarkStart w:id="1926" w:name="_Toc177550979"/>
      <w:r w:rsidRPr="00D90F7D">
        <w:lastRenderedPageBreak/>
        <w:t>View Column Descriptions - ICD9 and ICD9 Description</w:t>
      </w:r>
      <w:bookmarkEnd w:id="1924"/>
      <w:bookmarkEnd w:id="1925"/>
      <w:bookmarkEnd w:id="1926"/>
    </w:p>
    <w:bookmarkEnd w:id="1923"/>
    <w:p w14:paraId="7443E868" w14:textId="3597DB84"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5C84A2CC" w14:textId="77777777">
        <w:trPr>
          <w:cantSplit/>
        </w:trPr>
        <w:tc>
          <w:tcPr>
            <w:tcW w:w="1728" w:type="dxa"/>
          </w:tcPr>
          <w:p w14:paraId="6C37D13E" w14:textId="77777777" w:rsidR="005F7A8D" w:rsidRDefault="005F7A8D" w:rsidP="005F7A8D">
            <w:pPr>
              <w:pStyle w:val="BlockLabel"/>
            </w:pPr>
            <w:bookmarkStart w:id="1927" w:name="_Hlk177548093"/>
            <w:r>
              <w:t>ICD9 definition</w:t>
            </w:r>
          </w:p>
        </w:tc>
        <w:tc>
          <w:tcPr>
            <w:tcW w:w="7740" w:type="dxa"/>
          </w:tcPr>
          <w:p w14:paraId="34633448" w14:textId="1D09C867" w:rsidR="005F7A8D" w:rsidRDefault="005F7A8D" w:rsidP="005F7A8D">
            <w:pPr>
              <w:pStyle w:val="BlockText"/>
            </w:pPr>
            <w:bookmarkStart w:id="1928" w:name="_Hlk177554518"/>
            <w:r>
              <w:t xml:space="preserve">International Classification of Diseases (Ninth Revision) </w:t>
            </w:r>
            <w:r>
              <w:rPr>
                <w:b/>
                <w:bCs/>
              </w:rPr>
              <w:t>-</w:t>
            </w:r>
            <w:r>
              <w:t>A coding system designed by WHO, (World Health Organization).</w:t>
            </w:r>
            <w:r w:rsidR="00FD2460">
              <w:t xml:space="preserve"> </w:t>
            </w:r>
            <w:r>
              <w:t xml:space="preserve">ICD-9-CM is the official system of assigning codes to diagnoses and procedures associated with hospital utilization in the </w:t>
            </w:r>
            <w:smartTag w:uri="urn:schemas-microsoft-com:office:smarttags" w:element="place">
              <w:smartTag w:uri="urn:schemas-microsoft-com:office:smarttags" w:element="country-region">
                <w:r>
                  <w:t>United States</w:t>
                </w:r>
              </w:smartTag>
            </w:smartTag>
            <w:r>
              <w:t xml:space="preserve">. </w:t>
            </w:r>
          </w:p>
          <w:bookmarkEnd w:id="1928"/>
          <w:p w14:paraId="5CD97244" w14:textId="77777777" w:rsidR="005F7A8D" w:rsidRDefault="005F7A8D" w:rsidP="005F7A8D">
            <w:pPr>
              <w:pStyle w:val="BlockText"/>
            </w:pPr>
          </w:p>
          <w:p w14:paraId="1D0178D1" w14:textId="5BA9F74A" w:rsidR="005F7A8D" w:rsidRDefault="005F7A8D" w:rsidP="005F7A8D">
            <w:pPr>
              <w:pStyle w:val="BlockText"/>
            </w:pPr>
            <w:r>
              <w:t>The ICD –9 is used to code and classify mortality data from death certificates.</w:t>
            </w:r>
            <w:r w:rsidR="00FD2460">
              <w:t xml:space="preserve"> </w:t>
            </w:r>
            <w:r>
              <w:t>VOLUMES 1-2 contain diagnosis and procedures.</w:t>
            </w:r>
            <w:r w:rsidR="00FD2460">
              <w:t xml:space="preserve"> </w:t>
            </w:r>
            <w:r>
              <w:t>VOLUME 3 is used for statistical, research and re-imbursement purposes.</w:t>
            </w:r>
          </w:p>
        </w:tc>
      </w:tr>
      <w:bookmarkEnd w:id="1927"/>
    </w:tbl>
    <w:p w14:paraId="676640C7"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6989D35A" w14:textId="77777777">
        <w:trPr>
          <w:cantSplit/>
        </w:trPr>
        <w:tc>
          <w:tcPr>
            <w:tcW w:w="1728" w:type="dxa"/>
          </w:tcPr>
          <w:p w14:paraId="58CFF5DF" w14:textId="77777777" w:rsidR="005F7A8D" w:rsidRDefault="005F7A8D" w:rsidP="005F7A8D">
            <w:pPr>
              <w:pStyle w:val="BlockLabel"/>
            </w:pPr>
            <w:bookmarkStart w:id="1929" w:name="_Hlk177548094"/>
            <w:r>
              <w:t>Column headers</w:t>
            </w:r>
          </w:p>
        </w:tc>
        <w:tc>
          <w:tcPr>
            <w:tcW w:w="7740" w:type="dxa"/>
          </w:tcPr>
          <w:p w14:paraId="3D185536" w14:textId="3A822B27" w:rsidR="005F7A8D" w:rsidRDefault="0048066A" w:rsidP="005F7A8D">
            <w:pPr>
              <w:pStyle w:val="BlockText"/>
            </w:pPr>
            <w:r>
              <w:rPr>
                <w:noProof/>
              </w:rPr>
              <mc:AlternateContent>
                <mc:Choice Requires="wps">
                  <w:drawing>
                    <wp:anchor distT="0" distB="0" distL="114300" distR="114300" simplePos="0" relativeHeight="251672576" behindDoc="0" locked="0" layoutInCell="1" allowOverlap="1" wp14:anchorId="2CC773BE" wp14:editId="4E58977C">
                      <wp:simplePos x="0" y="0"/>
                      <wp:positionH relativeFrom="column">
                        <wp:posOffset>4478655</wp:posOffset>
                      </wp:positionH>
                      <wp:positionV relativeFrom="paragraph">
                        <wp:posOffset>622935</wp:posOffset>
                      </wp:positionV>
                      <wp:extent cx="228600" cy="152400"/>
                      <wp:effectExtent l="0" t="0" r="0" b="0"/>
                      <wp:wrapNone/>
                      <wp:docPr id="213" name="Line 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5240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CDE4D" id="Line 302" o:spid="_x0000_s1026" alt="&quot;&quot;"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65pt,49.05pt" to="370.65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" strokeweight="3pt">
                      <v:stroke startarrow="block"/>
                    </v:line>
                  </w:pict>
                </mc:Fallback>
              </mc:AlternateContent>
            </w:r>
            <w:r>
              <w:rPr>
                <w:noProof/>
              </w:rPr>
              <mc:AlternateContent>
                <mc:Choice Requires="wps">
                  <w:drawing>
                    <wp:anchor distT="0" distB="0" distL="114300" distR="114300" simplePos="0" relativeHeight="251671552" behindDoc="0" locked="0" layoutInCell="1" allowOverlap="1" wp14:anchorId="7AB0179D" wp14:editId="37B85161">
                      <wp:simplePos x="0" y="0"/>
                      <wp:positionH relativeFrom="column">
                        <wp:posOffset>4021455</wp:posOffset>
                      </wp:positionH>
                      <wp:positionV relativeFrom="paragraph">
                        <wp:posOffset>394335</wp:posOffset>
                      </wp:positionV>
                      <wp:extent cx="0" cy="381000"/>
                      <wp:effectExtent l="0" t="0" r="0" b="0"/>
                      <wp:wrapNone/>
                      <wp:docPr id="212" name="Line 3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100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E518C" id="Line 301" o:spid="_x0000_s1026" alt="&quot;&quot;"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65pt,31.05pt" to="316.65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" strokeweight="3pt">
                      <v:stroke startarrow="block"/>
                    </v:line>
                  </w:pict>
                </mc:Fallback>
              </mc:AlternateContent>
            </w:r>
            <w:r>
              <w:rPr>
                <w:noProof/>
              </w:rPr>
              <w:drawing>
                <wp:inline distT="0" distB="0" distL="0" distR="0" wp14:anchorId="5086C8D6" wp14:editId="56321048">
                  <wp:extent cx="4769485" cy="1111885"/>
                  <wp:effectExtent l="0" t="0" r="0" b="0"/>
                  <wp:docPr id="142" name="Picture 142" descr="Screenshot of Column h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Screenshot of Column headers"/>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769485" cy="1111885"/>
                          </a:xfrm>
                          <a:prstGeom prst="rect">
                            <a:avLst/>
                          </a:prstGeom>
                          <a:noFill/>
                          <a:ln>
                            <a:noFill/>
                          </a:ln>
                        </pic:spPr>
                      </pic:pic>
                    </a:graphicData>
                  </a:graphic>
                </wp:inline>
              </w:drawing>
            </w:r>
          </w:p>
        </w:tc>
      </w:tr>
      <w:bookmarkEnd w:id="1929"/>
    </w:tbl>
    <w:p w14:paraId="677E229F"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0E304BA6" w14:textId="77777777">
        <w:trPr>
          <w:cantSplit/>
        </w:trPr>
        <w:tc>
          <w:tcPr>
            <w:tcW w:w="1728" w:type="dxa"/>
          </w:tcPr>
          <w:p w14:paraId="6D03226C" w14:textId="77777777" w:rsidR="005F7A8D" w:rsidRPr="00E95569" w:rsidRDefault="005F7A8D" w:rsidP="005F7A8D">
            <w:pPr>
              <w:pStyle w:val="BlockLabel"/>
            </w:pPr>
            <w:bookmarkStart w:id="1930" w:name="_Hlk177548096"/>
            <w:r w:rsidRPr="00E95569">
              <w:t>ICD9 Code Selection</w:t>
            </w:r>
          </w:p>
        </w:tc>
        <w:tc>
          <w:tcPr>
            <w:tcW w:w="7740" w:type="dxa"/>
          </w:tcPr>
          <w:p w14:paraId="2C4C8252" w14:textId="3E375626" w:rsidR="005F7A8D" w:rsidRDefault="005F7A8D" w:rsidP="005F7A8D">
            <w:pPr>
              <w:pStyle w:val="BlockText"/>
            </w:pPr>
            <w:r>
              <w:t>This code is selected by the prescribing clinician when the Prosthetic consult is created.</w:t>
            </w:r>
            <w:r w:rsidR="00FD2460">
              <w:t xml:space="preserve"> </w:t>
            </w:r>
          </w:p>
        </w:tc>
      </w:tr>
      <w:bookmarkEnd w:id="1930"/>
    </w:tbl>
    <w:p w14:paraId="6DD2DA32" w14:textId="1DCD2F4C" w:rsidR="005F7A8D" w:rsidRPr="001701C2" w:rsidRDefault="005F7A8D" w:rsidP="005F7A8D">
      <w:pPr>
        <w:pStyle w:val="BlockLine"/>
      </w:pPr>
    </w:p>
    <w:p w14:paraId="4D09A786" w14:textId="77777777" w:rsidR="005F7A8D" w:rsidRPr="00D90F7D" w:rsidRDefault="005F7A8D" w:rsidP="00A64A9C">
      <w:pPr>
        <w:pStyle w:val="Heading3"/>
      </w:pPr>
      <w:bookmarkStart w:id="1931" w:name="_Hlk177554523"/>
      <w:r w:rsidRPr="00D90F7D">
        <w:br w:type="page"/>
      </w:r>
      <w:bookmarkStart w:id="1932" w:name="_Toc89754790"/>
      <w:bookmarkStart w:id="1933" w:name="_Toc172537393"/>
      <w:bookmarkStart w:id="1934" w:name="_Toc177550980"/>
      <w:r w:rsidRPr="00D90F7D">
        <w:lastRenderedPageBreak/>
        <w:t>View Column Descriptions - Disability Information</w:t>
      </w:r>
      <w:bookmarkEnd w:id="1932"/>
      <w:bookmarkEnd w:id="1933"/>
      <w:bookmarkEnd w:id="1934"/>
    </w:p>
    <w:bookmarkEnd w:id="1931"/>
    <w:p w14:paraId="066CA729" w14:textId="42F5E38F"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26BD522F" w14:textId="77777777">
        <w:trPr>
          <w:cantSplit/>
        </w:trPr>
        <w:tc>
          <w:tcPr>
            <w:tcW w:w="1728" w:type="dxa"/>
          </w:tcPr>
          <w:p w14:paraId="11557D74" w14:textId="77777777" w:rsidR="005F7A8D" w:rsidRDefault="005F7A8D" w:rsidP="005F7A8D">
            <w:pPr>
              <w:pStyle w:val="BlockLabel"/>
            </w:pPr>
            <w:bookmarkStart w:id="1935" w:name="_Hlk177548097"/>
            <w:r>
              <w:t>Disability Information</w:t>
            </w:r>
          </w:p>
        </w:tc>
        <w:tc>
          <w:tcPr>
            <w:tcW w:w="7740" w:type="dxa"/>
          </w:tcPr>
          <w:p w14:paraId="17BA8F67" w14:textId="0E831B7B" w:rsidR="005F7A8D" w:rsidRDefault="005F7A8D" w:rsidP="005F7A8D">
            <w:pPr>
              <w:pStyle w:val="BlockText"/>
            </w:pPr>
            <w:bookmarkStart w:id="1936" w:name="_Hlk177554525"/>
            <w:r>
              <w:t xml:space="preserve">If the patient has disability information, it will automatically be displayed in the </w:t>
            </w:r>
            <w:r w:rsidRPr="00ED42F6">
              <w:rPr>
                <w:b/>
              </w:rPr>
              <w:t>Disability Information</w:t>
            </w:r>
            <w:r>
              <w:t xml:space="preserve"> box in the bottom of the window.</w:t>
            </w:r>
            <w:r w:rsidR="00FD2460">
              <w:t xml:space="preserve"> </w:t>
            </w:r>
          </w:p>
          <w:bookmarkEnd w:id="1936"/>
          <w:p w14:paraId="6B1C2819" w14:textId="77777777" w:rsidR="005F7A8D" w:rsidRDefault="005F7A8D" w:rsidP="005F7A8D">
            <w:pPr>
              <w:pStyle w:val="BlockText"/>
            </w:pPr>
          </w:p>
          <w:p w14:paraId="323B4470" w14:textId="77777777" w:rsidR="005F7A8D" w:rsidRDefault="005F7A8D" w:rsidP="005F7A8D">
            <w:pPr>
              <w:pStyle w:val="BlockText"/>
            </w:pPr>
            <w:r>
              <w:t xml:space="preserve">If a patient is selected without any disability information, the </w:t>
            </w:r>
            <w:r w:rsidRPr="001D0F66">
              <w:rPr>
                <w:b/>
              </w:rPr>
              <w:t>Disability Information</w:t>
            </w:r>
            <w:r>
              <w:t xml:space="preserve"> box at the bottom of the window will display “</w:t>
            </w:r>
            <w:r>
              <w:rPr>
                <w:i/>
              </w:rPr>
              <w:t>Nothing Found</w:t>
            </w:r>
            <w:r>
              <w:t>.”</w:t>
            </w:r>
          </w:p>
        </w:tc>
      </w:tr>
      <w:bookmarkEnd w:id="1935"/>
    </w:tbl>
    <w:p w14:paraId="48069237"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2AA77883" w14:textId="77777777">
        <w:trPr>
          <w:cantSplit/>
        </w:trPr>
        <w:tc>
          <w:tcPr>
            <w:tcW w:w="1728" w:type="dxa"/>
          </w:tcPr>
          <w:p w14:paraId="3F242A36" w14:textId="77777777" w:rsidR="005F7A8D" w:rsidRDefault="005F7A8D" w:rsidP="005F7A8D">
            <w:pPr>
              <w:pStyle w:val="BlockLabel"/>
            </w:pPr>
            <w:bookmarkStart w:id="1937" w:name="_Hlk177548098"/>
            <w:r>
              <w:t>Disability sample</w:t>
            </w:r>
          </w:p>
        </w:tc>
        <w:tc>
          <w:tcPr>
            <w:tcW w:w="7740" w:type="dxa"/>
          </w:tcPr>
          <w:p w14:paraId="69743879" w14:textId="744C74F8" w:rsidR="005F7A8D" w:rsidRDefault="0048066A" w:rsidP="005F7A8D">
            <w:pPr>
              <w:pStyle w:val="BlockText"/>
            </w:pPr>
            <w:r>
              <w:rPr>
                <w:noProof/>
              </w:rPr>
              <w:drawing>
                <wp:inline distT="0" distB="0" distL="0" distR="0" wp14:anchorId="5DD39BAC" wp14:editId="0FA29663">
                  <wp:extent cx="4769485" cy="3116580"/>
                  <wp:effectExtent l="0" t="0" r="0" b="0"/>
                  <wp:docPr id="143" name="Picture 143" descr="Screenshot of Disabilit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Screenshot of Disability information"/>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769485" cy="3116580"/>
                          </a:xfrm>
                          <a:prstGeom prst="rect">
                            <a:avLst/>
                          </a:prstGeom>
                          <a:noFill/>
                          <a:ln>
                            <a:noFill/>
                          </a:ln>
                        </pic:spPr>
                      </pic:pic>
                    </a:graphicData>
                  </a:graphic>
                </wp:inline>
              </w:drawing>
            </w:r>
          </w:p>
        </w:tc>
      </w:tr>
      <w:bookmarkEnd w:id="1937"/>
    </w:tbl>
    <w:p w14:paraId="75C70B69" w14:textId="03724107" w:rsidR="005F7A8D" w:rsidRPr="003278D9" w:rsidRDefault="005F7A8D" w:rsidP="005F7A8D">
      <w:pPr>
        <w:pStyle w:val="BlockLine"/>
      </w:pPr>
    </w:p>
    <w:p w14:paraId="6374593D" w14:textId="77777777" w:rsidR="004C0E01" w:rsidRDefault="004C0E01">
      <w:pPr>
        <w:rPr>
          <w:rFonts w:cs="Arial"/>
          <w:b/>
          <w:bCs/>
          <w:sz w:val="32"/>
          <w:szCs w:val="26"/>
        </w:rPr>
      </w:pPr>
      <w:bookmarkStart w:id="1938" w:name="_Toc89754791"/>
      <w:bookmarkStart w:id="1939" w:name="_Toc172537394"/>
      <w:r>
        <w:br w:type="page"/>
      </w:r>
    </w:p>
    <w:p w14:paraId="561EC204" w14:textId="011D7DEB" w:rsidR="005F7A8D" w:rsidRPr="00D90F7D" w:rsidRDefault="00654504" w:rsidP="00A9269C">
      <w:pPr>
        <w:pStyle w:val="Heading2"/>
      </w:pPr>
      <w:bookmarkStart w:id="1940" w:name="_Toc177550981"/>
      <w:bookmarkStart w:id="1941" w:name="_Hlk177554528"/>
      <w:r w:rsidRPr="00D90F7D">
        <w:lastRenderedPageBreak/>
        <w:t>Chapter</w:t>
      </w:r>
      <w:r w:rsidR="005F7A8D" w:rsidRPr="00D90F7D">
        <w:t xml:space="preserve"> 4 - Printing</w:t>
      </w:r>
      <w:bookmarkEnd w:id="1938"/>
      <w:bookmarkEnd w:id="1939"/>
      <w:bookmarkEnd w:id="1940"/>
    </w:p>
    <w:p w14:paraId="7505E6FF" w14:textId="77777777" w:rsidR="005F7A8D" w:rsidRPr="00D90F7D" w:rsidRDefault="005F7A8D" w:rsidP="00A64A9C">
      <w:pPr>
        <w:pStyle w:val="Heading3"/>
      </w:pPr>
      <w:bookmarkStart w:id="1942" w:name="_Toc89754792"/>
      <w:bookmarkStart w:id="1943" w:name="_Toc172537395"/>
      <w:bookmarkStart w:id="1944" w:name="_Toc177550982"/>
      <w:bookmarkStart w:id="1945" w:name="_Hlk177554529"/>
      <w:bookmarkEnd w:id="1941"/>
      <w:r w:rsidRPr="00D90F7D">
        <w:t>Print the View Prosthetics Billing Information Window</w:t>
      </w:r>
      <w:bookmarkEnd w:id="1942"/>
      <w:bookmarkEnd w:id="1943"/>
      <w:bookmarkEnd w:id="1944"/>
    </w:p>
    <w:bookmarkEnd w:id="1945"/>
    <w:p w14:paraId="7E7BB2C7" w14:textId="491339F4" w:rsidR="005F7A8D" w:rsidRDefault="005F7A8D" w:rsidP="005F7A8D">
      <w:pPr>
        <w:pStyle w:val="BlockLine"/>
        <w:rPr>
          <w:sz w:val="16"/>
        </w:rPr>
      </w:pPr>
    </w:p>
    <w:tbl>
      <w:tblPr>
        <w:tblW w:w="0" w:type="auto"/>
        <w:tblLayout w:type="fixed"/>
        <w:tblLook w:val="0000" w:firstRow="0" w:lastRow="0" w:firstColumn="0" w:lastColumn="0" w:noHBand="0" w:noVBand="0"/>
      </w:tblPr>
      <w:tblGrid>
        <w:gridCol w:w="1728"/>
        <w:gridCol w:w="7740"/>
      </w:tblGrid>
      <w:tr w:rsidR="005F7A8D" w14:paraId="23EA168A" w14:textId="77777777">
        <w:trPr>
          <w:cantSplit/>
        </w:trPr>
        <w:tc>
          <w:tcPr>
            <w:tcW w:w="1728" w:type="dxa"/>
          </w:tcPr>
          <w:p w14:paraId="6A867D18" w14:textId="77777777" w:rsidR="005F7A8D" w:rsidRDefault="005F7A8D" w:rsidP="00654504">
            <w:pPr>
              <w:pStyle w:val="BlockLabel"/>
            </w:pPr>
            <w:bookmarkStart w:id="1946" w:name="_Hlk177548099"/>
            <w:r>
              <w:t>Print the data</w:t>
            </w:r>
          </w:p>
        </w:tc>
        <w:tc>
          <w:tcPr>
            <w:tcW w:w="7740" w:type="dxa"/>
          </w:tcPr>
          <w:p w14:paraId="4479E4D9" w14:textId="578C7B06" w:rsidR="005F7A8D" w:rsidRDefault="005F7A8D" w:rsidP="005F7A8D">
            <w:pPr>
              <w:pStyle w:val="BlockText"/>
            </w:pPr>
            <w:bookmarkStart w:id="1947" w:name="_Hlk177554530"/>
            <w:r>
              <w:t xml:space="preserve">You can print the </w:t>
            </w:r>
            <w:r w:rsidRPr="005800FF">
              <w:rPr>
                <w:b/>
              </w:rPr>
              <w:t>View Prosthetics</w:t>
            </w:r>
            <w:r>
              <w:t xml:space="preserve"> </w:t>
            </w:r>
            <w:r>
              <w:rPr>
                <w:b/>
                <w:bCs/>
              </w:rPr>
              <w:t>Billing Information</w:t>
            </w:r>
            <w:r>
              <w:t xml:space="preserve"> data after you have finished your sort by column heading.</w:t>
            </w:r>
            <w:r w:rsidR="00FD2460">
              <w:t xml:space="preserve"> </w:t>
            </w:r>
            <w:r>
              <w:t xml:space="preserve">Click the </w:t>
            </w:r>
            <w:r>
              <w:rPr>
                <w:b/>
                <w:bCs/>
                <w:u w:val="single"/>
              </w:rPr>
              <w:t>P</w:t>
            </w:r>
            <w:r>
              <w:rPr>
                <w:b/>
                <w:bCs/>
              </w:rPr>
              <w:t>rint</w:t>
            </w:r>
            <w:r>
              <w:t xml:space="preserve"> button to send this information to your local printer, and click </w:t>
            </w:r>
            <w:r>
              <w:rPr>
                <w:b/>
                <w:bCs/>
              </w:rPr>
              <w:t>OK</w:t>
            </w:r>
            <w:r>
              <w:t xml:space="preserve"> on the </w:t>
            </w:r>
            <w:r>
              <w:rPr>
                <w:b/>
                <w:bCs/>
              </w:rPr>
              <w:t>Print</w:t>
            </w:r>
            <w:r>
              <w:t xml:space="preserve"> dialog box.</w:t>
            </w:r>
            <w:r w:rsidR="00FD2460">
              <w:t xml:space="preserve"> </w:t>
            </w:r>
            <w:r>
              <w:t xml:space="preserve">(You can also click the </w:t>
            </w:r>
            <w:r>
              <w:rPr>
                <w:b/>
                <w:bCs/>
              </w:rPr>
              <w:t>File</w:t>
            </w:r>
            <w:r>
              <w:t xml:space="preserve"> Menu and the </w:t>
            </w:r>
            <w:r>
              <w:rPr>
                <w:b/>
                <w:bCs/>
              </w:rPr>
              <w:t>Print</w:t>
            </w:r>
            <w:r>
              <w:t xml:space="preserve"> option.)</w:t>
            </w:r>
          </w:p>
          <w:bookmarkEnd w:id="1947"/>
          <w:p w14:paraId="134D3E96" w14:textId="77777777" w:rsidR="005F7A8D" w:rsidRDefault="005F7A8D" w:rsidP="005F7A8D">
            <w:pPr>
              <w:pStyle w:val="BlockText"/>
            </w:pPr>
          </w:p>
          <w:p w14:paraId="1566CD99" w14:textId="2D62D180" w:rsidR="005F7A8D" w:rsidRDefault="005F7A8D" w:rsidP="005F7A8D">
            <w:pPr>
              <w:pStyle w:val="BlockText"/>
            </w:pPr>
            <w:r>
              <w:rPr>
                <w:b/>
                <w:bCs/>
              </w:rPr>
              <w:t>Note:</w:t>
            </w:r>
            <w:r w:rsidR="00FD2460">
              <w:t xml:space="preserve"> </w:t>
            </w:r>
            <w:r>
              <w:t>The layout of the print will be the same as the display.</w:t>
            </w:r>
            <w:r w:rsidR="00FD2460">
              <w:t xml:space="preserve"> </w:t>
            </w:r>
            <w:r>
              <w:t xml:space="preserve">You can select a specific printer to print the </w:t>
            </w:r>
            <w:r w:rsidRPr="007D15D1">
              <w:rPr>
                <w:b/>
              </w:rPr>
              <w:t>View Prosthetics Billing</w:t>
            </w:r>
            <w:r>
              <w:t xml:space="preserve"> </w:t>
            </w:r>
            <w:r w:rsidRPr="007D15D1">
              <w:rPr>
                <w:b/>
              </w:rPr>
              <w:t>Information</w:t>
            </w:r>
            <w:r>
              <w:t xml:space="preserve"> window.</w:t>
            </w:r>
            <w:r w:rsidR="00FD2460">
              <w:t xml:space="preserve"> </w:t>
            </w:r>
          </w:p>
        </w:tc>
      </w:tr>
      <w:bookmarkEnd w:id="1946"/>
    </w:tbl>
    <w:p w14:paraId="666F6933"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1CC8139B" w14:textId="77777777">
        <w:trPr>
          <w:cantSplit/>
        </w:trPr>
        <w:tc>
          <w:tcPr>
            <w:tcW w:w="1728" w:type="dxa"/>
          </w:tcPr>
          <w:p w14:paraId="5B23A4CA" w14:textId="77777777" w:rsidR="005F7A8D" w:rsidRDefault="005F7A8D" w:rsidP="00654504">
            <w:pPr>
              <w:pStyle w:val="BlockLabel"/>
            </w:pPr>
            <w:bookmarkStart w:id="1948" w:name="_Hlk177548100"/>
            <w:r>
              <w:t>Change to Landscape</w:t>
            </w:r>
          </w:p>
        </w:tc>
        <w:tc>
          <w:tcPr>
            <w:tcW w:w="7740" w:type="dxa"/>
          </w:tcPr>
          <w:p w14:paraId="0175BC5E" w14:textId="6F88F965" w:rsidR="005F7A8D" w:rsidRDefault="005F7A8D" w:rsidP="005F7A8D">
            <w:pPr>
              <w:pStyle w:val="BlockText"/>
            </w:pPr>
            <w:r>
              <w:rPr>
                <w:b/>
                <w:bCs/>
                <w:u w:val="single"/>
              </w:rPr>
              <w:t>Recommendation</w:t>
            </w:r>
            <w:r>
              <w:rPr>
                <w:b/>
                <w:bCs/>
              </w:rPr>
              <w:t>:</w:t>
            </w:r>
            <w:r w:rsidR="00FD2460">
              <w:t xml:space="preserve"> </w:t>
            </w:r>
            <w:r>
              <w:t xml:space="preserve">You should change the format of the printout from </w:t>
            </w:r>
            <w:r>
              <w:rPr>
                <w:i/>
                <w:iCs/>
              </w:rPr>
              <w:t>Portrait</w:t>
            </w:r>
            <w:r>
              <w:t xml:space="preserve"> to </w:t>
            </w:r>
            <w:r>
              <w:rPr>
                <w:i/>
                <w:iCs/>
              </w:rPr>
              <w:t>Landscape</w:t>
            </w:r>
            <w:r>
              <w:t xml:space="preserve"> to print all the columns on the same page.</w:t>
            </w:r>
            <w:r w:rsidR="00FD2460">
              <w:t xml:space="preserve"> </w:t>
            </w:r>
            <w:r>
              <w:t xml:space="preserve"> </w:t>
            </w:r>
          </w:p>
        </w:tc>
      </w:tr>
      <w:bookmarkEnd w:id="1948"/>
    </w:tbl>
    <w:p w14:paraId="42A4D04A"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10A1ADA5" w14:textId="77777777">
        <w:trPr>
          <w:cantSplit/>
        </w:trPr>
        <w:tc>
          <w:tcPr>
            <w:tcW w:w="1728" w:type="dxa"/>
          </w:tcPr>
          <w:p w14:paraId="47D787F4" w14:textId="77777777" w:rsidR="005F7A8D" w:rsidRDefault="005F7A8D" w:rsidP="00654504">
            <w:pPr>
              <w:pStyle w:val="BlockLabel"/>
            </w:pPr>
            <w:bookmarkStart w:id="1949" w:name="_Hlk177548101"/>
            <w:r>
              <w:t>Steps</w:t>
            </w:r>
          </w:p>
        </w:tc>
        <w:tc>
          <w:tcPr>
            <w:tcW w:w="7740" w:type="dxa"/>
          </w:tcPr>
          <w:p w14:paraId="32876E5D" w14:textId="77777777" w:rsidR="005F7A8D" w:rsidRDefault="005F7A8D" w:rsidP="005F7A8D">
            <w:pPr>
              <w:pStyle w:val="BlockText"/>
            </w:pPr>
            <w:r>
              <w:t>To change the print format, follow these steps:</w:t>
            </w:r>
          </w:p>
        </w:tc>
      </w:tr>
      <w:bookmarkEnd w:id="1949"/>
    </w:tbl>
    <w:p w14:paraId="258F4DD6" w14:textId="77777777" w:rsidR="005F7A8D" w:rsidRDefault="005F7A8D" w:rsidP="005F7A8D">
      <w:pPr>
        <w:pStyle w:val="BlockLine"/>
      </w:pPr>
    </w:p>
    <w:tbl>
      <w:tblPr>
        <w:tblW w:w="0" w:type="auto"/>
        <w:tblInd w:w="1829" w:type="dxa"/>
        <w:tblLayout w:type="fixed"/>
        <w:tblLook w:val="0000" w:firstRow="0" w:lastRow="0" w:firstColumn="0" w:lastColumn="0" w:noHBand="0" w:noVBand="0"/>
      </w:tblPr>
      <w:tblGrid>
        <w:gridCol w:w="878"/>
        <w:gridCol w:w="6670"/>
      </w:tblGrid>
      <w:tr w:rsidR="005F7A8D" w14:paraId="55B137C3" w14:textId="77777777">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05A9DBBE" w14:textId="77777777" w:rsidR="005F7A8D" w:rsidRDefault="005F7A8D" w:rsidP="005F7A8D">
            <w:pPr>
              <w:pStyle w:val="TableHeaderText"/>
            </w:pPr>
            <w:bookmarkStart w:id="1950" w:name="_Hlk177554535"/>
            <w:bookmarkStart w:id="1951" w:name="_Hlk177548103"/>
            <w:r>
              <w:t>Step</w:t>
            </w:r>
          </w:p>
        </w:tc>
        <w:tc>
          <w:tcPr>
            <w:tcW w:w="6670" w:type="dxa"/>
            <w:tcBorders>
              <w:top w:val="single" w:sz="6" w:space="0" w:color="auto"/>
              <w:bottom w:val="single" w:sz="6" w:space="0" w:color="auto"/>
              <w:right w:val="single" w:sz="6" w:space="0" w:color="auto"/>
            </w:tcBorders>
            <w:shd w:val="clear" w:color="auto" w:fill="E6E6E6"/>
          </w:tcPr>
          <w:p w14:paraId="605FC90F" w14:textId="77777777" w:rsidR="005F7A8D" w:rsidRDefault="005F7A8D" w:rsidP="005F7A8D">
            <w:pPr>
              <w:pStyle w:val="TableHeaderText"/>
            </w:pPr>
            <w:r>
              <w:t>Action</w:t>
            </w:r>
          </w:p>
        </w:tc>
      </w:tr>
      <w:tr w:rsidR="005F7A8D" w14:paraId="32A527FD" w14:textId="77777777">
        <w:trPr>
          <w:cantSplit/>
        </w:trPr>
        <w:tc>
          <w:tcPr>
            <w:tcW w:w="878" w:type="dxa"/>
            <w:tcBorders>
              <w:top w:val="single" w:sz="6" w:space="0" w:color="auto"/>
              <w:left w:val="single" w:sz="6" w:space="0" w:color="auto"/>
              <w:bottom w:val="single" w:sz="6" w:space="0" w:color="auto"/>
              <w:right w:val="single" w:sz="6" w:space="0" w:color="auto"/>
            </w:tcBorders>
          </w:tcPr>
          <w:p w14:paraId="0AB52296" w14:textId="77777777" w:rsidR="005F7A8D" w:rsidRDefault="005F7A8D" w:rsidP="005F7A8D">
            <w:pPr>
              <w:pStyle w:val="TableText"/>
              <w:jc w:val="center"/>
            </w:pPr>
            <w:bookmarkStart w:id="1952" w:name="_Hlk177554536"/>
            <w:bookmarkEnd w:id="1950"/>
            <w:r>
              <w:t>1</w:t>
            </w:r>
          </w:p>
        </w:tc>
        <w:tc>
          <w:tcPr>
            <w:tcW w:w="6670" w:type="dxa"/>
            <w:tcBorders>
              <w:top w:val="single" w:sz="6" w:space="0" w:color="auto"/>
              <w:bottom w:val="single" w:sz="6" w:space="0" w:color="auto"/>
              <w:right w:val="single" w:sz="6" w:space="0" w:color="auto"/>
            </w:tcBorders>
          </w:tcPr>
          <w:p w14:paraId="61FC99CD" w14:textId="170869A7" w:rsidR="005F7A8D" w:rsidRDefault="005F7A8D" w:rsidP="005F7A8D">
            <w:pPr>
              <w:pStyle w:val="TableText"/>
            </w:pPr>
            <w:r>
              <w:t xml:space="preserve">Click the </w:t>
            </w:r>
            <w:r>
              <w:rPr>
                <w:b/>
                <w:bCs/>
                <w:u w:val="single"/>
              </w:rPr>
              <w:t>P</w:t>
            </w:r>
            <w:r>
              <w:rPr>
                <w:b/>
                <w:bCs/>
              </w:rPr>
              <w:t>rint</w:t>
            </w:r>
            <w:r>
              <w:t xml:space="preserve"> button on the </w:t>
            </w:r>
            <w:r w:rsidRPr="005800FF">
              <w:rPr>
                <w:b/>
              </w:rPr>
              <w:t>View Prosthetics</w:t>
            </w:r>
            <w:r>
              <w:t xml:space="preserve"> </w:t>
            </w:r>
            <w:r>
              <w:rPr>
                <w:b/>
                <w:bCs/>
              </w:rPr>
              <w:t xml:space="preserve">Billing Information </w:t>
            </w:r>
            <w:r>
              <w:t>window.</w:t>
            </w:r>
            <w:r w:rsidR="00FD2460">
              <w:t xml:space="preserve"> </w:t>
            </w:r>
          </w:p>
        </w:tc>
      </w:tr>
      <w:tr w:rsidR="005F7A8D" w14:paraId="1D18743A" w14:textId="77777777">
        <w:trPr>
          <w:cantSplit/>
        </w:trPr>
        <w:tc>
          <w:tcPr>
            <w:tcW w:w="878" w:type="dxa"/>
            <w:tcBorders>
              <w:top w:val="single" w:sz="6" w:space="0" w:color="auto"/>
              <w:left w:val="single" w:sz="6" w:space="0" w:color="auto"/>
              <w:bottom w:val="single" w:sz="6" w:space="0" w:color="auto"/>
              <w:right w:val="single" w:sz="6" w:space="0" w:color="auto"/>
            </w:tcBorders>
          </w:tcPr>
          <w:p w14:paraId="04FBD893" w14:textId="77777777" w:rsidR="005F7A8D" w:rsidRDefault="005F7A8D" w:rsidP="005F7A8D">
            <w:pPr>
              <w:pStyle w:val="TableText"/>
              <w:jc w:val="center"/>
            </w:pPr>
            <w:bookmarkStart w:id="1953" w:name="_Hlk177554538"/>
            <w:bookmarkEnd w:id="1952"/>
            <w:r>
              <w:t>2</w:t>
            </w:r>
          </w:p>
        </w:tc>
        <w:tc>
          <w:tcPr>
            <w:tcW w:w="6670" w:type="dxa"/>
            <w:tcBorders>
              <w:top w:val="single" w:sz="6" w:space="0" w:color="auto"/>
              <w:bottom w:val="single" w:sz="6" w:space="0" w:color="auto"/>
              <w:right w:val="single" w:sz="6" w:space="0" w:color="auto"/>
            </w:tcBorders>
          </w:tcPr>
          <w:p w14:paraId="4CB033B4" w14:textId="3645804D" w:rsidR="005F7A8D" w:rsidRDefault="005F7A8D" w:rsidP="005F7A8D">
            <w:pPr>
              <w:pStyle w:val="TableText"/>
            </w:pPr>
            <w:bookmarkStart w:id="1954" w:name="_Hlk177554539"/>
            <w:r>
              <w:t xml:space="preserve">Click the </w:t>
            </w:r>
            <w:r>
              <w:rPr>
                <w:b/>
                <w:bCs/>
                <w:u w:val="single"/>
              </w:rPr>
              <w:t>P</w:t>
            </w:r>
            <w:r>
              <w:rPr>
                <w:b/>
                <w:bCs/>
              </w:rPr>
              <w:t>roperties</w:t>
            </w:r>
            <w:r>
              <w:t xml:space="preserve"> button (to the right of the </w:t>
            </w:r>
            <w:r>
              <w:rPr>
                <w:b/>
                <w:bCs/>
              </w:rPr>
              <w:t>Name</w:t>
            </w:r>
            <w:r>
              <w:t xml:space="preserve"> field) on the </w:t>
            </w:r>
            <w:r>
              <w:rPr>
                <w:b/>
                <w:bCs/>
              </w:rPr>
              <w:t>Print</w:t>
            </w:r>
            <w:r>
              <w:t xml:space="preserve"> dialog box.</w:t>
            </w:r>
            <w:r w:rsidR="00FD2460">
              <w:t xml:space="preserve"> </w:t>
            </w:r>
            <w:r>
              <w:t>Continue to the next page.</w:t>
            </w:r>
          </w:p>
          <w:bookmarkEnd w:id="1954"/>
          <w:p w14:paraId="1EBC51FD" w14:textId="77777777" w:rsidR="005F7A8D" w:rsidRDefault="005F7A8D" w:rsidP="005F7A8D">
            <w:pPr>
              <w:pStyle w:val="TableText"/>
            </w:pPr>
          </w:p>
          <w:p w14:paraId="39A22955" w14:textId="7B479133" w:rsidR="005F7A8D" w:rsidRDefault="005F7A8D" w:rsidP="005F7A8D">
            <w:pPr>
              <w:pStyle w:val="TableText"/>
            </w:pPr>
            <w:r>
              <w:rPr>
                <w:b/>
                <w:bCs/>
                <w:u w:val="single"/>
              </w:rPr>
              <w:t>Shortcut</w:t>
            </w:r>
            <w:r>
              <w:rPr>
                <w:b/>
                <w:bCs/>
              </w:rPr>
              <w:t>:</w:t>
            </w:r>
            <w:r w:rsidR="00FD2460">
              <w:t xml:space="preserve"> </w:t>
            </w:r>
            <w:r>
              <w:t xml:space="preserve">Press the </w:t>
            </w:r>
            <w:r>
              <w:rPr>
                <w:b/>
                <w:bCs/>
              </w:rPr>
              <w:t>&lt;Alt&gt;</w:t>
            </w:r>
            <w:r>
              <w:t xml:space="preserve"> key + </w:t>
            </w:r>
            <w:r>
              <w:rPr>
                <w:b/>
                <w:bCs/>
              </w:rPr>
              <w:t>&lt;P&gt;</w:t>
            </w:r>
            <w:r>
              <w:t xml:space="preserve"> key.</w:t>
            </w:r>
          </w:p>
        </w:tc>
      </w:tr>
      <w:bookmarkEnd w:id="1951"/>
      <w:bookmarkEnd w:id="1953"/>
    </w:tbl>
    <w:p w14:paraId="4E2FA073" w14:textId="01A331F4"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37443705" w14:textId="77777777">
        <w:trPr>
          <w:cantSplit/>
        </w:trPr>
        <w:tc>
          <w:tcPr>
            <w:tcW w:w="1728" w:type="dxa"/>
          </w:tcPr>
          <w:p w14:paraId="142B2B47" w14:textId="77777777" w:rsidR="005F7A8D" w:rsidRDefault="005F7A8D" w:rsidP="00654504">
            <w:pPr>
              <w:pStyle w:val="BlockLabel"/>
            </w:pPr>
            <w:bookmarkStart w:id="1955" w:name="_Hlk177548105"/>
            <w:r>
              <w:lastRenderedPageBreak/>
              <w:t>Print dialog box</w:t>
            </w:r>
          </w:p>
        </w:tc>
        <w:tc>
          <w:tcPr>
            <w:tcW w:w="7740" w:type="dxa"/>
          </w:tcPr>
          <w:p w14:paraId="572811EB" w14:textId="14693C91" w:rsidR="005F7A8D" w:rsidRDefault="0048066A" w:rsidP="005F7A8D">
            <w:pPr>
              <w:pStyle w:val="BlockText"/>
            </w:pPr>
            <w:r>
              <w:rPr>
                <w:noProof/>
                <w:sz w:val="20"/>
              </w:rPr>
              <mc:AlternateContent>
                <mc:Choice Requires="wps">
                  <w:drawing>
                    <wp:anchor distT="0" distB="0" distL="114300" distR="114300" simplePos="0" relativeHeight="251664384" behindDoc="0" locked="0" layoutInCell="1" allowOverlap="1" wp14:anchorId="1A07FED6" wp14:editId="3516CE35">
                      <wp:simplePos x="0" y="0"/>
                      <wp:positionH relativeFrom="column">
                        <wp:posOffset>2636520</wp:posOffset>
                      </wp:positionH>
                      <wp:positionV relativeFrom="paragraph">
                        <wp:posOffset>548640</wp:posOffset>
                      </wp:positionV>
                      <wp:extent cx="0" cy="517525"/>
                      <wp:effectExtent l="0" t="0" r="0" b="0"/>
                      <wp:wrapNone/>
                      <wp:docPr id="211" name="Line 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1752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8DFBB" id="Line 293" o:spid="_x0000_s1026" alt="&quot;&quot;"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6pt,43.2pt" to="207.6pt,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" strokeweight="2.25pt">
                      <v:stroke endarrow="block"/>
                    </v:line>
                  </w:pict>
                </mc:Fallback>
              </mc:AlternateContent>
            </w:r>
            <w:r>
              <w:rPr>
                <w:noProof/>
              </w:rPr>
              <w:drawing>
                <wp:inline distT="0" distB="0" distL="0" distR="0" wp14:anchorId="3FC81A0E" wp14:editId="6CC001C2">
                  <wp:extent cx="3255010" cy="2348230"/>
                  <wp:effectExtent l="0" t="0" r="0" b="0"/>
                  <wp:docPr id="144" name="Picture 144" descr="Screenshot of prin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Screenshot of print dialog box"/>
                          <pic:cNvPicPr>
                            <a:picLocks noChangeAspect="1" noChangeArrowheads="1"/>
                          </pic:cNvPicPr>
                        </pic:nvPicPr>
                        <pic:blipFill>
                          <a:blip r:embed="rId84">
                            <a:extLst>
                              <a:ext uri="{28A0092B-C50C-407E-A947-70E740481C1C}">
                                <a14:useLocalDpi xmlns:a14="http://schemas.microsoft.com/office/drawing/2010/main" val="0"/>
                              </a:ext>
                            </a:extLst>
                          </a:blip>
                          <a:srcRect b="3044"/>
                          <a:stretch>
                            <a:fillRect/>
                          </a:stretch>
                        </pic:blipFill>
                        <pic:spPr bwMode="auto">
                          <a:xfrm>
                            <a:off x="0" y="0"/>
                            <a:ext cx="3255010" cy="2348230"/>
                          </a:xfrm>
                          <a:prstGeom prst="rect">
                            <a:avLst/>
                          </a:prstGeom>
                          <a:noFill/>
                          <a:ln>
                            <a:noFill/>
                          </a:ln>
                        </pic:spPr>
                      </pic:pic>
                    </a:graphicData>
                  </a:graphic>
                </wp:inline>
              </w:drawing>
            </w:r>
          </w:p>
        </w:tc>
      </w:tr>
    </w:tbl>
    <w:p w14:paraId="4D008F30" w14:textId="165C4A84" w:rsidR="005F7A8D" w:rsidRPr="00D90F7D" w:rsidRDefault="005F7A8D" w:rsidP="005F7A8D">
      <w:pPr>
        <w:pStyle w:val="MapTitleContinued"/>
        <w:rPr>
          <w:b w:val="0"/>
          <w:sz w:val="24"/>
        </w:rPr>
      </w:pPr>
      <w:bookmarkStart w:id="1956" w:name="_Hlk177554542"/>
      <w:bookmarkEnd w:id="1955"/>
      <w:r w:rsidRPr="00D90F7D">
        <w:br w:type="page"/>
      </w:r>
      <w:bookmarkStart w:id="1957" w:name="_Hlk177554541"/>
      <w:r w:rsidRPr="00F84606">
        <w:rPr>
          <w:rStyle w:val="continuedChar"/>
          <w:b/>
          <w:bCs w:val="0"/>
        </w:rPr>
        <w:lastRenderedPageBreak/>
        <w:fldChar w:fldCharType="begin"/>
      </w:r>
      <w:r w:rsidRPr="00F84606">
        <w:rPr>
          <w:rStyle w:val="continuedChar"/>
          <w:b/>
          <w:bCs w:val="0"/>
        </w:rPr>
        <w:instrText xml:space="preserve"> STYLEREF "Map Title" </w:instrText>
      </w:r>
      <w:r w:rsidRPr="00F84606">
        <w:rPr>
          <w:rStyle w:val="continuedChar"/>
          <w:b/>
          <w:bCs w:val="0"/>
        </w:rPr>
        <w:fldChar w:fldCharType="separate"/>
      </w:r>
      <w:r w:rsidR="000052A3">
        <w:rPr>
          <w:rStyle w:val="continuedChar"/>
          <w:b/>
          <w:bCs w:val="0"/>
          <w:noProof/>
        </w:rPr>
        <w:t>View Request</w:t>
      </w:r>
      <w:r w:rsidRPr="00F84606">
        <w:rPr>
          <w:rStyle w:val="continuedChar"/>
          <w:b/>
          <w:bCs w:val="0"/>
        </w:rPr>
        <w:fldChar w:fldCharType="end"/>
      </w:r>
      <w:r w:rsidRPr="00F84606">
        <w:rPr>
          <w:rStyle w:val="continuedChar"/>
          <w:b/>
          <w:bCs w:val="0"/>
        </w:rPr>
        <w:t>,</w:t>
      </w:r>
      <w:r w:rsidRPr="00D90F7D">
        <w:t xml:space="preserve"> </w:t>
      </w:r>
      <w:r w:rsidRPr="00F84606">
        <w:rPr>
          <w:rStyle w:val="continuedChar"/>
          <w:sz w:val="24"/>
          <w:szCs w:val="24"/>
        </w:rPr>
        <w:t>Continued</w:t>
      </w:r>
      <w:bookmarkEnd w:id="1957"/>
    </w:p>
    <w:bookmarkEnd w:id="1956"/>
    <w:p w14:paraId="29820F5D"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0CDB194C" w14:textId="77777777">
        <w:trPr>
          <w:cantSplit/>
        </w:trPr>
        <w:tc>
          <w:tcPr>
            <w:tcW w:w="1728" w:type="dxa"/>
          </w:tcPr>
          <w:p w14:paraId="7D941DFA" w14:textId="77777777" w:rsidR="005F7A8D" w:rsidRDefault="005F7A8D" w:rsidP="00654504">
            <w:pPr>
              <w:pStyle w:val="BlockLabel"/>
            </w:pPr>
            <w:bookmarkStart w:id="1958" w:name="_Hlk177548106"/>
            <w:r>
              <w:t>Layout Tab</w:t>
            </w:r>
          </w:p>
        </w:tc>
        <w:tc>
          <w:tcPr>
            <w:tcW w:w="7740" w:type="dxa"/>
          </w:tcPr>
          <w:p w14:paraId="364EECB1" w14:textId="77777777" w:rsidR="005F7A8D" w:rsidRDefault="005F7A8D" w:rsidP="005F7A8D">
            <w:pPr>
              <w:pStyle w:val="BlockText"/>
            </w:pPr>
            <w:r>
              <w:t xml:space="preserve">You can change the format of the printout from the standard </w:t>
            </w:r>
            <w:r>
              <w:rPr>
                <w:i/>
                <w:iCs/>
              </w:rPr>
              <w:t>Portrait</w:t>
            </w:r>
            <w:r>
              <w:t xml:space="preserve"> format to </w:t>
            </w:r>
            <w:r>
              <w:rPr>
                <w:i/>
                <w:iCs/>
              </w:rPr>
              <w:t xml:space="preserve">Landscape </w:t>
            </w:r>
            <w:r>
              <w:t xml:space="preserve">on the </w:t>
            </w:r>
            <w:r>
              <w:rPr>
                <w:b/>
                <w:bCs/>
              </w:rPr>
              <w:t>Layout</w:t>
            </w:r>
            <w:r>
              <w:t xml:space="preserve"> tab. </w:t>
            </w:r>
          </w:p>
        </w:tc>
      </w:tr>
      <w:bookmarkEnd w:id="1958"/>
    </w:tbl>
    <w:p w14:paraId="4C6627AA"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4228CC11" w14:textId="77777777">
        <w:trPr>
          <w:cantSplit/>
        </w:trPr>
        <w:tc>
          <w:tcPr>
            <w:tcW w:w="1728" w:type="dxa"/>
          </w:tcPr>
          <w:p w14:paraId="060C814C" w14:textId="77777777" w:rsidR="005F7A8D" w:rsidRDefault="005F7A8D" w:rsidP="00654504">
            <w:pPr>
              <w:pStyle w:val="BlockLabel"/>
            </w:pPr>
            <w:bookmarkStart w:id="1959" w:name="_Hlk177548107"/>
            <w:r>
              <w:t>Steps (continued)</w:t>
            </w:r>
          </w:p>
        </w:tc>
        <w:tc>
          <w:tcPr>
            <w:tcW w:w="7740" w:type="dxa"/>
          </w:tcPr>
          <w:p w14:paraId="28C9009A" w14:textId="77777777" w:rsidR="005F7A8D" w:rsidRDefault="005F7A8D" w:rsidP="005F7A8D">
            <w:pPr>
              <w:pStyle w:val="BlockText"/>
            </w:pPr>
            <w:r>
              <w:t>To continue to change to the Landscape format, follow these steps:</w:t>
            </w:r>
          </w:p>
        </w:tc>
      </w:tr>
      <w:bookmarkEnd w:id="1959"/>
    </w:tbl>
    <w:p w14:paraId="322983E4" w14:textId="77777777" w:rsidR="005F7A8D" w:rsidRDefault="005F7A8D" w:rsidP="005F7A8D">
      <w:pPr>
        <w:pStyle w:val="BlockLine"/>
      </w:pPr>
    </w:p>
    <w:tbl>
      <w:tblPr>
        <w:tblW w:w="0" w:type="auto"/>
        <w:tblInd w:w="1829" w:type="dxa"/>
        <w:tblLayout w:type="fixed"/>
        <w:tblLook w:val="0000" w:firstRow="0" w:lastRow="0" w:firstColumn="0" w:lastColumn="0" w:noHBand="0" w:noVBand="0"/>
      </w:tblPr>
      <w:tblGrid>
        <w:gridCol w:w="878"/>
        <w:gridCol w:w="6670"/>
      </w:tblGrid>
      <w:tr w:rsidR="005F7A8D" w14:paraId="6A4FBAE5" w14:textId="77777777">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7DB581E3" w14:textId="77777777" w:rsidR="005F7A8D" w:rsidRDefault="005F7A8D" w:rsidP="005F7A8D">
            <w:pPr>
              <w:pStyle w:val="TableHeaderText"/>
            </w:pPr>
            <w:bookmarkStart w:id="1960" w:name="_Hlk177554546"/>
            <w:bookmarkStart w:id="1961" w:name="_Hlk177548109"/>
            <w:r>
              <w:t>Step</w:t>
            </w:r>
          </w:p>
        </w:tc>
        <w:tc>
          <w:tcPr>
            <w:tcW w:w="6670" w:type="dxa"/>
            <w:tcBorders>
              <w:top w:val="single" w:sz="6" w:space="0" w:color="auto"/>
              <w:bottom w:val="single" w:sz="6" w:space="0" w:color="auto"/>
              <w:right w:val="single" w:sz="6" w:space="0" w:color="auto"/>
            </w:tcBorders>
            <w:shd w:val="clear" w:color="auto" w:fill="E6E6E6"/>
          </w:tcPr>
          <w:p w14:paraId="3744ED48" w14:textId="77777777" w:rsidR="005F7A8D" w:rsidRDefault="005F7A8D" w:rsidP="005F7A8D">
            <w:pPr>
              <w:pStyle w:val="TableHeaderText"/>
            </w:pPr>
            <w:r>
              <w:t>Action</w:t>
            </w:r>
          </w:p>
        </w:tc>
      </w:tr>
      <w:tr w:rsidR="005F7A8D" w14:paraId="13375EE8" w14:textId="77777777">
        <w:trPr>
          <w:cantSplit/>
        </w:trPr>
        <w:tc>
          <w:tcPr>
            <w:tcW w:w="878" w:type="dxa"/>
            <w:tcBorders>
              <w:top w:val="single" w:sz="6" w:space="0" w:color="auto"/>
              <w:left w:val="single" w:sz="6" w:space="0" w:color="auto"/>
              <w:bottom w:val="single" w:sz="6" w:space="0" w:color="auto"/>
              <w:right w:val="single" w:sz="6" w:space="0" w:color="auto"/>
            </w:tcBorders>
          </w:tcPr>
          <w:p w14:paraId="0FC1D7EF" w14:textId="77777777" w:rsidR="005F7A8D" w:rsidRDefault="005F7A8D" w:rsidP="005F7A8D">
            <w:pPr>
              <w:pStyle w:val="TableText"/>
              <w:jc w:val="center"/>
            </w:pPr>
            <w:bookmarkStart w:id="1962" w:name="_Hlk177554548"/>
            <w:bookmarkEnd w:id="1960"/>
            <w:r>
              <w:t>3</w:t>
            </w:r>
          </w:p>
        </w:tc>
        <w:tc>
          <w:tcPr>
            <w:tcW w:w="6670" w:type="dxa"/>
            <w:tcBorders>
              <w:top w:val="single" w:sz="6" w:space="0" w:color="auto"/>
              <w:bottom w:val="single" w:sz="6" w:space="0" w:color="auto"/>
              <w:right w:val="single" w:sz="6" w:space="0" w:color="auto"/>
            </w:tcBorders>
          </w:tcPr>
          <w:p w14:paraId="1A859F27" w14:textId="52890151" w:rsidR="005F7A8D" w:rsidRDefault="005F7A8D" w:rsidP="005F7A8D">
            <w:pPr>
              <w:pStyle w:val="TableText"/>
            </w:pPr>
            <w:r>
              <w:t xml:space="preserve">Click the </w:t>
            </w:r>
            <w:r>
              <w:rPr>
                <w:b/>
                <w:bCs/>
              </w:rPr>
              <w:t>Layout</w:t>
            </w:r>
            <w:r>
              <w:t xml:space="preserve"> tab on the </w:t>
            </w:r>
            <w:r>
              <w:rPr>
                <w:b/>
                <w:bCs/>
              </w:rPr>
              <w:t>Properties</w:t>
            </w:r>
            <w:r>
              <w:t xml:space="preserve"> dialog box (usually shown as a default view).</w:t>
            </w:r>
            <w:r w:rsidR="00FD2460">
              <w:t xml:space="preserve"> </w:t>
            </w:r>
          </w:p>
        </w:tc>
      </w:tr>
      <w:tr w:rsidR="005F7A8D" w14:paraId="7D25A674" w14:textId="77777777">
        <w:trPr>
          <w:cantSplit/>
        </w:trPr>
        <w:tc>
          <w:tcPr>
            <w:tcW w:w="878" w:type="dxa"/>
            <w:tcBorders>
              <w:top w:val="single" w:sz="6" w:space="0" w:color="auto"/>
              <w:left w:val="single" w:sz="6" w:space="0" w:color="auto"/>
              <w:bottom w:val="single" w:sz="6" w:space="0" w:color="auto"/>
              <w:right w:val="single" w:sz="6" w:space="0" w:color="auto"/>
            </w:tcBorders>
          </w:tcPr>
          <w:p w14:paraId="4E40A58D" w14:textId="77777777" w:rsidR="005F7A8D" w:rsidRDefault="005F7A8D" w:rsidP="005F7A8D">
            <w:pPr>
              <w:pStyle w:val="TableText"/>
              <w:jc w:val="center"/>
            </w:pPr>
            <w:bookmarkStart w:id="1963" w:name="_Hlk177554549"/>
            <w:bookmarkEnd w:id="1962"/>
            <w:r>
              <w:t>4</w:t>
            </w:r>
          </w:p>
        </w:tc>
        <w:tc>
          <w:tcPr>
            <w:tcW w:w="6670" w:type="dxa"/>
            <w:tcBorders>
              <w:top w:val="single" w:sz="6" w:space="0" w:color="auto"/>
              <w:bottom w:val="single" w:sz="6" w:space="0" w:color="auto"/>
              <w:right w:val="single" w:sz="6" w:space="0" w:color="auto"/>
            </w:tcBorders>
          </w:tcPr>
          <w:p w14:paraId="211BDFB3" w14:textId="5D327B6A" w:rsidR="005F7A8D" w:rsidRDefault="005F7A8D" w:rsidP="005F7A8D">
            <w:pPr>
              <w:pStyle w:val="TableText"/>
            </w:pPr>
            <w:bookmarkStart w:id="1964" w:name="_Hlk177554550"/>
            <w:r>
              <w:t xml:space="preserve">Click the </w:t>
            </w:r>
            <w:r>
              <w:rPr>
                <w:b/>
                <w:bCs/>
                <w:u w:val="single"/>
              </w:rPr>
              <w:t>L</w:t>
            </w:r>
            <w:r>
              <w:rPr>
                <w:b/>
                <w:bCs/>
              </w:rPr>
              <w:t>andscape</w:t>
            </w:r>
            <w:r>
              <w:t xml:space="preserve"> radio button to change the format.</w:t>
            </w:r>
            <w:r w:rsidR="00FD2460">
              <w:t xml:space="preserve"> </w:t>
            </w:r>
          </w:p>
          <w:bookmarkEnd w:id="1964"/>
          <w:p w14:paraId="4561A8D3" w14:textId="77777777" w:rsidR="005F7A8D" w:rsidRDefault="005F7A8D" w:rsidP="005F7A8D">
            <w:pPr>
              <w:pStyle w:val="TableText"/>
            </w:pPr>
          </w:p>
          <w:p w14:paraId="4E96757A" w14:textId="705F75EE" w:rsidR="005F7A8D" w:rsidRDefault="005F7A8D" w:rsidP="005F7A8D">
            <w:pPr>
              <w:pStyle w:val="TableText"/>
            </w:pPr>
            <w:r>
              <w:rPr>
                <w:b/>
                <w:bCs/>
                <w:u w:val="single"/>
              </w:rPr>
              <w:t>Shortcut</w:t>
            </w:r>
            <w:r>
              <w:rPr>
                <w:b/>
                <w:bCs/>
              </w:rPr>
              <w:t>:</w:t>
            </w:r>
            <w:r w:rsidR="00FD2460">
              <w:t xml:space="preserve"> </w:t>
            </w:r>
            <w:r>
              <w:t xml:space="preserve">Press the </w:t>
            </w:r>
            <w:r>
              <w:rPr>
                <w:b/>
                <w:bCs/>
              </w:rPr>
              <w:t>&lt;Alt&gt;</w:t>
            </w:r>
            <w:r>
              <w:t xml:space="preserve"> key + </w:t>
            </w:r>
            <w:r>
              <w:rPr>
                <w:b/>
                <w:bCs/>
              </w:rPr>
              <w:t>&lt;L&gt;</w:t>
            </w:r>
            <w:r>
              <w:t xml:space="preserve"> key.</w:t>
            </w:r>
          </w:p>
        </w:tc>
      </w:tr>
      <w:tr w:rsidR="005F7A8D" w14:paraId="274FFC11" w14:textId="77777777">
        <w:trPr>
          <w:cantSplit/>
        </w:trPr>
        <w:tc>
          <w:tcPr>
            <w:tcW w:w="878" w:type="dxa"/>
            <w:tcBorders>
              <w:top w:val="single" w:sz="6" w:space="0" w:color="auto"/>
              <w:left w:val="single" w:sz="6" w:space="0" w:color="auto"/>
              <w:bottom w:val="single" w:sz="6" w:space="0" w:color="auto"/>
              <w:right w:val="single" w:sz="6" w:space="0" w:color="auto"/>
            </w:tcBorders>
          </w:tcPr>
          <w:p w14:paraId="286FA7E1" w14:textId="77777777" w:rsidR="005F7A8D" w:rsidRDefault="005F7A8D" w:rsidP="005F7A8D">
            <w:pPr>
              <w:pStyle w:val="TableText"/>
              <w:jc w:val="center"/>
            </w:pPr>
            <w:bookmarkStart w:id="1965" w:name="_Hlk177554551"/>
            <w:bookmarkEnd w:id="1963"/>
            <w:r>
              <w:t>5</w:t>
            </w:r>
          </w:p>
        </w:tc>
        <w:tc>
          <w:tcPr>
            <w:tcW w:w="6670" w:type="dxa"/>
            <w:tcBorders>
              <w:top w:val="single" w:sz="6" w:space="0" w:color="auto"/>
              <w:bottom w:val="single" w:sz="6" w:space="0" w:color="auto"/>
              <w:right w:val="single" w:sz="6" w:space="0" w:color="auto"/>
            </w:tcBorders>
          </w:tcPr>
          <w:p w14:paraId="5E882067" w14:textId="77777777" w:rsidR="005F7A8D" w:rsidRDefault="005F7A8D" w:rsidP="005F7A8D">
            <w:pPr>
              <w:pStyle w:val="TableText"/>
            </w:pPr>
            <w:r>
              <w:t xml:space="preserve">Click </w:t>
            </w:r>
            <w:r>
              <w:rPr>
                <w:b/>
                <w:bCs/>
              </w:rPr>
              <w:t xml:space="preserve">OK </w:t>
            </w:r>
            <w:r>
              <w:t>or press</w:t>
            </w:r>
            <w:r>
              <w:rPr>
                <w:b/>
                <w:bCs/>
              </w:rPr>
              <w:t xml:space="preserve"> &lt;Enter.&gt;</w:t>
            </w:r>
          </w:p>
        </w:tc>
      </w:tr>
      <w:bookmarkEnd w:id="1961"/>
      <w:bookmarkEnd w:id="1965"/>
    </w:tbl>
    <w:p w14:paraId="4285DA30"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585E7533" w14:textId="77777777">
        <w:trPr>
          <w:cantSplit/>
        </w:trPr>
        <w:tc>
          <w:tcPr>
            <w:tcW w:w="1728" w:type="dxa"/>
          </w:tcPr>
          <w:p w14:paraId="24103E41" w14:textId="77777777" w:rsidR="005F7A8D" w:rsidRDefault="005F7A8D" w:rsidP="00654504">
            <w:pPr>
              <w:pStyle w:val="BlockLabel"/>
            </w:pPr>
            <w:bookmarkStart w:id="1966" w:name="_Hlk177548112"/>
            <w:r>
              <w:t>Landscape Radio button</w:t>
            </w:r>
          </w:p>
        </w:tc>
        <w:tc>
          <w:tcPr>
            <w:tcW w:w="7740" w:type="dxa"/>
          </w:tcPr>
          <w:p w14:paraId="1E30FCC9" w14:textId="42AAE10B" w:rsidR="005F7A8D" w:rsidRDefault="0048066A" w:rsidP="005F7A8D">
            <w:pPr>
              <w:pStyle w:val="BlockText"/>
            </w:pPr>
            <w:r>
              <w:rPr>
                <w:noProof/>
                <w:sz w:val="20"/>
              </w:rPr>
              <mc:AlternateContent>
                <mc:Choice Requires="wps">
                  <w:drawing>
                    <wp:anchor distT="0" distB="0" distL="114300" distR="114300" simplePos="0" relativeHeight="251663360" behindDoc="0" locked="0" layoutInCell="1" allowOverlap="1" wp14:anchorId="7A9C5B68" wp14:editId="46F1842C">
                      <wp:simplePos x="0" y="0"/>
                      <wp:positionH relativeFrom="column">
                        <wp:posOffset>883920</wp:posOffset>
                      </wp:positionH>
                      <wp:positionV relativeFrom="paragraph">
                        <wp:posOffset>730250</wp:posOffset>
                      </wp:positionV>
                      <wp:extent cx="838200" cy="0"/>
                      <wp:effectExtent l="0" t="0" r="0" b="0"/>
                      <wp:wrapNone/>
                      <wp:docPr id="210" name="Line 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80335" id="Line 292" o:spid="_x0000_s1026" alt="&quot;&quot;"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6pt,57.5pt" to="135.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" strokeweight="2.25pt">
                      <v:stroke startarrow="block"/>
                    </v:line>
                  </w:pict>
                </mc:Fallback>
              </mc:AlternateContent>
            </w:r>
            <w:r>
              <w:rPr>
                <w:noProof/>
              </w:rPr>
              <w:drawing>
                <wp:inline distT="0" distB="0" distL="0" distR="0" wp14:anchorId="5B6B9A31" wp14:editId="2B44A706">
                  <wp:extent cx="3321050" cy="2984500"/>
                  <wp:effectExtent l="0" t="0" r="0" b="0"/>
                  <wp:docPr id="145" name="Picture 145" descr="Screenshot of landscape orientation radio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Screenshot of landscape orientation radio butto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21050" cy="2984500"/>
                          </a:xfrm>
                          <a:prstGeom prst="rect">
                            <a:avLst/>
                          </a:prstGeom>
                          <a:noFill/>
                          <a:ln>
                            <a:noFill/>
                          </a:ln>
                        </pic:spPr>
                      </pic:pic>
                    </a:graphicData>
                  </a:graphic>
                </wp:inline>
              </w:drawing>
            </w:r>
          </w:p>
        </w:tc>
      </w:tr>
      <w:bookmarkEnd w:id="1966"/>
    </w:tbl>
    <w:p w14:paraId="3AC2F8A0"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0D237631" w14:textId="77777777">
        <w:trPr>
          <w:cantSplit/>
        </w:trPr>
        <w:tc>
          <w:tcPr>
            <w:tcW w:w="1728" w:type="dxa"/>
          </w:tcPr>
          <w:p w14:paraId="64C8D675" w14:textId="77777777" w:rsidR="005F7A8D" w:rsidRDefault="005F7A8D" w:rsidP="00654504">
            <w:pPr>
              <w:pStyle w:val="BlockLabel"/>
            </w:pPr>
            <w:bookmarkStart w:id="1967" w:name="_Hlk177548114"/>
            <w:r>
              <w:t>Last step</w:t>
            </w:r>
          </w:p>
        </w:tc>
        <w:tc>
          <w:tcPr>
            <w:tcW w:w="7740" w:type="dxa"/>
          </w:tcPr>
          <w:p w14:paraId="07D83986" w14:textId="77777777" w:rsidR="005F7A8D" w:rsidRDefault="005F7A8D" w:rsidP="005F7A8D">
            <w:pPr>
              <w:pStyle w:val="BlockText"/>
            </w:pPr>
            <w:r>
              <w:t xml:space="preserve">When you return to the </w:t>
            </w:r>
            <w:r>
              <w:rPr>
                <w:b/>
                <w:bCs/>
              </w:rPr>
              <w:t>Print</w:t>
            </w:r>
            <w:r>
              <w:t xml:space="preserve"> dialog box, click </w:t>
            </w:r>
            <w:r>
              <w:rPr>
                <w:b/>
                <w:bCs/>
              </w:rPr>
              <w:t>OK</w:t>
            </w:r>
            <w:r>
              <w:t xml:space="preserve"> again, and it will print your output.</w:t>
            </w:r>
            <w:r w:rsidR="00FD2460">
              <w:t xml:space="preserve"> </w:t>
            </w:r>
            <w:r>
              <w:t xml:space="preserve">You can print multiple copies if necessary. </w:t>
            </w:r>
          </w:p>
        </w:tc>
      </w:tr>
    </w:tbl>
    <w:p w14:paraId="2F5EDED0" w14:textId="77777777" w:rsidR="009F269B" w:rsidRDefault="009F269B">
      <w:pPr>
        <w:rPr>
          <w:b/>
          <w:sz w:val="32"/>
        </w:rPr>
      </w:pPr>
      <w:bookmarkStart w:id="1968" w:name="_Toc89754793"/>
      <w:bookmarkEnd w:id="1967"/>
      <w:r>
        <w:br w:type="page"/>
      </w:r>
    </w:p>
    <w:p w14:paraId="26E4CA87" w14:textId="77777777" w:rsidR="005F7A8D" w:rsidRPr="00D90F7D" w:rsidRDefault="00654504" w:rsidP="00A64A9C">
      <w:pPr>
        <w:pStyle w:val="Heading2"/>
        <w:jc w:val="center"/>
      </w:pPr>
      <w:bookmarkStart w:id="1969" w:name="_Toc172537396"/>
      <w:bookmarkStart w:id="1970" w:name="_Toc177550983"/>
      <w:bookmarkStart w:id="1971" w:name="_Hlk177554555"/>
      <w:r w:rsidRPr="00D90F7D">
        <w:lastRenderedPageBreak/>
        <w:t>Chapter</w:t>
      </w:r>
      <w:r w:rsidR="005F7A8D" w:rsidRPr="00D90F7D">
        <w:t xml:space="preserve"> 5 – Saving</w:t>
      </w:r>
      <w:bookmarkEnd w:id="1968"/>
      <w:bookmarkEnd w:id="1969"/>
      <w:bookmarkEnd w:id="1970"/>
    </w:p>
    <w:p w14:paraId="323A571D" w14:textId="77777777" w:rsidR="004F169B" w:rsidRPr="00D90F7D" w:rsidRDefault="004F169B" w:rsidP="00A64A9C">
      <w:pPr>
        <w:pStyle w:val="Heading3"/>
      </w:pPr>
      <w:bookmarkStart w:id="1972" w:name="_Toc172537397"/>
      <w:bookmarkStart w:id="1973" w:name="_Toc177550984"/>
      <w:bookmarkStart w:id="1974" w:name="_Hlk177554556"/>
      <w:bookmarkEnd w:id="1971"/>
      <w:r w:rsidRPr="00D90F7D">
        <w:t>Save as an Excel File</w:t>
      </w:r>
      <w:bookmarkEnd w:id="1972"/>
      <w:bookmarkEnd w:id="1973"/>
    </w:p>
    <w:bookmarkEnd w:id="1974"/>
    <w:p w14:paraId="032CC49D" w14:textId="72D34E18" w:rsidR="004F169B" w:rsidRDefault="004F169B" w:rsidP="004F169B">
      <w:pPr>
        <w:pStyle w:val="BlockLine"/>
      </w:pPr>
    </w:p>
    <w:tbl>
      <w:tblPr>
        <w:tblW w:w="9468" w:type="dxa"/>
        <w:tblLayout w:type="fixed"/>
        <w:tblLook w:val="0000" w:firstRow="0" w:lastRow="0" w:firstColumn="0" w:lastColumn="0" w:noHBand="0" w:noVBand="0"/>
      </w:tblPr>
      <w:tblGrid>
        <w:gridCol w:w="1728"/>
        <w:gridCol w:w="7740"/>
      </w:tblGrid>
      <w:tr w:rsidR="004F169B" w14:paraId="26E071BA" w14:textId="77777777" w:rsidTr="00432A28">
        <w:trPr>
          <w:cantSplit/>
        </w:trPr>
        <w:tc>
          <w:tcPr>
            <w:tcW w:w="1728" w:type="dxa"/>
          </w:tcPr>
          <w:p w14:paraId="677F5CAD" w14:textId="77777777" w:rsidR="004F169B" w:rsidRDefault="004F169B" w:rsidP="00432A28">
            <w:pPr>
              <w:pStyle w:val="BlockLabel"/>
            </w:pPr>
            <w:bookmarkStart w:id="1975" w:name="_Hlk177548115"/>
            <w:r>
              <w:t>Excel Button</w:t>
            </w:r>
          </w:p>
        </w:tc>
        <w:tc>
          <w:tcPr>
            <w:tcW w:w="7740" w:type="dxa"/>
          </w:tcPr>
          <w:p w14:paraId="1C13480C" w14:textId="7D3D3C58" w:rsidR="004F169B" w:rsidRDefault="004F169B" w:rsidP="00432A28">
            <w:pPr>
              <w:pStyle w:val="BlockText"/>
            </w:pPr>
            <w:bookmarkStart w:id="1976" w:name="_Hlk177554558"/>
            <w:r>
              <w:t xml:space="preserve">Click the </w:t>
            </w:r>
            <w:r>
              <w:rPr>
                <w:b/>
                <w:bCs/>
                <w:u w:val="single"/>
              </w:rPr>
              <w:t>E</w:t>
            </w:r>
            <w:r>
              <w:rPr>
                <w:b/>
                <w:bCs/>
              </w:rPr>
              <w:t>xcel</w:t>
            </w:r>
            <w:r>
              <w:t xml:space="preserve"> button on the </w:t>
            </w:r>
            <w:r w:rsidRPr="009862BC">
              <w:rPr>
                <w:b/>
              </w:rPr>
              <w:t xml:space="preserve">View Prosthetics </w:t>
            </w:r>
            <w:r>
              <w:rPr>
                <w:b/>
                <w:bCs/>
              </w:rPr>
              <w:t>Billing Information</w:t>
            </w:r>
            <w:r>
              <w:t xml:space="preserve"> window to launch Excel and display the current data.</w:t>
            </w:r>
            <w:r w:rsidR="00FD2460">
              <w:t xml:space="preserve"> </w:t>
            </w:r>
            <w:r>
              <w:t xml:space="preserve">(You can also click the </w:t>
            </w:r>
            <w:r>
              <w:rPr>
                <w:b/>
                <w:bCs/>
              </w:rPr>
              <w:t>File</w:t>
            </w:r>
            <w:r>
              <w:t xml:space="preserve"> menu and select the </w:t>
            </w:r>
            <w:r>
              <w:rPr>
                <w:b/>
                <w:bCs/>
              </w:rPr>
              <w:t>Excel</w:t>
            </w:r>
            <w:r>
              <w:t xml:space="preserve"> option.)</w:t>
            </w:r>
          </w:p>
          <w:bookmarkEnd w:id="1976"/>
          <w:p w14:paraId="2ABFADC2" w14:textId="77777777" w:rsidR="004F169B" w:rsidRDefault="004F169B" w:rsidP="00432A28">
            <w:pPr>
              <w:pStyle w:val="BlockText"/>
            </w:pPr>
          </w:p>
          <w:p w14:paraId="1679A433" w14:textId="21F4F9BE" w:rsidR="004F169B" w:rsidRDefault="004F169B" w:rsidP="00432A28">
            <w:pPr>
              <w:pStyle w:val="BlockText"/>
            </w:pPr>
            <w:bookmarkStart w:id="1977" w:name="_Hlk177554559"/>
            <w:r>
              <w:rPr>
                <w:b/>
                <w:bCs/>
                <w:u w:val="single"/>
              </w:rPr>
              <w:t>Shortcut</w:t>
            </w:r>
            <w:r>
              <w:rPr>
                <w:b/>
                <w:bCs/>
              </w:rPr>
              <w:t>:</w:t>
            </w:r>
            <w:r w:rsidR="00FD2460">
              <w:t xml:space="preserve"> </w:t>
            </w:r>
            <w:r>
              <w:t xml:space="preserve">Press the </w:t>
            </w:r>
            <w:r w:rsidR="004A1E5D">
              <w:rPr>
                <w:b/>
                <w:bCs/>
              </w:rPr>
              <w:t>&lt;Alt</w:t>
            </w:r>
            <w:r>
              <w:rPr>
                <w:b/>
                <w:bCs/>
              </w:rPr>
              <w:t>&gt;</w:t>
            </w:r>
            <w:r>
              <w:t xml:space="preserve"> key + </w:t>
            </w:r>
            <w:r>
              <w:rPr>
                <w:b/>
                <w:bCs/>
              </w:rPr>
              <w:t>&lt;X&gt;</w:t>
            </w:r>
            <w:r>
              <w:t xml:space="preserve"> key to launch MS Excel.</w:t>
            </w:r>
          </w:p>
          <w:bookmarkEnd w:id="1977"/>
          <w:p w14:paraId="539CFF42" w14:textId="77777777" w:rsidR="004F169B" w:rsidRDefault="004F169B" w:rsidP="00432A28">
            <w:pPr>
              <w:pStyle w:val="BlockText"/>
            </w:pPr>
          </w:p>
          <w:p w14:paraId="48F972CC" w14:textId="618D1FE3" w:rsidR="004F169B" w:rsidRPr="00415B56" w:rsidRDefault="004F169B" w:rsidP="00432A28">
            <w:pPr>
              <w:pStyle w:val="BlockText"/>
            </w:pPr>
            <w:bookmarkStart w:id="1978" w:name="_Hlk177554560"/>
            <w:r w:rsidRPr="00415B56">
              <w:rPr>
                <w:b/>
              </w:rPr>
              <w:t>Note:</w:t>
            </w:r>
            <w:r>
              <w:t xml:space="preserve"> </w:t>
            </w:r>
            <w:r w:rsidRPr="00415B56">
              <w:t xml:space="preserve">This feature creates a temporary Excel </w:t>
            </w:r>
            <w:r w:rsidRPr="00415B56">
              <w:rPr>
                <w:bCs/>
              </w:rPr>
              <w:t>.CSV</w:t>
            </w:r>
            <w:r w:rsidRPr="00415B56">
              <w:t xml:space="preserve"> file in the folder selected. </w:t>
            </w:r>
            <w:r>
              <w:t xml:space="preserve">The default folder is </w:t>
            </w:r>
            <w:r w:rsidRPr="00415B56">
              <w:t>C:\</w:t>
            </w:r>
            <w:r w:rsidR="00421FCD">
              <w:t>ViewBilling</w:t>
            </w:r>
            <w:r w:rsidRPr="00415B56">
              <w:t>Download</w:t>
            </w:r>
            <w:r>
              <w:t xml:space="preserve"> (which is </w:t>
            </w:r>
            <w:r w:rsidRPr="00415B56">
              <w:t>automatically created</w:t>
            </w:r>
            <w:r>
              <w:t>)</w:t>
            </w:r>
            <w:r w:rsidRPr="00415B56">
              <w:t>.</w:t>
            </w:r>
            <w:r w:rsidR="00FD2460">
              <w:t xml:space="preserve"> </w:t>
            </w:r>
            <w:r w:rsidRPr="00415B56">
              <w:t>The file name is based on the date range.</w:t>
            </w:r>
          </w:p>
          <w:bookmarkEnd w:id="1978"/>
          <w:p w14:paraId="24B5E490" w14:textId="77777777" w:rsidR="004F169B" w:rsidRDefault="004F169B" w:rsidP="00432A28">
            <w:pPr>
              <w:pStyle w:val="BlockText"/>
            </w:pPr>
          </w:p>
          <w:p w14:paraId="710E23BA" w14:textId="5A2ACED7" w:rsidR="004F169B" w:rsidRDefault="004F169B" w:rsidP="00432A28">
            <w:pPr>
              <w:pStyle w:val="BlockText"/>
            </w:pPr>
            <w:bookmarkStart w:id="1979" w:name="_Hlk177554561"/>
            <w:r>
              <w:rPr>
                <w:b/>
                <w:bCs/>
                <w:u w:val="single"/>
              </w:rPr>
              <w:t>Example</w:t>
            </w:r>
            <w:r>
              <w:rPr>
                <w:b/>
                <w:bCs/>
              </w:rPr>
              <w:t>:</w:t>
            </w:r>
            <w:r w:rsidR="00FD2460">
              <w:t xml:space="preserve"> </w:t>
            </w:r>
            <w:r>
              <w:t>Jul 02, 2006_Aug 10, 2006.csv</w:t>
            </w:r>
          </w:p>
          <w:bookmarkEnd w:id="1979"/>
          <w:p w14:paraId="467D9859" w14:textId="77777777" w:rsidR="004F169B" w:rsidRDefault="004F169B" w:rsidP="00432A28">
            <w:pPr>
              <w:pStyle w:val="BlockText"/>
            </w:pPr>
          </w:p>
          <w:p w14:paraId="5B4A58E2" w14:textId="4603DB57" w:rsidR="004F169B" w:rsidRDefault="004F169B" w:rsidP="00432A28">
            <w:bookmarkStart w:id="1980" w:name="_Hlk177554562"/>
            <w:r w:rsidRPr="004C0830">
              <w:t>Prior to the display</w:t>
            </w:r>
            <w:r>
              <w:t>,</w:t>
            </w:r>
            <w:r w:rsidRPr="004C0830">
              <w:t xml:space="preserve"> you are notified that the information about to be exported may contain Patient Identifiable Information.</w:t>
            </w:r>
            <w:r w:rsidR="00FD2460">
              <w:t xml:space="preserve"> </w:t>
            </w:r>
          </w:p>
          <w:bookmarkEnd w:id="1980"/>
          <w:p w14:paraId="4E40CC0A" w14:textId="77777777" w:rsidR="004F169B" w:rsidRDefault="004F169B" w:rsidP="00432A28">
            <w:pPr>
              <w:pStyle w:val="BlockText"/>
            </w:pPr>
          </w:p>
        </w:tc>
      </w:tr>
      <w:bookmarkEnd w:id="1975"/>
    </w:tbl>
    <w:p w14:paraId="0B77BB19" w14:textId="77777777" w:rsidR="004F169B" w:rsidRDefault="004F169B" w:rsidP="004F169B">
      <w:pPr>
        <w:pStyle w:val="BlockLine"/>
      </w:pPr>
    </w:p>
    <w:tbl>
      <w:tblPr>
        <w:tblW w:w="0" w:type="auto"/>
        <w:tblLayout w:type="fixed"/>
        <w:tblLook w:val="0000" w:firstRow="0" w:lastRow="0" w:firstColumn="0" w:lastColumn="0" w:noHBand="0" w:noVBand="0"/>
      </w:tblPr>
      <w:tblGrid>
        <w:gridCol w:w="1728"/>
        <w:gridCol w:w="7740"/>
      </w:tblGrid>
      <w:tr w:rsidR="004F169B" w14:paraId="250DD509" w14:textId="77777777" w:rsidTr="00432A28">
        <w:trPr>
          <w:cantSplit/>
        </w:trPr>
        <w:tc>
          <w:tcPr>
            <w:tcW w:w="1728" w:type="dxa"/>
          </w:tcPr>
          <w:p w14:paraId="0B516F59" w14:textId="77777777" w:rsidR="004F169B" w:rsidRDefault="004F169B" w:rsidP="00432A28">
            <w:pPr>
              <w:pStyle w:val="BlockLabel"/>
            </w:pPr>
            <w:bookmarkStart w:id="1981" w:name="_Hlk177548116"/>
            <w:r>
              <w:t>Steps</w:t>
            </w:r>
          </w:p>
        </w:tc>
        <w:tc>
          <w:tcPr>
            <w:tcW w:w="7740" w:type="dxa"/>
          </w:tcPr>
          <w:p w14:paraId="4E2964D3" w14:textId="77777777" w:rsidR="004F169B" w:rsidRDefault="004F169B" w:rsidP="00432A28">
            <w:pPr>
              <w:pStyle w:val="BlockText"/>
            </w:pPr>
            <w:r>
              <w:t>To export data to Excel:</w:t>
            </w:r>
          </w:p>
        </w:tc>
      </w:tr>
      <w:bookmarkEnd w:id="1981"/>
    </w:tbl>
    <w:p w14:paraId="1EB280B4" w14:textId="77777777" w:rsidR="004F169B" w:rsidRDefault="004F169B" w:rsidP="004F169B">
      <w:pPr>
        <w:pStyle w:val="BlockLine"/>
      </w:pPr>
    </w:p>
    <w:tbl>
      <w:tblPr>
        <w:tblW w:w="0" w:type="auto"/>
        <w:tblInd w:w="1829" w:type="dxa"/>
        <w:tblLayout w:type="fixed"/>
        <w:tblLook w:val="0000" w:firstRow="0" w:lastRow="0" w:firstColumn="0" w:lastColumn="0" w:noHBand="0" w:noVBand="0"/>
      </w:tblPr>
      <w:tblGrid>
        <w:gridCol w:w="878"/>
        <w:gridCol w:w="6670"/>
      </w:tblGrid>
      <w:tr w:rsidR="004F169B" w14:paraId="003EDBA2" w14:textId="77777777" w:rsidTr="00432A28">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41004957" w14:textId="77777777" w:rsidR="004F169B" w:rsidRDefault="004F169B" w:rsidP="00432A28">
            <w:pPr>
              <w:pStyle w:val="TableHeaderText"/>
            </w:pPr>
            <w:bookmarkStart w:id="1982" w:name="_Hlk177554564"/>
            <w:bookmarkStart w:id="1983" w:name="_Hlk177548117"/>
            <w:r>
              <w:t>Step</w:t>
            </w:r>
          </w:p>
        </w:tc>
        <w:tc>
          <w:tcPr>
            <w:tcW w:w="6670" w:type="dxa"/>
            <w:tcBorders>
              <w:top w:val="single" w:sz="6" w:space="0" w:color="auto"/>
              <w:bottom w:val="single" w:sz="6" w:space="0" w:color="auto"/>
              <w:right w:val="single" w:sz="6" w:space="0" w:color="auto"/>
            </w:tcBorders>
            <w:shd w:val="clear" w:color="auto" w:fill="E6E6E6"/>
          </w:tcPr>
          <w:p w14:paraId="430A612D" w14:textId="77777777" w:rsidR="004F169B" w:rsidRDefault="004F169B" w:rsidP="00432A28">
            <w:pPr>
              <w:pStyle w:val="TableHeaderText"/>
            </w:pPr>
            <w:r>
              <w:t>Action</w:t>
            </w:r>
          </w:p>
        </w:tc>
      </w:tr>
      <w:tr w:rsidR="004F169B" w14:paraId="4537655D" w14:textId="77777777" w:rsidTr="00432A28">
        <w:trPr>
          <w:cantSplit/>
        </w:trPr>
        <w:tc>
          <w:tcPr>
            <w:tcW w:w="878" w:type="dxa"/>
            <w:tcBorders>
              <w:top w:val="single" w:sz="6" w:space="0" w:color="auto"/>
              <w:left w:val="single" w:sz="6" w:space="0" w:color="auto"/>
              <w:bottom w:val="single" w:sz="6" w:space="0" w:color="auto"/>
              <w:right w:val="single" w:sz="6" w:space="0" w:color="auto"/>
            </w:tcBorders>
          </w:tcPr>
          <w:p w14:paraId="067C98FE" w14:textId="77777777" w:rsidR="004F169B" w:rsidRDefault="004F169B" w:rsidP="00432A28">
            <w:pPr>
              <w:pStyle w:val="TableText"/>
              <w:jc w:val="center"/>
            </w:pPr>
            <w:bookmarkStart w:id="1984" w:name="_Hlk177554565"/>
            <w:bookmarkEnd w:id="1982"/>
            <w:r>
              <w:t>1</w:t>
            </w:r>
          </w:p>
        </w:tc>
        <w:tc>
          <w:tcPr>
            <w:tcW w:w="6670" w:type="dxa"/>
            <w:tcBorders>
              <w:top w:val="single" w:sz="6" w:space="0" w:color="auto"/>
              <w:bottom w:val="single" w:sz="6" w:space="0" w:color="auto"/>
              <w:right w:val="single" w:sz="6" w:space="0" w:color="auto"/>
            </w:tcBorders>
          </w:tcPr>
          <w:p w14:paraId="7505F228" w14:textId="77777777" w:rsidR="004F169B" w:rsidRDefault="004F169B" w:rsidP="00432A28">
            <w:pPr>
              <w:pStyle w:val="TableText"/>
            </w:pPr>
            <w:bookmarkStart w:id="1985" w:name="_Hlk177554566"/>
            <w:r>
              <w:t xml:space="preserve">Click the </w:t>
            </w:r>
            <w:r>
              <w:rPr>
                <w:b/>
                <w:bCs/>
                <w:u w:val="single"/>
              </w:rPr>
              <w:t>E</w:t>
            </w:r>
            <w:r>
              <w:rPr>
                <w:b/>
                <w:bCs/>
              </w:rPr>
              <w:t>xcel</w:t>
            </w:r>
            <w:r>
              <w:t xml:space="preserve"> button on the </w:t>
            </w:r>
            <w:r w:rsidR="004A1E5D" w:rsidRPr="009862BC">
              <w:rPr>
                <w:b/>
              </w:rPr>
              <w:t xml:space="preserve">View Prosthetics </w:t>
            </w:r>
            <w:r w:rsidR="004A1E5D">
              <w:rPr>
                <w:b/>
                <w:bCs/>
              </w:rPr>
              <w:t>Billing Information</w:t>
            </w:r>
            <w:r w:rsidR="004A1E5D">
              <w:t xml:space="preserve"> </w:t>
            </w:r>
            <w:r>
              <w:t xml:space="preserve">window. </w:t>
            </w:r>
          </w:p>
          <w:bookmarkEnd w:id="1985"/>
          <w:p w14:paraId="0027E55A" w14:textId="77777777" w:rsidR="004F169B" w:rsidRDefault="004F169B" w:rsidP="00432A28">
            <w:pPr>
              <w:pStyle w:val="TableText"/>
            </w:pPr>
          </w:p>
          <w:p w14:paraId="159661EC" w14:textId="02380DBA" w:rsidR="004F169B" w:rsidRDefault="004F169B" w:rsidP="00432A28">
            <w:pPr>
              <w:pStyle w:val="TableText"/>
            </w:pPr>
            <w:r>
              <w:rPr>
                <w:b/>
                <w:bCs/>
                <w:u w:val="single"/>
              </w:rPr>
              <w:t>Shortcut</w:t>
            </w:r>
            <w:r>
              <w:rPr>
                <w:b/>
                <w:bCs/>
              </w:rPr>
              <w:t>:</w:t>
            </w:r>
            <w:r w:rsidR="00FD2460">
              <w:t xml:space="preserve"> </w:t>
            </w:r>
            <w:r>
              <w:t xml:space="preserve">Press the </w:t>
            </w:r>
            <w:r>
              <w:rPr>
                <w:b/>
                <w:bCs/>
              </w:rPr>
              <w:t>&lt;Alt&gt;</w:t>
            </w:r>
            <w:r>
              <w:t xml:space="preserve"> key + </w:t>
            </w:r>
            <w:r>
              <w:rPr>
                <w:b/>
                <w:bCs/>
              </w:rPr>
              <w:t>&lt;X&gt;</w:t>
            </w:r>
            <w:r>
              <w:t xml:space="preserve"> key. </w:t>
            </w:r>
          </w:p>
        </w:tc>
      </w:tr>
      <w:tr w:rsidR="004F169B" w14:paraId="783949E2" w14:textId="77777777" w:rsidTr="00432A28">
        <w:trPr>
          <w:cantSplit/>
        </w:trPr>
        <w:tc>
          <w:tcPr>
            <w:tcW w:w="878" w:type="dxa"/>
            <w:tcBorders>
              <w:top w:val="single" w:sz="6" w:space="0" w:color="auto"/>
              <w:left w:val="single" w:sz="6" w:space="0" w:color="auto"/>
              <w:bottom w:val="single" w:sz="6" w:space="0" w:color="auto"/>
              <w:right w:val="single" w:sz="6" w:space="0" w:color="auto"/>
            </w:tcBorders>
          </w:tcPr>
          <w:p w14:paraId="793885B1" w14:textId="77777777" w:rsidR="004F169B" w:rsidRDefault="004F169B" w:rsidP="00432A28">
            <w:pPr>
              <w:pStyle w:val="TableText"/>
              <w:jc w:val="center"/>
            </w:pPr>
            <w:bookmarkStart w:id="1986" w:name="_Hlk177554567"/>
            <w:bookmarkEnd w:id="1984"/>
            <w:r>
              <w:t>2</w:t>
            </w:r>
          </w:p>
        </w:tc>
        <w:tc>
          <w:tcPr>
            <w:tcW w:w="6670" w:type="dxa"/>
            <w:tcBorders>
              <w:top w:val="single" w:sz="6" w:space="0" w:color="auto"/>
              <w:bottom w:val="single" w:sz="6" w:space="0" w:color="auto"/>
              <w:right w:val="single" w:sz="6" w:space="0" w:color="auto"/>
            </w:tcBorders>
          </w:tcPr>
          <w:p w14:paraId="086DD2B6" w14:textId="77777777" w:rsidR="004F169B" w:rsidRDefault="004F169B" w:rsidP="00432A28">
            <w:pPr>
              <w:pStyle w:val="TableText"/>
            </w:pPr>
            <w:r>
              <w:t xml:space="preserve">Click the </w:t>
            </w:r>
            <w:r>
              <w:rPr>
                <w:b/>
                <w:bCs/>
                <w:u w:val="single"/>
              </w:rPr>
              <w:t>O</w:t>
            </w:r>
            <w:r>
              <w:rPr>
                <w:b/>
                <w:bCs/>
              </w:rPr>
              <w:t>K</w:t>
            </w:r>
            <w:r>
              <w:t xml:space="preserve"> button on the security reminder.</w:t>
            </w:r>
          </w:p>
        </w:tc>
      </w:tr>
      <w:tr w:rsidR="004F169B" w14:paraId="57725E57" w14:textId="77777777" w:rsidTr="00432A28">
        <w:trPr>
          <w:cantSplit/>
        </w:trPr>
        <w:tc>
          <w:tcPr>
            <w:tcW w:w="878" w:type="dxa"/>
            <w:tcBorders>
              <w:top w:val="single" w:sz="6" w:space="0" w:color="auto"/>
              <w:left w:val="single" w:sz="6" w:space="0" w:color="auto"/>
              <w:bottom w:val="single" w:sz="6" w:space="0" w:color="auto"/>
              <w:right w:val="single" w:sz="6" w:space="0" w:color="auto"/>
            </w:tcBorders>
          </w:tcPr>
          <w:p w14:paraId="48D46507" w14:textId="77777777" w:rsidR="004F169B" w:rsidRDefault="004F169B" w:rsidP="00432A28">
            <w:pPr>
              <w:pStyle w:val="TableText"/>
              <w:jc w:val="center"/>
            </w:pPr>
            <w:bookmarkStart w:id="1987" w:name="_Hlk177554568"/>
            <w:bookmarkEnd w:id="1986"/>
            <w:r>
              <w:t>3</w:t>
            </w:r>
          </w:p>
        </w:tc>
        <w:tc>
          <w:tcPr>
            <w:tcW w:w="6670" w:type="dxa"/>
            <w:tcBorders>
              <w:top w:val="single" w:sz="6" w:space="0" w:color="auto"/>
              <w:bottom w:val="single" w:sz="6" w:space="0" w:color="auto"/>
              <w:right w:val="single" w:sz="6" w:space="0" w:color="auto"/>
            </w:tcBorders>
          </w:tcPr>
          <w:p w14:paraId="17349630" w14:textId="77777777" w:rsidR="004F169B" w:rsidRDefault="004F169B" w:rsidP="00432A28">
            <w:pPr>
              <w:pStyle w:val="TableText"/>
            </w:pPr>
            <w:r>
              <w:t xml:space="preserve">Continue to the </w:t>
            </w:r>
            <w:r>
              <w:rPr>
                <w:b/>
              </w:rPr>
              <w:t xml:space="preserve">Select Directory </w:t>
            </w:r>
            <w:r>
              <w:t>window.</w:t>
            </w:r>
          </w:p>
        </w:tc>
      </w:tr>
      <w:bookmarkEnd w:id="1983"/>
      <w:bookmarkEnd w:id="1987"/>
    </w:tbl>
    <w:p w14:paraId="599A2491" w14:textId="2F67D4EC" w:rsidR="004F169B" w:rsidRDefault="004F169B" w:rsidP="004F169B">
      <w:pPr>
        <w:pStyle w:val="BlockLine"/>
      </w:pPr>
    </w:p>
    <w:tbl>
      <w:tblPr>
        <w:tblW w:w="0" w:type="auto"/>
        <w:tblLayout w:type="fixed"/>
        <w:tblLook w:val="0000" w:firstRow="0" w:lastRow="0" w:firstColumn="0" w:lastColumn="0" w:noHBand="0" w:noVBand="0"/>
      </w:tblPr>
      <w:tblGrid>
        <w:gridCol w:w="1728"/>
        <w:gridCol w:w="7740"/>
      </w:tblGrid>
      <w:tr w:rsidR="004F169B" w14:paraId="386FE43B" w14:textId="77777777" w:rsidTr="00432A28">
        <w:trPr>
          <w:cantSplit/>
        </w:trPr>
        <w:tc>
          <w:tcPr>
            <w:tcW w:w="1728" w:type="dxa"/>
          </w:tcPr>
          <w:p w14:paraId="0979BD46" w14:textId="77777777" w:rsidR="004F169B" w:rsidRDefault="004F169B" w:rsidP="00432A28">
            <w:pPr>
              <w:pStyle w:val="BlockLabel"/>
            </w:pPr>
            <w:bookmarkStart w:id="1988" w:name="_Hlk177548121"/>
            <w:r>
              <w:t>Security Reminder</w:t>
            </w:r>
          </w:p>
        </w:tc>
        <w:tc>
          <w:tcPr>
            <w:tcW w:w="7740" w:type="dxa"/>
          </w:tcPr>
          <w:p w14:paraId="1E5EDDCE" w14:textId="657380C4" w:rsidR="004F169B" w:rsidRDefault="0048066A" w:rsidP="00432A28">
            <w:pPr>
              <w:pStyle w:val="BlockText"/>
            </w:pPr>
            <w:r>
              <w:rPr>
                <w:noProof/>
              </w:rPr>
              <w:drawing>
                <wp:inline distT="0" distB="0" distL="0" distR="0" wp14:anchorId="4A073BEB" wp14:editId="58523977">
                  <wp:extent cx="4572000" cy="680085"/>
                  <wp:effectExtent l="0" t="0" r="0" b="0"/>
                  <wp:docPr id="146" name="Picture 146" descr="Security Reminder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Security Reminder popup"/>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72000" cy="680085"/>
                          </a:xfrm>
                          <a:prstGeom prst="rect">
                            <a:avLst/>
                          </a:prstGeom>
                          <a:noFill/>
                          <a:ln>
                            <a:noFill/>
                          </a:ln>
                        </pic:spPr>
                      </pic:pic>
                    </a:graphicData>
                  </a:graphic>
                </wp:inline>
              </w:drawing>
            </w:r>
          </w:p>
        </w:tc>
      </w:tr>
      <w:bookmarkEnd w:id="1988"/>
    </w:tbl>
    <w:p w14:paraId="37936E58" w14:textId="77777777" w:rsidR="004F169B" w:rsidRDefault="004F169B" w:rsidP="004F169B"/>
    <w:p w14:paraId="2DFD07AD" w14:textId="77777777" w:rsidR="004F169B" w:rsidRDefault="004F169B" w:rsidP="004F169B">
      <w:pPr>
        <w:pStyle w:val="ContinuedOnNextPa"/>
      </w:pPr>
    </w:p>
    <w:tbl>
      <w:tblPr>
        <w:tblW w:w="7548" w:type="dxa"/>
        <w:tblInd w:w="1829" w:type="dxa"/>
        <w:tblLayout w:type="fixed"/>
        <w:tblLook w:val="0000" w:firstRow="0" w:lastRow="0" w:firstColumn="0" w:lastColumn="0" w:noHBand="0" w:noVBand="0"/>
      </w:tblPr>
      <w:tblGrid>
        <w:gridCol w:w="878"/>
        <w:gridCol w:w="6670"/>
      </w:tblGrid>
      <w:tr w:rsidR="004F169B" w14:paraId="7825C56F" w14:textId="77777777" w:rsidTr="009F269B">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5BA7A7EB" w14:textId="77777777" w:rsidR="004F169B" w:rsidRDefault="004F169B" w:rsidP="00432A28">
            <w:pPr>
              <w:pStyle w:val="TableHeaderText"/>
            </w:pPr>
            <w:bookmarkStart w:id="1989" w:name="_Hlk177554570"/>
            <w:bookmarkStart w:id="1990" w:name="_Hlk177548122"/>
            <w:r>
              <w:t>Step</w:t>
            </w:r>
          </w:p>
        </w:tc>
        <w:tc>
          <w:tcPr>
            <w:tcW w:w="6670" w:type="dxa"/>
            <w:tcBorders>
              <w:top w:val="single" w:sz="6" w:space="0" w:color="auto"/>
              <w:bottom w:val="single" w:sz="6" w:space="0" w:color="auto"/>
              <w:right w:val="single" w:sz="6" w:space="0" w:color="auto"/>
            </w:tcBorders>
            <w:shd w:val="clear" w:color="auto" w:fill="E6E6E6"/>
          </w:tcPr>
          <w:p w14:paraId="49E1D7EF" w14:textId="77777777" w:rsidR="004F169B" w:rsidRDefault="004F169B" w:rsidP="00432A28">
            <w:pPr>
              <w:pStyle w:val="TableHeaderText"/>
            </w:pPr>
            <w:r>
              <w:t>Action</w:t>
            </w:r>
          </w:p>
        </w:tc>
      </w:tr>
      <w:tr w:rsidR="004F169B" w14:paraId="0A92D730" w14:textId="77777777" w:rsidTr="009F269B">
        <w:trPr>
          <w:cantSplit/>
        </w:trPr>
        <w:tc>
          <w:tcPr>
            <w:tcW w:w="878" w:type="dxa"/>
            <w:tcBorders>
              <w:top w:val="single" w:sz="6" w:space="0" w:color="auto"/>
              <w:left w:val="single" w:sz="6" w:space="0" w:color="auto"/>
              <w:bottom w:val="single" w:sz="6" w:space="0" w:color="auto"/>
              <w:right w:val="single" w:sz="6" w:space="0" w:color="auto"/>
            </w:tcBorders>
          </w:tcPr>
          <w:p w14:paraId="5C143CD1" w14:textId="77777777" w:rsidR="004F169B" w:rsidRDefault="004F169B" w:rsidP="00432A28">
            <w:pPr>
              <w:pStyle w:val="TableText"/>
              <w:jc w:val="center"/>
            </w:pPr>
            <w:bookmarkStart w:id="1991" w:name="_Hlk177554572"/>
            <w:bookmarkEnd w:id="1989"/>
            <w:r>
              <w:lastRenderedPageBreak/>
              <w:t>4</w:t>
            </w:r>
          </w:p>
        </w:tc>
        <w:tc>
          <w:tcPr>
            <w:tcW w:w="6670" w:type="dxa"/>
            <w:tcBorders>
              <w:top w:val="single" w:sz="6" w:space="0" w:color="auto"/>
              <w:bottom w:val="single" w:sz="6" w:space="0" w:color="auto"/>
              <w:right w:val="single" w:sz="6" w:space="0" w:color="auto"/>
            </w:tcBorders>
          </w:tcPr>
          <w:p w14:paraId="0F6E03C2" w14:textId="5258AD1A" w:rsidR="004F169B" w:rsidRDefault="004F169B" w:rsidP="00432A28">
            <w:pPr>
              <w:pStyle w:val="TableText"/>
            </w:pPr>
            <w:r>
              <w:t xml:space="preserve">Navigate to the desired directory and select </w:t>
            </w:r>
            <w:r>
              <w:rPr>
                <w:b/>
                <w:bCs/>
                <w:u w:val="single"/>
              </w:rPr>
              <w:t>O</w:t>
            </w:r>
            <w:r>
              <w:rPr>
                <w:b/>
                <w:bCs/>
              </w:rPr>
              <w:t>K</w:t>
            </w:r>
            <w:r>
              <w:t xml:space="preserve"> .(Click </w:t>
            </w:r>
            <w:r w:rsidRPr="007E3D5D">
              <w:rPr>
                <w:b/>
              </w:rPr>
              <w:t>Cancel</w:t>
            </w:r>
            <w:r>
              <w:rPr>
                <w:b/>
                <w:bCs/>
              </w:rPr>
              <w:t xml:space="preserve"> </w:t>
            </w:r>
            <w:r>
              <w:rPr>
                <w:bCs/>
              </w:rPr>
              <w:t xml:space="preserve">to exit or </w:t>
            </w:r>
            <w:r>
              <w:rPr>
                <w:b/>
                <w:bCs/>
                <w:u w:val="single"/>
              </w:rPr>
              <w:t>H</w:t>
            </w:r>
            <w:r>
              <w:rPr>
                <w:b/>
                <w:bCs/>
              </w:rPr>
              <w:t xml:space="preserve">elp </w:t>
            </w:r>
            <w:r>
              <w:rPr>
                <w:bCs/>
              </w:rPr>
              <w:t>to view the help pages associated with this functionality)</w:t>
            </w:r>
            <w:r w:rsidR="00FD2460">
              <w:t xml:space="preserve"> </w:t>
            </w:r>
          </w:p>
        </w:tc>
      </w:tr>
      <w:bookmarkEnd w:id="1990"/>
      <w:bookmarkEnd w:id="1991"/>
    </w:tbl>
    <w:p w14:paraId="3E55F845" w14:textId="77777777" w:rsidR="004F169B" w:rsidRDefault="004F169B" w:rsidP="004F169B"/>
    <w:tbl>
      <w:tblPr>
        <w:tblW w:w="9468" w:type="dxa"/>
        <w:tblLayout w:type="fixed"/>
        <w:tblLook w:val="0000" w:firstRow="0" w:lastRow="0" w:firstColumn="0" w:lastColumn="0" w:noHBand="0" w:noVBand="0"/>
      </w:tblPr>
      <w:tblGrid>
        <w:gridCol w:w="1728"/>
        <w:gridCol w:w="7740"/>
      </w:tblGrid>
      <w:tr w:rsidR="004F169B" w14:paraId="5340167D" w14:textId="77777777" w:rsidTr="00432A28">
        <w:trPr>
          <w:cantSplit/>
        </w:trPr>
        <w:tc>
          <w:tcPr>
            <w:tcW w:w="1728" w:type="dxa"/>
          </w:tcPr>
          <w:p w14:paraId="032252E0" w14:textId="77777777" w:rsidR="004F169B" w:rsidRDefault="004F169B" w:rsidP="00432A28">
            <w:pPr>
              <w:pStyle w:val="BlockLabel"/>
            </w:pPr>
            <w:bookmarkStart w:id="1992" w:name="_Hlk177548124"/>
            <w:r>
              <w:t>Select Directory</w:t>
            </w:r>
          </w:p>
        </w:tc>
        <w:tc>
          <w:tcPr>
            <w:tcW w:w="7740" w:type="dxa"/>
          </w:tcPr>
          <w:p w14:paraId="56D20CC0" w14:textId="54715FD1" w:rsidR="004F169B" w:rsidRDefault="004F169B" w:rsidP="00432A28">
            <w:pPr>
              <w:pStyle w:val="BlockText"/>
            </w:pPr>
            <w:r w:rsidRPr="00741B15">
              <w:t xml:space="preserve"> </w:t>
            </w:r>
            <w:r w:rsidR="0048066A">
              <w:rPr>
                <w:noProof/>
              </w:rPr>
              <w:drawing>
                <wp:inline distT="0" distB="0" distL="0" distR="0" wp14:anchorId="1292725A" wp14:editId="7BD72E49">
                  <wp:extent cx="4096385" cy="2735580"/>
                  <wp:effectExtent l="0" t="0" r="0" b="0"/>
                  <wp:docPr id="147" name="Picture 147" descr="Screenshot of directory selec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Screenshot of directory selection window"/>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96385" cy="2735580"/>
                          </a:xfrm>
                          <a:prstGeom prst="rect">
                            <a:avLst/>
                          </a:prstGeom>
                          <a:noFill/>
                          <a:ln>
                            <a:noFill/>
                          </a:ln>
                        </pic:spPr>
                      </pic:pic>
                    </a:graphicData>
                  </a:graphic>
                </wp:inline>
              </w:drawing>
            </w:r>
          </w:p>
        </w:tc>
      </w:tr>
      <w:bookmarkEnd w:id="1992"/>
    </w:tbl>
    <w:p w14:paraId="5CABAA1A" w14:textId="77777777" w:rsidR="004F169B" w:rsidRDefault="004F169B" w:rsidP="004F169B"/>
    <w:tbl>
      <w:tblPr>
        <w:tblW w:w="7548" w:type="dxa"/>
        <w:tblInd w:w="1829" w:type="dxa"/>
        <w:tblLayout w:type="fixed"/>
        <w:tblLook w:val="0000" w:firstRow="0" w:lastRow="0" w:firstColumn="0" w:lastColumn="0" w:noHBand="0" w:noVBand="0"/>
      </w:tblPr>
      <w:tblGrid>
        <w:gridCol w:w="878"/>
        <w:gridCol w:w="6670"/>
      </w:tblGrid>
      <w:tr w:rsidR="004F169B" w14:paraId="3E46DD7E" w14:textId="77777777" w:rsidTr="00A64A9C">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42E592C7" w14:textId="77777777" w:rsidR="004F169B" w:rsidRDefault="004F169B" w:rsidP="00432A28">
            <w:pPr>
              <w:pStyle w:val="TableHeaderText"/>
            </w:pPr>
            <w:bookmarkStart w:id="1993" w:name="_Hlk177554575"/>
            <w:bookmarkStart w:id="1994" w:name="_Hlk177548125"/>
            <w:r>
              <w:t>Step</w:t>
            </w:r>
          </w:p>
        </w:tc>
        <w:tc>
          <w:tcPr>
            <w:tcW w:w="6670" w:type="dxa"/>
            <w:tcBorders>
              <w:top w:val="single" w:sz="6" w:space="0" w:color="auto"/>
              <w:bottom w:val="single" w:sz="6" w:space="0" w:color="auto"/>
              <w:right w:val="single" w:sz="6" w:space="0" w:color="auto"/>
            </w:tcBorders>
            <w:shd w:val="clear" w:color="auto" w:fill="E6E6E6"/>
          </w:tcPr>
          <w:p w14:paraId="7C3CA9B1" w14:textId="77777777" w:rsidR="004F169B" w:rsidRDefault="004F169B" w:rsidP="00432A28">
            <w:pPr>
              <w:pStyle w:val="TableHeaderText"/>
            </w:pPr>
            <w:r>
              <w:t>Action</w:t>
            </w:r>
          </w:p>
        </w:tc>
      </w:tr>
      <w:tr w:rsidR="004F169B" w14:paraId="34210734" w14:textId="77777777" w:rsidTr="00A64A9C">
        <w:trPr>
          <w:cantSplit/>
        </w:trPr>
        <w:tc>
          <w:tcPr>
            <w:tcW w:w="878" w:type="dxa"/>
            <w:tcBorders>
              <w:top w:val="single" w:sz="6" w:space="0" w:color="auto"/>
              <w:left w:val="single" w:sz="6" w:space="0" w:color="auto"/>
              <w:bottom w:val="single" w:sz="6" w:space="0" w:color="auto"/>
              <w:right w:val="single" w:sz="6" w:space="0" w:color="auto"/>
            </w:tcBorders>
          </w:tcPr>
          <w:p w14:paraId="3FABFDB8" w14:textId="77777777" w:rsidR="004F169B" w:rsidRDefault="004F169B" w:rsidP="00432A28">
            <w:pPr>
              <w:pStyle w:val="TableText"/>
              <w:jc w:val="center"/>
            </w:pPr>
            <w:bookmarkStart w:id="1995" w:name="_Hlk177554577"/>
            <w:bookmarkEnd w:id="1993"/>
            <w:r>
              <w:t>5</w:t>
            </w:r>
          </w:p>
        </w:tc>
        <w:tc>
          <w:tcPr>
            <w:tcW w:w="6670" w:type="dxa"/>
            <w:tcBorders>
              <w:top w:val="single" w:sz="6" w:space="0" w:color="auto"/>
              <w:bottom w:val="single" w:sz="6" w:space="0" w:color="auto"/>
              <w:right w:val="single" w:sz="6" w:space="0" w:color="auto"/>
            </w:tcBorders>
          </w:tcPr>
          <w:p w14:paraId="4431589B" w14:textId="1DFCE469" w:rsidR="004F169B" w:rsidRDefault="004F169B" w:rsidP="00432A28">
            <w:pPr>
              <w:pStyle w:val="TableText"/>
            </w:pPr>
            <w:r>
              <w:t xml:space="preserve">Navigate to a secure location where the temporary Excel (.csv) file will be stored and then select </w:t>
            </w:r>
            <w:r>
              <w:rPr>
                <w:b/>
                <w:bCs/>
                <w:u w:val="single"/>
              </w:rPr>
              <w:t>O</w:t>
            </w:r>
            <w:r>
              <w:rPr>
                <w:b/>
                <w:bCs/>
              </w:rPr>
              <w:t>K</w:t>
            </w:r>
            <w:r>
              <w:t xml:space="preserve"> .</w:t>
            </w:r>
            <w:r w:rsidR="00FD2460">
              <w:t xml:space="preserve"> </w:t>
            </w:r>
            <w:r>
              <w:t xml:space="preserve">Excel will open and display the data. </w:t>
            </w:r>
          </w:p>
        </w:tc>
      </w:tr>
      <w:bookmarkEnd w:id="1994"/>
      <w:bookmarkEnd w:id="1995"/>
    </w:tbl>
    <w:p w14:paraId="721E2802" w14:textId="77777777" w:rsidR="004F169B" w:rsidRDefault="004F169B" w:rsidP="004F169B"/>
    <w:p w14:paraId="09F1D7EE" w14:textId="77777777" w:rsidR="004F169B" w:rsidRDefault="004F169B" w:rsidP="004F169B">
      <w:pPr>
        <w:pStyle w:val="BlockLine"/>
      </w:pPr>
    </w:p>
    <w:tbl>
      <w:tblPr>
        <w:tblW w:w="0" w:type="auto"/>
        <w:tblLayout w:type="fixed"/>
        <w:tblLook w:val="0000" w:firstRow="0" w:lastRow="0" w:firstColumn="0" w:lastColumn="0" w:noHBand="0" w:noVBand="0"/>
      </w:tblPr>
      <w:tblGrid>
        <w:gridCol w:w="1728"/>
        <w:gridCol w:w="7740"/>
      </w:tblGrid>
      <w:tr w:rsidR="004F169B" w14:paraId="7C9CDE09" w14:textId="77777777" w:rsidTr="00D80A89">
        <w:trPr>
          <w:cantSplit/>
        </w:trPr>
        <w:tc>
          <w:tcPr>
            <w:tcW w:w="1728" w:type="dxa"/>
          </w:tcPr>
          <w:p w14:paraId="1DF57B09" w14:textId="77777777" w:rsidR="004F169B" w:rsidRDefault="004F169B" w:rsidP="00432A28">
            <w:pPr>
              <w:pStyle w:val="BlockLabel"/>
            </w:pPr>
            <w:bookmarkStart w:id="1996" w:name="_Hlk177548127"/>
            <w:r>
              <w:lastRenderedPageBreak/>
              <w:t>MS Excel data</w:t>
            </w:r>
          </w:p>
        </w:tc>
        <w:tc>
          <w:tcPr>
            <w:tcW w:w="7740" w:type="dxa"/>
            <w:tcBorders>
              <w:bottom w:val="single" w:sz="4" w:space="0" w:color="auto"/>
            </w:tcBorders>
          </w:tcPr>
          <w:p w14:paraId="6D7DDD3C" w14:textId="379D83D8" w:rsidR="004F169B" w:rsidRDefault="0048066A" w:rsidP="00432A28">
            <w:pPr>
              <w:pStyle w:val="BlockText"/>
            </w:pPr>
            <w:r>
              <w:rPr>
                <w:noProof/>
                <w:sz w:val="20"/>
              </w:rPr>
              <mc:AlternateContent>
                <mc:Choice Requires="wps">
                  <w:drawing>
                    <wp:anchor distT="0" distB="0" distL="114300" distR="114300" simplePos="0" relativeHeight="251684864" behindDoc="0" locked="0" layoutInCell="1" allowOverlap="1" wp14:anchorId="1739A138" wp14:editId="3A685950">
                      <wp:simplePos x="0" y="0"/>
                      <wp:positionH relativeFrom="column">
                        <wp:posOffset>1430655</wp:posOffset>
                      </wp:positionH>
                      <wp:positionV relativeFrom="paragraph">
                        <wp:posOffset>3084195</wp:posOffset>
                      </wp:positionV>
                      <wp:extent cx="990600" cy="0"/>
                      <wp:effectExtent l="0" t="0" r="0" b="0"/>
                      <wp:wrapNone/>
                      <wp:docPr id="209" name="Line 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17FF7" id="Line 356" o:spid="_x0000_s1026" alt="&quot;&quot;"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65pt,242.85pt" to="190.65pt,2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" strokeweight="3pt">
                      <v:stroke startarrow="block"/>
                    </v:line>
                  </w:pict>
                </mc:Fallback>
              </mc:AlternateContent>
            </w:r>
            <w:r>
              <w:rPr>
                <w:noProof/>
              </w:rPr>
              <w:drawing>
                <wp:inline distT="0" distB="0" distL="0" distR="0" wp14:anchorId="18EA8F81" wp14:editId="5666ACD1">
                  <wp:extent cx="4769485" cy="3291840"/>
                  <wp:effectExtent l="0" t="0" r="0" b="0"/>
                  <wp:docPr id="148" name="Picture 148" descr="File name based on the date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File name based on the date rang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769485" cy="3291840"/>
                          </a:xfrm>
                          <a:prstGeom prst="rect">
                            <a:avLst/>
                          </a:prstGeom>
                          <a:noFill/>
                          <a:ln>
                            <a:noFill/>
                          </a:ln>
                        </pic:spPr>
                      </pic:pic>
                    </a:graphicData>
                  </a:graphic>
                </wp:inline>
              </w:drawing>
            </w:r>
          </w:p>
          <w:p w14:paraId="109D4641" w14:textId="77777777" w:rsidR="00D80A89" w:rsidRDefault="00D80A89" w:rsidP="00432A28">
            <w:pPr>
              <w:pStyle w:val="BlockText"/>
            </w:pPr>
          </w:p>
        </w:tc>
      </w:tr>
      <w:bookmarkEnd w:id="1996"/>
    </w:tbl>
    <w:p w14:paraId="28FF08D7" w14:textId="77777777" w:rsidR="004F169B" w:rsidRDefault="004F169B" w:rsidP="004F169B"/>
    <w:p w14:paraId="5B02E676" w14:textId="77777777" w:rsidR="004F169B" w:rsidRDefault="004F169B" w:rsidP="004F169B">
      <w:r>
        <w:br w:type="page"/>
      </w:r>
    </w:p>
    <w:tbl>
      <w:tblPr>
        <w:tblW w:w="0" w:type="auto"/>
        <w:tblInd w:w="1829" w:type="dxa"/>
        <w:tblLayout w:type="fixed"/>
        <w:tblLook w:val="0000" w:firstRow="0" w:lastRow="0" w:firstColumn="0" w:lastColumn="0" w:noHBand="0" w:noVBand="0"/>
      </w:tblPr>
      <w:tblGrid>
        <w:gridCol w:w="878"/>
        <w:gridCol w:w="6670"/>
      </w:tblGrid>
      <w:tr w:rsidR="004F169B" w14:paraId="7175B89B" w14:textId="77777777" w:rsidTr="00432A28">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19502C37" w14:textId="77777777" w:rsidR="004F169B" w:rsidRDefault="004F169B" w:rsidP="00432A28">
            <w:pPr>
              <w:pStyle w:val="TableHeaderText"/>
            </w:pPr>
            <w:bookmarkStart w:id="1997" w:name="_Hlk177554581"/>
            <w:bookmarkStart w:id="1998" w:name="_Hlk177548128"/>
            <w:r>
              <w:lastRenderedPageBreak/>
              <w:t>Step</w:t>
            </w:r>
          </w:p>
        </w:tc>
        <w:tc>
          <w:tcPr>
            <w:tcW w:w="6670" w:type="dxa"/>
            <w:tcBorders>
              <w:top w:val="single" w:sz="6" w:space="0" w:color="auto"/>
              <w:bottom w:val="single" w:sz="6" w:space="0" w:color="auto"/>
              <w:right w:val="single" w:sz="6" w:space="0" w:color="auto"/>
            </w:tcBorders>
            <w:shd w:val="clear" w:color="auto" w:fill="E6E6E6"/>
          </w:tcPr>
          <w:p w14:paraId="33BCEA4F" w14:textId="77777777" w:rsidR="004F169B" w:rsidRDefault="004F169B" w:rsidP="00432A28">
            <w:pPr>
              <w:pStyle w:val="TableHeaderText"/>
            </w:pPr>
            <w:r>
              <w:t>Action</w:t>
            </w:r>
          </w:p>
        </w:tc>
      </w:tr>
      <w:tr w:rsidR="004F169B" w14:paraId="25E31264" w14:textId="77777777" w:rsidTr="00432A28">
        <w:trPr>
          <w:cantSplit/>
        </w:trPr>
        <w:tc>
          <w:tcPr>
            <w:tcW w:w="878" w:type="dxa"/>
            <w:tcBorders>
              <w:top w:val="single" w:sz="6" w:space="0" w:color="auto"/>
              <w:left w:val="single" w:sz="6" w:space="0" w:color="auto"/>
              <w:bottom w:val="single" w:sz="6" w:space="0" w:color="auto"/>
              <w:right w:val="single" w:sz="6" w:space="0" w:color="auto"/>
            </w:tcBorders>
          </w:tcPr>
          <w:p w14:paraId="4C37FF54" w14:textId="77777777" w:rsidR="004F169B" w:rsidRDefault="004F169B" w:rsidP="00432A28">
            <w:pPr>
              <w:pStyle w:val="TableText"/>
              <w:jc w:val="center"/>
            </w:pPr>
            <w:bookmarkStart w:id="1999" w:name="_Hlk177554582"/>
            <w:bookmarkEnd w:id="1997"/>
            <w:r>
              <w:t>6</w:t>
            </w:r>
          </w:p>
        </w:tc>
        <w:tc>
          <w:tcPr>
            <w:tcW w:w="6670" w:type="dxa"/>
            <w:tcBorders>
              <w:top w:val="single" w:sz="6" w:space="0" w:color="auto"/>
              <w:bottom w:val="single" w:sz="6" w:space="0" w:color="auto"/>
              <w:right w:val="single" w:sz="6" w:space="0" w:color="auto"/>
            </w:tcBorders>
          </w:tcPr>
          <w:p w14:paraId="1B4B1E72" w14:textId="77777777" w:rsidR="004A1E5D" w:rsidRDefault="004A1E5D" w:rsidP="004A1E5D">
            <w:pPr>
              <w:pStyle w:val="TableText"/>
              <w:rPr>
                <w:b/>
              </w:rPr>
            </w:pPr>
            <w:bookmarkStart w:id="2000" w:name="_Hlk177554583"/>
            <w:r>
              <w:t xml:space="preserve">This is only a temporary file so if you wish to save the data you must select </w:t>
            </w:r>
            <w:r>
              <w:rPr>
                <w:b/>
                <w:u w:val="single"/>
              </w:rPr>
              <w:t>F</w:t>
            </w:r>
            <w:r>
              <w:rPr>
                <w:b/>
              </w:rPr>
              <w:t xml:space="preserve">ile, </w:t>
            </w:r>
            <w:r>
              <w:t xml:space="preserve">then </w:t>
            </w:r>
            <w:r>
              <w:rPr>
                <w:b/>
              </w:rPr>
              <w:t xml:space="preserve">Save </w:t>
            </w:r>
            <w:r w:rsidRPr="007B36DA">
              <w:rPr>
                <w:b/>
                <w:u w:val="single"/>
              </w:rPr>
              <w:t>A</w:t>
            </w:r>
            <w:r>
              <w:rPr>
                <w:b/>
              </w:rPr>
              <w:t xml:space="preserve">s, </w:t>
            </w:r>
            <w:r w:rsidRPr="000A45BB">
              <w:t>then change the name of the file.</w:t>
            </w:r>
          </w:p>
          <w:bookmarkEnd w:id="2000"/>
          <w:p w14:paraId="2BDBC897" w14:textId="77777777" w:rsidR="004A1E5D" w:rsidRDefault="004A1E5D" w:rsidP="004A1E5D">
            <w:pPr>
              <w:pStyle w:val="TableText"/>
              <w:rPr>
                <w:b/>
              </w:rPr>
            </w:pPr>
          </w:p>
          <w:p w14:paraId="29AB2625" w14:textId="77777777" w:rsidR="004F169B" w:rsidRPr="007B36DA" w:rsidRDefault="004A1E5D" w:rsidP="004A1E5D">
            <w:pPr>
              <w:pStyle w:val="TableText"/>
            </w:pPr>
            <w:r>
              <w:rPr>
                <w:b/>
              </w:rPr>
              <w:t xml:space="preserve">Note: </w:t>
            </w:r>
            <w:r w:rsidRPr="00CC7AF1">
              <w:t xml:space="preserve">To save the file, you </w:t>
            </w:r>
            <w:r w:rsidRPr="000A45BB">
              <w:rPr>
                <w:b/>
              </w:rPr>
              <w:t>must</w:t>
            </w:r>
            <w:r w:rsidRPr="00CC7AF1">
              <w:t xml:space="preserve"> change the filename from the default. If you accept the default file name, it will be deleted when you close the </w:t>
            </w:r>
            <w:r>
              <w:t xml:space="preserve">NPPD </w:t>
            </w:r>
            <w:r w:rsidRPr="00CC7AF1">
              <w:t>window.</w:t>
            </w:r>
          </w:p>
        </w:tc>
      </w:tr>
      <w:bookmarkEnd w:id="1998"/>
      <w:bookmarkEnd w:id="1999"/>
    </w:tbl>
    <w:p w14:paraId="13453B9B" w14:textId="77777777" w:rsidR="004F169B" w:rsidRDefault="004F169B" w:rsidP="004F169B"/>
    <w:tbl>
      <w:tblPr>
        <w:tblW w:w="9468" w:type="dxa"/>
        <w:tblLayout w:type="fixed"/>
        <w:tblLook w:val="0000" w:firstRow="0" w:lastRow="0" w:firstColumn="0" w:lastColumn="0" w:noHBand="0" w:noVBand="0"/>
      </w:tblPr>
      <w:tblGrid>
        <w:gridCol w:w="1728"/>
        <w:gridCol w:w="7740"/>
      </w:tblGrid>
      <w:tr w:rsidR="00C41FE5" w14:paraId="39ECB389" w14:textId="77777777" w:rsidTr="00A64A9C">
        <w:trPr>
          <w:cantSplit/>
        </w:trPr>
        <w:tc>
          <w:tcPr>
            <w:tcW w:w="1728" w:type="dxa"/>
          </w:tcPr>
          <w:p w14:paraId="1027F2FF" w14:textId="77777777" w:rsidR="00C41FE5" w:rsidRDefault="00C41FE5" w:rsidP="00775A49">
            <w:pPr>
              <w:pStyle w:val="BlockLabel"/>
            </w:pPr>
            <w:bookmarkStart w:id="2001" w:name="_Hlk177554585"/>
            <w:bookmarkStart w:id="2002" w:name="_Hlk177548130"/>
            <w:r>
              <w:t>Temp file location</w:t>
            </w:r>
          </w:p>
        </w:tc>
        <w:tc>
          <w:tcPr>
            <w:tcW w:w="7740" w:type="dxa"/>
            <w:tcBorders>
              <w:bottom w:val="single" w:sz="4" w:space="0" w:color="auto"/>
            </w:tcBorders>
          </w:tcPr>
          <w:p w14:paraId="67A1D17D" w14:textId="77777777" w:rsidR="00C41FE5" w:rsidRDefault="00C41FE5" w:rsidP="00775A49">
            <w:pPr>
              <w:pStyle w:val="BlockText"/>
            </w:pPr>
            <w:bookmarkStart w:id="2003" w:name="_Hlk177554586"/>
            <w:r>
              <w:t>Should you wish to check the location of the temp file, it displays on the View Prosthetic Billing window right above the Excel button.</w:t>
            </w:r>
          </w:p>
          <w:bookmarkEnd w:id="2003"/>
          <w:p w14:paraId="45EE92BC" w14:textId="77777777" w:rsidR="00C41FE5" w:rsidRDefault="00C41FE5" w:rsidP="00775A49">
            <w:pPr>
              <w:pStyle w:val="BlockText"/>
            </w:pPr>
          </w:p>
          <w:p w14:paraId="6C800678" w14:textId="31C3058F" w:rsidR="00C41FE5" w:rsidRDefault="0048066A" w:rsidP="00775A49">
            <w:pPr>
              <w:pStyle w:val="BlockText"/>
            </w:pPr>
            <w:r>
              <w:rPr>
                <w:noProof/>
              </w:rPr>
              <w:drawing>
                <wp:inline distT="0" distB="0" distL="0" distR="0" wp14:anchorId="798FF724" wp14:editId="4E414434">
                  <wp:extent cx="2523490" cy="848360"/>
                  <wp:effectExtent l="0" t="0" r="0" b="0"/>
                  <wp:docPr id="149" name="Picture 149" descr="Screenshot of Temp fil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Screenshot of Temp file location"/>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523490" cy="848360"/>
                          </a:xfrm>
                          <a:prstGeom prst="rect">
                            <a:avLst/>
                          </a:prstGeom>
                          <a:noFill/>
                          <a:ln>
                            <a:noFill/>
                          </a:ln>
                        </pic:spPr>
                      </pic:pic>
                    </a:graphicData>
                  </a:graphic>
                </wp:inline>
              </w:drawing>
            </w:r>
          </w:p>
          <w:p w14:paraId="06851113" w14:textId="77777777" w:rsidR="00C41FE5" w:rsidRPr="004C0830" w:rsidRDefault="00C41FE5" w:rsidP="00775A49">
            <w:pPr>
              <w:pStyle w:val="BlockText"/>
            </w:pPr>
          </w:p>
        </w:tc>
      </w:tr>
      <w:tr w:rsidR="004F169B" w14:paraId="18CC0F1C" w14:textId="77777777" w:rsidTr="00A64A9C">
        <w:trPr>
          <w:cantSplit/>
        </w:trPr>
        <w:tc>
          <w:tcPr>
            <w:tcW w:w="1728" w:type="dxa"/>
          </w:tcPr>
          <w:p w14:paraId="53F23673" w14:textId="77777777" w:rsidR="00A64A9C" w:rsidRDefault="00A64A9C" w:rsidP="00432A28">
            <w:pPr>
              <w:pStyle w:val="BlockLabel"/>
            </w:pPr>
            <w:bookmarkStart w:id="2004" w:name="_Hlk177554587"/>
            <w:bookmarkEnd w:id="2001"/>
          </w:p>
          <w:p w14:paraId="48B059FF" w14:textId="1A94A7B3" w:rsidR="004F169B" w:rsidRDefault="004F169B" w:rsidP="00432A28">
            <w:pPr>
              <w:pStyle w:val="BlockLabel"/>
            </w:pPr>
            <w:r>
              <w:t>**Note**</w:t>
            </w:r>
          </w:p>
        </w:tc>
        <w:tc>
          <w:tcPr>
            <w:tcW w:w="7740" w:type="dxa"/>
            <w:tcBorders>
              <w:top w:val="single" w:sz="4" w:space="0" w:color="auto"/>
            </w:tcBorders>
          </w:tcPr>
          <w:p w14:paraId="30797390" w14:textId="77777777" w:rsidR="00C41FE5" w:rsidRDefault="00C41FE5" w:rsidP="00432A28">
            <w:pPr>
              <w:pStyle w:val="BlockText"/>
            </w:pPr>
          </w:p>
          <w:p w14:paraId="3E5332AE" w14:textId="659EE6FA" w:rsidR="004F169B" w:rsidRPr="004C0830" w:rsidRDefault="004F169B" w:rsidP="00432A28">
            <w:pPr>
              <w:pStyle w:val="BlockText"/>
            </w:pPr>
            <w:r w:rsidRPr="004C0830">
              <w:t xml:space="preserve">You will be unable to export another report to Excel or navigate away from the </w:t>
            </w:r>
            <w:r w:rsidR="00421FCD">
              <w:t xml:space="preserve">View Prosthetic Billing Information window </w:t>
            </w:r>
            <w:r w:rsidRPr="004C0830">
              <w:t>until the current Excel (.csv) file is c</w:t>
            </w:r>
            <w:r>
              <w:t>losed.</w:t>
            </w:r>
            <w:r w:rsidR="00FD2460">
              <w:t xml:space="preserve"> </w:t>
            </w:r>
            <w:r>
              <w:t>Attempting to do so with</w:t>
            </w:r>
            <w:r w:rsidRPr="004C0830">
              <w:t>out first closing the file will result in one of the following errors depending on what action has taken place. If you do save a file with Patient Identifiable Info in it, don’t forget to delete it when you no longer need it.</w:t>
            </w:r>
            <w:r w:rsidR="00FD2460">
              <w:t xml:space="preserve"> </w:t>
            </w:r>
          </w:p>
        </w:tc>
      </w:tr>
      <w:bookmarkEnd w:id="2002"/>
      <w:bookmarkEnd w:id="2004"/>
    </w:tbl>
    <w:p w14:paraId="676C6D1A" w14:textId="77777777" w:rsidR="004F169B" w:rsidRDefault="004F169B" w:rsidP="004F169B">
      <w:pPr>
        <w:pStyle w:val="BlockLine"/>
      </w:pPr>
    </w:p>
    <w:tbl>
      <w:tblPr>
        <w:tblW w:w="9468" w:type="dxa"/>
        <w:tblLayout w:type="fixed"/>
        <w:tblLook w:val="0000" w:firstRow="0" w:lastRow="0" w:firstColumn="0" w:lastColumn="0" w:noHBand="0" w:noVBand="0"/>
      </w:tblPr>
      <w:tblGrid>
        <w:gridCol w:w="1728"/>
        <w:gridCol w:w="7740"/>
      </w:tblGrid>
      <w:tr w:rsidR="004F169B" w14:paraId="5DC02E32" w14:textId="77777777" w:rsidTr="00432A28">
        <w:trPr>
          <w:cantSplit/>
        </w:trPr>
        <w:tc>
          <w:tcPr>
            <w:tcW w:w="1728" w:type="dxa"/>
          </w:tcPr>
          <w:p w14:paraId="45A266AC" w14:textId="77777777" w:rsidR="004F169B" w:rsidRDefault="004F169B" w:rsidP="00432A28">
            <w:pPr>
              <w:pStyle w:val="BlockLabel"/>
            </w:pPr>
            <w:bookmarkStart w:id="2005" w:name="_Hlk177548132"/>
            <w:r>
              <w:t>Attempting to Open another report with temp file still open</w:t>
            </w:r>
          </w:p>
        </w:tc>
        <w:tc>
          <w:tcPr>
            <w:tcW w:w="7740" w:type="dxa"/>
          </w:tcPr>
          <w:p w14:paraId="0249A15D" w14:textId="6F7A93F8" w:rsidR="004F169B" w:rsidRDefault="0048066A" w:rsidP="00432A28">
            <w:pPr>
              <w:pStyle w:val="BlockText"/>
            </w:pPr>
            <w:r>
              <w:rPr>
                <w:noProof/>
              </w:rPr>
              <w:drawing>
                <wp:inline distT="0" distB="0" distL="0" distR="0" wp14:anchorId="23091186" wp14:editId="1ADDACC1">
                  <wp:extent cx="3511550" cy="1199515"/>
                  <wp:effectExtent l="0" t="0" r="0" b="0"/>
                  <wp:docPr id="150" name="Picture 150" descr="Screenshot of error message warning to close temporary Excel files before continu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Screenshot of error message warning to close temporary Excel files before continui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11550" cy="1199515"/>
                          </a:xfrm>
                          <a:prstGeom prst="rect">
                            <a:avLst/>
                          </a:prstGeom>
                          <a:noFill/>
                          <a:ln>
                            <a:noFill/>
                          </a:ln>
                        </pic:spPr>
                      </pic:pic>
                    </a:graphicData>
                  </a:graphic>
                </wp:inline>
              </w:drawing>
            </w:r>
          </w:p>
        </w:tc>
      </w:tr>
      <w:bookmarkEnd w:id="2005"/>
    </w:tbl>
    <w:p w14:paraId="30B923F6" w14:textId="77777777" w:rsidR="004F169B" w:rsidRDefault="004F169B" w:rsidP="004F169B">
      <w:pPr>
        <w:pStyle w:val="BlockLine"/>
      </w:pPr>
    </w:p>
    <w:tbl>
      <w:tblPr>
        <w:tblW w:w="0" w:type="auto"/>
        <w:tblLayout w:type="fixed"/>
        <w:tblLook w:val="0000" w:firstRow="0" w:lastRow="0" w:firstColumn="0" w:lastColumn="0" w:noHBand="0" w:noVBand="0"/>
      </w:tblPr>
      <w:tblGrid>
        <w:gridCol w:w="1728"/>
        <w:gridCol w:w="7740"/>
      </w:tblGrid>
      <w:tr w:rsidR="004F169B" w14:paraId="3F45D1E1" w14:textId="77777777" w:rsidTr="00D80A89">
        <w:trPr>
          <w:cantSplit/>
        </w:trPr>
        <w:tc>
          <w:tcPr>
            <w:tcW w:w="1728" w:type="dxa"/>
          </w:tcPr>
          <w:p w14:paraId="49A55F25" w14:textId="77777777" w:rsidR="004F169B" w:rsidRDefault="004F169B" w:rsidP="00432A28">
            <w:pPr>
              <w:pStyle w:val="BlockLabel"/>
            </w:pPr>
            <w:bookmarkStart w:id="2006" w:name="_Hlk177548134"/>
            <w:r>
              <w:t xml:space="preserve">Attempting to navigate away from </w:t>
            </w:r>
            <w:r w:rsidR="00421FCD">
              <w:t xml:space="preserve">the View Prosthetic Billing Information window </w:t>
            </w:r>
            <w:r>
              <w:t>with temp file still open</w:t>
            </w:r>
          </w:p>
        </w:tc>
        <w:tc>
          <w:tcPr>
            <w:tcW w:w="7740" w:type="dxa"/>
            <w:tcBorders>
              <w:bottom w:val="single" w:sz="4" w:space="0" w:color="auto"/>
            </w:tcBorders>
          </w:tcPr>
          <w:p w14:paraId="683FF2EB" w14:textId="23B12124" w:rsidR="004F169B" w:rsidRDefault="0048066A" w:rsidP="00432A28">
            <w:pPr>
              <w:pStyle w:val="BlockText"/>
            </w:pPr>
            <w:r>
              <w:rPr>
                <w:noProof/>
              </w:rPr>
              <w:drawing>
                <wp:inline distT="0" distB="0" distL="0" distR="0" wp14:anchorId="2DF1F575" wp14:editId="463BFC65">
                  <wp:extent cx="4191635" cy="1199515"/>
                  <wp:effectExtent l="0" t="0" r="0" b="0"/>
                  <wp:docPr id="151" name="Picture 151" descr="Error message warning to close temporary Excel files before navigating from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Error message warning to close temporary Excel files before navigating from form"/>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91635" cy="1199515"/>
                          </a:xfrm>
                          <a:prstGeom prst="rect">
                            <a:avLst/>
                          </a:prstGeom>
                          <a:noFill/>
                          <a:ln>
                            <a:noFill/>
                          </a:ln>
                        </pic:spPr>
                      </pic:pic>
                    </a:graphicData>
                  </a:graphic>
                </wp:inline>
              </w:drawing>
            </w:r>
          </w:p>
          <w:p w14:paraId="78571176" w14:textId="77777777" w:rsidR="00D80A89" w:rsidRDefault="00D80A89" w:rsidP="00432A28">
            <w:pPr>
              <w:pStyle w:val="BlockText"/>
            </w:pPr>
          </w:p>
        </w:tc>
      </w:tr>
    </w:tbl>
    <w:p w14:paraId="0D303FC0" w14:textId="77777777" w:rsidR="005F7A8D" w:rsidRPr="00D90F7D" w:rsidRDefault="004F169B" w:rsidP="00A64A9C">
      <w:pPr>
        <w:pStyle w:val="Heading3"/>
        <w:rPr>
          <w:sz w:val="24"/>
        </w:rPr>
      </w:pPr>
      <w:bookmarkStart w:id="2007" w:name="_Hlk177554591"/>
      <w:bookmarkEnd w:id="2006"/>
      <w:r w:rsidRPr="00D90F7D">
        <w:br w:type="page"/>
      </w:r>
      <w:bookmarkStart w:id="2008" w:name="_Toc172537398"/>
      <w:bookmarkStart w:id="2009" w:name="_Toc177550985"/>
      <w:r w:rsidR="00AB2043" w:rsidRPr="00D90F7D">
        <w:lastRenderedPageBreak/>
        <w:t>AutoFilter</w:t>
      </w:r>
      <w:bookmarkEnd w:id="2008"/>
      <w:bookmarkEnd w:id="2009"/>
    </w:p>
    <w:bookmarkEnd w:id="2007"/>
    <w:p w14:paraId="0F0A666B" w14:textId="3B4B65F8" w:rsidR="005F7A8D" w:rsidRPr="00114CA1"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45B26DA7" w14:textId="77777777">
        <w:trPr>
          <w:cantSplit/>
        </w:trPr>
        <w:tc>
          <w:tcPr>
            <w:tcW w:w="1728" w:type="dxa"/>
          </w:tcPr>
          <w:p w14:paraId="1D07DD28" w14:textId="77777777" w:rsidR="005F7A8D" w:rsidRPr="00C81A6D" w:rsidRDefault="005F7A8D" w:rsidP="005F7A8D">
            <w:pPr>
              <w:pStyle w:val="BlockLabel"/>
              <w:rPr>
                <w:highlight w:val="yellow"/>
              </w:rPr>
            </w:pPr>
            <w:bookmarkStart w:id="2010" w:name="_Hlk177548135"/>
            <w:r w:rsidRPr="00E029E0">
              <w:t>Auto</w:t>
            </w:r>
            <w:r>
              <w:t>F</w:t>
            </w:r>
            <w:r w:rsidRPr="00E029E0">
              <w:t>ilter</w:t>
            </w:r>
          </w:p>
        </w:tc>
        <w:tc>
          <w:tcPr>
            <w:tcW w:w="7740" w:type="dxa"/>
          </w:tcPr>
          <w:p w14:paraId="51BC098B" w14:textId="7A27B8B4" w:rsidR="005F7A8D" w:rsidRDefault="005F7A8D" w:rsidP="005F7A8D">
            <w:pPr>
              <w:pStyle w:val="BlockText"/>
            </w:pPr>
            <w:bookmarkStart w:id="2011" w:name="_Hlk177554593"/>
            <w:r w:rsidRPr="00E029E0">
              <w:t xml:space="preserve">The </w:t>
            </w:r>
            <w:r>
              <w:rPr>
                <w:b/>
              </w:rPr>
              <w:t>AutoF</w:t>
            </w:r>
            <w:r w:rsidRPr="00733676">
              <w:rPr>
                <w:b/>
              </w:rPr>
              <w:t>ilter</w:t>
            </w:r>
            <w:r w:rsidRPr="00E029E0">
              <w:t xml:space="preserve"> feature can limit what is displayed for your view which can be printed for reports.</w:t>
            </w:r>
            <w:r w:rsidR="00FD2460">
              <w:t xml:space="preserve"> </w:t>
            </w:r>
            <w:r w:rsidRPr="00E029E0">
              <w:t>Filtering is a quick and easy way to find and work with a subset of data in a</w:t>
            </w:r>
            <w:r>
              <w:t xml:space="preserve"> </w:t>
            </w:r>
            <w:r w:rsidRPr="00E029E0">
              <w:t>list.</w:t>
            </w:r>
            <w:r w:rsidR="00FD2460">
              <w:t xml:space="preserve"> </w:t>
            </w:r>
            <w:r w:rsidRPr="00E029E0">
              <w:t>A filtered list displays only the rows that meet the criteria you specify for a column.</w:t>
            </w:r>
            <w:r w:rsidR="00FD2460">
              <w:t xml:space="preserve"> </w:t>
            </w:r>
          </w:p>
          <w:bookmarkEnd w:id="2011"/>
          <w:p w14:paraId="35C6F44F" w14:textId="77777777" w:rsidR="005F7A8D" w:rsidRDefault="005F7A8D" w:rsidP="005F7A8D">
            <w:pPr>
              <w:pStyle w:val="BlockText"/>
            </w:pPr>
          </w:p>
          <w:p w14:paraId="2C975A3C" w14:textId="6CF9B6B4" w:rsidR="005F7A8D" w:rsidRDefault="005F7A8D" w:rsidP="005F7A8D">
            <w:pPr>
              <w:pStyle w:val="BlockText"/>
            </w:pPr>
            <w:bookmarkStart w:id="2012" w:name="_Hlk177554594"/>
            <w:r w:rsidRPr="00513AEB">
              <w:rPr>
                <w:b/>
              </w:rPr>
              <w:t>Steps:</w:t>
            </w:r>
            <w:r w:rsidR="00FD2460">
              <w:t xml:space="preserve"> </w:t>
            </w:r>
            <w:r>
              <w:t xml:space="preserve">On the </w:t>
            </w:r>
            <w:r>
              <w:rPr>
                <w:b/>
                <w:bCs/>
              </w:rPr>
              <w:t>Data</w:t>
            </w:r>
            <w:r>
              <w:t xml:space="preserve"> menu, point to </w:t>
            </w:r>
            <w:r>
              <w:rPr>
                <w:b/>
                <w:bCs/>
              </w:rPr>
              <w:t>Filter</w:t>
            </w:r>
            <w:r>
              <w:t xml:space="preserve">, and then click </w:t>
            </w:r>
            <w:r>
              <w:rPr>
                <w:b/>
                <w:bCs/>
              </w:rPr>
              <w:t>AutoFilter</w:t>
            </w:r>
            <w:r>
              <w:t>.</w:t>
            </w:r>
          </w:p>
          <w:bookmarkEnd w:id="2012"/>
          <w:p w14:paraId="456D79FA" w14:textId="77777777" w:rsidR="005F7A8D" w:rsidRDefault="005F7A8D" w:rsidP="005F7A8D">
            <w:pPr>
              <w:pStyle w:val="BlockText"/>
            </w:pPr>
          </w:p>
          <w:p w14:paraId="13ED3EEB" w14:textId="1A247563" w:rsidR="005F7A8D" w:rsidRDefault="005F7A8D" w:rsidP="005F7A8D">
            <w:pPr>
              <w:pStyle w:val="BlockText"/>
            </w:pPr>
            <w:bookmarkStart w:id="2013" w:name="_Hlk177554595"/>
            <w:r>
              <w:t xml:space="preserve">When you use the </w:t>
            </w:r>
            <w:r w:rsidRPr="00513AEB">
              <w:rPr>
                <w:b/>
              </w:rPr>
              <w:t>AutoFilter</w:t>
            </w:r>
            <w:r>
              <w:t xml:space="preserve"> command, arrows appear to the right of the column labels in the filtered list.</w:t>
            </w:r>
            <w:r w:rsidR="00FD2460">
              <w:t xml:space="preserve"> </w:t>
            </w:r>
          </w:p>
          <w:bookmarkEnd w:id="2013"/>
          <w:p w14:paraId="0F9381B5" w14:textId="77777777" w:rsidR="005F7A8D" w:rsidRPr="00E029E0" w:rsidRDefault="005F7A8D" w:rsidP="005F7A8D">
            <w:pPr>
              <w:pStyle w:val="BlockText"/>
            </w:pPr>
          </w:p>
          <w:p w14:paraId="28E3C968" w14:textId="1DFD11F1" w:rsidR="005F7A8D" w:rsidRPr="00E029E0" w:rsidRDefault="005F7A8D" w:rsidP="005F7A8D">
            <w:pPr>
              <w:pStyle w:val="BlockText"/>
            </w:pPr>
            <w:r w:rsidRPr="00513AEB">
              <w:rPr>
                <w:b/>
              </w:rPr>
              <w:t>Note:</w:t>
            </w:r>
            <w:r w:rsidR="00FD2460">
              <w:t xml:space="preserve"> </w:t>
            </w:r>
            <w:r w:rsidRPr="00E029E0">
              <w:t>Unlike sorting, filtering does not rearrange a list.</w:t>
            </w:r>
            <w:r w:rsidR="00FD2460">
              <w:t xml:space="preserve"> </w:t>
            </w:r>
            <w:r w:rsidRPr="00E029E0">
              <w:t>Filtering temporarily hides rows you do not want displayed.</w:t>
            </w:r>
            <w:r w:rsidR="00FD2460">
              <w:t xml:space="preserve"> </w:t>
            </w:r>
            <w:r w:rsidRPr="00E029E0">
              <w:t>When Excel filters rows, you can edit, format, chart, and print your list subset without rearranging or moving it.</w:t>
            </w:r>
          </w:p>
        </w:tc>
      </w:tr>
      <w:bookmarkEnd w:id="2010"/>
    </w:tbl>
    <w:p w14:paraId="69257575" w14:textId="5693A63F" w:rsidR="005F7A8D" w:rsidRPr="00E13777" w:rsidRDefault="005F7A8D" w:rsidP="005F7A8D">
      <w:pPr>
        <w:pStyle w:val="BlockLine"/>
      </w:pPr>
    </w:p>
    <w:p w14:paraId="5D1808E1" w14:textId="77777777" w:rsidR="00966879" w:rsidRPr="00D90F7D" w:rsidRDefault="00966879" w:rsidP="005F7A8D">
      <w:pPr>
        <w:pStyle w:val="ChapterTitle"/>
        <w:sectPr w:rsidR="00966879" w:rsidRPr="00D90F7D" w:rsidSect="00EF7319">
          <w:type w:val="oddPage"/>
          <w:pgSz w:w="12240" w:h="15840" w:code="1"/>
          <w:pgMar w:top="1440" w:right="1440" w:bottom="1440" w:left="1440" w:header="720" w:footer="720" w:gutter="0"/>
          <w:cols w:space="720"/>
          <w:titlePg/>
        </w:sectPr>
      </w:pPr>
    </w:p>
    <w:p w14:paraId="7E1997D8" w14:textId="77777777" w:rsidR="005F7A8D" w:rsidRPr="00D90F7D" w:rsidRDefault="00654504" w:rsidP="00A64A9C">
      <w:pPr>
        <w:pStyle w:val="Heading2"/>
        <w:jc w:val="center"/>
      </w:pPr>
      <w:bookmarkStart w:id="2014" w:name="_Toc172537399"/>
      <w:bookmarkStart w:id="2015" w:name="_Toc177550986"/>
      <w:bookmarkStart w:id="2016" w:name="_Hlk177554596"/>
      <w:r w:rsidRPr="00D90F7D">
        <w:lastRenderedPageBreak/>
        <w:t>Chapter</w:t>
      </w:r>
      <w:r w:rsidR="005F7A8D" w:rsidRPr="00D90F7D">
        <w:t xml:space="preserve"> 6 - Closing and Exiting</w:t>
      </w:r>
      <w:bookmarkEnd w:id="2014"/>
      <w:bookmarkEnd w:id="2015"/>
    </w:p>
    <w:p w14:paraId="36E34031" w14:textId="77777777" w:rsidR="005F7A8D" w:rsidRPr="00D90F7D" w:rsidRDefault="005F7A8D" w:rsidP="00A64A9C">
      <w:pPr>
        <w:pStyle w:val="Heading3"/>
      </w:pPr>
      <w:bookmarkStart w:id="2017" w:name="_Toc172537400"/>
      <w:bookmarkStart w:id="2018" w:name="_Toc177550987"/>
      <w:bookmarkStart w:id="2019" w:name="_Hlk177554597"/>
      <w:bookmarkEnd w:id="2016"/>
      <w:r w:rsidRPr="00D90F7D">
        <w:t>Exit</w:t>
      </w:r>
      <w:r w:rsidR="008B4642" w:rsidRPr="00D90F7D">
        <w:t>ing</w:t>
      </w:r>
      <w:r w:rsidR="00403318" w:rsidRPr="00D90F7D">
        <w:t xml:space="preserve"> the View Prosthetic</w:t>
      </w:r>
      <w:r w:rsidRPr="00D90F7D">
        <w:t xml:space="preserve"> Billing Information Window</w:t>
      </w:r>
      <w:bookmarkEnd w:id="2017"/>
      <w:bookmarkEnd w:id="2018"/>
    </w:p>
    <w:bookmarkEnd w:id="2019"/>
    <w:p w14:paraId="4722620E"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4ECC69A1" w14:textId="77777777">
        <w:trPr>
          <w:cantSplit/>
        </w:trPr>
        <w:tc>
          <w:tcPr>
            <w:tcW w:w="1728" w:type="dxa"/>
          </w:tcPr>
          <w:p w14:paraId="0D188D27" w14:textId="77777777" w:rsidR="005F7A8D" w:rsidRDefault="005F7A8D" w:rsidP="005F7A8D">
            <w:pPr>
              <w:pStyle w:val="BlockLabel"/>
            </w:pPr>
            <w:bookmarkStart w:id="2020" w:name="_Hlk177548136"/>
            <w:r>
              <w:t xml:space="preserve">Exit the </w:t>
            </w:r>
            <w:r w:rsidR="005F14CB">
              <w:t>Window</w:t>
            </w:r>
          </w:p>
        </w:tc>
        <w:tc>
          <w:tcPr>
            <w:tcW w:w="7740" w:type="dxa"/>
          </w:tcPr>
          <w:p w14:paraId="01EBD163" w14:textId="4FB80E8B" w:rsidR="005F7A8D" w:rsidRDefault="005F7A8D" w:rsidP="005F7A8D">
            <w:pPr>
              <w:pStyle w:val="BlockText"/>
            </w:pPr>
            <w:r>
              <w:t xml:space="preserve">You can exit the application by first clicking the </w:t>
            </w:r>
            <w:r w:rsidRPr="00311B55">
              <w:rPr>
                <w:b/>
              </w:rPr>
              <w:t>Menu</w:t>
            </w:r>
            <w:r>
              <w:t xml:space="preserve"> button on the </w:t>
            </w:r>
            <w:r w:rsidRPr="00F6007C">
              <w:rPr>
                <w:b/>
              </w:rPr>
              <w:t>View Prosthetic Billing Information</w:t>
            </w:r>
            <w:r>
              <w:t xml:space="preserve"> window.</w:t>
            </w:r>
            <w:r w:rsidR="00FD2460">
              <w:t xml:space="preserve"> </w:t>
            </w:r>
            <w:r w:rsidR="00403318">
              <w:t>This closes the View Prosthetic Billing Information window.</w:t>
            </w:r>
          </w:p>
        </w:tc>
      </w:tr>
      <w:bookmarkEnd w:id="2020"/>
    </w:tbl>
    <w:p w14:paraId="12FD14D8" w14:textId="77777777" w:rsidR="00403318" w:rsidRDefault="00403318" w:rsidP="00403318">
      <w:pPr>
        <w:pStyle w:val="BlockLine"/>
      </w:pPr>
    </w:p>
    <w:tbl>
      <w:tblPr>
        <w:tblW w:w="0" w:type="auto"/>
        <w:tblLayout w:type="fixed"/>
        <w:tblLook w:val="0000" w:firstRow="0" w:lastRow="0" w:firstColumn="0" w:lastColumn="0" w:noHBand="0" w:noVBand="0"/>
      </w:tblPr>
      <w:tblGrid>
        <w:gridCol w:w="1728"/>
        <w:gridCol w:w="7740"/>
      </w:tblGrid>
      <w:tr w:rsidR="00403318" w14:paraId="2889984A" w14:textId="77777777" w:rsidTr="00550398">
        <w:trPr>
          <w:cantSplit/>
        </w:trPr>
        <w:tc>
          <w:tcPr>
            <w:tcW w:w="1728" w:type="dxa"/>
          </w:tcPr>
          <w:p w14:paraId="1215544D" w14:textId="77777777" w:rsidR="00403318" w:rsidRDefault="00403318" w:rsidP="00550398">
            <w:pPr>
              <w:pStyle w:val="BlockLabel"/>
            </w:pPr>
            <w:bookmarkStart w:id="2021" w:name="_Hlk177548137"/>
            <w:r>
              <w:t>View Prosthetic Billing Information “Menu” button</w:t>
            </w:r>
          </w:p>
        </w:tc>
        <w:tc>
          <w:tcPr>
            <w:tcW w:w="7740" w:type="dxa"/>
          </w:tcPr>
          <w:p w14:paraId="574FB96E" w14:textId="74288BDC" w:rsidR="00403318" w:rsidRDefault="0048066A" w:rsidP="00550398">
            <w:pPr>
              <w:pStyle w:val="BlockText"/>
            </w:pPr>
            <w:r>
              <w:rPr>
                <w:noProof/>
              </w:rPr>
              <mc:AlternateContent>
                <mc:Choice Requires="wps">
                  <w:drawing>
                    <wp:anchor distT="0" distB="0" distL="114300" distR="114300" simplePos="0" relativeHeight="251677696" behindDoc="0" locked="0" layoutInCell="1" allowOverlap="1" wp14:anchorId="366250B0" wp14:editId="503716EC">
                      <wp:simplePos x="0" y="0"/>
                      <wp:positionH relativeFrom="column">
                        <wp:posOffset>2573655</wp:posOffset>
                      </wp:positionH>
                      <wp:positionV relativeFrom="paragraph">
                        <wp:posOffset>3039745</wp:posOffset>
                      </wp:positionV>
                      <wp:extent cx="838200" cy="0"/>
                      <wp:effectExtent l="0" t="0" r="0" b="0"/>
                      <wp:wrapNone/>
                      <wp:docPr id="208" name="Line 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8E48D" id="Line 340" o:spid="_x0000_s1026" alt="&quot;&quot;"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65pt,239.35pt" to="268.65pt,2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" strokeweight="2.25pt">
                      <v:stroke startarrow="block"/>
                    </v:line>
                  </w:pict>
                </mc:Fallback>
              </mc:AlternateContent>
            </w:r>
            <w:r>
              <w:rPr>
                <w:noProof/>
              </w:rPr>
              <w:drawing>
                <wp:inline distT="0" distB="0" distL="0" distR="0" wp14:anchorId="74BE38D7" wp14:editId="7B66F6F2">
                  <wp:extent cx="4572000" cy="3262630"/>
                  <wp:effectExtent l="0" t="0" r="0" b="0"/>
                  <wp:docPr id="152" name="Picture 152" descr="View Prosthetic Billing Inform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View Prosthetic Billing Information window"/>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572000" cy="3262630"/>
                          </a:xfrm>
                          <a:prstGeom prst="rect">
                            <a:avLst/>
                          </a:prstGeom>
                          <a:noFill/>
                          <a:ln>
                            <a:noFill/>
                          </a:ln>
                        </pic:spPr>
                      </pic:pic>
                    </a:graphicData>
                  </a:graphic>
                </wp:inline>
              </w:drawing>
            </w:r>
          </w:p>
        </w:tc>
      </w:tr>
      <w:bookmarkEnd w:id="2021"/>
    </w:tbl>
    <w:p w14:paraId="41A414DE" w14:textId="77777777" w:rsidR="00403318" w:rsidRDefault="00403318" w:rsidP="00403318">
      <w:pPr>
        <w:pStyle w:val="BlockLine"/>
      </w:pPr>
    </w:p>
    <w:tbl>
      <w:tblPr>
        <w:tblW w:w="0" w:type="auto"/>
        <w:tblLayout w:type="fixed"/>
        <w:tblLook w:val="0000" w:firstRow="0" w:lastRow="0" w:firstColumn="0" w:lastColumn="0" w:noHBand="0" w:noVBand="0"/>
      </w:tblPr>
      <w:tblGrid>
        <w:gridCol w:w="1728"/>
        <w:gridCol w:w="7740"/>
      </w:tblGrid>
      <w:tr w:rsidR="00403318" w14:paraId="30AE897B" w14:textId="77777777" w:rsidTr="00550398">
        <w:trPr>
          <w:cantSplit/>
        </w:trPr>
        <w:tc>
          <w:tcPr>
            <w:tcW w:w="1728" w:type="dxa"/>
          </w:tcPr>
          <w:p w14:paraId="4EC15526" w14:textId="77777777" w:rsidR="00403318" w:rsidRPr="007B2AB9" w:rsidRDefault="005F14CB" w:rsidP="00550398">
            <w:pPr>
              <w:pStyle w:val="BlockLabel"/>
              <w:rPr>
                <w:highlight w:val="yellow"/>
              </w:rPr>
            </w:pPr>
            <w:bookmarkStart w:id="2022" w:name="_Hlk177548138"/>
            <w:r w:rsidRPr="005F14CB">
              <w:t>Exit the Application</w:t>
            </w:r>
          </w:p>
        </w:tc>
        <w:tc>
          <w:tcPr>
            <w:tcW w:w="7740" w:type="dxa"/>
          </w:tcPr>
          <w:p w14:paraId="69EC7E1A" w14:textId="77777777" w:rsidR="00403318" w:rsidRDefault="00403318" w:rsidP="00550398">
            <w:pPr>
              <w:pStyle w:val="BlockText"/>
            </w:pPr>
            <w:r>
              <w:t xml:space="preserve">Then click the </w:t>
            </w:r>
            <w:r w:rsidRPr="00311B55">
              <w:rPr>
                <w:b/>
              </w:rPr>
              <w:t>Close</w:t>
            </w:r>
            <w:r>
              <w:t xml:space="preserve"> button on the </w:t>
            </w:r>
            <w:r w:rsidRPr="00F6007C">
              <w:rPr>
                <w:b/>
              </w:rPr>
              <w:t>Prosthetics</w:t>
            </w:r>
            <w:r>
              <w:t xml:space="preserve"> </w:t>
            </w:r>
            <w:r w:rsidR="005F14CB" w:rsidRPr="005F14CB">
              <w:rPr>
                <w:b/>
              </w:rPr>
              <w:t>Main Menu</w:t>
            </w:r>
            <w:r w:rsidR="005F14CB">
              <w:t xml:space="preserve"> </w:t>
            </w:r>
            <w:r>
              <w:t>window:</w:t>
            </w:r>
          </w:p>
        </w:tc>
      </w:tr>
      <w:bookmarkEnd w:id="2022"/>
    </w:tbl>
    <w:p w14:paraId="32DD0BF3" w14:textId="77777777" w:rsidR="00403318" w:rsidRDefault="00403318" w:rsidP="00403318">
      <w:pPr>
        <w:pStyle w:val="BlockLine"/>
      </w:pPr>
    </w:p>
    <w:p w14:paraId="65204211" w14:textId="77777777" w:rsidR="005F14CB" w:rsidRDefault="005F14CB">
      <w:r>
        <w:rPr>
          <w:b/>
        </w:rPr>
        <w:br w:type="page"/>
      </w:r>
    </w:p>
    <w:tbl>
      <w:tblPr>
        <w:tblW w:w="0" w:type="auto"/>
        <w:tblLayout w:type="fixed"/>
        <w:tblLook w:val="0000" w:firstRow="0" w:lastRow="0" w:firstColumn="0" w:lastColumn="0" w:noHBand="0" w:noVBand="0"/>
      </w:tblPr>
      <w:tblGrid>
        <w:gridCol w:w="1728"/>
        <w:gridCol w:w="7740"/>
      </w:tblGrid>
      <w:tr w:rsidR="00403318" w14:paraId="0FCB985A" w14:textId="77777777" w:rsidTr="00550398">
        <w:trPr>
          <w:cantSplit/>
        </w:trPr>
        <w:tc>
          <w:tcPr>
            <w:tcW w:w="1728" w:type="dxa"/>
          </w:tcPr>
          <w:p w14:paraId="21936962" w14:textId="77777777" w:rsidR="00403318" w:rsidRPr="007B2AB9" w:rsidRDefault="00403318" w:rsidP="00550398">
            <w:pPr>
              <w:pStyle w:val="BlockLabel"/>
              <w:rPr>
                <w:highlight w:val="yellow"/>
              </w:rPr>
            </w:pPr>
            <w:bookmarkStart w:id="2023" w:name="_Hlk177548139"/>
          </w:p>
        </w:tc>
        <w:tc>
          <w:tcPr>
            <w:tcW w:w="7740" w:type="dxa"/>
          </w:tcPr>
          <w:p w14:paraId="2F3E9AF6" w14:textId="77777777" w:rsidR="00403318" w:rsidRDefault="00403318" w:rsidP="00550398">
            <w:pPr>
              <w:pStyle w:val="BlockText"/>
            </w:pPr>
          </w:p>
        </w:tc>
      </w:tr>
      <w:bookmarkEnd w:id="2023"/>
    </w:tbl>
    <w:p w14:paraId="10A06507" w14:textId="77777777" w:rsidR="00403318" w:rsidRDefault="00403318" w:rsidP="00403318">
      <w:pPr>
        <w:pStyle w:val="BlockLine"/>
      </w:pPr>
    </w:p>
    <w:tbl>
      <w:tblPr>
        <w:tblW w:w="0" w:type="auto"/>
        <w:tblLayout w:type="fixed"/>
        <w:tblLook w:val="0000" w:firstRow="0" w:lastRow="0" w:firstColumn="0" w:lastColumn="0" w:noHBand="0" w:noVBand="0"/>
      </w:tblPr>
      <w:tblGrid>
        <w:gridCol w:w="1728"/>
        <w:gridCol w:w="7740"/>
      </w:tblGrid>
      <w:tr w:rsidR="00403318" w14:paraId="5C707C04" w14:textId="77777777" w:rsidTr="00550398">
        <w:trPr>
          <w:cantSplit/>
        </w:trPr>
        <w:tc>
          <w:tcPr>
            <w:tcW w:w="1728" w:type="dxa"/>
          </w:tcPr>
          <w:p w14:paraId="74507716" w14:textId="77777777" w:rsidR="00403318" w:rsidRPr="007B2AB9" w:rsidRDefault="005F14CB" w:rsidP="00550398">
            <w:pPr>
              <w:pStyle w:val="BlockLabel"/>
              <w:rPr>
                <w:highlight w:val="yellow"/>
              </w:rPr>
            </w:pPr>
            <w:bookmarkStart w:id="2024" w:name="_Hlk177548140"/>
            <w:r w:rsidRPr="005F14CB">
              <w:t>Main Menu</w:t>
            </w:r>
            <w:r>
              <w:t xml:space="preserve"> “Close” button</w:t>
            </w:r>
          </w:p>
        </w:tc>
        <w:tc>
          <w:tcPr>
            <w:tcW w:w="7740" w:type="dxa"/>
          </w:tcPr>
          <w:p w14:paraId="4DF57403" w14:textId="5D46770A" w:rsidR="00403318" w:rsidRDefault="0048066A" w:rsidP="00550398">
            <w:pPr>
              <w:pStyle w:val="BlockText"/>
            </w:pPr>
            <w:r>
              <w:rPr>
                <w:noProof/>
              </w:rPr>
              <mc:AlternateContent>
                <mc:Choice Requires="wps">
                  <w:drawing>
                    <wp:anchor distT="0" distB="0" distL="114300" distR="114300" simplePos="0" relativeHeight="251678720" behindDoc="0" locked="0" layoutInCell="1" allowOverlap="1" wp14:anchorId="40978631" wp14:editId="6C7732CC">
                      <wp:simplePos x="0" y="0"/>
                      <wp:positionH relativeFrom="column">
                        <wp:posOffset>2649855</wp:posOffset>
                      </wp:positionH>
                      <wp:positionV relativeFrom="paragraph">
                        <wp:posOffset>3012440</wp:posOffset>
                      </wp:positionV>
                      <wp:extent cx="838200" cy="0"/>
                      <wp:effectExtent l="0" t="0" r="0" b="0"/>
                      <wp:wrapNone/>
                      <wp:docPr id="207" name="Line 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60336" id="Line 342" o:spid="_x0000_s1026" alt="&quot;&quot;"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65pt,237.2pt" to="274.65pt,2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" strokeweight="2.25pt">
                      <v:stroke startarrow="block"/>
                    </v:line>
                  </w:pict>
                </mc:Fallback>
              </mc:AlternateContent>
            </w:r>
            <w:r>
              <w:rPr>
                <w:noProof/>
              </w:rPr>
              <w:drawing>
                <wp:inline distT="0" distB="0" distL="0" distR="0" wp14:anchorId="1003E9D5" wp14:editId="0741529A">
                  <wp:extent cx="4572000" cy="3269615"/>
                  <wp:effectExtent l="0" t="0" r="0" b="0"/>
                  <wp:docPr id="153" name="Picture 153" descr="Prosthetics Suite 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Prosthetics Suite Main Menu"/>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72000" cy="3269615"/>
                          </a:xfrm>
                          <a:prstGeom prst="rect">
                            <a:avLst/>
                          </a:prstGeom>
                          <a:noFill/>
                          <a:ln>
                            <a:noFill/>
                          </a:ln>
                        </pic:spPr>
                      </pic:pic>
                    </a:graphicData>
                  </a:graphic>
                </wp:inline>
              </w:drawing>
            </w:r>
          </w:p>
        </w:tc>
      </w:tr>
      <w:bookmarkEnd w:id="2024"/>
    </w:tbl>
    <w:p w14:paraId="625298FE" w14:textId="77777777" w:rsidR="00403318" w:rsidRDefault="00403318" w:rsidP="00403318">
      <w:pPr>
        <w:pStyle w:val="BlockLine"/>
      </w:pPr>
    </w:p>
    <w:tbl>
      <w:tblPr>
        <w:tblW w:w="0" w:type="auto"/>
        <w:tblLayout w:type="fixed"/>
        <w:tblLook w:val="0000" w:firstRow="0" w:lastRow="0" w:firstColumn="0" w:lastColumn="0" w:noHBand="0" w:noVBand="0"/>
      </w:tblPr>
      <w:tblGrid>
        <w:gridCol w:w="1728"/>
        <w:gridCol w:w="7740"/>
      </w:tblGrid>
      <w:tr w:rsidR="00403318" w14:paraId="0F4CC59E" w14:textId="77777777" w:rsidTr="00550398">
        <w:trPr>
          <w:cantSplit/>
        </w:trPr>
        <w:tc>
          <w:tcPr>
            <w:tcW w:w="1728" w:type="dxa"/>
          </w:tcPr>
          <w:p w14:paraId="15C42590" w14:textId="77777777" w:rsidR="00403318" w:rsidRDefault="005F14CB" w:rsidP="00550398">
            <w:pPr>
              <w:pStyle w:val="BlockLabel"/>
            </w:pPr>
            <w:bookmarkStart w:id="2025" w:name="_Hlk177548142"/>
            <w:r>
              <w:t>Confirmation window</w:t>
            </w:r>
          </w:p>
        </w:tc>
        <w:tc>
          <w:tcPr>
            <w:tcW w:w="7740" w:type="dxa"/>
          </w:tcPr>
          <w:p w14:paraId="20E1BE43" w14:textId="77777777" w:rsidR="00403318" w:rsidRDefault="005F14CB" w:rsidP="00550398">
            <w:pPr>
              <w:pStyle w:val="BlockText"/>
            </w:pPr>
            <w:r>
              <w:t xml:space="preserve">Click OK on the confirmation window to close the Prosthetics VistA Suite. </w:t>
            </w:r>
          </w:p>
        </w:tc>
      </w:tr>
      <w:bookmarkEnd w:id="2025"/>
    </w:tbl>
    <w:p w14:paraId="0F45F77F" w14:textId="77777777" w:rsidR="00403318" w:rsidRDefault="00403318" w:rsidP="00403318">
      <w:pPr>
        <w:pStyle w:val="BlockLine"/>
      </w:pPr>
    </w:p>
    <w:tbl>
      <w:tblPr>
        <w:tblW w:w="0" w:type="auto"/>
        <w:tblLayout w:type="fixed"/>
        <w:tblLook w:val="0000" w:firstRow="0" w:lastRow="0" w:firstColumn="0" w:lastColumn="0" w:noHBand="0" w:noVBand="0"/>
      </w:tblPr>
      <w:tblGrid>
        <w:gridCol w:w="1728"/>
        <w:gridCol w:w="7740"/>
      </w:tblGrid>
      <w:tr w:rsidR="005F7A8D" w14:paraId="1A7D742F" w14:textId="77777777">
        <w:trPr>
          <w:cantSplit/>
        </w:trPr>
        <w:tc>
          <w:tcPr>
            <w:tcW w:w="1728" w:type="dxa"/>
          </w:tcPr>
          <w:p w14:paraId="0A34865A" w14:textId="77777777" w:rsidR="005F7A8D" w:rsidRDefault="005F7A8D" w:rsidP="005F7A8D">
            <w:pPr>
              <w:pStyle w:val="BlockLabel"/>
            </w:pPr>
            <w:bookmarkStart w:id="2026" w:name="_Hlk177548143"/>
          </w:p>
        </w:tc>
        <w:tc>
          <w:tcPr>
            <w:tcW w:w="7740" w:type="dxa"/>
          </w:tcPr>
          <w:p w14:paraId="1C12DB8D" w14:textId="5A342360" w:rsidR="005F7A8D" w:rsidRDefault="0048066A" w:rsidP="005F7A8D">
            <w:pPr>
              <w:pStyle w:val="BlockText"/>
            </w:pPr>
            <w:r>
              <w:rPr>
                <w:noProof/>
              </w:rPr>
              <w:drawing>
                <wp:inline distT="0" distB="0" distL="0" distR="0" wp14:anchorId="012E56AA" wp14:editId="08D5EF91">
                  <wp:extent cx="3686810" cy="1221740"/>
                  <wp:effectExtent l="0" t="0" r="0" b="0"/>
                  <wp:docPr id="154" name="Picture 154" descr="Screenshot of Confirm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Screenshot of Confirmation window"/>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86810" cy="1221740"/>
                          </a:xfrm>
                          <a:prstGeom prst="rect">
                            <a:avLst/>
                          </a:prstGeom>
                          <a:noFill/>
                          <a:ln>
                            <a:noFill/>
                          </a:ln>
                        </pic:spPr>
                      </pic:pic>
                    </a:graphicData>
                  </a:graphic>
                </wp:inline>
              </w:drawing>
            </w:r>
          </w:p>
        </w:tc>
      </w:tr>
      <w:bookmarkEnd w:id="2026"/>
    </w:tbl>
    <w:p w14:paraId="59DEFF3F" w14:textId="77777777" w:rsidR="005F7A8D" w:rsidRDefault="005F7A8D" w:rsidP="005F7A8D">
      <w:pPr>
        <w:pStyle w:val="BlockLine"/>
      </w:pPr>
    </w:p>
    <w:tbl>
      <w:tblPr>
        <w:tblW w:w="0" w:type="auto"/>
        <w:tblLayout w:type="fixed"/>
        <w:tblLook w:val="0000" w:firstRow="0" w:lastRow="0" w:firstColumn="0" w:lastColumn="0" w:noHBand="0" w:noVBand="0"/>
      </w:tblPr>
      <w:tblGrid>
        <w:gridCol w:w="1728"/>
        <w:gridCol w:w="7740"/>
      </w:tblGrid>
      <w:tr w:rsidR="005F7A8D" w14:paraId="7DE8CE03" w14:textId="77777777">
        <w:trPr>
          <w:cantSplit/>
        </w:trPr>
        <w:tc>
          <w:tcPr>
            <w:tcW w:w="1728" w:type="dxa"/>
          </w:tcPr>
          <w:p w14:paraId="5AF2FB5D" w14:textId="77777777" w:rsidR="005F7A8D" w:rsidRDefault="005F7A8D" w:rsidP="005F7A8D">
            <w:pPr>
              <w:pStyle w:val="BlockLabel"/>
            </w:pPr>
            <w:bookmarkStart w:id="2027" w:name="_Hlk177548144"/>
            <w:r>
              <w:t>Cancel button</w:t>
            </w:r>
          </w:p>
        </w:tc>
        <w:tc>
          <w:tcPr>
            <w:tcW w:w="7740" w:type="dxa"/>
          </w:tcPr>
          <w:p w14:paraId="36A1F2B5" w14:textId="77777777" w:rsidR="005F7A8D" w:rsidRDefault="005F7A8D" w:rsidP="005F7A8D">
            <w:pPr>
              <w:pStyle w:val="BlockText"/>
            </w:pPr>
            <w:r>
              <w:t xml:space="preserve">If you click the </w:t>
            </w:r>
            <w:r w:rsidRPr="005800FF">
              <w:rPr>
                <w:b/>
              </w:rPr>
              <w:t>Cancel</w:t>
            </w:r>
            <w:r>
              <w:t xml:space="preserve"> button, you will remain in the application and can continue to work.</w:t>
            </w:r>
          </w:p>
        </w:tc>
      </w:tr>
      <w:bookmarkEnd w:id="2027"/>
    </w:tbl>
    <w:p w14:paraId="67343522" w14:textId="6A58C697" w:rsidR="005F7A8D" w:rsidRDefault="005F7A8D" w:rsidP="005F7A8D">
      <w:pPr>
        <w:pStyle w:val="BlockLine"/>
      </w:pPr>
    </w:p>
    <w:p w14:paraId="58E756DB" w14:textId="77777777" w:rsidR="00966879" w:rsidRPr="00D90F7D" w:rsidRDefault="00966879" w:rsidP="005F7A8D">
      <w:pPr>
        <w:pStyle w:val="ChapterTitle"/>
        <w:sectPr w:rsidR="00966879" w:rsidRPr="00D90F7D" w:rsidSect="00EF7319">
          <w:footerReference w:type="default" r:id="rId136"/>
          <w:pgSz w:w="12240" w:h="15840" w:code="1"/>
          <w:pgMar w:top="1440" w:right="1440" w:bottom="1440" w:left="1440" w:header="720" w:footer="720" w:gutter="0"/>
          <w:cols w:space="720"/>
          <w:titlePg/>
        </w:sectPr>
      </w:pPr>
    </w:p>
    <w:p w14:paraId="05A2CF4E" w14:textId="412B237F" w:rsidR="00B44DF1" w:rsidRPr="00D90F7D" w:rsidRDefault="00B44DF1" w:rsidP="00E35141">
      <w:pPr>
        <w:pStyle w:val="Heading2"/>
        <w:jc w:val="center"/>
      </w:pPr>
      <w:bookmarkStart w:id="2028" w:name="_Toc172537401"/>
      <w:bookmarkStart w:id="2029" w:name="_Toc177550988"/>
      <w:bookmarkStart w:id="2030" w:name="_Hlk177554624"/>
      <w:r w:rsidRPr="00D90F7D">
        <w:lastRenderedPageBreak/>
        <w:t>Section 5</w:t>
      </w:r>
      <w:bookmarkEnd w:id="2028"/>
      <w:r w:rsidR="00E35141">
        <w:t xml:space="preserve">: </w:t>
      </w:r>
      <w:bookmarkStart w:id="2031" w:name="_Toc172537402"/>
      <w:r w:rsidRPr="00D90F7D">
        <w:t>Creating a Lab Work Order</w:t>
      </w:r>
      <w:bookmarkEnd w:id="2029"/>
      <w:bookmarkEnd w:id="2031"/>
    </w:p>
    <w:p w14:paraId="51F7A413" w14:textId="77777777" w:rsidR="00A40E55" w:rsidRPr="00D90F7D" w:rsidRDefault="00A40E55" w:rsidP="00E35141">
      <w:pPr>
        <w:pStyle w:val="Heading3"/>
      </w:pPr>
      <w:bookmarkStart w:id="2032" w:name="_Toc172537403"/>
      <w:bookmarkStart w:id="2033" w:name="_Toc177550989"/>
      <w:bookmarkStart w:id="2034" w:name="_Hlk177554626"/>
      <w:bookmarkEnd w:id="2030"/>
      <w:r w:rsidRPr="00D90F7D">
        <w:t>Overview</w:t>
      </w:r>
      <w:bookmarkEnd w:id="2032"/>
      <w:bookmarkEnd w:id="2033"/>
    </w:p>
    <w:bookmarkEnd w:id="2034"/>
    <w:p w14:paraId="245E4458" w14:textId="77777777" w:rsidR="00EE36DB" w:rsidRDefault="00EE36DB" w:rsidP="00EE36DB">
      <w:pPr>
        <w:pStyle w:val="BlockLine"/>
      </w:pPr>
    </w:p>
    <w:tbl>
      <w:tblPr>
        <w:tblW w:w="0" w:type="auto"/>
        <w:tblLayout w:type="fixed"/>
        <w:tblLook w:val="0000" w:firstRow="0" w:lastRow="0" w:firstColumn="0" w:lastColumn="0" w:noHBand="0" w:noVBand="0"/>
      </w:tblPr>
      <w:tblGrid>
        <w:gridCol w:w="1728"/>
        <w:gridCol w:w="7740"/>
      </w:tblGrid>
      <w:tr w:rsidR="00EE36DB" w14:paraId="72679601" w14:textId="77777777">
        <w:trPr>
          <w:cantSplit/>
        </w:trPr>
        <w:tc>
          <w:tcPr>
            <w:tcW w:w="1728" w:type="dxa"/>
          </w:tcPr>
          <w:p w14:paraId="4F70BCD5" w14:textId="77777777" w:rsidR="00EE36DB" w:rsidRDefault="00EE36DB" w:rsidP="008E4A77">
            <w:pPr>
              <w:pStyle w:val="BlockLabel"/>
            </w:pPr>
            <w:bookmarkStart w:id="2035" w:name="_Hlk177548145"/>
          </w:p>
        </w:tc>
        <w:tc>
          <w:tcPr>
            <w:tcW w:w="7740" w:type="dxa"/>
          </w:tcPr>
          <w:p w14:paraId="3309218E" w14:textId="77777777" w:rsidR="00EE36DB" w:rsidRDefault="00EE36DB" w:rsidP="00EE36DB">
            <w:pPr>
              <w:pStyle w:val="BlockText"/>
            </w:pPr>
            <w:bookmarkStart w:id="2036" w:name="_Hlk177554627"/>
            <w:r>
              <w:t xml:space="preserve">The Create application allows you to </w:t>
            </w:r>
            <w:r w:rsidRPr="00EE4C01">
              <w:t>create</w:t>
            </w:r>
            <w:r>
              <w:t xml:space="preserve"> an Orthotics Lab Work order</w:t>
            </w:r>
            <w:r w:rsidR="00823E5C">
              <w:t xml:space="preserve"> (OWL)</w:t>
            </w:r>
            <w:r>
              <w:t xml:space="preserve">. You may now Complete and Cancel a work order from the </w:t>
            </w:r>
            <w:r w:rsidR="00823E5C">
              <w:t>Graphical User Interface (</w:t>
            </w:r>
            <w:r>
              <w:t>GUI</w:t>
            </w:r>
            <w:r w:rsidR="00823E5C">
              <w:t>)</w:t>
            </w:r>
            <w:r>
              <w:t xml:space="preserve">. </w:t>
            </w:r>
            <w:r w:rsidR="0043081C">
              <w:t xml:space="preserve">The Create application also allows you view information associated with the current work order, such as 2319 information, CPRS data, and the initial Request. </w:t>
            </w:r>
          </w:p>
          <w:bookmarkEnd w:id="2036"/>
          <w:p w14:paraId="005906D4" w14:textId="77777777" w:rsidR="00713403" w:rsidRPr="00526580" w:rsidRDefault="00713403" w:rsidP="00EE36DB">
            <w:pPr>
              <w:pStyle w:val="BlockText"/>
            </w:pPr>
            <w:r>
              <w:t xml:space="preserve">The Create application is accessed from the Purchase Order Control window. </w:t>
            </w:r>
          </w:p>
        </w:tc>
      </w:tr>
      <w:bookmarkEnd w:id="2035"/>
    </w:tbl>
    <w:p w14:paraId="0AF29DE7" w14:textId="77777777" w:rsidR="0043081C" w:rsidRDefault="0043081C" w:rsidP="0043081C">
      <w:pPr>
        <w:pStyle w:val="BlockLine"/>
      </w:pPr>
    </w:p>
    <w:tbl>
      <w:tblPr>
        <w:tblW w:w="0" w:type="auto"/>
        <w:tblLayout w:type="fixed"/>
        <w:tblLook w:val="0000" w:firstRow="0" w:lastRow="0" w:firstColumn="0" w:lastColumn="0" w:noHBand="0" w:noVBand="0"/>
      </w:tblPr>
      <w:tblGrid>
        <w:gridCol w:w="1728"/>
        <w:gridCol w:w="7740"/>
      </w:tblGrid>
      <w:tr w:rsidR="0043081C" w14:paraId="4EB7568C" w14:textId="77777777" w:rsidTr="004148EE">
        <w:trPr>
          <w:cantSplit/>
        </w:trPr>
        <w:tc>
          <w:tcPr>
            <w:tcW w:w="1728" w:type="dxa"/>
          </w:tcPr>
          <w:p w14:paraId="18A05A3F" w14:textId="77777777" w:rsidR="0043081C" w:rsidRDefault="0043081C" w:rsidP="004148EE">
            <w:pPr>
              <w:pStyle w:val="BlockLabel"/>
            </w:pPr>
            <w:bookmarkStart w:id="2037" w:name="_Hlk177548146"/>
            <w:r>
              <w:t>Accessing the Create Lab Work Order window</w:t>
            </w:r>
          </w:p>
        </w:tc>
        <w:tc>
          <w:tcPr>
            <w:tcW w:w="7740" w:type="dxa"/>
          </w:tcPr>
          <w:p w14:paraId="5AB2E69F" w14:textId="77777777" w:rsidR="0043081C" w:rsidRDefault="0043081C" w:rsidP="004148EE">
            <w:pPr>
              <w:pStyle w:val="BlockText"/>
            </w:pPr>
            <w:bookmarkStart w:id="2038" w:name="_Hlk177554629"/>
            <w:r>
              <w:t>To access the Create Lab Work Order window from the Purchase Order Control window, do the following:</w:t>
            </w:r>
          </w:p>
          <w:bookmarkEnd w:id="2038"/>
          <w:p w14:paraId="1C464365" w14:textId="77777777" w:rsidR="0043081C" w:rsidRDefault="0043081C" w:rsidP="004148EE">
            <w:pPr>
              <w:pStyle w:val="BlockText"/>
            </w:pPr>
          </w:p>
          <w:p w14:paraId="4E94472B" w14:textId="77777777" w:rsidR="0043081C" w:rsidRDefault="0043081C" w:rsidP="004148EE">
            <w:pPr>
              <w:pStyle w:val="BlockText"/>
              <w:numPr>
                <w:ilvl w:val="0"/>
                <w:numId w:val="56"/>
              </w:numPr>
            </w:pPr>
            <w:bookmarkStart w:id="2039" w:name="_Hlk177554630"/>
            <w:r>
              <w:t xml:space="preserve">Highlight a work order in the Purchase Order Control listview. </w:t>
            </w:r>
          </w:p>
          <w:bookmarkEnd w:id="2039"/>
          <w:p w14:paraId="297B0F6B" w14:textId="77777777" w:rsidR="0043081C" w:rsidRDefault="0043081C" w:rsidP="004148EE">
            <w:pPr>
              <w:pStyle w:val="BlockText"/>
              <w:ind w:left="720"/>
              <w:rPr>
                <w:b/>
              </w:rPr>
            </w:pPr>
          </w:p>
          <w:p w14:paraId="710B4AB1" w14:textId="77777777" w:rsidR="0043081C" w:rsidRDefault="0043081C" w:rsidP="004148EE">
            <w:pPr>
              <w:pStyle w:val="BlockText"/>
              <w:ind w:left="720"/>
            </w:pPr>
            <w:bookmarkStart w:id="2040" w:name="_Hlk177554631"/>
            <w:r w:rsidRPr="00177423">
              <w:rPr>
                <w:b/>
              </w:rPr>
              <w:t>Note 1:</w:t>
            </w:r>
            <w:r>
              <w:t xml:space="preserve"> The patient must be defined in the PROSTHETICS PATIENT FILE. If you select a patient who is not already defined, a popup message alerts you to this fact. (Click </w:t>
            </w:r>
            <w:r w:rsidRPr="00804B2B">
              <w:rPr>
                <w:b/>
              </w:rPr>
              <w:t>OK</w:t>
            </w:r>
            <w:r>
              <w:t xml:space="preserve"> to clear the popup window.) Use the </w:t>
            </w:r>
            <w:r w:rsidRPr="00804B2B">
              <w:rPr>
                <w:b/>
              </w:rPr>
              <w:t>AP – Add/Edit Patient to Prosthetics</w:t>
            </w:r>
            <w:r>
              <w:t xml:space="preserve"> option to correct this issue. </w:t>
            </w:r>
          </w:p>
          <w:bookmarkEnd w:id="2040"/>
          <w:p w14:paraId="593D6BCC" w14:textId="77777777" w:rsidR="0043081C" w:rsidRDefault="0043081C" w:rsidP="004148EE">
            <w:pPr>
              <w:pStyle w:val="BlockText"/>
              <w:ind w:left="720"/>
              <w:rPr>
                <w:b/>
              </w:rPr>
            </w:pPr>
          </w:p>
          <w:p w14:paraId="245D68EC" w14:textId="77777777" w:rsidR="0043081C" w:rsidRDefault="0043081C" w:rsidP="004148EE">
            <w:pPr>
              <w:pStyle w:val="BlockText"/>
              <w:ind w:left="720"/>
            </w:pPr>
            <w:bookmarkStart w:id="2041" w:name="_Hlk177554632"/>
            <w:r w:rsidRPr="00177423">
              <w:rPr>
                <w:b/>
              </w:rPr>
              <w:t>Note 2:</w:t>
            </w:r>
            <w:r w:rsidRPr="00804B2B">
              <w:rPr>
                <w:b/>
                <w:i/>
              </w:rPr>
              <w:t xml:space="preserve"> </w:t>
            </w:r>
            <w:r>
              <w:t xml:space="preserve">A work order that displays LAB in the Type column has already been used to create a lab order and may not be reused for that purpose. </w:t>
            </w:r>
          </w:p>
          <w:bookmarkEnd w:id="2041"/>
          <w:p w14:paraId="2E8EEA38" w14:textId="77777777" w:rsidR="0043081C" w:rsidRDefault="0043081C" w:rsidP="004148EE">
            <w:pPr>
              <w:pStyle w:val="BlockText"/>
              <w:ind w:left="720"/>
            </w:pPr>
          </w:p>
          <w:p w14:paraId="3BBC40EF" w14:textId="77777777" w:rsidR="0043081C" w:rsidRDefault="0043081C" w:rsidP="004148EE">
            <w:pPr>
              <w:pStyle w:val="BlockText"/>
              <w:numPr>
                <w:ilvl w:val="0"/>
                <w:numId w:val="56"/>
              </w:numPr>
            </w:pPr>
            <w:bookmarkStart w:id="2042" w:name="_Hlk177554633"/>
            <w:r>
              <w:t xml:space="preserve">Click the </w:t>
            </w:r>
            <w:r w:rsidRPr="00177E70">
              <w:rPr>
                <w:b/>
              </w:rPr>
              <w:t>Create OWL</w:t>
            </w:r>
            <w:r>
              <w:t xml:space="preserve"> button. The Create Lab Work Order window displays.</w:t>
            </w:r>
          </w:p>
          <w:bookmarkEnd w:id="2042"/>
          <w:p w14:paraId="4013DB74" w14:textId="77777777" w:rsidR="0043081C" w:rsidRDefault="0043081C" w:rsidP="004148EE">
            <w:pPr>
              <w:pStyle w:val="BlockText"/>
            </w:pPr>
          </w:p>
          <w:p w14:paraId="54D6C7AF" w14:textId="03173DFF" w:rsidR="0043081C" w:rsidRDefault="0048066A" w:rsidP="004148EE">
            <w:pPr>
              <w:pStyle w:val="BlockText"/>
            </w:pPr>
            <w:r>
              <w:rPr>
                <w:noProof/>
              </w:rPr>
              <w:drawing>
                <wp:inline distT="0" distB="0" distL="0" distR="0" wp14:anchorId="69BF79C4" wp14:editId="1255DD4B">
                  <wp:extent cx="1075055" cy="241300"/>
                  <wp:effectExtent l="0" t="0" r="0" b="0"/>
                  <wp:docPr id="155" name="Picture 155" descr="Create OW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reate OWL button"/>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75055" cy="241300"/>
                          </a:xfrm>
                          <a:prstGeom prst="rect">
                            <a:avLst/>
                          </a:prstGeom>
                          <a:noFill/>
                          <a:ln>
                            <a:noFill/>
                          </a:ln>
                        </pic:spPr>
                      </pic:pic>
                    </a:graphicData>
                  </a:graphic>
                </wp:inline>
              </w:drawing>
            </w:r>
          </w:p>
        </w:tc>
      </w:tr>
      <w:bookmarkEnd w:id="2037"/>
    </w:tbl>
    <w:p w14:paraId="6A8007C2" w14:textId="77777777" w:rsidR="00B44DF1"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755820AA" w14:textId="77777777">
        <w:trPr>
          <w:cantSplit/>
        </w:trPr>
        <w:tc>
          <w:tcPr>
            <w:tcW w:w="1728" w:type="dxa"/>
          </w:tcPr>
          <w:p w14:paraId="4CB68195" w14:textId="77777777" w:rsidR="00B44DF1" w:rsidRDefault="00B44DF1" w:rsidP="00B44DF1">
            <w:pPr>
              <w:pStyle w:val="BlockLabel"/>
            </w:pPr>
            <w:bookmarkStart w:id="2043" w:name="_Hlk177548147"/>
            <w:r>
              <w:lastRenderedPageBreak/>
              <w:t xml:space="preserve">Create </w:t>
            </w:r>
            <w:r w:rsidR="00214489">
              <w:t>Lab Work Order window</w:t>
            </w:r>
          </w:p>
        </w:tc>
        <w:tc>
          <w:tcPr>
            <w:tcW w:w="7740" w:type="dxa"/>
          </w:tcPr>
          <w:p w14:paraId="1095FE62" w14:textId="77777777" w:rsidR="00B44DF1" w:rsidRDefault="00B44DF1" w:rsidP="00B44DF1">
            <w:pPr>
              <w:pStyle w:val="BlockText"/>
            </w:pPr>
            <w:bookmarkStart w:id="2044" w:name="_Hlk177554635"/>
            <w:r>
              <w:t xml:space="preserve">The </w:t>
            </w:r>
            <w:r>
              <w:rPr>
                <w:b/>
              </w:rPr>
              <w:t xml:space="preserve">Create Lab Work </w:t>
            </w:r>
            <w:r w:rsidRPr="007672D8">
              <w:rPr>
                <w:b/>
              </w:rPr>
              <w:t xml:space="preserve">Order </w:t>
            </w:r>
            <w:r>
              <w:t xml:space="preserve">window shown below displays the name and SSN of the patient that was highlighted on the Purchase Control window when you clicked the Create OWL button. </w:t>
            </w:r>
          </w:p>
          <w:bookmarkEnd w:id="2044"/>
          <w:p w14:paraId="654CB37E" w14:textId="77777777" w:rsidR="00B44DF1" w:rsidRDefault="00B44DF1" w:rsidP="00B44DF1">
            <w:pPr>
              <w:pStyle w:val="BlockText"/>
            </w:pPr>
          </w:p>
          <w:p w14:paraId="4A8EC3F6" w14:textId="77777777" w:rsidR="00B44DF1" w:rsidRDefault="00B44DF1" w:rsidP="00B44DF1">
            <w:pPr>
              <w:pStyle w:val="BlockText"/>
            </w:pPr>
            <w:bookmarkStart w:id="2045" w:name="_Hlk177554636"/>
            <w:r>
              <w:t xml:space="preserve">The name and SSN display in blue letters in the upper-left corner of the screen. The Create Date displays in a yellow field in the upper-right corner. </w:t>
            </w:r>
          </w:p>
          <w:bookmarkEnd w:id="2045"/>
          <w:p w14:paraId="62009061" w14:textId="77777777" w:rsidR="00B44DF1" w:rsidRDefault="00B44DF1" w:rsidP="00B44DF1">
            <w:pPr>
              <w:pStyle w:val="BlockText"/>
            </w:pPr>
          </w:p>
          <w:p w14:paraId="4AAFB52D" w14:textId="77777777" w:rsidR="00B44DF1" w:rsidRDefault="00B44DF1" w:rsidP="00B44DF1">
            <w:pPr>
              <w:pStyle w:val="BlockText"/>
            </w:pPr>
            <w:bookmarkStart w:id="2046" w:name="_Hlk177554637"/>
            <w:r>
              <w:t xml:space="preserve">You will create a Lab Work Order from this window for a specific patient. </w:t>
            </w:r>
          </w:p>
          <w:bookmarkEnd w:id="2046"/>
          <w:p w14:paraId="51C65451" w14:textId="77777777" w:rsidR="00B44DF1" w:rsidRDefault="00B44DF1" w:rsidP="00B44DF1">
            <w:pPr>
              <w:pStyle w:val="BlockText"/>
            </w:pPr>
          </w:p>
          <w:p w14:paraId="409D8084" w14:textId="77777777" w:rsidR="00B44DF1" w:rsidRPr="00526580" w:rsidRDefault="00B44DF1" w:rsidP="00B44DF1">
            <w:pPr>
              <w:pStyle w:val="BlockText"/>
            </w:pPr>
            <w:r w:rsidRPr="001D2A62">
              <w:rPr>
                <w:b/>
              </w:rPr>
              <w:t>Note:</w:t>
            </w:r>
            <w:r>
              <w:t xml:space="preserve"> On this screen, a field with a yellow background cannot be directly edited. The field </w:t>
            </w:r>
            <w:r w:rsidR="00890F98">
              <w:t xml:space="preserve">value </w:t>
            </w:r>
            <w:r>
              <w:t>defaults in, sometimes as a result of another selection you’ve made.</w:t>
            </w:r>
          </w:p>
        </w:tc>
      </w:tr>
      <w:bookmarkEnd w:id="2043"/>
    </w:tbl>
    <w:p w14:paraId="50EA1C5B" w14:textId="77777777" w:rsidR="00B44DF1"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149A5DC9" w14:textId="77777777">
        <w:trPr>
          <w:cantSplit/>
        </w:trPr>
        <w:tc>
          <w:tcPr>
            <w:tcW w:w="1728" w:type="dxa"/>
          </w:tcPr>
          <w:p w14:paraId="404EBFFA" w14:textId="77777777" w:rsidR="00B44DF1" w:rsidRDefault="00B44DF1" w:rsidP="00B44DF1">
            <w:pPr>
              <w:pStyle w:val="BlockLabel"/>
            </w:pPr>
            <w:bookmarkStart w:id="2047" w:name="_Hlk177548148"/>
            <w:r>
              <w:t>Create Lab Order window</w:t>
            </w:r>
          </w:p>
        </w:tc>
        <w:tc>
          <w:tcPr>
            <w:tcW w:w="7740" w:type="dxa"/>
          </w:tcPr>
          <w:p w14:paraId="2827A965" w14:textId="24A9A347" w:rsidR="00B44DF1" w:rsidRDefault="0048066A" w:rsidP="00B44DF1">
            <w:pPr>
              <w:pStyle w:val="BlockText"/>
            </w:pPr>
            <w:r>
              <w:rPr>
                <w:noProof/>
              </w:rPr>
              <w:drawing>
                <wp:inline distT="0" distB="0" distL="0" distR="0" wp14:anchorId="71AF5561" wp14:editId="2BD1A4BD">
                  <wp:extent cx="4769485" cy="2640965"/>
                  <wp:effectExtent l="0" t="0" r="0" b="0"/>
                  <wp:docPr id="156" name="Picture 156" descr="Create Lab Ord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reate Lab Order window"/>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769485" cy="2640965"/>
                          </a:xfrm>
                          <a:prstGeom prst="rect">
                            <a:avLst/>
                          </a:prstGeom>
                          <a:noFill/>
                          <a:ln>
                            <a:noFill/>
                          </a:ln>
                        </pic:spPr>
                      </pic:pic>
                    </a:graphicData>
                  </a:graphic>
                </wp:inline>
              </w:drawing>
            </w:r>
          </w:p>
        </w:tc>
      </w:tr>
      <w:bookmarkEnd w:id="2047"/>
    </w:tbl>
    <w:p w14:paraId="010CB68C" w14:textId="77777777" w:rsidR="00B44DF1"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07DA8FE5" w14:textId="77777777">
        <w:trPr>
          <w:cantSplit/>
        </w:trPr>
        <w:tc>
          <w:tcPr>
            <w:tcW w:w="1728" w:type="dxa"/>
          </w:tcPr>
          <w:p w14:paraId="5FC3DA1F" w14:textId="77777777" w:rsidR="00B44DF1" w:rsidRDefault="00B44DF1" w:rsidP="00B44DF1">
            <w:pPr>
              <w:pStyle w:val="BlockLabel"/>
            </w:pPr>
            <w:bookmarkStart w:id="2048" w:name="_Hlk177548149"/>
            <w:r>
              <w:t>Quitting Work</w:t>
            </w:r>
          </w:p>
        </w:tc>
        <w:tc>
          <w:tcPr>
            <w:tcW w:w="7740" w:type="dxa"/>
          </w:tcPr>
          <w:p w14:paraId="7793B91E" w14:textId="77777777" w:rsidR="00B44DF1" w:rsidRDefault="00B44DF1" w:rsidP="00B44DF1">
            <w:pPr>
              <w:pStyle w:val="BlockText"/>
            </w:pPr>
            <w:bookmarkStart w:id="2049" w:name="_Hlk177554640"/>
            <w:r>
              <w:t xml:space="preserve">If you need to stop working at any point during the workflow, click the </w:t>
            </w:r>
            <w:r w:rsidRPr="00386E10">
              <w:rPr>
                <w:b/>
              </w:rPr>
              <w:t>Quit Work</w:t>
            </w:r>
            <w:r>
              <w:t xml:space="preserve"> button in the lower-right corner of the window.</w:t>
            </w:r>
            <w:r w:rsidR="00890F98">
              <w:t xml:space="preserve"> You will return to the Purchase Order Control window. </w:t>
            </w:r>
          </w:p>
          <w:bookmarkEnd w:id="2049"/>
          <w:p w14:paraId="7931A1BD" w14:textId="77777777" w:rsidR="00092BCE" w:rsidRDefault="00092BCE" w:rsidP="00B44DF1">
            <w:pPr>
              <w:pStyle w:val="BlockText"/>
            </w:pPr>
          </w:p>
          <w:p w14:paraId="0016DAF5" w14:textId="046CCDE9" w:rsidR="00092BCE" w:rsidRDefault="0048066A" w:rsidP="008C5787">
            <w:pPr>
              <w:pStyle w:val="BlockText"/>
            </w:pPr>
            <w:r>
              <w:rPr>
                <w:noProof/>
              </w:rPr>
              <w:drawing>
                <wp:inline distT="0" distB="0" distL="0" distR="0" wp14:anchorId="6E6B553C" wp14:editId="5379D853">
                  <wp:extent cx="1002030" cy="234315"/>
                  <wp:effectExtent l="0" t="0" r="0" b="0"/>
                  <wp:docPr id="157" name="Picture 157" descr="Quit Wor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Quit Work button"/>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02030" cy="234315"/>
                          </a:xfrm>
                          <a:prstGeom prst="rect">
                            <a:avLst/>
                          </a:prstGeom>
                          <a:noFill/>
                          <a:ln>
                            <a:noFill/>
                          </a:ln>
                        </pic:spPr>
                      </pic:pic>
                    </a:graphicData>
                  </a:graphic>
                </wp:inline>
              </w:drawing>
            </w:r>
          </w:p>
        </w:tc>
      </w:tr>
      <w:bookmarkEnd w:id="2048"/>
    </w:tbl>
    <w:p w14:paraId="66CF0215" w14:textId="77777777" w:rsidR="00B44DF1" w:rsidRPr="00467E74" w:rsidRDefault="00B44DF1" w:rsidP="00B44DF1">
      <w:pPr>
        <w:pStyle w:val="BlockLine"/>
      </w:pPr>
    </w:p>
    <w:p w14:paraId="2E8FC879" w14:textId="77777777" w:rsidR="00B44DF1" w:rsidRPr="00D90F7D" w:rsidRDefault="00B44DF1" w:rsidP="00E35141">
      <w:pPr>
        <w:pStyle w:val="Heading3"/>
      </w:pPr>
      <w:bookmarkStart w:id="2050" w:name="_Hlk177554642"/>
      <w:r w:rsidRPr="00D90F7D">
        <w:br w:type="page"/>
      </w:r>
      <w:bookmarkStart w:id="2051" w:name="_Toc172537404"/>
      <w:bookmarkStart w:id="2052" w:name="_Toc177550990"/>
      <w:r w:rsidRPr="00D90F7D">
        <w:lastRenderedPageBreak/>
        <w:t>Select</w:t>
      </w:r>
      <w:r w:rsidR="008B4642" w:rsidRPr="00D90F7D">
        <w:t>ing</w:t>
      </w:r>
      <w:r w:rsidRPr="00D90F7D">
        <w:t xml:space="preserve"> a Lab Type</w:t>
      </w:r>
      <w:bookmarkEnd w:id="2051"/>
      <w:bookmarkEnd w:id="2052"/>
    </w:p>
    <w:bookmarkEnd w:id="2050"/>
    <w:p w14:paraId="5D0AA059" w14:textId="04B252C2" w:rsidR="00B44DF1" w:rsidRPr="00534B26" w:rsidRDefault="00B44DF1" w:rsidP="00B44DF1">
      <w:pPr>
        <w:pStyle w:val="BlockLine"/>
        <w:rPr>
          <w:sz w:val="22"/>
          <w:szCs w:val="22"/>
        </w:rPr>
      </w:pPr>
    </w:p>
    <w:tbl>
      <w:tblPr>
        <w:tblW w:w="0" w:type="auto"/>
        <w:tblLayout w:type="fixed"/>
        <w:tblLook w:val="0000" w:firstRow="0" w:lastRow="0" w:firstColumn="0" w:lastColumn="0" w:noHBand="0" w:noVBand="0"/>
      </w:tblPr>
      <w:tblGrid>
        <w:gridCol w:w="1728"/>
        <w:gridCol w:w="7740"/>
      </w:tblGrid>
      <w:tr w:rsidR="00B44DF1" w14:paraId="7383BBDA" w14:textId="77777777">
        <w:trPr>
          <w:cantSplit/>
        </w:trPr>
        <w:tc>
          <w:tcPr>
            <w:tcW w:w="1728" w:type="dxa"/>
          </w:tcPr>
          <w:p w14:paraId="7BB660BA" w14:textId="77777777" w:rsidR="00B44DF1" w:rsidRDefault="00B44DF1" w:rsidP="00B44DF1">
            <w:pPr>
              <w:pStyle w:val="BlockLabel"/>
            </w:pPr>
            <w:bookmarkStart w:id="2053" w:name="_Hlk177548151"/>
            <w:r>
              <w:t>Lab Type</w:t>
            </w:r>
          </w:p>
        </w:tc>
        <w:tc>
          <w:tcPr>
            <w:tcW w:w="7740" w:type="dxa"/>
          </w:tcPr>
          <w:p w14:paraId="1EA9BD14" w14:textId="645BADE2" w:rsidR="00B44DF1" w:rsidRDefault="00B44DF1" w:rsidP="00B44DF1">
            <w:pPr>
              <w:pStyle w:val="BlockText"/>
            </w:pPr>
            <w:bookmarkStart w:id="2054" w:name="_Hlk177554644"/>
            <w:r>
              <w:t>The first step to creating a Lab Order is to select a Lab Type.</w:t>
            </w:r>
            <w:r w:rsidR="00FD2460">
              <w:t xml:space="preserve"> </w:t>
            </w:r>
            <w:r>
              <w:t xml:space="preserve">Below the patient SSN there are four radio buttons that correspond to the following lab types: </w:t>
            </w:r>
          </w:p>
          <w:bookmarkEnd w:id="2054"/>
          <w:p w14:paraId="70C76554" w14:textId="77777777" w:rsidR="00B44DF1" w:rsidRDefault="00B44DF1" w:rsidP="00B44DF1">
            <w:pPr>
              <w:pStyle w:val="BlockText"/>
            </w:pPr>
          </w:p>
          <w:p w14:paraId="2C874925" w14:textId="77777777" w:rsidR="00B44DF1" w:rsidRDefault="00B44DF1" w:rsidP="00B44DF1">
            <w:pPr>
              <w:pStyle w:val="BlockText"/>
              <w:numPr>
                <w:ilvl w:val="0"/>
                <w:numId w:val="29"/>
              </w:numPr>
            </w:pPr>
            <w:bookmarkStart w:id="2055" w:name="_Hlk177554645"/>
            <w:r>
              <w:t>Orthotics/Prosthetics</w:t>
            </w:r>
          </w:p>
          <w:p w14:paraId="5D0DCD35" w14:textId="77777777" w:rsidR="00B44DF1" w:rsidRDefault="00B44DF1" w:rsidP="00B44DF1">
            <w:pPr>
              <w:pStyle w:val="BlockText"/>
              <w:numPr>
                <w:ilvl w:val="0"/>
                <w:numId w:val="29"/>
              </w:numPr>
            </w:pPr>
            <w:bookmarkStart w:id="2056" w:name="_Hlk177554646"/>
            <w:bookmarkEnd w:id="2055"/>
            <w:r>
              <w:t>Optical</w:t>
            </w:r>
          </w:p>
          <w:p w14:paraId="75865001" w14:textId="77777777" w:rsidR="00B44DF1" w:rsidRDefault="00B44DF1" w:rsidP="00B44DF1">
            <w:pPr>
              <w:pStyle w:val="BlockText"/>
              <w:numPr>
                <w:ilvl w:val="0"/>
                <w:numId w:val="29"/>
              </w:numPr>
            </w:pPr>
            <w:bookmarkStart w:id="2057" w:name="_Hlk177554647"/>
            <w:bookmarkEnd w:id="2056"/>
            <w:r>
              <w:t>Restoration</w:t>
            </w:r>
          </w:p>
          <w:p w14:paraId="3CB829D4" w14:textId="77777777" w:rsidR="00B44DF1" w:rsidRDefault="00B44DF1" w:rsidP="00B44DF1">
            <w:pPr>
              <w:pStyle w:val="BlockText"/>
              <w:numPr>
                <w:ilvl w:val="0"/>
                <w:numId w:val="29"/>
              </w:numPr>
            </w:pPr>
            <w:bookmarkStart w:id="2058" w:name="_Hlk177554648"/>
            <w:bookmarkEnd w:id="2057"/>
            <w:r>
              <w:t>Wheelchair</w:t>
            </w:r>
          </w:p>
          <w:bookmarkEnd w:id="2058"/>
          <w:p w14:paraId="0029806A" w14:textId="77777777" w:rsidR="00B44DF1" w:rsidRDefault="00B44DF1" w:rsidP="00B44DF1">
            <w:pPr>
              <w:pStyle w:val="BlockText"/>
            </w:pPr>
          </w:p>
          <w:p w14:paraId="5330002E" w14:textId="77777777" w:rsidR="00B44DF1" w:rsidRDefault="00B44DF1" w:rsidP="00B44DF1">
            <w:pPr>
              <w:pStyle w:val="BlockText"/>
            </w:pPr>
            <w:r>
              <w:t xml:space="preserve">Click one of the </w:t>
            </w:r>
            <w:r w:rsidRPr="00622F64">
              <w:rPr>
                <w:b/>
              </w:rPr>
              <w:t>Lab Type</w:t>
            </w:r>
            <w:r>
              <w:t xml:space="preserve"> radio buttons, then </w:t>
            </w:r>
            <w:r w:rsidR="00D509D2">
              <w:t xml:space="preserve">mouse click or </w:t>
            </w:r>
            <w:r>
              <w:t xml:space="preserve">press </w:t>
            </w:r>
            <w:r w:rsidR="00261FBF">
              <w:rPr>
                <w:b/>
              </w:rPr>
              <w:t>&lt;Tab&gt;</w:t>
            </w:r>
            <w:r>
              <w:t xml:space="preserve"> to go to the next field.</w:t>
            </w:r>
          </w:p>
        </w:tc>
      </w:tr>
      <w:bookmarkEnd w:id="2053"/>
    </w:tbl>
    <w:p w14:paraId="1FCA8BF0" w14:textId="481D8C95" w:rsidR="00B44DF1" w:rsidRPr="00534B26" w:rsidRDefault="00B44DF1" w:rsidP="00B44DF1">
      <w:pPr>
        <w:pStyle w:val="BlockLine"/>
        <w:rPr>
          <w:sz w:val="22"/>
          <w:szCs w:val="22"/>
        </w:rPr>
      </w:pPr>
    </w:p>
    <w:tbl>
      <w:tblPr>
        <w:tblW w:w="0" w:type="auto"/>
        <w:tblLayout w:type="fixed"/>
        <w:tblLook w:val="0000" w:firstRow="0" w:lastRow="0" w:firstColumn="0" w:lastColumn="0" w:noHBand="0" w:noVBand="0"/>
      </w:tblPr>
      <w:tblGrid>
        <w:gridCol w:w="1728"/>
        <w:gridCol w:w="7740"/>
      </w:tblGrid>
      <w:tr w:rsidR="00B44DF1" w14:paraId="27D84C3E" w14:textId="77777777">
        <w:trPr>
          <w:cantSplit/>
        </w:trPr>
        <w:tc>
          <w:tcPr>
            <w:tcW w:w="1728" w:type="dxa"/>
          </w:tcPr>
          <w:p w14:paraId="386745D6" w14:textId="77777777" w:rsidR="00B44DF1" w:rsidRDefault="00B44DF1" w:rsidP="00B44DF1">
            <w:pPr>
              <w:pStyle w:val="BlockLabel"/>
            </w:pPr>
            <w:bookmarkStart w:id="2059" w:name="_Hlk177548152"/>
            <w:r>
              <w:t>Lab Type radio buttons</w:t>
            </w:r>
          </w:p>
        </w:tc>
        <w:tc>
          <w:tcPr>
            <w:tcW w:w="7740" w:type="dxa"/>
          </w:tcPr>
          <w:p w14:paraId="6CEEFFCD" w14:textId="72190E89" w:rsidR="00B44DF1" w:rsidRDefault="0048066A" w:rsidP="00B44DF1">
            <w:pPr>
              <w:pStyle w:val="BlockText"/>
            </w:pPr>
            <w:r>
              <w:rPr>
                <w:noProof/>
              </w:rPr>
              <w:drawing>
                <wp:inline distT="0" distB="0" distL="0" distR="0" wp14:anchorId="26B1C753" wp14:editId="3C4304B9">
                  <wp:extent cx="3072130" cy="658495"/>
                  <wp:effectExtent l="0" t="0" r="0" b="0"/>
                  <wp:docPr id="158" name="Picture 158" descr="Lab Type radio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Lab Type radio buttons"/>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072130" cy="658495"/>
                          </a:xfrm>
                          <a:prstGeom prst="rect">
                            <a:avLst/>
                          </a:prstGeom>
                          <a:noFill/>
                          <a:ln>
                            <a:noFill/>
                          </a:ln>
                        </pic:spPr>
                      </pic:pic>
                    </a:graphicData>
                  </a:graphic>
                </wp:inline>
              </w:drawing>
            </w:r>
          </w:p>
        </w:tc>
      </w:tr>
      <w:bookmarkEnd w:id="2059"/>
    </w:tbl>
    <w:p w14:paraId="2FF1A83D" w14:textId="77777777" w:rsidR="00DF1EE3" w:rsidRDefault="00DF1EE3" w:rsidP="00DF1EE3">
      <w:pPr>
        <w:pStyle w:val="BlockLine"/>
      </w:pPr>
    </w:p>
    <w:p w14:paraId="64CFEB19" w14:textId="77777777" w:rsidR="00B44DF1" w:rsidRPr="00D90F7D" w:rsidRDefault="00B44DF1" w:rsidP="00E35141">
      <w:pPr>
        <w:pStyle w:val="Heading3"/>
      </w:pPr>
      <w:bookmarkStart w:id="2060" w:name="_Hlk177554649"/>
      <w:r w:rsidRPr="00D90F7D">
        <w:br w:type="page"/>
      </w:r>
      <w:bookmarkStart w:id="2061" w:name="_Toc172537405"/>
      <w:bookmarkStart w:id="2062" w:name="_Toc177550991"/>
      <w:r w:rsidRPr="00D90F7D">
        <w:lastRenderedPageBreak/>
        <w:t>Select</w:t>
      </w:r>
      <w:r w:rsidR="008B4642" w:rsidRPr="00D90F7D">
        <w:t>ing</w:t>
      </w:r>
      <w:r w:rsidRPr="00D90F7D">
        <w:t xml:space="preserve"> Stations</w:t>
      </w:r>
      <w:bookmarkEnd w:id="2061"/>
      <w:bookmarkEnd w:id="2062"/>
    </w:p>
    <w:bookmarkEnd w:id="2060"/>
    <w:p w14:paraId="177B0E1A" w14:textId="206618CC" w:rsidR="00B44DF1"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rsidRPr="00930EF9" w14:paraId="734E7AD9" w14:textId="77777777">
        <w:trPr>
          <w:cantSplit/>
        </w:trPr>
        <w:tc>
          <w:tcPr>
            <w:tcW w:w="1728" w:type="dxa"/>
          </w:tcPr>
          <w:p w14:paraId="66D8C420" w14:textId="77777777" w:rsidR="00B44DF1" w:rsidRPr="00182D48" w:rsidRDefault="00B44DF1" w:rsidP="00B44DF1">
            <w:pPr>
              <w:pStyle w:val="BlockLabel"/>
              <w:rPr>
                <w:szCs w:val="22"/>
              </w:rPr>
            </w:pPr>
            <w:bookmarkStart w:id="2063" w:name="_Hlk177548153"/>
            <w:r>
              <w:rPr>
                <w:szCs w:val="22"/>
              </w:rPr>
              <w:t>NPPD Station</w:t>
            </w:r>
          </w:p>
        </w:tc>
        <w:tc>
          <w:tcPr>
            <w:tcW w:w="7740" w:type="dxa"/>
          </w:tcPr>
          <w:p w14:paraId="24E8E0CF" w14:textId="77777777" w:rsidR="00C97E1C" w:rsidRDefault="00C97E1C" w:rsidP="00B44DF1">
            <w:pPr>
              <w:pStyle w:val="BlockText"/>
            </w:pPr>
            <w:bookmarkStart w:id="2064" w:name="_Hlk177554651"/>
            <w:r>
              <w:t xml:space="preserve">The </w:t>
            </w:r>
            <w:r w:rsidRPr="00C97E1C">
              <w:t>National Prosthetic Patient Database (NPPD)</w:t>
            </w:r>
            <w:r>
              <w:t xml:space="preserve"> is a dynamic, comprehensive national database used to collect information on the disabled population’s use of prosthetic, orthotic, and sensory aids. This information allows for statistical analysis and oversight of the VA Prosthetic Service. The </w:t>
            </w:r>
            <w:r w:rsidR="007760CD">
              <w:t>NPPD compiles prosthetic data recorded at each VHA facility, or station.</w:t>
            </w:r>
          </w:p>
          <w:bookmarkEnd w:id="2064"/>
          <w:p w14:paraId="15052F3B" w14:textId="77777777" w:rsidR="00C97E1C" w:rsidRDefault="00C97E1C" w:rsidP="00B44DF1">
            <w:pPr>
              <w:pStyle w:val="BlockText"/>
            </w:pPr>
          </w:p>
          <w:p w14:paraId="02F1AF99" w14:textId="77777777" w:rsidR="00B44DF1" w:rsidRDefault="00B44DF1" w:rsidP="00B44DF1">
            <w:pPr>
              <w:pStyle w:val="BlockText"/>
            </w:pPr>
            <w:bookmarkStart w:id="2065" w:name="_Hlk177554652"/>
            <w:r>
              <w:t xml:space="preserve">Click the </w:t>
            </w:r>
            <w:r w:rsidRPr="00D57B08">
              <w:rPr>
                <w:b/>
              </w:rPr>
              <w:t>NPPD Station</w:t>
            </w:r>
            <w:r>
              <w:t xml:space="preserve"> drop-down arrow to display a list of stations for you to select one. </w:t>
            </w:r>
            <w:r w:rsidR="00D703BE">
              <w:t xml:space="preserve">A shortcut is to enter a partial spelling of the </w:t>
            </w:r>
            <w:r w:rsidR="00D703BE">
              <w:rPr>
                <w:b/>
              </w:rPr>
              <w:t>NPPD</w:t>
            </w:r>
            <w:r w:rsidR="00D703BE" w:rsidRPr="000B6012">
              <w:rPr>
                <w:b/>
              </w:rPr>
              <w:t xml:space="preserve"> Station</w:t>
            </w:r>
            <w:r w:rsidR="00D703BE">
              <w:t xml:space="preserve"> and click the drop-down arrow </w:t>
            </w:r>
            <w:r w:rsidR="00FA73DD">
              <w:t>(</w:t>
            </w:r>
            <w:r w:rsidR="00D703BE">
              <w:t xml:space="preserve">or </w:t>
            </w:r>
            <w:r w:rsidR="00CD00B1">
              <w:t xml:space="preserve">press the </w:t>
            </w:r>
            <w:r w:rsidR="00D703BE">
              <w:t xml:space="preserve">&lt;TAB&gt; </w:t>
            </w:r>
            <w:r w:rsidR="00FA73DD">
              <w:t xml:space="preserve">key) </w:t>
            </w:r>
            <w:r w:rsidR="00D703BE">
              <w:t>to select one beginning with the criteria that you entered.</w:t>
            </w:r>
          </w:p>
          <w:bookmarkEnd w:id="2065"/>
          <w:p w14:paraId="0CEA26CD" w14:textId="77777777" w:rsidR="00B44DF1" w:rsidRDefault="00B44DF1" w:rsidP="00B44DF1">
            <w:pPr>
              <w:pStyle w:val="BlockText"/>
            </w:pPr>
          </w:p>
          <w:p w14:paraId="0DDF2C04" w14:textId="77777777" w:rsidR="00B44DF1" w:rsidRDefault="00B44DF1" w:rsidP="00B44DF1">
            <w:pPr>
              <w:pStyle w:val="BlockText"/>
            </w:pPr>
            <w:bookmarkStart w:id="2066" w:name="_Hlk177554653"/>
            <w:r>
              <w:t>Once a station has been selected, the station name displays next to the NPPD Station label and the site number displays in the yellow field to the right.</w:t>
            </w:r>
          </w:p>
          <w:bookmarkEnd w:id="2066"/>
          <w:p w14:paraId="45A85FFF" w14:textId="77777777" w:rsidR="00152B0C" w:rsidRDefault="00152B0C" w:rsidP="00B44DF1">
            <w:pPr>
              <w:pStyle w:val="BlockText"/>
            </w:pPr>
          </w:p>
          <w:p w14:paraId="6777A053" w14:textId="77777777" w:rsidR="00152B0C" w:rsidRPr="00182D48" w:rsidRDefault="00152B0C" w:rsidP="00B44DF1">
            <w:pPr>
              <w:pStyle w:val="BlockText"/>
              <w:rPr>
                <w:szCs w:val="22"/>
              </w:rPr>
            </w:pPr>
            <w:r w:rsidRPr="00152B0C">
              <w:rPr>
                <w:b/>
              </w:rPr>
              <w:t>Note:</w:t>
            </w:r>
            <w:r>
              <w:t xml:space="preserve"> For a user at a station which does its own OWL, the NPPD Station, Receiving Station, and Requesting Station will all be the same.</w:t>
            </w:r>
          </w:p>
        </w:tc>
      </w:tr>
      <w:bookmarkEnd w:id="2063"/>
    </w:tbl>
    <w:p w14:paraId="24CBC9D9" w14:textId="77777777" w:rsidR="00B44DF1"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2061BCFB" w14:textId="77777777">
        <w:trPr>
          <w:cantSplit/>
        </w:trPr>
        <w:tc>
          <w:tcPr>
            <w:tcW w:w="1728" w:type="dxa"/>
          </w:tcPr>
          <w:p w14:paraId="390B5CC7" w14:textId="77777777" w:rsidR="00B44DF1" w:rsidRDefault="00B44DF1" w:rsidP="00B44DF1">
            <w:pPr>
              <w:pStyle w:val="BlockLabel"/>
            </w:pPr>
            <w:bookmarkStart w:id="2067" w:name="_Hlk177548154"/>
            <w:r>
              <w:t>NPPD Station drop-down list</w:t>
            </w:r>
          </w:p>
        </w:tc>
        <w:tc>
          <w:tcPr>
            <w:tcW w:w="7740" w:type="dxa"/>
          </w:tcPr>
          <w:p w14:paraId="03F31B0F" w14:textId="536B15D7" w:rsidR="00B44DF1" w:rsidRDefault="0048066A" w:rsidP="00B44DF1">
            <w:pPr>
              <w:pStyle w:val="BlockText"/>
            </w:pPr>
            <w:r>
              <w:rPr>
                <w:noProof/>
              </w:rPr>
              <w:drawing>
                <wp:inline distT="0" distB="0" distL="0" distR="0" wp14:anchorId="0D387D9E" wp14:editId="10060E9B">
                  <wp:extent cx="3994150" cy="1089660"/>
                  <wp:effectExtent l="0" t="0" r="0" b="0"/>
                  <wp:docPr id="159" name="Picture 159" descr="Station drop-down 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Station drop-down lists"/>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994150" cy="1089660"/>
                          </a:xfrm>
                          <a:prstGeom prst="rect">
                            <a:avLst/>
                          </a:prstGeom>
                          <a:noFill/>
                          <a:ln>
                            <a:noFill/>
                          </a:ln>
                        </pic:spPr>
                      </pic:pic>
                    </a:graphicData>
                  </a:graphic>
                </wp:inline>
              </w:drawing>
            </w:r>
          </w:p>
        </w:tc>
      </w:tr>
      <w:bookmarkEnd w:id="2067"/>
    </w:tbl>
    <w:p w14:paraId="609BBB4E" w14:textId="77777777" w:rsidR="00B44DF1" w:rsidRPr="006C3AB6"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1BD275D6" w14:textId="77777777">
        <w:trPr>
          <w:cantSplit/>
        </w:trPr>
        <w:tc>
          <w:tcPr>
            <w:tcW w:w="1728" w:type="dxa"/>
          </w:tcPr>
          <w:p w14:paraId="516D7C2C" w14:textId="77777777" w:rsidR="00B44DF1" w:rsidRDefault="00B44DF1" w:rsidP="00B44DF1">
            <w:pPr>
              <w:pStyle w:val="BlockLabel"/>
            </w:pPr>
            <w:bookmarkStart w:id="2068" w:name="_Hlk177548155"/>
            <w:r>
              <w:t>Receiving Station</w:t>
            </w:r>
          </w:p>
        </w:tc>
        <w:tc>
          <w:tcPr>
            <w:tcW w:w="7740" w:type="dxa"/>
          </w:tcPr>
          <w:p w14:paraId="70417FD8" w14:textId="77777777" w:rsidR="00B44DF1" w:rsidRPr="007760CD" w:rsidRDefault="00B44DF1" w:rsidP="00B44DF1">
            <w:pPr>
              <w:pStyle w:val="BlockText"/>
            </w:pPr>
            <w:r>
              <w:t xml:space="preserve">Enter a partial spelling of the </w:t>
            </w:r>
            <w:r w:rsidRPr="000B6012">
              <w:rPr>
                <w:b/>
              </w:rPr>
              <w:t>Receiving Station</w:t>
            </w:r>
            <w:r>
              <w:t xml:space="preserve"> and click the drop-down arrow</w:t>
            </w:r>
            <w:r w:rsidR="00D703BE">
              <w:t xml:space="preserve"> </w:t>
            </w:r>
            <w:r w:rsidR="00FA73DD">
              <w:t>(</w:t>
            </w:r>
            <w:r w:rsidR="00D703BE">
              <w:t xml:space="preserve">or </w:t>
            </w:r>
            <w:r w:rsidR="00CD00B1">
              <w:t xml:space="preserve">press the </w:t>
            </w:r>
            <w:r w:rsidR="00D703BE">
              <w:t xml:space="preserve">&lt;TAB&gt; </w:t>
            </w:r>
            <w:r w:rsidR="00FA73DD">
              <w:t xml:space="preserve">key) </w:t>
            </w:r>
            <w:r>
              <w:t xml:space="preserve">to select </w:t>
            </w:r>
            <w:r w:rsidR="00520FA2">
              <w:t>an item beginning with the characters you entered</w:t>
            </w:r>
            <w:r>
              <w:t xml:space="preserve">. </w:t>
            </w:r>
            <w:r w:rsidR="007760CD" w:rsidRPr="007760CD">
              <w:t>The Receiving Station is the institution that will receive the VAF 10-2529-3 request for processing.</w:t>
            </w:r>
          </w:p>
        </w:tc>
      </w:tr>
      <w:bookmarkEnd w:id="2068"/>
    </w:tbl>
    <w:p w14:paraId="73FF49A9" w14:textId="77777777" w:rsidR="00B44DF1" w:rsidRPr="006C3AB6"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20E3C406" w14:textId="77777777">
        <w:trPr>
          <w:cantSplit/>
        </w:trPr>
        <w:tc>
          <w:tcPr>
            <w:tcW w:w="1728" w:type="dxa"/>
          </w:tcPr>
          <w:p w14:paraId="23B9DE12" w14:textId="77777777" w:rsidR="00B44DF1" w:rsidRDefault="00B44DF1" w:rsidP="00B44DF1">
            <w:pPr>
              <w:pStyle w:val="BlockLabel"/>
            </w:pPr>
            <w:bookmarkStart w:id="2069" w:name="_Hlk177548156"/>
            <w:r>
              <w:t>Requesting Station</w:t>
            </w:r>
          </w:p>
        </w:tc>
        <w:tc>
          <w:tcPr>
            <w:tcW w:w="7740" w:type="dxa"/>
          </w:tcPr>
          <w:p w14:paraId="2C890DD1" w14:textId="77777777" w:rsidR="00B44DF1" w:rsidRPr="007760CD" w:rsidRDefault="00B44DF1" w:rsidP="00B44DF1">
            <w:pPr>
              <w:pStyle w:val="BlockText"/>
            </w:pPr>
            <w:r>
              <w:t xml:space="preserve">Enter a partial spelling of the </w:t>
            </w:r>
            <w:r w:rsidRPr="000B6012">
              <w:rPr>
                <w:b/>
              </w:rPr>
              <w:t>Requesting Station</w:t>
            </w:r>
            <w:r>
              <w:t xml:space="preserve"> and click the drop-down arrow </w:t>
            </w:r>
            <w:r w:rsidR="00FA73DD">
              <w:t>(</w:t>
            </w:r>
            <w:r w:rsidR="00D703BE">
              <w:t xml:space="preserve">or </w:t>
            </w:r>
            <w:r w:rsidR="00520FA2">
              <w:t xml:space="preserve">press the &lt;TAB&gt; </w:t>
            </w:r>
            <w:r w:rsidR="00FA73DD">
              <w:t xml:space="preserve">key) </w:t>
            </w:r>
            <w:r w:rsidR="00520FA2">
              <w:t>to select an item beginning with the characters you entered.</w:t>
            </w:r>
            <w:r w:rsidR="007760CD">
              <w:t xml:space="preserve"> </w:t>
            </w:r>
            <w:r w:rsidR="007760CD" w:rsidRPr="007760CD">
              <w:t xml:space="preserve">The Requesting Station is the station requesting </w:t>
            </w:r>
            <w:r w:rsidR="007760CD">
              <w:t xml:space="preserve">the </w:t>
            </w:r>
            <w:r w:rsidR="007760CD" w:rsidRPr="007760CD">
              <w:t>services or appliances.</w:t>
            </w:r>
          </w:p>
        </w:tc>
      </w:tr>
      <w:bookmarkEnd w:id="2069"/>
    </w:tbl>
    <w:p w14:paraId="5CE3DD64" w14:textId="77777777" w:rsidR="00B44DF1" w:rsidRPr="006C3AB6" w:rsidRDefault="00B44DF1" w:rsidP="00B44DF1">
      <w:pPr>
        <w:pStyle w:val="BlockLine"/>
      </w:pPr>
    </w:p>
    <w:p w14:paraId="2CB11C8C" w14:textId="77777777" w:rsidR="00B44DF1" w:rsidRPr="00D90F7D" w:rsidRDefault="00B44DF1" w:rsidP="00E35141">
      <w:pPr>
        <w:pStyle w:val="Heading3"/>
      </w:pPr>
      <w:bookmarkStart w:id="2070" w:name="_Hlk177554659"/>
      <w:r w:rsidRPr="00D90F7D">
        <w:br w:type="page"/>
      </w:r>
      <w:bookmarkStart w:id="2071" w:name="_Toc172537406"/>
      <w:bookmarkStart w:id="2072" w:name="_Toc177550992"/>
      <w:r w:rsidRPr="00D90F7D">
        <w:lastRenderedPageBreak/>
        <w:t>Patient Category and Type of Transaction</w:t>
      </w:r>
      <w:bookmarkEnd w:id="2071"/>
      <w:bookmarkEnd w:id="2072"/>
    </w:p>
    <w:bookmarkEnd w:id="2070"/>
    <w:p w14:paraId="21A0EAD2" w14:textId="15C950F2" w:rsidR="00B44DF1" w:rsidRPr="00A378CA" w:rsidRDefault="00B44DF1" w:rsidP="00B44DF1">
      <w:pPr>
        <w:pStyle w:val="BlockLine"/>
        <w:rPr>
          <w:sz w:val="16"/>
          <w:szCs w:val="16"/>
        </w:rPr>
      </w:pPr>
    </w:p>
    <w:tbl>
      <w:tblPr>
        <w:tblW w:w="0" w:type="auto"/>
        <w:tblLayout w:type="fixed"/>
        <w:tblLook w:val="0000" w:firstRow="0" w:lastRow="0" w:firstColumn="0" w:lastColumn="0" w:noHBand="0" w:noVBand="0"/>
      </w:tblPr>
      <w:tblGrid>
        <w:gridCol w:w="1728"/>
        <w:gridCol w:w="7740"/>
      </w:tblGrid>
      <w:tr w:rsidR="00B44DF1" w14:paraId="38649DB0" w14:textId="77777777">
        <w:trPr>
          <w:cantSplit/>
        </w:trPr>
        <w:tc>
          <w:tcPr>
            <w:tcW w:w="1728" w:type="dxa"/>
          </w:tcPr>
          <w:p w14:paraId="355D4A77" w14:textId="77777777" w:rsidR="00B44DF1" w:rsidRDefault="00B44DF1" w:rsidP="00B44DF1">
            <w:pPr>
              <w:pStyle w:val="BlockLabel"/>
            </w:pPr>
            <w:bookmarkStart w:id="2073" w:name="_Hlk177548158"/>
            <w:r>
              <w:t>Patient Category</w:t>
            </w:r>
          </w:p>
        </w:tc>
        <w:tc>
          <w:tcPr>
            <w:tcW w:w="7740" w:type="dxa"/>
          </w:tcPr>
          <w:p w14:paraId="56FE7858" w14:textId="77777777" w:rsidR="00B44DF1" w:rsidRDefault="00B44DF1" w:rsidP="00B44DF1">
            <w:pPr>
              <w:pStyle w:val="BlockText"/>
            </w:pPr>
            <w:bookmarkStart w:id="2074" w:name="_Hlk177554661"/>
            <w:r>
              <w:t xml:space="preserve">The next step is to select a Patient Category. To the right of the patient SSN there are two radio buttons that correspond to the following patient categories: </w:t>
            </w:r>
          </w:p>
          <w:bookmarkEnd w:id="2074"/>
          <w:p w14:paraId="7B5B9BE3" w14:textId="77777777" w:rsidR="00B44DF1" w:rsidRDefault="00B44DF1" w:rsidP="00B44DF1">
            <w:pPr>
              <w:pStyle w:val="BlockText"/>
            </w:pPr>
          </w:p>
          <w:p w14:paraId="04783E17" w14:textId="77777777" w:rsidR="00B44DF1" w:rsidRDefault="00B44DF1" w:rsidP="00B44DF1">
            <w:pPr>
              <w:pStyle w:val="BlockText"/>
              <w:numPr>
                <w:ilvl w:val="0"/>
                <w:numId w:val="29"/>
              </w:numPr>
            </w:pPr>
            <w:bookmarkStart w:id="2075" w:name="_Hlk177554662"/>
            <w:r>
              <w:t>SC (service connected)</w:t>
            </w:r>
          </w:p>
          <w:p w14:paraId="13F2BE1E" w14:textId="77777777" w:rsidR="00B44DF1" w:rsidRDefault="00B44DF1" w:rsidP="00B44DF1">
            <w:pPr>
              <w:pStyle w:val="BlockText"/>
              <w:numPr>
                <w:ilvl w:val="0"/>
                <w:numId w:val="29"/>
              </w:numPr>
            </w:pPr>
            <w:bookmarkStart w:id="2076" w:name="_Hlk177554663"/>
            <w:bookmarkEnd w:id="2075"/>
            <w:r>
              <w:t>NSC (non-service connected)</w:t>
            </w:r>
          </w:p>
          <w:bookmarkEnd w:id="2076"/>
          <w:p w14:paraId="62743C7E" w14:textId="77777777" w:rsidR="00B44DF1" w:rsidRDefault="00B44DF1" w:rsidP="00B44DF1">
            <w:pPr>
              <w:pStyle w:val="BlockText"/>
            </w:pPr>
          </w:p>
          <w:p w14:paraId="2041A570" w14:textId="77777777" w:rsidR="00B44DF1" w:rsidRDefault="00B44DF1" w:rsidP="00B44DF1">
            <w:pPr>
              <w:pStyle w:val="BlockText"/>
            </w:pPr>
            <w:bookmarkStart w:id="2077" w:name="_Hlk177554664"/>
            <w:r>
              <w:t xml:space="preserve">Click one of the </w:t>
            </w:r>
            <w:r>
              <w:rPr>
                <w:b/>
              </w:rPr>
              <w:t>Patient Category</w:t>
            </w:r>
            <w:r>
              <w:t xml:space="preserve"> radio buttons.</w:t>
            </w:r>
          </w:p>
          <w:bookmarkEnd w:id="2077"/>
          <w:p w14:paraId="1174703D" w14:textId="77777777" w:rsidR="00CD00B1" w:rsidRDefault="00CD00B1" w:rsidP="00B44DF1">
            <w:pPr>
              <w:pStyle w:val="BlockText"/>
            </w:pPr>
          </w:p>
          <w:p w14:paraId="3B0290A1" w14:textId="7B1DBBA8" w:rsidR="00CD00B1" w:rsidRDefault="00CD00B1" w:rsidP="00B44DF1">
            <w:pPr>
              <w:pStyle w:val="BlockText"/>
            </w:pPr>
            <w:bookmarkStart w:id="2078" w:name="_Hlk177554665"/>
            <w:r>
              <w:rPr>
                <w:b/>
                <w:bCs/>
              </w:rPr>
              <w:t>Shortcut:</w:t>
            </w:r>
            <w:r w:rsidR="00FD2460">
              <w:t xml:space="preserve"> </w:t>
            </w:r>
            <w:r>
              <w:t xml:space="preserve">Press the </w:t>
            </w:r>
            <w:r>
              <w:rPr>
                <w:b/>
                <w:bCs/>
              </w:rPr>
              <w:t>&lt;Tab&gt;</w:t>
            </w:r>
            <w:r>
              <w:t xml:space="preserve"> key to move focus to the Patient Category area, then use the arrow keys to select a Patient Category.</w:t>
            </w:r>
          </w:p>
          <w:bookmarkEnd w:id="2078"/>
          <w:p w14:paraId="6C733A5D" w14:textId="77777777" w:rsidR="00B44DF1" w:rsidRDefault="00B44DF1" w:rsidP="00B44DF1">
            <w:pPr>
              <w:pStyle w:val="BlockText"/>
            </w:pPr>
          </w:p>
          <w:p w14:paraId="1B9305BD" w14:textId="77777777" w:rsidR="00B44DF1" w:rsidRDefault="00B44DF1" w:rsidP="00B44DF1">
            <w:pPr>
              <w:pStyle w:val="BlockText"/>
            </w:pPr>
            <w:bookmarkStart w:id="2079" w:name="_Hlk177554666"/>
            <w:r>
              <w:t>For your reference, a listview to the right of the Patient Category area displays disabilities on record for the current patient. This listview displays the following three columns:</w:t>
            </w:r>
          </w:p>
          <w:bookmarkEnd w:id="2079"/>
          <w:p w14:paraId="724FD230" w14:textId="77777777" w:rsidR="00B44DF1" w:rsidRDefault="00B44DF1" w:rsidP="00B44DF1">
            <w:pPr>
              <w:pStyle w:val="BlockText"/>
            </w:pPr>
          </w:p>
          <w:p w14:paraId="7B3F73EB" w14:textId="77777777" w:rsidR="00B44DF1" w:rsidRDefault="00B44DF1" w:rsidP="00B44DF1">
            <w:pPr>
              <w:pStyle w:val="BlockText"/>
              <w:numPr>
                <w:ilvl w:val="0"/>
                <w:numId w:val="30"/>
              </w:numPr>
            </w:pPr>
            <w:bookmarkStart w:id="2080" w:name="_Hlk177554667"/>
            <w:r>
              <w:t>Disability</w:t>
            </w:r>
          </w:p>
          <w:p w14:paraId="4C4F0192" w14:textId="77777777" w:rsidR="00B44DF1" w:rsidRDefault="00B44DF1" w:rsidP="00B44DF1">
            <w:pPr>
              <w:pStyle w:val="BlockText"/>
              <w:numPr>
                <w:ilvl w:val="0"/>
                <w:numId w:val="30"/>
              </w:numPr>
            </w:pPr>
            <w:bookmarkStart w:id="2081" w:name="_Hlk177554668"/>
            <w:bookmarkEnd w:id="2080"/>
            <w:r>
              <w:t>%</w:t>
            </w:r>
            <w:r w:rsidR="00CD00B1">
              <w:t xml:space="preserve"> (percentage of disability)</w:t>
            </w:r>
          </w:p>
          <w:p w14:paraId="0DFC19FB" w14:textId="77777777" w:rsidR="00B44DF1" w:rsidRDefault="00B44DF1" w:rsidP="00B44DF1">
            <w:pPr>
              <w:pStyle w:val="BlockText"/>
              <w:numPr>
                <w:ilvl w:val="0"/>
                <w:numId w:val="30"/>
              </w:numPr>
            </w:pPr>
            <w:bookmarkStart w:id="2082" w:name="_Hlk177554669"/>
            <w:bookmarkEnd w:id="2081"/>
            <w:r>
              <w:t xml:space="preserve">SC </w:t>
            </w:r>
            <w:r w:rsidR="00CD00B1">
              <w:t>(service connected – yes or no)</w:t>
            </w:r>
          </w:p>
          <w:bookmarkEnd w:id="2082"/>
          <w:p w14:paraId="1B7D60CB" w14:textId="77777777" w:rsidR="009B7008" w:rsidRDefault="009B7008" w:rsidP="009B7008">
            <w:pPr>
              <w:tabs>
                <w:tab w:val="left" w:pos="0"/>
              </w:tabs>
              <w:rPr>
                <w:rFonts w:cs="Verdana"/>
                <w:color w:val="010100"/>
                <w:szCs w:val="18"/>
              </w:rPr>
            </w:pPr>
          </w:p>
          <w:p w14:paraId="33F6FE79" w14:textId="77777777" w:rsidR="009B7008" w:rsidRDefault="009B7008" w:rsidP="009B7008">
            <w:pPr>
              <w:tabs>
                <w:tab w:val="left" w:pos="0"/>
              </w:tabs>
              <w:rPr>
                <w:rFonts w:cs="Verdana"/>
                <w:color w:val="010100"/>
                <w:szCs w:val="18"/>
              </w:rPr>
            </w:pPr>
            <w:bookmarkStart w:id="2083" w:name="_Hlk177554670"/>
            <w:r>
              <w:rPr>
                <w:rFonts w:cs="Verdana"/>
                <w:color w:val="010100"/>
                <w:szCs w:val="18"/>
              </w:rPr>
              <w:t xml:space="preserve">The SC column displays YES if the disability is service connected and NO if otherwise. </w:t>
            </w:r>
          </w:p>
          <w:bookmarkEnd w:id="2083"/>
          <w:p w14:paraId="258D40AD" w14:textId="77777777" w:rsidR="00B44DF1" w:rsidRDefault="00B44DF1" w:rsidP="00B44DF1">
            <w:pPr>
              <w:pStyle w:val="BlockText"/>
            </w:pPr>
          </w:p>
          <w:p w14:paraId="36F6E2B9" w14:textId="77777777" w:rsidR="00B44DF1" w:rsidRDefault="00B44DF1" w:rsidP="00B44DF1">
            <w:pPr>
              <w:pStyle w:val="BlockText"/>
            </w:pPr>
            <w:r>
              <w:t xml:space="preserve">You may sort this display by clicking any one of the column headings. </w:t>
            </w:r>
          </w:p>
        </w:tc>
      </w:tr>
      <w:bookmarkEnd w:id="2073"/>
    </w:tbl>
    <w:p w14:paraId="0702318C" w14:textId="77777777" w:rsidR="00B44DF1" w:rsidRPr="00A378CA" w:rsidRDefault="00B44DF1" w:rsidP="00B44DF1">
      <w:pPr>
        <w:pStyle w:val="BlockLine"/>
        <w:rPr>
          <w:sz w:val="16"/>
          <w:szCs w:val="16"/>
        </w:rPr>
      </w:pPr>
    </w:p>
    <w:tbl>
      <w:tblPr>
        <w:tblW w:w="0" w:type="auto"/>
        <w:tblLayout w:type="fixed"/>
        <w:tblLook w:val="0000" w:firstRow="0" w:lastRow="0" w:firstColumn="0" w:lastColumn="0" w:noHBand="0" w:noVBand="0"/>
      </w:tblPr>
      <w:tblGrid>
        <w:gridCol w:w="1728"/>
        <w:gridCol w:w="7740"/>
      </w:tblGrid>
      <w:tr w:rsidR="00B44DF1" w14:paraId="24D8F2ED" w14:textId="77777777">
        <w:trPr>
          <w:cantSplit/>
        </w:trPr>
        <w:tc>
          <w:tcPr>
            <w:tcW w:w="1728" w:type="dxa"/>
          </w:tcPr>
          <w:p w14:paraId="7A337BB5" w14:textId="77777777" w:rsidR="00B44DF1" w:rsidRDefault="00B44DF1" w:rsidP="00B44DF1">
            <w:pPr>
              <w:pStyle w:val="BlockLabel"/>
            </w:pPr>
            <w:bookmarkStart w:id="2084" w:name="_Hlk177548159"/>
            <w:r>
              <w:t>Patient Category area</w:t>
            </w:r>
          </w:p>
        </w:tc>
        <w:tc>
          <w:tcPr>
            <w:tcW w:w="7740" w:type="dxa"/>
          </w:tcPr>
          <w:p w14:paraId="241DC345" w14:textId="4E1112ED" w:rsidR="00B44DF1" w:rsidRDefault="0048066A" w:rsidP="00B44DF1">
            <w:pPr>
              <w:pStyle w:val="BlockText"/>
            </w:pPr>
            <w:r>
              <w:rPr>
                <w:noProof/>
              </w:rPr>
              <w:drawing>
                <wp:inline distT="0" distB="0" distL="0" distR="0" wp14:anchorId="4B37CE4B" wp14:editId="4D6F9E19">
                  <wp:extent cx="2860040" cy="1192530"/>
                  <wp:effectExtent l="0" t="0" r="0" b="0"/>
                  <wp:docPr id="160" name="Picture 160" descr="Patient Categor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Patient Category area"/>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60040" cy="1192530"/>
                          </a:xfrm>
                          <a:prstGeom prst="rect">
                            <a:avLst/>
                          </a:prstGeom>
                          <a:noFill/>
                          <a:ln>
                            <a:noFill/>
                          </a:ln>
                        </pic:spPr>
                      </pic:pic>
                    </a:graphicData>
                  </a:graphic>
                </wp:inline>
              </w:drawing>
            </w:r>
          </w:p>
        </w:tc>
      </w:tr>
      <w:bookmarkEnd w:id="2084"/>
    </w:tbl>
    <w:p w14:paraId="31EC452A" w14:textId="67332236" w:rsidR="00B44DF1" w:rsidRPr="00A378CA" w:rsidRDefault="00B44DF1" w:rsidP="00B44DF1">
      <w:pPr>
        <w:pStyle w:val="BlockLine"/>
        <w:rPr>
          <w:sz w:val="16"/>
          <w:szCs w:val="16"/>
        </w:rPr>
      </w:pPr>
    </w:p>
    <w:tbl>
      <w:tblPr>
        <w:tblW w:w="0" w:type="auto"/>
        <w:tblLayout w:type="fixed"/>
        <w:tblLook w:val="0000" w:firstRow="0" w:lastRow="0" w:firstColumn="0" w:lastColumn="0" w:noHBand="0" w:noVBand="0"/>
      </w:tblPr>
      <w:tblGrid>
        <w:gridCol w:w="1728"/>
        <w:gridCol w:w="7740"/>
      </w:tblGrid>
      <w:tr w:rsidR="00B44DF1" w14:paraId="55A36C6E" w14:textId="77777777">
        <w:trPr>
          <w:cantSplit/>
        </w:trPr>
        <w:tc>
          <w:tcPr>
            <w:tcW w:w="1728" w:type="dxa"/>
          </w:tcPr>
          <w:p w14:paraId="502638A5" w14:textId="77777777" w:rsidR="00B44DF1" w:rsidRDefault="00B44DF1" w:rsidP="00B44DF1">
            <w:pPr>
              <w:pStyle w:val="BlockLabel"/>
            </w:pPr>
            <w:bookmarkStart w:id="2085" w:name="_Hlk177548160"/>
            <w:r>
              <w:lastRenderedPageBreak/>
              <w:t>Type of Transaction</w:t>
            </w:r>
          </w:p>
        </w:tc>
        <w:tc>
          <w:tcPr>
            <w:tcW w:w="7740" w:type="dxa"/>
          </w:tcPr>
          <w:p w14:paraId="6557EA5B" w14:textId="77777777" w:rsidR="00B44DF1" w:rsidRDefault="00B44DF1" w:rsidP="00B44DF1">
            <w:pPr>
              <w:pStyle w:val="BlockText"/>
            </w:pPr>
            <w:bookmarkStart w:id="2086" w:name="_Hlk177554671"/>
            <w:r>
              <w:t xml:space="preserve">Below the Patient Category area there are two radio buttons that correspond to the following transaction types: </w:t>
            </w:r>
          </w:p>
          <w:bookmarkEnd w:id="2086"/>
          <w:p w14:paraId="78C68BC8" w14:textId="77777777" w:rsidR="00B44DF1" w:rsidRDefault="00B44DF1" w:rsidP="00B44DF1">
            <w:pPr>
              <w:pStyle w:val="BlockText"/>
            </w:pPr>
          </w:p>
          <w:p w14:paraId="73ED78FB" w14:textId="77777777" w:rsidR="00B44DF1" w:rsidRDefault="00B44DF1" w:rsidP="00B44DF1">
            <w:pPr>
              <w:pStyle w:val="BlockText"/>
              <w:numPr>
                <w:ilvl w:val="0"/>
                <w:numId w:val="29"/>
              </w:numPr>
            </w:pPr>
            <w:bookmarkStart w:id="2087" w:name="_Hlk177554672"/>
            <w:r>
              <w:t>New / Replace</w:t>
            </w:r>
          </w:p>
          <w:p w14:paraId="784722CD" w14:textId="77777777" w:rsidR="00B44DF1" w:rsidRDefault="00B44DF1" w:rsidP="00B44DF1">
            <w:pPr>
              <w:pStyle w:val="BlockText"/>
              <w:numPr>
                <w:ilvl w:val="0"/>
                <w:numId w:val="29"/>
              </w:numPr>
            </w:pPr>
            <w:bookmarkStart w:id="2088" w:name="_Hlk177554673"/>
            <w:bookmarkEnd w:id="2087"/>
            <w:r>
              <w:t xml:space="preserve">Repair / Service </w:t>
            </w:r>
          </w:p>
          <w:bookmarkEnd w:id="2088"/>
          <w:p w14:paraId="5C0F08C8" w14:textId="77777777" w:rsidR="00B44DF1" w:rsidRDefault="00B44DF1" w:rsidP="00B44DF1">
            <w:pPr>
              <w:pStyle w:val="BlockText"/>
            </w:pPr>
          </w:p>
          <w:p w14:paraId="47D0D9AA" w14:textId="77777777" w:rsidR="00B44DF1" w:rsidRDefault="00B44DF1" w:rsidP="00B44DF1">
            <w:pPr>
              <w:pStyle w:val="BlockText"/>
            </w:pPr>
            <w:bookmarkStart w:id="2089" w:name="_Hlk177554674"/>
            <w:r>
              <w:t xml:space="preserve">Click one of the </w:t>
            </w:r>
            <w:r w:rsidRPr="00C51565">
              <w:rPr>
                <w:b/>
              </w:rPr>
              <w:t>Type of Transaction</w:t>
            </w:r>
            <w:r>
              <w:t xml:space="preserve"> radio buttons.</w:t>
            </w:r>
          </w:p>
          <w:bookmarkEnd w:id="2089"/>
          <w:p w14:paraId="323B3603" w14:textId="77777777" w:rsidR="00CD00B1" w:rsidRDefault="00CD00B1" w:rsidP="00B44DF1">
            <w:pPr>
              <w:pStyle w:val="BlockText"/>
            </w:pPr>
          </w:p>
          <w:p w14:paraId="2493D01B" w14:textId="41DB8011" w:rsidR="00CD00B1" w:rsidRDefault="00CD00B1" w:rsidP="00B44DF1">
            <w:pPr>
              <w:pStyle w:val="BlockText"/>
            </w:pPr>
            <w:r>
              <w:rPr>
                <w:b/>
                <w:bCs/>
              </w:rPr>
              <w:t>Shortcut:</w:t>
            </w:r>
            <w:r w:rsidR="00FD2460">
              <w:t xml:space="preserve"> </w:t>
            </w:r>
            <w:r>
              <w:t xml:space="preserve">Press the </w:t>
            </w:r>
            <w:r>
              <w:rPr>
                <w:b/>
                <w:bCs/>
              </w:rPr>
              <w:t>&lt;Tab&gt;</w:t>
            </w:r>
            <w:r>
              <w:t xml:space="preserve"> key to move focus to the Type of Transaction area, then use the arrow keys to select a Type of Transaction.</w:t>
            </w:r>
          </w:p>
        </w:tc>
      </w:tr>
      <w:bookmarkEnd w:id="2085"/>
    </w:tbl>
    <w:p w14:paraId="7983A2E1" w14:textId="77777777" w:rsidR="00B44DF1" w:rsidRPr="00A378CA" w:rsidRDefault="00B44DF1" w:rsidP="00B44DF1">
      <w:pPr>
        <w:pStyle w:val="BlockLine"/>
        <w:rPr>
          <w:sz w:val="16"/>
          <w:szCs w:val="16"/>
        </w:rPr>
      </w:pPr>
    </w:p>
    <w:p w14:paraId="4A0C99A8" w14:textId="77777777" w:rsidR="00B44DF1" w:rsidRPr="00D90F7D" w:rsidRDefault="00B44DF1" w:rsidP="00E35141">
      <w:pPr>
        <w:pStyle w:val="Heading3"/>
      </w:pPr>
      <w:bookmarkStart w:id="2090" w:name="_Hlk177554675"/>
      <w:r w:rsidRPr="00D90F7D">
        <w:br w:type="page"/>
      </w:r>
      <w:bookmarkStart w:id="2091" w:name="_Toc172537407"/>
      <w:bookmarkStart w:id="2092" w:name="_Toc177550993"/>
      <w:r w:rsidRPr="00D90F7D">
        <w:lastRenderedPageBreak/>
        <w:t>Primary Item Information</w:t>
      </w:r>
      <w:bookmarkEnd w:id="2091"/>
      <w:bookmarkEnd w:id="2092"/>
    </w:p>
    <w:bookmarkEnd w:id="2090"/>
    <w:p w14:paraId="606FAF0D" w14:textId="77777777" w:rsidR="00B44DF1" w:rsidRDefault="00B44DF1" w:rsidP="00B44DF1">
      <w:pPr>
        <w:pStyle w:val="BlockLine"/>
        <w:rPr>
          <w:sz w:val="16"/>
        </w:rPr>
      </w:pPr>
    </w:p>
    <w:tbl>
      <w:tblPr>
        <w:tblW w:w="0" w:type="auto"/>
        <w:tblLayout w:type="fixed"/>
        <w:tblLook w:val="0000" w:firstRow="0" w:lastRow="0" w:firstColumn="0" w:lastColumn="0" w:noHBand="0" w:noVBand="0"/>
      </w:tblPr>
      <w:tblGrid>
        <w:gridCol w:w="1728"/>
        <w:gridCol w:w="7740"/>
      </w:tblGrid>
      <w:tr w:rsidR="00B44DF1" w14:paraId="233EB2DE" w14:textId="77777777">
        <w:trPr>
          <w:cantSplit/>
        </w:trPr>
        <w:tc>
          <w:tcPr>
            <w:tcW w:w="1728" w:type="dxa"/>
          </w:tcPr>
          <w:p w14:paraId="379B6A94" w14:textId="77777777" w:rsidR="00B44DF1" w:rsidRDefault="00B44DF1" w:rsidP="00B44DF1">
            <w:pPr>
              <w:pStyle w:val="BlockLabel"/>
            </w:pPr>
            <w:bookmarkStart w:id="2093" w:name="_Hlk177548161"/>
            <w:r>
              <w:t>Billing Item</w:t>
            </w:r>
          </w:p>
        </w:tc>
        <w:tc>
          <w:tcPr>
            <w:tcW w:w="7740" w:type="dxa"/>
          </w:tcPr>
          <w:p w14:paraId="605475F9" w14:textId="77777777" w:rsidR="00B44DF1" w:rsidRDefault="00B44DF1" w:rsidP="00B44DF1">
            <w:pPr>
              <w:pStyle w:val="BlockText"/>
            </w:pPr>
            <w:r>
              <w:t xml:space="preserve">Enter a partial spelling of the </w:t>
            </w:r>
            <w:r>
              <w:rPr>
                <w:b/>
              </w:rPr>
              <w:t>Billing Item</w:t>
            </w:r>
            <w:r>
              <w:t xml:space="preserve"> and click the drop-down arrow </w:t>
            </w:r>
            <w:r w:rsidR="00FA73DD">
              <w:t>(</w:t>
            </w:r>
            <w:r w:rsidR="00520FA2">
              <w:t>or press the &lt;Tab&gt; key</w:t>
            </w:r>
            <w:r w:rsidR="00FA73DD">
              <w:t>)</w:t>
            </w:r>
            <w:r w:rsidR="00520FA2">
              <w:t xml:space="preserve"> </w:t>
            </w:r>
            <w:r>
              <w:t xml:space="preserve">to select </w:t>
            </w:r>
            <w:r w:rsidR="00F51F38">
              <w:t xml:space="preserve">an item </w:t>
            </w:r>
            <w:r>
              <w:t xml:space="preserve">beginning with the </w:t>
            </w:r>
            <w:r w:rsidR="00F51F38">
              <w:t xml:space="preserve">characters </w:t>
            </w:r>
            <w:r>
              <w:t>you entered.</w:t>
            </w:r>
          </w:p>
        </w:tc>
      </w:tr>
      <w:bookmarkEnd w:id="2093"/>
    </w:tbl>
    <w:p w14:paraId="3760A738" w14:textId="77777777" w:rsidR="00B44DF1"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6A5EB403" w14:textId="77777777">
        <w:trPr>
          <w:cantSplit/>
        </w:trPr>
        <w:tc>
          <w:tcPr>
            <w:tcW w:w="1728" w:type="dxa"/>
          </w:tcPr>
          <w:p w14:paraId="11FBEE81" w14:textId="77777777" w:rsidR="00B44DF1" w:rsidRDefault="00B44DF1" w:rsidP="00B44DF1">
            <w:pPr>
              <w:pStyle w:val="BlockLabel"/>
            </w:pPr>
            <w:bookmarkStart w:id="2094" w:name="_Hlk177548162"/>
            <w:r>
              <w:t>HCPCS</w:t>
            </w:r>
          </w:p>
        </w:tc>
        <w:tc>
          <w:tcPr>
            <w:tcW w:w="7740" w:type="dxa"/>
          </w:tcPr>
          <w:p w14:paraId="08F99891" w14:textId="77777777" w:rsidR="00B44DF1" w:rsidRDefault="00B44DF1" w:rsidP="00B44DF1">
            <w:pPr>
              <w:pStyle w:val="BlockText"/>
            </w:pPr>
            <w:r>
              <w:t xml:space="preserve">Enter a partial spelling of the </w:t>
            </w:r>
            <w:r>
              <w:rPr>
                <w:b/>
              </w:rPr>
              <w:t>HCPCS</w:t>
            </w:r>
            <w:r>
              <w:t xml:space="preserve"> code or description and click the drop-down arrow </w:t>
            </w:r>
            <w:r w:rsidR="00FA73DD">
              <w:t xml:space="preserve">(or press the &lt;Tab&gt; key) </w:t>
            </w:r>
            <w:r>
              <w:t xml:space="preserve">to select </w:t>
            </w:r>
            <w:r w:rsidR="00F51F38">
              <w:t xml:space="preserve">a code </w:t>
            </w:r>
            <w:r>
              <w:t xml:space="preserve">containing the </w:t>
            </w:r>
            <w:r w:rsidR="00F51F38">
              <w:t xml:space="preserve">characters </w:t>
            </w:r>
            <w:r>
              <w:t>that you entered.</w:t>
            </w:r>
          </w:p>
        </w:tc>
      </w:tr>
      <w:bookmarkEnd w:id="2094"/>
    </w:tbl>
    <w:p w14:paraId="4E2CBFEA" w14:textId="77777777" w:rsidR="00B44DF1" w:rsidRPr="00655626"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226B4A79" w14:textId="77777777">
        <w:trPr>
          <w:cantSplit/>
        </w:trPr>
        <w:tc>
          <w:tcPr>
            <w:tcW w:w="1728" w:type="dxa"/>
          </w:tcPr>
          <w:p w14:paraId="25CB5245" w14:textId="77777777" w:rsidR="00B44DF1" w:rsidRPr="00C46211" w:rsidRDefault="00B44DF1" w:rsidP="00B44DF1">
            <w:pPr>
              <w:pStyle w:val="BlockLabel"/>
            </w:pPr>
            <w:bookmarkStart w:id="2095" w:name="_Hlk177548163"/>
            <w:r>
              <w:t>CPT Modifier</w:t>
            </w:r>
          </w:p>
        </w:tc>
        <w:tc>
          <w:tcPr>
            <w:tcW w:w="7740" w:type="dxa"/>
          </w:tcPr>
          <w:p w14:paraId="041FE7E1" w14:textId="77777777" w:rsidR="00B44DF1" w:rsidRDefault="00B44DF1" w:rsidP="00B44DF1">
            <w:pPr>
              <w:pStyle w:val="BlockText"/>
            </w:pPr>
            <w:bookmarkStart w:id="2096" w:name="_Hlk177554678"/>
            <w:r>
              <w:t xml:space="preserve">Below the HCPCS field there are </w:t>
            </w:r>
            <w:r w:rsidR="008C5787">
              <w:t xml:space="preserve">four </w:t>
            </w:r>
            <w:r>
              <w:t xml:space="preserve">radio buttons that correspond to the following CPT Modifiers: </w:t>
            </w:r>
          </w:p>
          <w:bookmarkEnd w:id="2096"/>
          <w:p w14:paraId="570F48CD" w14:textId="77777777" w:rsidR="00B44DF1" w:rsidRDefault="00B44DF1" w:rsidP="00B44DF1">
            <w:pPr>
              <w:pStyle w:val="BlockText"/>
            </w:pPr>
          </w:p>
          <w:p w14:paraId="0068C4CE" w14:textId="77777777" w:rsidR="00B44DF1" w:rsidRDefault="00B44DF1" w:rsidP="00B44DF1">
            <w:pPr>
              <w:pStyle w:val="BlockText"/>
              <w:numPr>
                <w:ilvl w:val="0"/>
                <w:numId w:val="29"/>
              </w:numPr>
            </w:pPr>
            <w:bookmarkStart w:id="2097" w:name="_Hlk177554679"/>
            <w:r>
              <w:t>Left</w:t>
            </w:r>
          </w:p>
          <w:p w14:paraId="4E52CEA1" w14:textId="77777777" w:rsidR="00B44DF1" w:rsidRDefault="00B44DF1" w:rsidP="00B44DF1">
            <w:pPr>
              <w:pStyle w:val="BlockText"/>
              <w:numPr>
                <w:ilvl w:val="0"/>
                <w:numId w:val="29"/>
              </w:numPr>
            </w:pPr>
            <w:bookmarkStart w:id="2098" w:name="_Hlk177554680"/>
            <w:bookmarkEnd w:id="2097"/>
            <w:r>
              <w:t>Right</w:t>
            </w:r>
          </w:p>
          <w:p w14:paraId="59CDCE61" w14:textId="77777777" w:rsidR="00F51F38" w:rsidRDefault="00F51F38" w:rsidP="00B44DF1">
            <w:pPr>
              <w:pStyle w:val="BlockText"/>
              <w:numPr>
                <w:ilvl w:val="0"/>
                <w:numId w:val="29"/>
              </w:numPr>
            </w:pPr>
            <w:bookmarkStart w:id="2099" w:name="_Hlk177554681"/>
            <w:bookmarkEnd w:id="2098"/>
            <w:r>
              <w:t>Both</w:t>
            </w:r>
          </w:p>
          <w:p w14:paraId="477349F0" w14:textId="77777777" w:rsidR="00F51F38" w:rsidRDefault="00F51F38" w:rsidP="00B44DF1">
            <w:pPr>
              <w:pStyle w:val="BlockText"/>
              <w:numPr>
                <w:ilvl w:val="0"/>
                <w:numId w:val="29"/>
              </w:numPr>
            </w:pPr>
            <w:bookmarkStart w:id="2100" w:name="_Hlk177554682"/>
            <w:bookmarkEnd w:id="2099"/>
            <w:r>
              <w:t>N/A</w:t>
            </w:r>
          </w:p>
          <w:bookmarkEnd w:id="2100"/>
          <w:p w14:paraId="2CE848D7" w14:textId="77777777" w:rsidR="00B44DF1" w:rsidRDefault="00B44DF1" w:rsidP="00B44DF1">
            <w:pPr>
              <w:pStyle w:val="BlockText"/>
            </w:pPr>
          </w:p>
          <w:p w14:paraId="663F32F9" w14:textId="77777777" w:rsidR="00B44DF1" w:rsidRDefault="00B44DF1" w:rsidP="00B44DF1">
            <w:pPr>
              <w:pStyle w:val="BlockText"/>
            </w:pPr>
            <w:bookmarkStart w:id="2101" w:name="_Hlk177554683"/>
            <w:r>
              <w:t xml:space="preserve">Click </w:t>
            </w:r>
            <w:r w:rsidR="00F51F38">
              <w:t xml:space="preserve">the applicable </w:t>
            </w:r>
            <w:r>
              <w:rPr>
                <w:b/>
              </w:rPr>
              <w:t>CPT Modifier</w:t>
            </w:r>
            <w:r>
              <w:t xml:space="preserve"> radio bu</w:t>
            </w:r>
            <w:r w:rsidR="00F51F38">
              <w:t>tton</w:t>
            </w:r>
            <w:r>
              <w:t>.</w:t>
            </w:r>
            <w:r w:rsidR="00F51F38">
              <w:t xml:space="preserve"> </w:t>
            </w:r>
          </w:p>
          <w:bookmarkEnd w:id="2101"/>
          <w:p w14:paraId="2193769E" w14:textId="77777777" w:rsidR="008C5787" w:rsidRDefault="008C5787" w:rsidP="00B44DF1">
            <w:pPr>
              <w:pStyle w:val="BlockText"/>
            </w:pPr>
          </w:p>
          <w:p w14:paraId="313A3E0D" w14:textId="7DDCFF63" w:rsidR="008C5787" w:rsidRDefault="008C5787" w:rsidP="00B44DF1">
            <w:pPr>
              <w:pStyle w:val="BlockText"/>
            </w:pPr>
            <w:r>
              <w:rPr>
                <w:b/>
                <w:bCs/>
              </w:rPr>
              <w:t>Shortcut:</w:t>
            </w:r>
            <w:r w:rsidR="00FD2460">
              <w:t xml:space="preserve"> </w:t>
            </w:r>
            <w:r>
              <w:t xml:space="preserve">Press the </w:t>
            </w:r>
            <w:r>
              <w:rPr>
                <w:b/>
                <w:bCs/>
              </w:rPr>
              <w:t>&lt;Tab&gt;</w:t>
            </w:r>
            <w:r>
              <w:t xml:space="preserve"> key to move focus to the CPT Modifier area, then use the arrow keys to select a CPT Modifier.</w:t>
            </w:r>
          </w:p>
        </w:tc>
      </w:tr>
      <w:bookmarkEnd w:id="2095"/>
    </w:tbl>
    <w:p w14:paraId="0914BDF5" w14:textId="77777777" w:rsidR="00B44DF1"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364FCA69" w14:textId="77777777">
        <w:trPr>
          <w:cantSplit/>
        </w:trPr>
        <w:tc>
          <w:tcPr>
            <w:tcW w:w="1728" w:type="dxa"/>
          </w:tcPr>
          <w:p w14:paraId="7BC803BE" w14:textId="77777777" w:rsidR="00B44DF1" w:rsidRDefault="00B44DF1" w:rsidP="00B44DF1">
            <w:pPr>
              <w:pStyle w:val="BlockLabel"/>
            </w:pPr>
            <w:bookmarkStart w:id="2102" w:name="_Hlk177548165"/>
            <w:r>
              <w:t>Extended Description</w:t>
            </w:r>
          </w:p>
        </w:tc>
        <w:tc>
          <w:tcPr>
            <w:tcW w:w="7740" w:type="dxa"/>
          </w:tcPr>
          <w:p w14:paraId="43448284" w14:textId="77777777" w:rsidR="00B44DF1" w:rsidRPr="006F0667" w:rsidRDefault="00B44DF1" w:rsidP="00B44DF1">
            <w:pPr>
              <w:pStyle w:val="BlockText"/>
            </w:pPr>
            <w:r>
              <w:t xml:space="preserve">To enter a longer description of the item, click the </w:t>
            </w:r>
            <w:r w:rsidR="00F51F38">
              <w:rPr>
                <w:b/>
              </w:rPr>
              <w:t>Extended Desc.</w:t>
            </w:r>
            <w:r>
              <w:t xml:space="preserve"> button. The OWL Extended Description window shown below displays. You can type a free-text extended description of an unlimited maximum number of characters.</w:t>
            </w:r>
            <w:r w:rsidR="00F51F38">
              <w:t xml:space="preserve"> Click the </w:t>
            </w:r>
            <w:r w:rsidR="00F51F38" w:rsidRPr="00F51F38">
              <w:rPr>
                <w:b/>
              </w:rPr>
              <w:t>OK</w:t>
            </w:r>
            <w:r w:rsidR="00F51F38">
              <w:t xml:space="preserve"> button to close the window. </w:t>
            </w:r>
          </w:p>
        </w:tc>
      </w:tr>
      <w:bookmarkEnd w:id="2102"/>
    </w:tbl>
    <w:p w14:paraId="2E14EA6C" w14:textId="77777777" w:rsidR="00B44DF1"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7E123ED1" w14:textId="77777777">
        <w:trPr>
          <w:cantSplit/>
        </w:trPr>
        <w:tc>
          <w:tcPr>
            <w:tcW w:w="1728" w:type="dxa"/>
          </w:tcPr>
          <w:p w14:paraId="737207A0" w14:textId="77777777" w:rsidR="00B44DF1" w:rsidRDefault="00B44DF1" w:rsidP="00B44DF1">
            <w:pPr>
              <w:pStyle w:val="BlockLabel"/>
            </w:pPr>
            <w:bookmarkStart w:id="2103" w:name="_Hlk177548166"/>
            <w:r>
              <w:lastRenderedPageBreak/>
              <w:t>Extended Description window</w:t>
            </w:r>
          </w:p>
        </w:tc>
        <w:tc>
          <w:tcPr>
            <w:tcW w:w="7740" w:type="dxa"/>
          </w:tcPr>
          <w:p w14:paraId="789B6F85" w14:textId="2D706633" w:rsidR="00B44DF1" w:rsidRDefault="0048066A" w:rsidP="00B44DF1">
            <w:pPr>
              <w:pStyle w:val="BlockText"/>
            </w:pPr>
            <w:r>
              <w:rPr>
                <w:noProof/>
              </w:rPr>
              <w:drawing>
                <wp:inline distT="0" distB="0" distL="0" distR="0" wp14:anchorId="36F2006B" wp14:editId="5BECFB45">
                  <wp:extent cx="4769485" cy="2252980"/>
                  <wp:effectExtent l="0" t="0" r="0" b="0"/>
                  <wp:docPr id="161" name="Picture 161" descr="Extended Descrip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xtended Description window"/>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769485" cy="2252980"/>
                          </a:xfrm>
                          <a:prstGeom prst="rect">
                            <a:avLst/>
                          </a:prstGeom>
                          <a:noFill/>
                          <a:ln>
                            <a:noFill/>
                          </a:ln>
                        </pic:spPr>
                      </pic:pic>
                    </a:graphicData>
                  </a:graphic>
                </wp:inline>
              </w:drawing>
            </w:r>
          </w:p>
        </w:tc>
      </w:tr>
      <w:bookmarkEnd w:id="2103"/>
    </w:tbl>
    <w:p w14:paraId="1D00E1B9" w14:textId="6D98A794" w:rsidR="00B44DF1" w:rsidRPr="007921F3"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570C92F3" w14:textId="77777777">
        <w:trPr>
          <w:cantSplit/>
        </w:trPr>
        <w:tc>
          <w:tcPr>
            <w:tcW w:w="1728" w:type="dxa"/>
          </w:tcPr>
          <w:p w14:paraId="45E02B2E" w14:textId="77777777" w:rsidR="00B44DF1" w:rsidRDefault="00B44DF1" w:rsidP="00B44DF1">
            <w:pPr>
              <w:pStyle w:val="BlockLabel"/>
            </w:pPr>
            <w:bookmarkStart w:id="2104" w:name="_Hlk177548167"/>
            <w:r>
              <w:t xml:space="preserve">Unit of Issue </w:t>
            </w:r>
          </w:p>
        </w:tc>
        <w:tc>
          <w:tcPr>
            <w:tcW w:w="7740" w:type="dxa"/>
          </w:tcPr>
          <w:p w14:paraId="43E56DA9" w14:textId="77777777" w:rsidR="00B44DF1" w:rsidRDefault="008C5787" w:rsidP="00B44DF1">
            <w:pPr>
              <w:pStyle w:val="BlockText"/>
            </w:pPr>
            <w:bookmarkStart w:id="2105" w:name="_Hlk177554685"/>
            <w:r>
              <w:t xml:space="preserve">The Unit of Issue </w:t>
            </w:r>
            <w:r w:rsidR="00F23DE8">
              <w:t xml:space="preserve">is 1 by </w:t>
            </w:r>
            <w:r>
              <w:t xml:space="preserve">default </w:t>
            </w:r>
            <w:r w:rsidR="00B44DF1">
              <w:t>and cannot be changed.</w:t>
            </w:r>
          </w:p>
          <w:bookmarkEnd w:id="2105"/>
          <w:p w14:paraId="53ACC017" w14:textId="77777777" w:rsidR="00DF1EE3" w:rsidRDefault="00DF1EE3" w:rsidP="00B44DF1">
            <w:pPr>
              <w:pStyle w:val="BlockText"/>
            </w:pPr>
          </w:p>
          <w:p w14:paraId="25520813" w14:textId="77777777" w:rsidR="00DF1EE3" w:rsidRDefault="00DF1EE3" w:rsidP="00B44DF1">
            <w:pPr>
              <w:pStyle w:val="BlockText"/>
            </w:pPr>
            <w:r w:rsidRPr="00177423">
              <w:rPr>
                <w:b/>
              </w:rPr>
              <w:t>Note:</w:t>
            </w:r>
            <w:r>
              <w:t xml:space="preserve"> Any field on this screen with a yellow background is for display only and cannot be modified.</w:t>
            </w:r>
          </w:p>
        </w:tc>
      </w:tr>
      <w:bookmarkEnd w:id="2104"/>
    </w:tbl>
    <w:p w14:paraId="186E4A26" w14:textId="77777777" w:rsidR="00B44DF1"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19499771" w14:textId="77777777">
        <w:trPr>
          <w:cantSplit/>
        </w:trPr>
        <w:tc>
          <w:tcPr>
            <w:tcW w:w="1728" w:type="dxa"/>
          </w:tcPr>
          <w:p w14:paraId="5A1F4D6C" w14:textId="77777777" w:rsidR="00B44DF1" w:rsidRDefault="00B44DF1" w:rsidP="00B44DF1">
            <w:pPr>
              <w:pStyle w:val="BlockLabel"/>
            </w:pPr>
            <w:bookmarkStart w:id="2106" w:name="_Hlk177548168"/>
            <w:r>
              <w:t>Quantity</w:t>
            </w:r>
          </w:p>
        </w:tc>
        <w:tc>
          <w:tcPr>
            <w:tcW w:w="7740" w:type="dxa"/>
          </w:tcPr>
          <w:p w14:paraId="7DEA1C38" w14:textId="77777777" w:rsidR="00B44DF1" w:rsidRDefault="00B44DF1" w:rsidP="00B44DF1">
            <w:pPr>
              <w:pStyle w:val="BlockText"/>
            </w:pPr>
            <w:r>
              <w:t>The quantity</w:t>
            </w:r>
            <w:r w:rsidR="008C5787">
              <w:t xml:space="preserve"> defaults to 1 and cannot be changed.</w:t>
            </w:r>
          </w:p>
        </w:tc>
      </w:tr>
      <w:bookmarkEnd w:id="2106"/>
    </w:tbl>
    <w:p w14:paraId="374390B6" w14:textId="77777777" w:rsidR="00B44DF1" w:rsidRPr="006B1423" w:rsidRDefault="00B44DF1" w:rsidP="00B44DF1">
      <w:pPr>
        <w:pStyle w:val="BlockLine"/>
      </w:pPr>
    </w:p>
    <w:p w14:paraId="3613549C" w14:textId="77777777" w:rsidR="000A629D" w:rsidRPr="00D90F7D" w:rsidRDefault="00B44DF1" w:rsidP="00E35141">
      <w:pPr>
        <w:pStyle w:val="Heading3"/>
      </w:pPr>
      <w:bookmarkStart w:id="2107" w:name="_Hlk177554689"/>
      <w:r w:rsidRPr="00D90F7D">
        <w:br w:type="page"/>
      </w:r>
      <w:bookmarkStart w:id="2108" w:name="_Toc172537408"/>
      <w:bookmarkStart w:id="2109" w:name="_Toc177550994"/>
      <w:r w:rsidR="000A629D" w:rsidRPr="00D90F7D">
        <w:lastRenderedPageBreak/>
        <w:t>Changing the Date Required</w:t>
      </w:r>
      <w:bookmarkEnd w:id="2108"/>
      <w:bookmarkEnd w:id="2109"/>
    </w:p>
    <w:bookmarkEnd w:id="2107"/>
    <w:p w14:paraId="1EA1AAE2" w14:textId="77777777" w:rsidR="000A629D" w:rsidRDefault="000A629D" w:rsidP="000A629D">
      <w:pPr>
        <w:pStyle w:val="BlockLine"/>
      </w:pPr>
    </w:p>
    <w:tbl>
      <w:tblPr>
        <w:tblW w:w="0" w:type="auto"/>
        <w:tblLayout w:type="fixed"/>
        <w:tblLook w:val="0000" w:firstRow="0" w:lastRow="0" w:firstColumn="0" w:lastColumn="0" w:noHBand="0" w:noVBand="0"/>
      </w:tblPr>
      <w:tblGrid>
        <w:gridCol w:w="1728"/>
        <w:gridCol w:w="7740"/>
      </w:tblGrid>
      <w:tr w:rsidR="000A629D" w14:paraId="28630ECC" w14:textId="77777777">
        <w:trPr>
          <w:cantSplit/>
        </w:trPr>
        <w:tc>
          <w:tcPr>
            <w:tcW w:w="1728" w:type="dxa"/>
          </w:tcPr>
          <w:p w14:paraId="3B255B25" w14:textId="77777777" w:rsidR="000A629D" w:rsidRPr="007B2AB9" w:rsidRDefault="000A629D" w:rsidP="0005088A">
            <w:pPr>
              <w:pStyle w:val="BlockLabel"/>
              <w:rPr>
                <w:highlight w:val="yellow"/>
              </w:rPr>
            </w:pPr>
            <w:bookmarkStart w:id="2110" w:name="_Hlk177548169"/>
            <w:r>
              <w:t>Change Date Required</w:t>
            </w:r>
          </w:p>
        </w:tc>
        <w:tc>
          <w:tcPr>
            <w:tcW w:w="7740" w:type="dxa"/>
          </w:tcPr>
          <w:p w14:paraId="23267961" w14:textId="77777777" w:rsidR="000A629D" w:rsidRDefault="000A629D" w:rsidP="0005088A">
            <w:pPr>
              <w:pStyle w:val="BlockText"/>
            </w:pPr>
            <w:bookmarkStart w:id="2111" w:name="_Hlk177554690"/>
            <w:r>
              <w:t xml:space="preserve">Today’s date defaults into the Date Required field. To select a different date, click the </w:t>
            </w:r>
            <w:r w:rsidRPr="000A629D">
              <w:rPr>
                <w:b/>
              </w:rPr>
              <w:t>Change Date Required</w:t>
            </w:r>
            <w:r>
              <w:t xml:space="preserve"> button. </w:t>
            </w:r>
          </w:p>
          <w:bookmarkEnd w:id="2111"/>
          <w:p w14:paraId="160B3709" w14:textId="77777777" w:rsidR="00EB036C" w:rsidRDefault="00EB036C" w:rsidP="0005088A">
            <w:pPr>
              <w:pStyle w:val="BlockText"/>
            </w:pPr>
          </w:p>
          <w:p w14:paraId="474B21F8" w14:textId="77777777" w:rsidR="00EB036C" w:rsidRDefault="00EB036C" w:rsidP="0005088A">
            <w:pPr>
              <w:pStyle w:val="BlockText"/>
            </w:pPr>
            <w:r w:rsidRPr="00EB036C">
              <w:rPr>
                <w:b/>
              </w:rPr>
              <w:t>Note:</w:t>
            </w:r>
            <w:r>
              <w:t xml:space="preserve"> You may only select today’s date or a future date. </w:t>
            </w:r>
          </w:p>
        </w:tc>
      </w:tr>
      <w:bookmarkEnd w:id="2110"/>
    </w:tbl>
    <w:p w14:paraId="7B3B6A91" w14:textId="6E8C6074" w:rsidR="000A629D" w:rsidRDefault="000A629D" w:rsidP="000A629D">
      <w:pPr>
        <w:pStyle w:val="BlockLine"/>
      </w:pPr>
    </w:p>
    <w:tbl>
      <w:tblPr>
        <w:tblW w:w="0" w:type="auto"/>
        <w:tblLayout w:type="fixed"/>
        <w:tblLook w:val="0000" w:firstRow="0" w:lastRow="0" w:firstColumn="0" w:lastColumn="0" w:noHBand="0" w:noVBand="0"/>
      </w:tblPr>
      <w:tblGrid>
        <w:gridCol w:w="1728"/>
        <w:gridCol w:w="7740"/>
      </w:tblGrid>
      <w:tr w:rsidR="000A629D" w14:paraId="36299DD3" w14:textId="77777777">
        <w:trPr>
          <w:cantSplit/>
        </w:trPr>
        <w:tc>
          <w:tcPr>
            <w:tcW w:w="1728" w:type="dxa"/>
          </w:tcPr>
          <w:p w14:paraId="3174414D" w14:textId="77777777" w:rsidR="000A629D" w:rsidRPr="007B2AB9" w:rsidRDefault="00EB036C" w:rsidP="0005088A">
            <w:pPr>
              <w:pStyle w:val="BlockLabel"/>
              <w:rPr>
                <w:highlight w:val="yellow"/>
              </w:rPr>
            </w:pPr>
            <w:bookmarkStart w:id="2112" w:name="_Hlk177548170"/>
            <w:r w:rsidRPr="00EB036C">
              <w:t xml:space="preserve">Please </w:t>
            </w:r>
            <w:r>
              <w:t>select a new Date Required</w:t>
            </w:r>
          </w:p>
        </w:tc>
        <w:tc>
          <w:tcPr>
            <w:tcW w:w="7740" w:type="dxa"/>
          </w:tcPr>
          <w:p w14:paraId="53F9EDEE" w14:textId="5191781A" w:rsidR="000A629D" w:rsidRDefault="0048066A" w:rsidP="0005088A">
            <w:pPr>
              <w:pStyle w:val="BlockText"/>
            </w:pPr>
            <w:r>
              <w:rPr>
                <w:noProof/>
              </w:rPr>
              <w:drawing>
                <wp:inline distT="0" distB="0" distL="0" distR="0" wp14:anchorId="7D06D54B" wp14:editId="26E8F1D0">
                  <wp:extent cx="4681855" cy="3818255"/>
                  <wp:effectExtent l="0" t="0" r="0" b="0"/>
                  <wp:docPr id="162" name="Picture 162" descr="Please select a new Date Require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Please select a new Date Required window"/>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681855" cy="3818255"/>
                          </a:xfrm>
                          <a:prstGeom prst="rect">
                            <a:avLst/>
                          </a:prstGeom>
                          <a:noFill/>
                          <a:ln>
                            <a:noFill/>
                          </a:ln>
                        </pic:spPr>
                      </pic:pic>
                    </a:graphicData>
                  </a:graphic>
                </wp:inline>
              </w:drawing>
            </w:r>
          </w:p>
        </w:tc>
      </w:tr>
      <w:bookmarkEnd w:id="2112"/>
    </w:tbl>
    <w:p w14:paraId="759883BC" w14:textId="77777777" w:rsidR="000A629D" w:rsidRDefault="000A629D" w:rsidP="000A629D">
      <w:pPr>
        <w:pStyle w:val="BlockLine"/>
      </w:pPr>
    </w:p>
    <w:p w14:paraId="416EA786" w14:textId="77777777" w:rsidR="00B44DF1" w:rsidRPr="00D90F7D" w:rsidRDefault="008C5787" w:rsidP="00E35141">
      <w:pPr>
        <w:pStyle w:val="Heading3"/>
      </w:pPr>
      <w:bookmarkStart w:id="2113" w:name="_Hlk177554693"/>
      <w:r w:rsidRPr="00D90F7D">
        <w:br w:type="page"/>
      </w:r>
      <w:bookmarkStart w:id="2114" w:name="_Toc172537409"/>
      <w:bookmarkStart w:id="2115" w:name="_Toc177550995"/>
      <w:r w:rsidR="00B44DF1" w:rsidRPr="00D90F7D">
        <w:lastRenderedPageBreak/>
        <w:t>Changing the Print Location</w:t>
      </w:r>
      <w:bookmarkEnd w:id="2114"/>
      <w:bookmarkEnd w:id="2115"/>
    </w:p>
    <w:bookmarkEnd w:id="2113"/>
    <w:p w14:paraId="4D1D9938" w14:textId="0D6919F0" w:rsidR="00B44DF1"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2F1EE263" w14:textId="77777777">
        <w:trPr>
          <w:cantSplit/>
        </w:trPr>
        <w:tc>
          <w:tcPr>
            <w:tcW w:w="1728" w:type="dxa"/>
          </w:tcPr>
          <w:p w14:paraId="038BD582" w14:textId="77777777" w:rsidR="00B44DF1" w:rsidRDefault="00B44DF1" w:rsidP="00B44DF1">
            <w:pPr>
              <w:pStyle w:val="BlockLabel"/>
            </w:pPr>
            <w:bookmarkStart w:id="2116" w:name="_Hlk177548171"/>
            <w:r>
              <w:t>Request Receipt</w:t>
            </w:r>
          </w:p>
        </w:tc>
        <w:tc>
          <w:tcPr>
            <w:tcW w:w="7740" w:type="dxa"/>
          </w:tcPr>
          <w:p w14:paraId="268A9FBD" w14:textId="77777777" w:rsidR="00B44DF1" w:rsidRDefault="00B44DF1" w:rsidP="00B44DF1">
            <w:pPr>
              <w:pStyle w:val="BlockText"/>
            </w:pPr>
            <w:r>
              <w:t xml:space="preserve">Once you submit the lab work order, a request receipt will print automatically to the printer specified in the Print Location field. </w:t>
            </w:r>
          </w:p>
        </w:tc>
      </w:tr>
      <w:bookmarkEnd w:id="2116"/>
    </w:tbl>
    <w:p w14:paraId="4EDFC9CE" w14:textId="1414D180" w:rsidR="00B44DF1"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32FF1CB3" w14:textId="77777777">
        <w:trPr>
          <w:cantSplit/>
        </w:trPr>
        <w:tc>
          <w:tcPr>
            <w:tcW w:w="1728" w:type="dxa"/>
          </w:tcPr>
          <w:p w14:paraId="7A4DB581" w14:textId="77777777" w:rsidR="00B44DF1" w:rsidRDefault="00B44DF1" w:rsidP="00B44DF1">
            <w:pPr>
              <w:pStyle w:val="BlockLabel"/>
            </w:pPr>
            <w:bookmarkStart w:id="2117" w:name="_Hlk177548172"/>
            <w:r>
              <w:t>Print Location area</w:t>
            </w:r>
          </w:p>
        </w:tc>
        <w:tc>
          <w:tcPr>
            <w:tcW w:w="7740" w:type="dxa"/>
          </w:tcPr>
          <w:p w14:paraId="1239159F" w14:textId="75125239" w:rsidR="00B44DF1" w:rsidRDefault="0048066A" w:rsidP="00B44DF1">
            <w:pPr>
              <w:pStyle w:val="BlockText"/>
            </w:pPr>
            <w:r>
              <w:rPr>
                <w:noProof/>
              </w:rPr>
              <w:drawing>
                <wp:inline distT="0" distB="0" distL="0" distR="0" wp14:anchorId="0A31A8F1" wp14:editId="3FAD43E4">
                  <wp:extent cx="2165350" cy="768350"/>
                  <wp:effectExtent l="0" t="0" r="0" b="0"/>
                  <wp:docPr id="163" name="Picture 163" descr="Print Loc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Print Location area"/>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165350" cy="768350"/>
                          </a:xfrm>
                          <a:prstGeom prst="rect">
                            <a:avLst/>
                          </a:prstGeom>
                          <a:noFill/>
                          <a:ln>
                            <a:noFill/>
                          </a:ln>
                        </pic:spPr>
                      </pic:pic>
                    </a:graphicData>
                  </a:graphic>
                </wp:inline>
              </w:drawing>
            </w:r>
          </w:p>
        </w:tc>
      </w:tr>
      <w:bookmarkEnd w:id="2117"/>
    </w:tbl>
    <w:p w14:paraId="7FFCD1BF" w14:textId="77777777" w:rsidR="00B44DF1"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73F13E9E" w14:textId="77777777">
        <w:trPr>
          <w:cantSplit/>
        </w:trPr>
        <w:tc>
          <w:tcPr>
            <w:tcW w:w="1728" w:type="dxa"/>
          </w:tcPr>
          <w:p w14:paraId="21077A9C" w14:textId="77777777" w:rsidR="00B44DF1" w:rsidRDefault="00B44DF1" w:rsidP="00B44DF1">
            <w:pPr>
              <w:pStyle w:val="BlockLabel"/>
            </w:pPr>
            <w:bookmarkStart w:id="2118" w:name="_Hlk177548173"/>
            <w:r>
              <w:t>Change Print Location</w:t>
            </w:r>
          </w:p>
        </w:tc>
        <w:tc>
          <w:tcPr>
            <w:tcW w:w="7740" w:type="dxa"/>
          </w:tcPr>
          <w:p w14:paraId="36F76DA4" w14:textId="77777777" w:rsidR="00B44DF1" w:rsidRDefault="00B44DF1" w:rsidP="00B44DF1">
            <w:pPr>
              <w:pStyle w:val="BlockText"/>
            </w:pPr>
            <w:bookmarkStart w:id="2119" w:name="_Hlk177554697"/>
            <w:r>
              <w:t xml:space="preserve">To change the printer, click the </w:t>
            </w:r>
            <w:r w:rsidRPr="00AA3C93">
              <w:rPr>
                <w:b/>
              </w:rPr>
              <w:t>Change Print Location</w:t>
            </w:r>
            <w:r>
              <w:t xml:space="preserve"> button, located near the lower-left corner of the window.</w:t>
            </w:r>
          </w:p>
          <w:bookmarkEnd w:id="2119"/>
          <w:p w14:paraId="4D36048B" w14:textId="77777777" w:rsidR="00B44DF1" w:rsidRDefault="00B44DF1" w:rsidP="00B44DF1">
            <w:pPr>
              <w:pStyle w:val="BlockText"/>
            </w:pPr>
          </w:p>
          <w:p w14:paraId="2C592BC7" w14:textId="77777777" w:rsidR="00B44DF1" w:rsidRDefault="00B44DF1" w:rsidP="00B44DF1">
            <w:pPr>
              <w:pStyle w:val="BlockText"/>
            </w:pPr>
            <w:r>
              <w:t>The Please Select a Printer window displays.</w:t>
            </w:r>
          </w:p>
        </w:tc>
      </w:tr>
      <w:bookmarkEnd w:id="2118"/>
    </w:tbl>
    <w:p w14:paraId="08FC1EA0" w14:textId="77777777" w:rsidR="00B44DF1"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1E273EBA" w14:textId="77777777">
        <w:trPr>
          <w:cantSplit/>
        </w:trPr>
        <w:tc>
          <w:tcPr>
            <w:tcW w:w="1728" w:type="dxa"/>
          </w:tcPr>
          <w:p w14:paraId="4B2F90E7" w14:textId="77777777" w:rsidR="00B44DF1" w:rsidRDefault="00B44DF1" w:rsidP="00B44DF1">
            <w:pPr>
              <w:pStyle w:val="BlockLabel"/>
            </w:pPr>
            <w:bookmarkStart w:id="2120" w:name="_Hlk177548174"/>
            <w:r>
              <w:t>Please Select a Printer window</w:t>
            </w:r>
          </w:p>
        </w:tc>
        <w:tc>
          <w:tcPr>
            <w:tcW w:w="7740" w:type="dxa"/>
          </w:tcPr>
          <w:p w14:paraId="7AD6D145" w14:textId="4B4BCF93" w:rsidR="00B44DF1" w:rsidRDefault="0048066A" w:rsidP="00B44DF1">
            <w:pPr>
              <w:pStyle w:val="BlockText"/>
            </w:pPr>
            <w:r>
              <w:rPr>
                <w:noProof/>
              </w:rPr>
              <w:drawing>
                <wp:inline distT="0" distB="0" distL="0" distR="0" wp14:anchorId="2E2AE16B" wp14:editId="30D3E02C">
                  <wp:extent cx="4769485" cy="1821180"/>
                  <wp:effectExtent l="0" t="0" r="0" b="0"/>
                  <wp:docPr id="164" name="Picture 164" descr="Please Select a Print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Please Select a Printer window"/>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769485" cy="1821180"/>
                          </a:xfrm>
                          <a:prstGeom prst="rect">
                            <a:avLst/>
                          </a:prstGeom>
                          <a:noFill/>
                          <a:ln>
                            <a:noFill/>
                          </a:ln>
                        </pic:spPr>
                      </pic:pic>
                    </a:graphicData>
                  </a:graphic>
                </wp:inline>
              </w:drawing>
            </w:r>
          </w:p>
        </w:tc>
      </w:tr>
      <w:bookmarkEnd w:id="2120"/>
    </w:tbl>
    <w:p w14:paraId="629E2662" w14:textId="7DB5CFA6" w:rsidR="00B44DF1" w:rsidRPr="00A378CA"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6DD2BE2C" w14:textId="77777777">
        <w:trPr>
          <w:cantSplit/>
        </w:trPr>
        <w:tc>
          <w:tcPr>
            <w:tcW w:w="1728" w:type="dxa"/>
          </w:tcPr>
          <w:p w14:paraId="68335C02" w14:textId="77777777" w:rsidR="00B44DF1" w:rsidRDefault="00B44DF1" w:rsidP="00B44DF1">
            <w:pPr>
              <w:pStyle w:val="BlockLabel"/>
            </w:pPr>
            <w:bookmarkStart w:id="2121" w:name="_Hlk177548176"/>
            <w:r>
              <w:lastRenderedPageBreak/>
              <w:t>Select Printer Type</w:t>
            </w:r>
          </w:p>
        </w:tc>
        <w:tc>
          <w:tcPr>
            <w:tcW w:w="7740" w:type="dxa"/>
          </w:tcPr>
          <w:p w14:paraId="155DB3D6" w14:textId="77777777" w:rsidR="00B44DF1" w:rsidRDefault="00B44DF1" w:rsidP="00B44DF1">
            <w:pPr>
              <w:pStyle w:val="BlockText"/>
            </w:pPr>
            <w:bookmarkStart w:id="2122" w:name="_Hlk177554701"/>
            <w:r>
              <w:t>You may select one of the following three printer types:</w:t>
            </w:r>
          </w:p>
          <w:bookmarkEnd w:id="2122"/>
          <w:p w14:paraId="46C8DCED" w14:textId="42EBFD54" w:rsidR="00B44DF1" w:rsidRDefault="00B44DF1" w:rsidP="00B44DF1">
            <w:pPr>
              <w:pStyle w:val="BlockText"/>
            </w:pPr>
          </w:p>
          <w:p w14:paraId="22D0552E" w14:textId="77777777" w:rsidR="00B44DF1" w:rsidRDefault="00B44DF1" w:rsidP="00B44DF1">
            <w:pPr>
              <w:pStyle w:val="BlockText"/>
              <w:numPr>
                <w:ilvl w:val="0"/>
                <w:numId w:val="31"/>
              </w:numPr>
            </w:pPr>
            <w:bookmarkStart w:id="2123" w:name="_Hlk177554702"/>
            <w:r>
              <w:t>A Window Printer</w:t>
            </w:r>
          </w:p>
          <w:p w14:paraId="2D607A76" w14:textId="77777777" w:rsidR="00B754FF" w:rsidRDefault="00B754FF" w:rsidP="00B44DF1">
            <w:pPr>
              <w:pStyle w:val="BlockText"/>
              <w:numPr>
                <w:ilvl w:val="0"/>
                <w:numId w:val="31"/>
              </w:numPr>
            </w:pPr>
            <w:bookmarkStart w:id="2124" w:name="_Hlk177554703"/>
            <w:bookmarkEnd w:id="2123"/>
            <w:r>
              <w:t>A VistA Printer of your choice</w:t>
            </w:r>
          </w:p>
          <w:p w14:paraId="6946D5E9" w14:textId="77777777" w:rsidR="00B44DF1" w:rsidRDefault="00B44DF1" w:rsidP="00B44DF1">
            <w:pPr>
              <w:pStyle w:val="BlockText"/>
              <w:numPr>
                <w:ilvl w:val="0"/>
                <w:numId w:val="31"/>
              </w:numPr>
            </w:pPr>
            <w:bookmarkStart w:id="2125" w:name="_Hlk177554704"/>
            <w:bookmarkEnd w:id="2124"/>
            <w:r>
              <w:t xml:space="preserve">The Default </w:t>
            </w:r>
            <w:smartTag w:uri="urn:schemas-microsoft-com:office:smarttags" w:element="place">
              <w:r>
                <w:t>VistA</w:t>
              </w:r>
            </w:smartTag>
            <w:r>
              <w:t xml:space="preserve"> Printer</w:t>
            </w:r>
          </w:p>
          <w:p w14:paraId="5D892BB3" w14:textId="77777777" w:rsidR="001F68D4" w:rsidRDefault="001F68D4" w:rsidP="001F68D4">
            <w:pPr>
              <w:pStyle w:val="BlockText"/>
              <w:ind w:left="1080"/>
            </w:pPr>
            <w:bookmarkStart w:id="2126" w:name="_Hlk177554705"/>
            <w:bookmarkEnd w:id="2125"/>
            <w:r w:rsidRPr="001F68D4">
              <w:rPr>
                <w:b/>
              </w:rPr>
              <w:t>Note:</w:t>
            </w:r>
            <w:r>
              <w:t xml:space="preserve"> The default </w:t>
            </w:r>
            <w:smartTag w:uri="urn:schemas-microsoft-com:office:smarttags" w:element="place">
              <w:r>
                <w:t>VistA</w:t>
              </w:r>
            </w:smartTag>
            <w:r>
              <w:t xml:space="preserve"> printer is defined in file 669.9 PROSTHETICS SITE PARAMETER.</w:t>
            </w:r>
          </w:p>
          <w:p w14:paraId="725E6CFB" w14:textId="77777777" w:rsidR="00B44DF1" w:rsidRDefault="00B754FF" w:rsidP="00B754FF">
            <w:pPr>
              <w:pStyle w:val="BlockText"/>
              <w:ind w:left="1080"/>
            </w:pPr>
            <w:bookmarkStart w:id="2127" w:name="_Hlk177554706"/>
            <w:bookmarkEnd w:id="2126"/>
            <w:r>
              <w:t xml:space="preserve">Depending on the Lab Type you chose when the OWL was created, the </w:t>
            </w:r>
            <w:smartTag w:uri="urn:schemas-microsoft-com:office:smarttags" w:element="place">
              <w:r>
                <w:t>VistA</w:t>
              </w:r>
            </w:smartTag>
            <w:r>
              <w:t xml:space="preserve"> printer is defined in the following field:</w:t>
            </w:r>
          </w:p>
          <w:p w14:paraId="2B87DC29" w14:textId="77777777" w:rsidR="00B754FF" w:rsidRDefault="00B754FF" w:rsidP="00B754FF">
            <w:pPr>
              <w:pStyle w:val="BlockText"/>
              <w:numPr>
                <w:ilvl w:val="0"/>
                <w:numId w:val="62"/>
              </w:numPr>
            </w:pPr>
            <w:bookmarkStart w:id="2128" w:name="_Hlk177554707"/>
            <w:bookmarkEnd w:id="2127"/>
            <w:r>
              <w:t>Optical - 26 - EYE CLINIC LAB DEVICE</w:t>
            </w:r>
          </w:p>
          <w:p w14:paraId="1615D7DB" w14:textId="77777777" w:rsidR="00B754FF" w:rsidRDefault="00B754FF" w:rsidP="00B754FF">
            <w:pPr>
              <w:pStyle w:val="BlockText"/>
              <w:numPr>
                <w:ilvl w:val="0"/>
                <w:numId w:val="62"/>
              </w:numPr>
            </w:pPr>
            <w:bookmarkStart w:id="2129" w:name="_Hlk177554708"/>
            <w:bookmarkEnd w:id="2128"/>
            <w:r>
              <w:t>Orthotics/Prosthetics - 27 - ORTHOTIC LAB DEVICE</w:t>
            </w:r>
          </w:p>
          <w:p w14:paraId="5F06A08F" w14:textId="77777777" w:rsidR="00B754FF" w:rsidRDefault="00B754FF" w:rsidP="00B754FF">
            <w:pPr>
              <w:pStyle w:val="BlockText"/>
              <w:numPr>
                <w:ilvl w:val="0"/>
                <w:numId w:val="62"/>
              </w:numPr>
            </w:pPr>
            <w:bookmarkStart w:id="2130" w:name="_Hlk177554709"/>
            <w:bookmarkEnd w:id="2129"/>
            <w:r>
              <w:t>Restoration - 28 - RESTORATION CLINIC DEVICE</w:t>
            </w:r>
          </w:p>
          <w:bookmarkEnd w:id="2130"/>
          <w:p w14:paraId="1C4A6A0A" w14:textId="77777777" w:rsidR="00B754FF" w:rsidRDefault="00B754FF" w:rsidP="00B754FF">
            <w:pPr>
              <w:pStyle w:val="BlockText"/>
              <w:numPr>
                <w:ilvl w:val="0"/>
                <w:numId w:val="62"/>
              </w:numPr>
            </w:pPr>
            <w:r>
              <w:t>Wheelchair - 30 - WHEELCHAIR REPAIR SHOP DEVICE</w:t>
            </w:r>
          </w:p>
        </w:tc>
      </w:tr>
      <w:bookmarkEnd w:id="2121"/>
    </w:tbl>
    <w:p w14:paraId="48D69532" w14:textId="72625A40" w:rsidR="00B44DF1"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1015F5F9" w14:textId="77777777">
        <w:trPr>
          <w:cantSplit/>
        </w:trPr>
        <w:tc>
          <w:tcPr>
            <w:tcW w:w="1728" w:type="dxa"/>
          </w:tcPr>
          <w:p w14:paraId="6B2678B3" w14:textId="77777777" w:rsidR="00B44DF1" w:rsidRDefault="00B44DF1" w:rsidP="00B44DF1">
            <w:pPr>
              <w:pStyle w:val="BlockLabel"/>
            </w:pPr>
            <w:bookmarkStart w:id="2131" w:name="_Hlk177548177"/>
            <w:r>
              <w:t>Windows Printer</w:t>
            </w:r>
          </w:p>
        </w:tc>
        <w:tc>
          <w:tcPr>
            <w:tcW w:w="7740" w:type="dxa"/>
          </w:tcPr>
          <w:p w14:paraId="3DF16D8E" w14:textId="77777777" w:rsidR="00B44DF1" w:rsidRDefault="00B44DF1" w:rsidP="00B44DF1">
            <w:pPr>
              <w:pStyle w:val="BlockText"/>
            </w:pPr>
            <w:bookmarkStart w:id="2132" w:name="_Hlk177554710"/>
            <w:r>
              <w:t xml:space="preserve">To select a Windows printer, click the </w:t>
            </w:r>
            <w:r w:rsidRPr="00A203F5">
              <w:rPr>
                <w:b/>
              </w:rPr>
              <w:t>Windows Printer</w:t>
            </w:r>
            <w:r>
              <w:t xml:space="preserve"> button in the </w:t>
            </w:r>
            <w:r w:rsidR="008C5787">
              <w:t xml:space="preserve">Change </w:t>
            </w:r>
            <w:r>
              <w:t xml:space="preserve">Print Location area. The Windows Print dialog displays. </w:t>
            </w:r>
          </w:p>
          <w:bookmarkEnd w:id="2132"/>
          <w:p w14:paraId="7204A43E" w14:textId="77777777" w:rsidR="00B44DF1" w:rsidRDefault="00B44DF1" w:rsidP="00B44DF1">
            <w:pPr>
              <w:pStyle w:val="BlockText"/>
            </w:pPr>
          </w:p>
          <w:p w14:paraId="371DDF8D" w14:textId="77777777" w:rsidR="00B44DF1" w:rsidRPr="00564989" w:rsidRDefault="00B44DF1" w:rsidP="00B44DF1">
            <w:pPr>
              <w:pStyle w:val="BlockText"/>
            </w:pPr>
            <w:r>
              <w:t xml:space="preserve">Select the desired printer from the </w:t>
            </w:r>
            <w:r w:rsidRPr="00564989">
              <w:rPr>
                <w:b/>
              </w:rPr>
              <w:t>Name</w:t>
            </w:r>
            <w:r>
              <w:t xml:space="preserve"> dropdown, then click </w:t>
            </w:r>
            <w:r w:rsidRPr="00EE292C">
              <w:rPr>
                <w:b/>
              </w:rPr>
              <w:t>OK</w:t>
            </w:r>
            <w:r>
              <w:t>.</w:t>
            </w:r>
          </w:p>
        </w:tc>
      </w:tr>
      <w:bookmarkEnd w:id="2131"/>
    </w:tbl>
    <w:p w14:paraId="358A0B74" w14:textId="422D482E" w:rsidR="00B44DF1"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19A64DE9" w14:textId="77777777">
        <w:trPr>
          <w:cantSplit/>
        </w:trPr>
        <w:tc>
          <w:tcPr>
            <w:tcW w:w="1728" w:type="dxa"/>
          </w:tcPr>
          <w:p w14:paraId="0BE62B40" w14:textId="77777777" w:rsidR="00B44DF1" w:rsidRDefault="00B44DF1" w:rsidP="00B44DF1">
            <w:pPr>
              <w:pStyle w:val="BlockLabel"/>
            </w:pPr>
            <w:bookmarkStart w:id="2133" w:name="_Hlk177548178"/>
            <w:r>
              <w:t>Windows Printer selection window</w:t>
            </w:r>
          </w:p>
        </w:tc>
        <w:tc>
          <w:tcPr>
            <w:tcW w:w="7740" w:type="dxa"/>
          </w:tcPr>
          <w:p w14:paraId="1815DC04" w14:textId="782B2094" w:rsidR="00B44DF1" w:rsidRPr="002171BB" w:rsidRDefault="0048066A" w:rsidP="00B44DF1">
            <w:pPr>
              <w:pStyle w:val="BlockText"/>
              <w:rPr>
                <w:szCs w:val="22"/>
              </w:rPr>
            </w:pPr>
            <w:r>
              <w:rPr>
                <w:noProof/>
                <w:szCs w:val="22"/>
              </w:rPr>
              <w:drawing>
                <wp:inline distT="0" distB="0" distL="0" distR="0" wp14:anchorId="3E16A4BB" wp14:editId="20159CBF">
                  <wp:extent cx="4169410" cy="3116580"/>
                  <wp:effectExtent l="0" t="0" r="0" b="0"/>
                  <wp:docPr id="165" name="Picture 165" descr="Windows Printer selec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Windows Printer selection window"/>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169410" cy="3116580"/>
                          </a:xfrm>
                          <a:prstGeom prst="rect">
                            <a:avLst/>
                          </a:prstGeom>
                          <a:noFill/>
                          <a:ln>
                            <a:noFill/>
                          </a:ln>
                        </pic:spPr>
                      </pic:pic>
                    </a:graphicData>
                  </a:graphic>
                </wp:inline>
              </w:drawing>
            </w:r>
          </w:p>
        </w:tc>
      </w:tr>
      <w:bookmarkEnd w:id="2133"/>
    </w:tbl>
    <w:p w14:paraId="1C07AFED" w14:textId="5E36DB29" w:rsidR="00B44DF1"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6BC82ED3" w14:textId="77777777">
        <w:trPr>
          <w:cantSplit/>
        </w:trPr>
        <w:tc>
          <w:tcPr>
            <w:tcW w:w="1728" w:type="dxa"/>
          </w:tcPr>
          <w:p w14:paraId="6DF4C720" w14:textId="77777777" w:rsidR="00B44DF1" w:rsidRDefault="00B44DF1" w:rsidP="00B44DF1">
            <w:pPr>
              <w:pStyle w:val="BlockLabel"/>
            </w:pPr>
            <w:bookmarkStart w:id="2134" w:name="_Hlk177548179"/>
            <w:r>
              <w:lastRenderedPageBreak/>
              <w:t xml:space="preserve">Default </w:t>
            </w:r>
            <w:smartTag w:uri="urn:schemas-microsoft-com:office:smarttags" w:element="place">
              <w:r>
                <w:t>VistA</w:t>
              </w:r>
            </w:smartTag>
            <w:r>
              <w:t xml:space="preserve"> Printer</w:t>
            </w:r>
          </w:p>
        </w:tc>
        <w:tc>
          <w:tcPr>
            <w:tcW w:w="7740" w:type="dxa"/>
          </w:tcPr>
          <w:p w14:paraId="62880105" w14:textId="77777777" w:rsidR="00B44DF1" w:rsidRDefault="00B44DF1" w:rsidP="00B44DF1">
            <w:pPr>
              <w:pStyle w:val="BlockText"/>
            </w:pPr>
            <w:bookmarkStart w:id="2135" w:name="_Hlk177554712"/>
            <w:r>
              <w:t xml:space="preserve">To print to the Default VistA Printer, click the </w:t>
            </w:r>
            <w:r w:rsidRPr="00A203F5">
              <w:rPr>
                <w:b/>
              </w:rPr>
              <w:t>Default VistA Printer</w:t>
            </w:r>
            <w:r>
              <w:t xml:space="preserve"> button, then click </w:t>
            </w:r>
            <w:r w:rsidRPr="00EE292C">
              <w:rPr>
                <w:b/>
              </w:rPr>
              <w:t>OK</w:t>
            </w:r>
            <w:r>
              <w:t>.</w:t>
            </w:r>
          </w:p>
          <w:bookmarkEnd w:id="2135"/>
          <w:p w14:paraId="169C1A53" w14:textId="77777777" w:rsidR="00B44DF1" w:rsidRDefault="00B44DF1" w:rsidP="00B44DF1">
            <w:pPr>
              <w:pStyle w:val="BlockText"/>
            </w:pPr>
          </w:p>
          <w:p w14:paraId="7DAA9F24" w14:textId="77777777" w:rsidR="00B44DF1" w:rsidRDefault="00B44DF1" w:rsidP="00B44DF1">
            <w:pPr>
              <w:pStyle w:val="BlockText"/>
            </w:pPr>
            <w:bookmarkStart w:id="2136" w:name="_Hlk177554713"/>
            <w:r w:rsidRPr="00C22AAB">
              <w:rPr>
                <w:b/>
              </w:rPr>
              <w:t>Note</w:t>
            </w:r>
            <w:r w:rsidR="00381B14">
              <w:rPr>
                <w:b/>
              </w:rPr>
              <w:t>s</w:t>
            </w:r>
            <w:r w:rsidRPr="00C22AAB">
              <w:rPr>
                <w:b/>
              </w:rPr>
              <w:t>:</w:t>
            </w:r>
            <w:r>
              <w:t xml:space="preserve"> The Default VistA Printer is the default print location, so you don’t have to do anything unless you’ve already changed the printer before. </w:t>
            </w:r>
            <w:r w:rsidR="00381B14" w:rsidRPr="00381B14">
              <w:t xml:space="preserve">The default </w:t>
            </w:r>
            <w:smartTag w:uri="urn:schemas-microsoft-com:office:smarttags" w:element="place">
              <w:r w:rsidR="00381B14" w:rsidRPr="00381B14">
                <w:t>VistA</w:t>
              </w:r>
            </w:smartTag>
            <w:r w:rsidR="00381B14" w:rsidRPr="00381B14">
              <w:t xml:space="preserve"> printer is defined in file 669.9 PROSTHETICS SITE PARAMETER.</w:t>
            </w:r>
          </w:p>
          <w:bookmarkEnd w:id="2136"/>
          <w:p w14:paraId="15A822BD" w14:textId="77777777" w:rsidR="003070CD" w:rsidRDefault="003070CD" w:rsidP="003070CD">
            <w:pPr>
              <w:pStyle w:val="BlockText"/>
            </w:pPr>
          </w:p>
          <w:p w14:paraId="6E496D78" w14:textId="77777777" w:rsidR="003070CD" w:rsidRDefault="003070CD" w:rsidP="003070CD">
            <w:pPr>
              <w:pStyle w:val="BlockText"/>
            </w:pPr>
            <w:bookmarkStart w:id="2137" w:name="_Hlk177554714"/>
            <w:r>
              <w:t xml:space="preserve">Depending on the Lab Type you chose when the OWL was created, the </w:t>
            </w:r>
            <w:smartTag w:uri="urn:schemas-microsoft-com:office:smarttags" w:element="place">
              <w:r>
                <w:t>VistA</w:t>
              </w:r>
            </w:smartTag>
            <w:r>
              <w:t xml:space="preserve"> printer is defined in the following field:</w:t>
            </w:r>
          </w:p>
          <w:p w14:paraId="11F9995F" w14:textId="77777777" w:rsidR="003070CD" w:rsidRDefault="003070CD" w:rsidP="003070CD">
            <w:pPr>
              <w:pStyle w:val="BlockText"/>
              <w:numPr>
                <w:ilvl w:val="0"/>
                <w:numId w:val="63"/>
              </w:numPr>
            </w:pPr>
            <w:bookmarkStart w:id="2138" w:name="_Hlk177554715"/>
            <w:bookmarkEnd w:id="2137"/>
            <w:r>
              <w:t>Optical - 26 - EYE CLINIC LAB DEVICE</w:t>
            </w:r>
          </w:p>
          <w:p w14:paraId="2F7D7FE5" w14:textId="77777777" w:rsidR="003070CD" w:rsidRDefault="003070CD" w:rsidP="003070CD">
            <w:pPr>
              <w:pStyle w:val="BlockText"/>
              <w:numPr>
                <w:ilvl w:val="0"/>
                <w:numId w:val="63"/>
              </w:numPr>
            </w:pPr>
            <w:bookmarkStart w:id="2139" w:name="_Hlk177554716"/>
            <w:bookmarkEnd w:id="2138"/>
            <w:r>
              <w:t>Orthotics/Prosthetics - 27 - ORTHOTIC LAB DEVICE</w:t>
            </w:r>
          </w:p>
          <w:p w14:paraId="7CA0385F" w14:textId="77777777" w:rsidR="003070CD" w:rsidRDefault="003070CD" w:rsidP="003070CD">
            <w:pPr>
              <w:pStyle w:val="BlockText"/>
              <w:numPr>
                <w:ilvl w:val="0"/>
                <w:numId w:val="63"/>
              </w:numPr>
            </w:pPr>
            <w:bookmarkStart w:id="2140" w:name="_Hlk177554717"/>
            <w:bookmarkEnd w:id="2139"/>
            <w:r>
              <w:t>Restoration - 28 - RESTORATION CLINIC DEVICE</w:t>
            </w:r>
          </w:p>
          <w:bookmarkEnd w:id="2140"/>
          <w:p w14:paraId="299F9FF4" w14:textId="77777777" w:rsidR="003070CD" w:rsidRPr="00381B14" w:rsidRDefault="003070CD" w:rsidP="003070CD">
            <w:pPr>
              <w:pStyle w:val="BlockText"/>
              <w:numPr>
                <w:ilvl w:val="0"/>
                <w:numId w:val="63"/>
              </w:numPr>
            </w:pPr>
            <w:r>
              <w:t>Wheelchair - 30 - WHEELCHAIR REPAIR SHOP DEVICE</w:t>
            </w:r>
          </w:p>
        </w:tc>
      </w:tr>
      <w:bookmarkEnd w:id="2134"/>
    </w:tbl>
    <w:p w14:paraId="79B95706" w14:textId="77777777" w:rsidR="00B44DF1"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153FF1A2" w14:textId="77777777">
        <w:trPr>
          <w:cantSplit/>
        </w:trPr>
        <w:tc>
          <w:tcPr>
            <w:tcW w:w="1728" w:type="dxa"/>
          </w:tcPr>
          <w:p w14:paraId="564C837B" w14:textId="77777777" w:rsidR="00B44DF1" w:rsidRDefault="00B44DF1" w:rsidP="00B44DF1">
            <w:pPr>
              <w:pStyle w:val="BlockLabel"/>
            </w:pPr>
            <w:bookmarkStart w:id="2141" w:name="_Hlk177548180"/>
            <w:r>
              <w:t xml:space="preserve">Choose a </w:t>
            </w:r>
            <w:smartTag w:uri="urn:schemas-microsoft-com:office:smarttags" w:element="place">
              <w:r>
                <w:t>VistA</w:t>
              </w:r>
            </w:smartTag>
            <w:r>
              <w:t xml:space="preserve"> Printer</w:t>
            </w:r>
          </w:p>
        </w:tc>
        <w:tc>
          <w:tcPr>
            <w:tcW w:w="7740" w:type="dxa"/>
          </w:tcPr>
          <w:p w14:paraId="505CDABA" w14:textId="77777777" w:rsidR="00B44DF1" w:rsidRDefault="00B44DF1" w:rsidP="00B44DF1">
            <w:pPr>
              <w:pStyle w:val="BlockText"/>
            </w:pPr>
            <w:r>
              <w:t xml:space="preserve">To select a particular VistA Printer, choose a from the </w:t>
            </w:r>
            <w:r w:rsidRPr="00245546">
              <w:rPr>
                <w:b/>
              </w:rPr>
              <w:t>VistA Printer</w:t>
            </w:r>
            <w:r>
              <w:t xml:space="preserve"> dropdown list, then click </w:t>
            </w:r>
            <w:r>
              <w:rPr>
                <w:b/>
              </w:rPr>
              <w:t>OK</w:t>
            </w:r>
            <w:r>
              <w:t>.</w:t>
            </w:r>
          </w:p>
        </w:tc>
      </w:tr>
      <w:bookmarkEnd w:id="2141"/>
    </w:tbl>
    <w:p w14:paraId="51258215" w14:textId="7982948D" w:rsidR="00B44DF1"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5100920C" w14:textId="77777777">
        <w:trPr>
          <w:cantSplit/>
        </w:trPr>
        <w:tc>
          <w:tcPr>
            <w:tcW w:w="1728" w:type="dxa"/>
          </w:tcPr>
          <w:p w14:paraId="26FC3C3E" w14:textId="77777777" w:rsidR="00B44DF1" w:rsidRDefault="00B44DF1" w:rsidP="00B44DF1">
            <w:pPr>
              <w:pStyle w:val="BlockLabel"/>
            </w:pPr>
            <w:bookmarkStart w:id="2142" w:name="_Hlk177548181"/>
            <w:smartTag w:uri="urn:schemas-microsoft-com:office:smarttags" w:element="place">
              <w:r>
                <w:t>VistA</w:t>
              </w:r>
            </w:smartTag>
            <w:r>
              <w:t xml:space="preserve"> Printer dropdown list</w:t>
            </w:r>
          </w:p>
        </w:tc>
        <w:tc>
          <w:tcPr>
            <w:tcW w:w="7740" w:type="dxa"/>
          </w:tcPr>
          <w:p w14:paraId="359FDD7B" w14:textId="3594084D" w:rsidR="00B44DF1" w:rsidRPr="002171BB" w:rsidRDefault="0048066A" w:rsidP="00B44DF1">
            <w:pPr>
              <w:pStyle w:val="BlockText"/>
              <w:rPr>
                <w:szCs w:val="22"/>
              </w:rPr>
            </w:pPr>
            <w:r>
              <w:rPr>
                <w:noProof/>
                <w:szCs w:val="22"/>
              </w:rPr>
              <w:drawing>
                <wp:inline distT="0" distB="0" distL="0" distR="0" wp14:anchorId="05BA7221" wp14:editId="45F726B0">
                  <wp:extent cx="2121535" cy="2655570"/>
                  <wp:effectExtent l="0" t="0" r="0" b="0"/>
                  <wp:docPr id="166" name="Picture 166" descr="VistA Printer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VistA Printer dropdown"/>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121535" cy="2655570"/>
                          </a:xfrm>
                          <a:prstGeom prst="rect">
                            <a:avLst/>
                          </a:prstGeom>
                          <a:noFill/>
                          <a:ln>
                            <a:noFill/>
                          </a:ln>
                        </pic:spPr>
                      </pic:pic>
                    </a:graphicData>
                  </a:graphic>
                </wp:inline>
              </w:drawing>
            </w:r>
          </w:p>
        </w:tc>
      </w:tr>
      <w:bookmarkEnd w:id="2142"/>
    </w:tbl>
    <w:p w14:paraId="1DEFB273" w14:textId="2189CB34" w:rsidR="00B44DF1"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2E7DEAAE" w14:textId="77777777">
        <w:trPr>
          <w:cantSplit/>
        </w:trPr>
        <w:tc>
          <w:tcPr>
            <w:tcW w:w="1728" w:type="dxa"/>
          </w:tcPr>
          <w:p w14:paraId="0F9DA253" w14:textId="77777777" w:rsidR="00B44DF1" w:rsidRDefault="00B44DF1" w:rsidP="00B44DF1">
            <w:pPr>
              <w:pStyle w:val="BlockLabel"/>
            </w:pPr>
            <w:bookmarkStart w:id="2143" w:name="_Hlk177548182"/>
            <w:r>
              <w:t>Selected Printer</w:t>
            </w:r>
          </w:p>
        </w:tc>
        <w:tc>
          <w:tcPr>
            <w:tcW w:w="7740" w:type="dxa"/>
          </w:tcPr>
          <w:p w14:paraId="2D68F4A3" w14:textId="77777777" w:rsidR="00B44DF1" w:rsidRDefault="00B44DF1" w:rsidP="00B44DF1">
            <w:pPr>
              <w:pStyle w:val="BlockText"/>
            </w:pPr>
            <w:r>
              <w:t>After you click OK, the name of the selected printer displays in the Print Location field.</w:t>
            </w:r>
          </w:p>
        </w:tc>
      </w:tr>
      <w:bookmarkEnd w:id="2143"/>
    </w:tbl>
    <w:p w14:paraId="2FA0EA68" w14:textId="77777777" w:rsidR="00B44DF1"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564FA248" w14:textId="77777777">
        <w:trPr>
          <w:cantSplit/>
        </w:trPr>
        <w:tc>
          <w:tcPr>
            <w:tcW w:w="1728" w:type="dxa"/>
          </w:tcPr>
          <w:p w14:paraId="4B4D5F6A" w14:textId="77777777" w:rsidR="00B44DF1" w:rsidRDefault="00B44DF1" w:rsidP="00B44DF1">
            <w:pPr>
              <w:pStyle w:val="BlockLabel"/>
            </w:pPr>
            <w:bookmarkStart w:id="2144" w:name="_Hlk177548183"/>
            <w:r>
              <w:t>Print Location area</w:t>
            </w:r>
          </w:p>
        </w:tc>
        <w:tc>
          <w:tcPr>
            <w:tcW w:w="7740" w:type="dxa"/>
          </w:tcPr>
          <w:p w14:paraId="725231DB" w14:textId="1FDAA2E0" w:rsidR="00B44DF1" w:rsidRDefault="0048066A" w:rsidP="00B44DF1">
            <w:pPr>
              <w:pStyle w:val="BlockText"/>
            </w:pPr>
            <w:r>
              <w:rPr>
                <w:noProof/>
              </w:rPr>
              <w:drawing>
                <wp:inline distT="0" distB="0" distL="0" distR="0" wp14:anchorId="5CB90772" wp14:editId="66F9FFE3">
                  <wp:extent cx="2165350" cy="768350"/>
                  <wp:effectExtent l="0" t="0" r="0" b="0"/>
                  <wp:docPr id="167" name="Picture 167" descr="Print Loc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Print Location area"/>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165350" cy="768350"/>
                          </a:xfrm>
                          <a:prstGeom prst="rect">
                            <a:avLst/>
                          </a:prstGeom>
                          <a:noFill/>
                          <a:ln>
                            <a:noFill/>
                          </a:ln>
                        </pic:spPr>
                      </pic:pic>
                    </a:graphicData>
                  </a:graphic>
                </wp:inline>
              </w:drawing>
            </w:r>
          </w:p>
        </w:tc>
      </w:tr>
    </w:tbl>
    <w:p w14:paraId="63FE5B94" w14:textId="77777777" w:rsidR="00B44DF1" w:rsidRPr="00D90F7D" w:rsidRDefault="00B44DF1" w:rsidP="00E35141">
      <w:pPr>
        <w:pStyle w:val="Heading3"/>
      </w:pPr>
      <w:bookmarkStart w:id="2145" w:name="_Hlk177554721"/>
      <w:bookmarkEnd w:id="2144"/>
      <w:r w:rsidRPr="00D90F7D">
        <w:br w:type="page"/>
      </w:r>
      <w:bookmarkStart w:id="2146" w:name="_Toc172537410"/>
      <w:bookmarkStart w:id="2147" w:name="_Toc177550996"/>
      <w:r w:rsidRPr="00D90F7D">
        <w:lastRenderedPageBreak/>
        <w:t>Viewing Additional Information</w:t>
      </w:r>
      <w:bookmarkEnd w:id="2146"/>
      <w:bookmarkEnd w:id="2147"/>
    </w:p>
    <w:bookmarkEnd w:id="2145"/>
    <w:p w14:paraId="300C3AB9" w14:textId="6F09998C" w:rsidR="00B44DF1"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3B521AF7" w14:textId="77777777">
        <w:trPr>
          <w:cantSplit/>
        </w:trPr>
        <w:tc>
          <w:tcPr>
            <w:tcW w:w="1728" w:type="dxa"/>
          </w:tcPr>
          <w:p w14:paraId="60358BA5" w14:textId="77777777" w:rsidR="00B44DF1" w:rsidRDefault="00B44DF1" w:rsidP="00B44DF1">
            <w:pPr>
              <w:pStyle w:val="BlockLabel"/>
            </w:pPr>
            <w:bookmarkStart w:id="2148" w:name="_Hlk177548184"/>
          </w:p>
        </w:tc>
        <w:tc>
          <w:tcPr>
            <w:tcW w:w="7740" w:type="dxa"/>
          </w:tcPr>
          <w:p w14:paraId="013B1AE0" w14:textId="77777777" w:rsidR="00B44DF1" w:rsidRDefault="00B44DF1" w:rsidP="00B44DF1">
            <w:pPr>
              <w:pStyle w:val="BlockText"/>
            </w:pPr>
            <w:bookmarkStart w:id="2149" w:name="_Hlk177554723"/>
            <w:r>
              <w:t>The lower-left corner of the Create Lab Work Order screen contains the following three buttons:</w:t>
            </w:r>
          </w:p>
          <w:bookmarkEnd w:id="2149"/>
          <w:p w14:paraId="5382C65C" w14:textId="77777777" w:rsidR="00B44DF1" w:rsidRDefault="00B44DF1" w:rsidP="00B44DF1">
            <w:pPr>
              <w:pStyle w:val="BlockText"/>
            </w:pPr>
          </w:p>
          <w:p w14:paraId="5B00A019" w14:textId="77777777" w:rsidR="00B44DF1" w:rsidRDefault="00B44DF1" w:rsidP="00B44DF1">
            <w:pPr>
              <w:pStyle w:val="BlockText"/>
              <w:numPr>
                <w:ilvl w:val="0"/>
                <w:numId w:val="32"/>
              </w:numPr>
            </w:pPr>
            <w:bookmarkStart w:id="2150" w:name="_Hlk177554724"/>
            <w:r>
              <w:t>2319</w:t>
            </w:r>
          </w:p>
          <w:p w14:paraId="420ABADF" w14:textId="77777777" w:rsidR="00B44DF1" w:rsidRDefault="00B44DF1" w:rsidP="00B44DF1">
            <w:pPr>
              <w:pStyle w:val="BlockText"/>
              <w:numPr>
                <w:ilvl w:val="0"/>
                <w:numId w:val="32"/>
              </w:numPr>
            </w:pPr>
            <w:bookmarkStart w:id="2151" w:name="_Hlk177554725"/>
            <w:bookmarkEnd w:id="2150"/>
            <w:r>
              <w:t>CPRS</w:t>
            </w:r>
          </w:p>
          <w:p w14:paraId="30AFC40C" w14:textId="77777777" w:rsidR="00B44DF1" w:rsidRDefault="00B44DF1" w:rsidP="00B44DF1">
            <w:pPr>
              <w:pStyle w:val="BlockText"/>
              <w:numPr>
                <w:ilvl w:val="0"/>
                <w:numId w:val="32"/>
              </w:numPr>
            </w:pPr>
            <w:bookmarkStart w:id="2152" w:name="_Hlk177554726"/>
            <w:bookmarkEnd w:id="2151"/>
            <w:r>
              <w:t>Request</w:t>
            </w:r>
          </w:p>
          <w:bookmarkEnd w:id="2152"/>
          <w:p w14:paraId="6200BB54" w14:textId="77777777" w:rsidR="00B44DF1" w:rsidRDefault="00B44DF1" w:rsidP="00B44DF1">
            <w:pPr>
              <w:pStyle w:val="BlockText"/>
            </w:pPr>
          </w:p>
          <w:p w14:paraId="511F5D7B" w14:textId="77777777" w:rsidR="00B44DF1" w:rsidRDefault="00B44DF1" w:rsidP="00B44DF1">
            <w:pPr>
              <w:pStyle w:val="BlockText"/>
            </w:pPr>
            <w:r>
              <w:t>These buttons, described briefly below, function just as they do on the Purchase Order Control window. For more information, see Section 1 of this manual.</w:t>
            </w:r>
          </w:p>
        </w:tc>
      </w:tr>
      <w:bookmarkEnd w:id="2148"/>
    </w:tbl>
    <w:p w14:paraId="57E1430E" w14:textId="5E549321" w:rsidR="00B44DF1"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7877E571" w14:textId="77777777">
        <w:trPr>
          <w:cantSplit/>
        </w:trPr>
        <w:tc>
          <w:tcPr>
            <w:tcW w:w="1728" w:type="dxa"/>
          </w:tcPr>
          <w:p w14:paraId="77D65B4E" w14:textId="77777777" w:rsidR="00B44DF1" w:rsidRDefault="00B44DF1" w:rsidP="00B44DF1">
            <w:pPr>
              <w:pStyle w:val="BlockLabel"/>
            </w:pPr>
            <w:bookmarkStart w:id="2153" w:name="_Hlk177548186"/>
            <w:r>
              <w:t>2319 button</w:t>
            </w:r>
          </w:p>
        </w:tc>
        <w:tc>
          <w:tcPr>
            <w:tcW w:w="7740" w:type="dxa"/>
          </w:tcPr>
          <w:p w14:paraId="7579BCC3" w14:textId="77777777" w:rsidR="00B44DF1" w:rsidRDefault="00B44DF1" w:rsidP="00B44DF1">
            <w:pPr>
              <w:pStyle w:val="BlockText"/>
            </w:pPr>
            <w:bookmarkStart w:id="2154" w:name="_Hlk177554727"/>
            <w:r>
              <w:t xml:space="preserve">To view all eight tabs of 2319 data for a patient, click the </w:t>
            </w:r>
            <w:r w:rsidRPr="00617AF3">
              <w:rPr>
                <w:b/>
              </w:rPr>
              <w:t>2319</w:t>
            </w:r>
            <w:r>
              <w:t xml:space="preserve"> button.</w:t>
            </w:r>
          </w:p>
          <w:bookmarkEnd w:id="2154"/>
          <w:p w14:paraId="5A4B87BD" w14:textId="77777777" w:rsidR="00B44DF1" w:rsidRDefault="00B44DF1" w:rsidP="00B44DF1">
            <w:pPr>
              <w:pStyle w:val="BlockText"/>
            </w:pPr>
          </w:p>
          <w:p w14:paraId="1EA34417" w14:textId="77777777" w:rsidR="00B44DF1" w:rsidRPr="002171BB" w:rsidRDefault="00B44DF1" w:rsidP="00B44DF1">
            <w:pPr>
              <w:pStyle w:val="BlockText"/>
              <w:rPr>
                <w:szCs w:val="22"/>
              </w:rPr>
            </w:pPr>
            <w:r>
              <w:t>For more information, see Chapter 4 in Section 1 of this manual.</w:t>
            </w:r>
          </w:p>
        </w:tc>
      </w:tr>
      <w:bookmarkEnd w:id="2153"/>
    </w:tbl>
    <w:p w14:paraId="2AAA1E02" w14:textId="6D9D3453" w:rsidR="00B44DF1"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445E8D5B" w14:textId="77777777">
        <w:trPr>
          <w:cantSplit/>
        </w:trPr>
        <w:tc>
          <w:tcPr>
            <w:tcW w:w="1728" w:type="dxa"/>
          </w:tcPr>
          <w:p w14:paraId="5B4DF33D" w14:textId="77777777" w:rsidR="00B44DF1" w:rsidRDefault="00B44DF1" w:rsidP="00B44DF1">
            <w:pPr>
              <w:pStyle w:val="BlockLabel"/>
            </w:pPr>
            <w:bookmarkStart w:id="2155" w:name="_Hlk177548187"/>
            <w:r>
              <w:t>CPRS button</w:t>
            </w:r>
          </w:p>
        </w:tc>
        <w:tc>
          <w:tcPr>
            <w:tcW w:w="7740" w:type="dxa"/>
          </w:tcPr>
          <w:p w14:paraId="5879540F" w14:textId="77777777" w:rsidR="00B44DF1" w:rsidRDefault="00B44DF1" w:rsidP="00B44DF1">
            <w:pPr>
              <w:pStyle w:val="BlockText"/>
            </w:pPr>
            <w:bookmarkStart w:id="2156" w:name="_Hlk177554729"/>
            <w:r>
              <w:t xml:space="preserve">To view the CPRS record for a patient, click the </w:t>
            </w:r>
            <w:r w:rsidRPr="00617AF3">
              <w:rPr>
                <w:b/>
              </w:rPr>
              <w:t>CPRS</w:t>
            </w:r>
            <w:r>
              <w:t xml:space="preserve"> button.</w:t>
            </w:r>
          </w:p>
          <w:bookmarkEnd w:id="2156"/>
          <w:p w14:paraId="419AA8AD" w14:textId="77777777" w:rsidR="00B44DF1" w:rsidRDefault="00B44DF1" w:rsidP="00B44DF1">
            <w:pPr>
              <w:pStyle w:val="BlockText"/>
            </w:pPr>
          </w:p>
          <w:p w14:paraId="6545DDE5" w14:textId="77777777" w:rsidR="00B44DF1" w:rsidRDefault="00B44DF1" w:rsidP="00B44DF1">
            <w:pPr>
              <w:pStyle w:val="BlockText"/>
            </w:pPr>
            <w:r>
              <w:t>For more information, see Chapter 5 in Section 1 of this manual.</w:t>
            </w:r>
          </w:p>
        </w:tc>
      </w:tr>
      <w:bookmarkEnd w:id="2155"/>
    </w:tbl>
    <w:p w14:paraId="7A61BCDD" w14:textId="77777777" w:rsidR="00B44DF1"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442CE183" w14:textId="77777777">
        <w:trPr>
          <w:cantSplit/>
        </w:trPr>
        <w:tc>
          <w:tcPr>
            <w:tcW w:w="1728" w:type="dxa"/>
          </w:tcPr>
          <w:p w14:paraId="12975E34" w14:textId="77777777" w:rsidR="00B44DF1" w:rsidRDefault="00B44DF1" w:rsidP="00B44DF1">
            <w:pPr>
              <w:pStyle w:val="BlockLabel"/>
            </w:pPr>
            <w:bookmarkStart w:id="2157" w:name="_Hlk177548189"/>
            <w:r>
              <w:t>Request button</w:t>
            </w:r>
          </w:p>
        </w:tc>
        <w:tc>
          <w:tcPr>
            <w:tcW w:w="7740" w:type="dxa"/>
          </w:tcPr>
          <w:p w14:paraId="5405A45E" w14:textId="77777777" w:rsidR="00B44DF1" w:rsidRDefault="00B44DF1" w:rsidP="00B44DF1">
            <w:pPr>
              <w:pStyle w:val="BlockText"/>
              <w:rPr>
                <w:szCs w:val="22"/>
              </w:rPr>
            </w:pPr>
            <w:bookmarkStart w:id="2158" w:name="_Hlk177554731"/>
            <w:r>
              <w:rPr>
                <w:szCs w:val="22"/>
              </w:rPr>
              <w:t xml:space="preserve">To view the request (if information is available for this patient), click the </w:t>
            </w:r>
            <w:r w:rsidRPr="00617AF3">
              <w:rPr>
                <w:b/>
                <w:szCs w:val="22"/>
              </w:rPr>
              <w:t>Request</w:t>
            </w:r>
            <w:r>
              <w:rPr>
                <w:szCs w:val="22"/>
              </w:rPr>
              <w:t xml:space="preserve"> button.</w:t>
            </w:r>
          </w:p>
          <w:bookmarkEnd w:id="2158"/>
          <w:p w14:paraId="777F7BD1" w14:textId="77777777" w:rsidR="00B44DF1" w:rsidRDefault="00B44DF1" w:rsidP="00B44DF1">
            <w:pPr>
              <w:pStyle w:val="BlockText"/>
              <w:rPr>
                <w:szCs w:val="22"/>
              </w:rPr>
            </w:pPr>
          </w:p>
          <w:p w14:paraId="70BE00AD" w14:textId="77777777" w:rsidR="00B44DF1" w:rsidRDefault="00B44DF1" w:rsidP="00B44DF1">
            <w:pPr>
              <w:pStyle w:val="BlockText"/>
            </w:pPr>
            <w:r>
              <w:t>For more information, see Chapter 6 of Section 1 of this manual.</w:t>
            </w:r>
          </w:p>
        </w:tc>
      </w:tr>
      <w:bookmarkEnd w:id="2157"/>
    </w:tbl>
    <w:p w14:paraId="08D43164" w14:textId="42ED3E1A" w:rsidR="00B44DF1" w:rsidRDefault="00B44DF1" w:rsidP="00B44DF1">
      <w:pPr>
        <w:pStyle w:val="BlockLine"/>
      </w:pPr>
    </w:p>
    <w:p w14:paraId="4F7771CA" w14:textId="77777777" w:rsidR="00B44DF1" w:rsidRPr="00D90F7D" w:rsidRDefault="00B44DF1" w:rsidP="00E35141">
      <w:pPr>
        <w:pStyle w:val="Heading3"/>
      </w:pPr>
      <w:bookmarkStart w:id="2159" w:name="_Hlk177554733"/>
      <w:r w:rsidRPr="00D90F7D">
        <w:br w:type="page"/>
      </w:r>
      <w:bookmarkStart w:id="2160" w:name="_Toc172537411"/>
      <w:bookmarkStart w:id="2161" w:name="_Toc177550997"/>
      <w:r w:rsidRPr="00D90F7D">
        <w:lastRenderedPageBreak/>
        <w:t>Submitting the Lab Work Order</w:t>
      </w:r>
      <w:bookmarkEnd w:id="2160"/>
      <w:bookmarkEnd w:id="2161"/>
    </w:p>
    <w:bookmarkEnd w:id="2159"/>
    <w:p w14:paraId="34552F85" w14:textId="5ECA8DA0" w:rsidR="00B44DF1" w:rsidRDefault="00B44DF1" w:rsidP="00B44DF1">
      <w:pPr>
        <w:pStyle w:val="BlockLine"/>
      </w:pPr>
    </w:p>
    <w:tbl>
      <w:tblPr>
        <w:tblW w:w="0" w:type="auto"/>
        <w:tblLayout w:type="fixed"/>
        <w:tblLook w:val="0000" w:firstRow="0" w:lastRow="0" w:firstColumn="0" w:lastColumn="0" w:noHBand="0" w:noVBand="0"/>
      </w:tblPr>
      <w:tblGrid>
        <w:gridCol w:w="1728"/>
        <w:gridCol w:w="7740"/>
      </w:tblGrid>
      <w:tr w:rsidR="00B44DF1" w14:paraId="11C41DB4" w14:textId="77777777">
        <w:trPr>
          <w:cantSplit/>
        </w:trPr>
        <w:tc>
          <w:tcPr>
            <w:tcW w:w="1728" w:type="dxa"/>
          </w:tcPr>
          <w:p w14:paraId="430CD2B0" w14:textId="77777777" w:rsidR="00B44DF1" w:rsidRDefault="00B44DF1" w:rsidP="00B44DF1">
            <w:pPr>
              <w:pStyle w:val="BlockLabel"/>
            </w:pPr>
            <w:bookmarkStart w:id="2162" w:name="_Hlk177548190"/>
            <w:r>
              <w:t>Create Lab Work Order button</w:t>
            </w:r>
          </w:p>
        </w:tc>
        <w:tc>
          <w:tcPr>
            <w:tcW w:w="7740" w:type="dxa"/>
          </w:tcPr>
          <w:p w14:paraId="5DFB8DD1" w14:textId="77777777" w:rsidR="00B44DF1" w:rsidRDefault="00B754FF" w:rsidP="00B44DF1">
            <w:pPr>
              <w:pStyle w:val="BlockText"/>
            </w:pPr>
            <w:bookmarkStart w:id="2163" w:name="_Hlk177554735"/>
            <w:r>
              <w:t xml:space="preserve">To submit the </w:t>
            </w:r>
            <w:r w:rsidR="00B44DF1">
              <w:t>Lab Work Order</w:t>
            </w:r>
            <w:r w:rsidR="00D87C44">
              <w:t>,</w:t>
            </w:r>
            <w:r w:rsidR="00B44DF1">
              <w:t xml:space="preserve"> click the </w:t>
            </w:r>
            <w:r w:rsidR="00B44DF1" w:rsidRPr="001F7E6B">
              <w:rPr>
                <w:b/>
              </w:rPr>
              <w:t>Create Lab Work Order</w:t>
            </w:r>
            <w:r w:rsidR="00B44DF1">
              <w:t xml:space="preserve"> button, in the lower-right corner of the Create Lab Work Order window.</w:t>
            </w:r>
          </w:p>
          <w:bookmarkEnd w:id="2163"/>
          <w:p w14:paraId="167C69A3" w14:textId="77777777" w:rsidR="008C5787" w:rsidRDefault="008C5787" w:rsidP="00B44DF1">
            <w:pPr>
              <w:pStyle w:val="BlockText"/>
            </w:pPr>
          </w:p>
          <w:p w14:paraId="3DED5C78" w14:textId="2716B0C0" w:rsidR="008C5787" w:rsidRDefault="0048066A" w:rsidP="008C5787">
            <w:pPr>
              <w:pStyle w:val="BlockText"/>
            </w:pPr>
            <w:r>
              <w:rPr>
                <w:noProof/>
              </w:rPr>
              <w:drawing>
                <wp:inline distT="0" distB="0" distL="0" distR="0" wp14:anchorId="415F87BE" wp14:editId="1D642CC8">
                  <wp:extent cx="1631315" cy="307340"/>
                  <wp:effectExtent l="0" t="0" r="0" b="0"/>
                  <wp:docPr id="168" name="Picture 168" descr="Create Lab Work Or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reate Lab Work Order button"/>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631315" cy="307340"/>
                          </a:xfrm>
                          <a:prstGeom prst="rect">
                            <a:avLst/>
                          </a:prstGeom>
                          <a:noFill/>
                          <a:ln>
                            <a:noFill/>
                          </a:ln>
                        </pic:spPr>
                      </pic:pic>
                    </a:graphicData>
                  </a:graphic>
                </wp:inline>
              </w:drawing>
            </w:r>
          </w:p>
          <w:p w14:paraId="560141A8" w14:textId="77777777" w:rsidR="00B44DF1" w:rsidRDefault="00B44DF1" w:rsidP="00B44DF1">
            <w:pPr>
              <w:pStyle w:val="BlockText"/>
            </w:pPr>
          </w:p>
          <w:p w14:paraId="0940B09D" w14:textId="77777777" w:rsidR="00B44DF1" w:rsidRDefault="00B44DF1" w:rsidP="00B44DF1">
            <w:pPr>
              <w:pStyle w:val="BlockText"/>
            </w:pPr>
            <w:r>
              <w:t>The request receipt will print to the printer specified in the Print Location area.</w:t>
            </w:r>
          </w:p>
        </w:tc>
      </w:tr>
      <w:bookmarkEnd w:id="2162"/>
    </w:tbl>
    <w:p w14:paraId="2BB42B61" w14:textId="1BA8174C" w:rsidR="00B44DF1" w:rsidRDefault="00B44DF1" w:rsidP="00B44DF1">
      <w:pPr>
        <w:pStyle w:val="BlockLine"/>
      </w:pPr>
    </w:p>
    <w:p w14:paraId="39F0E96D" w14:textId="77777777" w:rsidR="00B44DF1" w:rsidRPr="00D90F7D" w:rsidRDefault="00B44DF1" w:rsidP="005F7A8D">
      <w:pPr>
        <w:pStyle w:val="ChapterTitle"/>
        <w:sectPr w:rsidR="00B44DF1" w:rsidRPr="00D90F7D" w:rsidSect="00EF7319">
          <w:type w:val="oddPage"/>
          <w:pgSz w:w="12240" w:h="15840" w:code="1"/>
          <w:pgMar w:top="1440" w:right="1440" w:bottom="1440" w:left="1440" w:header="720" w:footer="720" w:gutter="0"/>
          <w:cols w:space="720"/>
          <w:titlePg/>
        </w:sectPr>
      </w:pPr>
    </w:p>
    <w:p w14:paraId="7B05DC8C" w14:textId="23EE68A4" w:rsidR="0060078C" w:rsidRPr="00D90F7D" w:rsidRDefault="0060078C" w:rsidP="00E35141">
      <w:pPr>
        <w:pStyle w:val="Heading2"/>
        <w:jc w:val="center"/>
      </w:pPr>
      <w:bookmarkStart w:id="2164" w:name="_Toc172537412"/>
      <w:bookmarkStart w:id="2165" w:name="_Toc177550998"/>
      <w:bookmarkStart w:id="2166" w:name="_Hlk177554736"/>
      <w:r w:rsidRPr="00D90F7D">
        <w:lastRenderedPageBreak/>
        <w:t>Section 6</w:t>
      </w:r>
      <w:bookmarkEnd w:id="2164"/>
      <w:r w:rsidR="00E35141">
        <w:t xml:space="preserve">: </w:t>
      </w:r>
      <w:bookmarkStart w:id="2167" w:name="_Toc172537413"/>
      <w:r w:rsidR="000C4177" w:rsidRPr="00D90F7D">
        <w:t>Orthotic Lab &amp; Work Order</w:t>
      </w:r>
      <w:bookmarkEnd w:id="2165"/>
      <w:bookmarkEnd w:id="2167"/>
    </w:p>
    <w:p w14:paraId="2AEAD348" w14:textId="77777777" w:rsidR="00571B6E" w:rsidRPr="00D90F7D" w:rsidRDefault="00571B6E" w:rsidP="00E35141">
      <w:pPr>
        <w:pStyle w:val="Heading3"/>
      </w:pPr>
      <w:bookmarkStart w:id="2168" w:name="_Toc172537414"/>
      <w:bookmarkStart w:id="2169" w:name="_Toc177550999"/>
      <w:bookmarkStart w:id="2170" w:name="_Hlk177554738"/>
      <w:bookmarkEnd w:id="2166"/>
      <w:r w:rsidRPr="00D90F7D">
        <w:t>Overview</w:t>
      </w:r>
      <w:bookmarkEnd w:id="2168"/>
      <w:bookmarkEnd w:id="2169"/>
    </w:p>
    <w:bookmarkEnd w:id="2170"/>
    <w:p w14:paraId="0DB844B4" w14:textId="08C5E1F7" w:rsidR="0060078C" w:rsidRDefault="0060078C" w:rsidP="0060078C">
      <w:pPr>
        <w:pStyle w:val="BlockLine"/>
      </w:pPr>
    </w:p>
    <w:tbl>
      <w:tblPr>
        <w:tblW w:w="0" w:type="auto"/>
        <w:tblLayout w:type="fixed"/>
        <w:tblLook w:val="0000" w:firstRow="0" w:lastRow="0" w:firstColumn="0" w:lastColumn="0" w:noHBand="0" w:noVBand="0"/>
      </w:tblPr>
      <w:tblGrid>
        <w:gridCol w:w="1728"/>
        <w:gridCol w:w="7740"/>
      </w:tblGrid>
      <w:tr w:rsidR="0060078C" w14:paraId="20B9DB8E" w14:textId="77777777">
        <w:trPr>
          <w:cantSplit/>
        </w:trPr>
        <w:tc>
          <w:tcPr>
            <w:tcW w:w="1728" w:type="dxa"/>
          </w:tcPr>
          <w:p w14:paraId="7130752B" w14:textId="77777777" w:rsidR="0060078C" w:rsidRDefault="00AA4723" w:rsidP="0060078C">
            <w:pPr>
              <w:pStyle w:val="BlockLabel"/>
            </w:pPr>
            <w:bookmarkStart w:id="2171" w:name="_Hlk177548191"/>
            <w:r>
              <w:t xml:space="preserve">Accessing the </w:t>
            </w:r>
            <w:r w:rsidR="000C4177">
              <w:t xml:space="preserve">Orthotics </w:t>
            </w:r>
            <w:r w:rsidR="0060078C">
              <w:t xml:space="preserve">Work Order </w:t>
            </w:r>
            <w:r w:rsidR="000C4177">
              <w:t xml:space="preserve">and Lab </w:t>
            </w:r>
            <w:r w:rsidR="0060078C">
              <w:t>window</w:t>
            </w:r>
          </w:p>
        </w:tc>
        <w:tc>
          <w:tcPr>
            <w:tcW w:w="7740" w:type="dxa"/>
          </w:tcPr>
          <w:p w14:paraId="6B0BF345" w14:textId="77777777" w:rsidR="005C6292" w:rsidRDefault="005C6292" w:rsidP="00135DEE">
            <w:pPr>
              <w:pStyle w:val="BlockText"/>
            </w:pPr>
            <w:bookmarkStart w:id="2172" w:name="_Hlk177554740"/>
            <w:r w:rsidRPr="00C77699">
              <w:t xml:space="preserve">The OWL window is accessible from two different locations: </w:t>
            </w:r>
          </w:p>
          <w:bookmarkEnd w:id="2172"/>
          <w:p w14:paraId="448099A0" w14:textId="77777777" w:rsidR="005C6292" w:rsidRPr="00C77699" w:rsidRDefault="005C6292" w:rsidP="00135DEE">
            <w:pPr>
              <w:pStyle w:val="BlockText"/>
            </w:pPr>
          </w:p>
          <w:p w14:paraId="149256D6" w14:textId="77777777" w:rsidR="005C6292" w:rsidRPr="005B2244" w:rsidRDefault="005C6292" w:rsidP="00135DEE">
            <w:pPr>
              <w:pStyle w:val="BlockText"/>
              <w:rPr>
                <w:b/>
              </w:rPr>
            </w:pPr>
            <w:bookmarkStart w:id="2173" w:name="_Hlk177554741"/>
            <w:r w:rsidRPr="005B2244">
              <w:rPr>
                <w:b/>
              </w:rPr>
              <w:t>Method 1 – Accessing OWL from the Prosthetics Main Menu</w:t>
            </w:r>
          </w:p>
          <w:bookmarkEnd w:id="2173"/>
          <w:p w14:paraId="4D19FCB3" w14:textId="77777777" w:rsidR="00C142E2" w:rsidRDefault="00C142E2" w:rsidP="00135DEE">
            <w:pPr>
              <w:pStyle w:val="BlockText"/>
            </w:pPr>
          </w:p>
          <w:p w14:paraId="79003844" w14:textId="77777777" w:rsidR="005C6292" w:rsidRPr="008A6752" w:rsidRDefault="005C6292" w:rsidP="00135DEE">
            <w:pPr>
              <w:pStyle w:val="BlockText"/>
            </w:pPr>
            <w:bookmarkStart w:id="2174" w:name="_Hlk177554742"/>
            <w:r w:rsidRPr="008A6752">
              <w:t xml:space="preserve">At the Prosthetics Main Menu, click the </w:t>
            </w:r>
            <w:r w:rsidRPr="008A6752">
              <w:rPr>
                <w:b/>
              </w:rPr>
              <w:t>Orthotic Lab &amp; Work Order</w:t>
            </w:r>
            <w:r w:rsidRPr="008A6752">
              <w:t xml:space="preserve"> button. The OWL window displays. </w:t>
            </w:r>
          </w:p>
          <w:bookmarkEnd w:id="2174"/>
          <w:p w14:paraId="187B6F5C" w14:textId="77777777" w:rsidR="00394C09" w:rsidRDefault="00394C09" w:rsidP="00394C09">
            <w:pPr>
              <w:pStyle w:val="BlockText"/>
            </w:pPr>
          </w:p>
          <w:p w14:paraId="526BCA34" w14:textId="4A21C766" w:rsidR="005C6292" w:rsidRDefault="0048066A" w:rsidP="00394C09">
            <w:pPr>
              <w:pStyle w:val="BlockText"/>
            </w:pPr>
            <w:r>
              <w:rPr>
                <w:noProof/>
              </w:rPr>
              <w:drawing>
                <wp:inline distT="0" distB="0" distL="0" distR="0" wp14:anchorId="08E74A03" wp14:editId="476D60A7">
                  <wp:extent cx="2136140" cy="387985"/>
                  <wp:effectExtent l="0" t="0" r="0" b="0"/>
                  <wp:docPr id="169" name="Picture 169" descr="Main Menu Orthotic Lab &amp; Work Or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Main Menu Orthotic Lab &amp; Work Order button"/>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136140" cy="387985"/>
                          </a:xfrm>
                          <a:prstGeom prst="rect">
                            <a:avLst/>
                          </a:prstGeom>
                          <a:noFill/>
                          <a:ln>
                            <a:noFill/>
                          </a:ln>
                        </pic:spPr>
                      </pic:pic>
                    </a:graphicData>
                  </a:graphic>
                </wp:inline>
              </w:drawing>
            </w:r>
          </w:p>
          <w:p w14:paraId="0C39060F" w14:textId="77777777" w:rsidR="005C6292" w:rsidRDefault="005C6292" w:rsidP="00135DEE">
            <w:pPr>
              <w:pStyle w:val="BlockText"/>
            </w:pPr>
          </w:p>
          <w:p w14:paraId="02AA26C6" w14:textId="77777777" w:rsidR="005C6292" w:rsidRPr="005B2244" w:rsidRDefault="005C6292" w:rsidP="00135DEE">
            <w:pPr>
              <w:pStyle w:val="BlockText"/>
              <w:rPr>
                <w:b/>
              </w:rPr>
            </w:pPr>
            <w:bookmarkStart w:id="2175" w:name="_Hlk177554743"/>
            <w:r w:rsidRPr="005B2244">
              <w:rPr>
                <w:b/>
              </w:rPr>
              <w:t xml:space="preserve">Method 2 – Accessing OWL from the Purchase Control </w:t>
            </w:r>
            <w:r w:rsidR="00C142E2" w:rsidRPr="005B2244">
              <w:rPr>
                <w:b/>
              </w:rPr>
              <w:t>w</w:t>
            </w:r>
            <w:r w:rsidRPr="005B2244">
              <w:rPr>
                <w:b/>
              </w:rPr>
              <w:t>indow</w:t>
            </w:r>
          </w:p>
          <w:bookmarkEnd w:id="2175"/>
          <w:p w14:paraId="549E2BAE" w14:textId="77777777" w:rsidR="00C142E2" w:rsidRDefault="00C142E2" w:rsidP="00135DEE">
            <w:pPr>
              <w:pStyle w:val="BlockText"/>
            </w:pPr>
          </w:p>
          <w:p w14:paraId="52FEA36E" w14:textId="7FC02EA6" w:rsidR="008D58E2" w:rsidRDefault="0048066A" w:rsidP="00135DEE">
            <w:pPr>
              <w:pStyle w:val="BlockText"/>
            </w:pPr>
            <w:r>
              <w:rPr>
                <w:noProof/>
              </w:rPr>
              <mc:AlternateContent>
                <mc:Choice Requires="wps">
                  <w:drawing>
                    <wp:anchor distT="0" distB="0" distL="114300" distR="114300" simplePos="0" relativeHeight="251675648" behindDoc="0" locked="0" layoutInCell="1" allowOverlap="1" wp14:anchorId="2C0EFB3B" wp14:editId="33E4BEDC">
                      <wp:simplePos x="0" y="0"/>
                      <wp:positionH relativeFrom="column">
                        <wp:posOffset>2060143</wp:posOffset>
                      </wp:positionH>
                      <wp:positionV relativeFrom="paragraph">
                        <wp:posOffset>2804262</wp:posOffset>
                      </wp:positionV>
                      <wp:extent cx="1243584" cy="124358"/>
                      <wp:effectExtent l="0" t="57150" r="13970" b="28575"/>
                      <wp:wrapNone/>
                      <wp:docPr id="206" name="Line 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43584" cy="124358"/>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5D2C0" id="Line 331" o:spid="_x0000_s1026" alt="&quot;&quot;"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2pt,220.8pt" to="260.1pt,2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" strokecolor="red">
                      <v:stroke endarrow="block"/>
                    </v:line>
                  </w:pict>
                </mc:Fallback>
              </mc:AlternateContent>
            </w:r>
            <w:r>
              <w:rPr>
                <w:noProof/>
              </w:rPr>
              <w:drawing>
                <wp:inline distT="0" distB="0" distL="0" distR="0" wp14:anchorId="55C8CB5E" wp14:editId="68B0D59A">
                  <wp:extent cx="4769485" cy="3211195"/>
                  <wp:effectExtent l="0" t="0" r="0" b="0"/>
                  <wp:docPr id="170" name="Picture 170" descr="Purchase Order Contro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Purchase Order Control window"/>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769485" cy="3211195"/>
                          </a:xfrm>
                          <a:prstGeom prst="rect">
                            <a:avLst/>
                          </a:prstGeom>
                          <a:noFill/>
                          <a:ln>
                            <a:noFill/>
                          </a:ln>
                        </pic:spPr>
                      </pic:pic>
                    </a:graphicData>
                  </a:graphic>
                </wp:inline>
              </w:drawing>
            </w:r>
          </w:p>
          <w:p w14:paraId="0DD08F0D" w14:textId="77777777" w:rsidR="008D58E2" w:rsidRDefault="008D58E2" w:rsidP="00394C09">
            <w:pPr>
              <w:pStyle w:val="BlockText"/>
            </w:pPr>
          </w:p>
          <w:p w14:paraId="150CA245" w14:textId="77777777" w:rsidR="0060078C" w:rsidRPr="00526580" w:rsidRDefault="005C6292" w:rsidP="00394C09">
            <w:pPr>
              <w:pStyle w:val="BlockText"/>
            </w:pPr>
            <w:r w:rsidRPr="006810EC">
              <w:t xml:space="preserve">At the Purchase Order Control window, click the </w:t>
            </w:r>
            <w:r w:rsidRPr="006810EC">
              <w:rPr>
                <w:b/>
              </w:rPr>
              <w:t>OWL.</w:t>
            </w:r>
            <w:r w:rsidRPr="006810EC">
              <w:t xml:space="preserve"> b</w:t>
            </w:r>
            <w:r w:rsidR="008D58E2">
              <w:t>utton. The OWL window displays.</w:t>
            </w:r>
          </w:p>
        </w:tc>
      </w:tr>
      <w:bookmarkEnd w:id="2171"/>
    </w:tbl>
    <w:p w14:paraId="152889B1" w14:textId="77777777" w:rsidR="008D58E2" w:rsidRDefault="008D58E2" w:rsidP="008D58E2">
      <w:pPr>
        <w:pStyle w:val="BlockLine"/>
      </w:pPr>
    </w:p>
    <w:p w14:paraId="4F36FA21" w14:textId="77777777" w:rsidR="008D58E2" w:rsidRDefault="008D58E2">
      <w:r>
        <w:rPr>
          <w:b/>
        </w:rPr>
        <w:br w:type="page"/>
      </w:r>
    </w:p>
    <w:p w14:paraId="0B26B1FD" w14:textId="77777777" w:rsidR="0060078C" w:rsidRDefault="0060078C" w:rsidP="0060078C">
      <w:pPr>
        <w:pStyle w:val="BlockLine"/>
      </w:pPr>
      <w:bookmarkStart w:id="2176" w:name="_Hlk177554744"/>
    </w:p>
    <w:tbl>
      <w:tblPr>
        <w:tblW w:w="0" w:type="auto"/>
        <w:tblLayout w:type="fixed"/>
        <w:tblLook w:val="0000" w:firstRow="0" w:lastRow="0" w:firstColumn="0" w:lastColumn="0" w:noHBand="0" w:noVBand="0"/>
      </w:tblPr>
      <w:tblGrid>
        <w:gridCol w:w="1728"/>
        <w:gridCol w:w="7740"/>
      </w:tblGrid>
      <w:tr w:rsidR="0060078C" w14:paraId="36283749" w14:textId="77777777">
        <w:trPr>
          <w:cantSplit/>
        </w:trPr>
        <w:tc>
          <w:tcPr>
            <w:tcW w:w="1728" w:type="dxa"/>
          </w:tcPr>
          <w:p w14:paraId="6686DCE6" w14:textId="77777777" w:rsidR="0060078C" w:rsidRDefault="000C4177" w:rsidP="0060078C">
            <w:pPr>
              <w:pStyle w:val="BlockLabel"/>
            </w:pPr>
            <w:bookmarkStart w:id="2177" w:name="_Hlk177548192"/>
            <w:bookmarkEnd w:id="2176"/>
            <w:r>
              <w:t>Orthotics Work Order and Lab window</w:t>
            </w:r>
          </w:p>
        </w:tc>
        <w:tc>
          <w:tcPr>
            <w:tcW w:w="7740" w:type="dxa"/>
          </w:tcPr>
          <w:p w14:paraId="5ED540EA" w14:textId="53773E03" w:rsidR="0060078C" w:rsidRDefault="0048066A" w:rsidP="0060078C">
            <w:pPr>
              <w:pStyle w:val="BlockText"/>
            </w:pPr>
            <w:r>
              <w:rPr>
                <w:noProof/>
              </w:rPr>
              <w:drawing>
                <wp:inline distT="0" distB="0" distL="0" distR="0" wp14:anchorId="132EB330" wp14:editId="4F002423">
                  <wp:extent cx="4769485" cy="3262630"/>
                  <wp:effectExtent l="0" t="0" r="0" b="0"/>
                  <wp:docPr id="171" name="Picture 171" descr="Orthotics Work Order and Lab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Orthotics Work Order and Lab window"/>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769485" cy="3262630"/>
                          </a:xfrm>
                          <a:prstGeom prst="rect">
                            <a:avLst/>
                          </a:prstGeom>
                          <a:noFill/>
                          <a:ln>
                            <a:noFill/>
                          </a:ln>
                        </pic:spPr>
                      </pic:pic>
                    </a:graphicData>
                  </a:graphic>
                </wp:inline>
              </w:drawing>
            </w:r>
          </w:p>
        </w:tc>
      </w:tr>
      <w:bookmarkEnd w:id="2177"/>
    </w:tbl>
    <w:p w14:paraId="3FDDC309" w14:textId="77777777" w:rsidR="0060078C" w:rsidRDefault="0060078C" w:rsidP="0060078C">
      <w:pPr>
        <w:pStyle w:val="BlockLine"/>
      </w:pPr>
    </w:p>
    <w:tbl>
      <w:tblPr>
        <w:tblW w:w="0" w:type="auto"/>
        <w:tblLayout w:type="fixed"/>
        <w:tblLook w:val="0000" w:firstRow="0" w:lastRow="0" w:firstColumn="0" w:lastColumn="0" w:noHBand="0" w:noVBand="0"/>
      </w:tblPr>
      <w:tblGrid>
        <w:gridCol w:w="1728"/>
        <w:gridCol w:w="7740"/>
      </w:tblGrid>
      <w:tr w:rsidR="0060078C" w14:paraId="16C12114" w14:textId="77777777">
        <w:trPr>
          <w:cantSplit/>
        </w:trPr>
        <w:tc>
          <w:tcPr>
            <w:tcW w:w="1728" w:type="dxa"/>
          </w:tcPr>
          <w:p w14:paraId="3990101B" w14:textId="77777777" w:rsidR="0060078C" w:rsidRDefault="0060078C" w:rsidP="0060078C">
            <w:pPr>
              <w:pStyle w:val="BlockLabel"/>
            </w:pPr>
            <w:bookmarkStart w:id="2178" w:name="_Hlk177548194"/>
            <w:r>
              <w:t>Quitting Work</w:t>
            </w:r>
          </w:p>
        </w:tc>
        <w:tc>
          <w:tcPr>
            <w:tcW w:w="7740" w:type="dxa"/>
          </w:tcPr>
          <w:p w14:paraId="66C69B7F" w14:textId="77777777" w:rsidR="0060078C" w:rsidRDefault="0060078C" w:rsidP="0060078C">
            <w:pPr>
              <w:pStyle w:val="BlockText"/>
            </w:pPr>
            <w:bookmarkStart w:id="2179" w:name="_Hlk177554747"/>
            <w:r>
              <w:t xml:space="preserve">If you need to stop working at any point during the workflow, click the </w:t>
            </w:r>
            <w:r w:rsidR="000C4177">
              <w:rPr>
                <w:b/>
              </w:rPr>
              <w:t>Close</w:t>
            </w:r>
            <w:r>
              <w:t xml:space="preserve"> button in the lower-right corner of the window. You will return to the </w:t>
            </w:r>
            <w:r w:rsidR="000C4177">
              <w:t>Main Menu</w:t>
            </w:r>
            <w:r>
              <w:t xml:space="preserve">. </w:t>
            </w:r>
          </w:p>
          <w:bookmarkEnd w:id="2179"/>
          <w:p w14:paraId="6C48401C" w14:textId="77777777" w:rsidR="00580184" w:rsidRDefault="00580184" w:rsidP="0060078C">
            <w:pPr>
              <w:pStyle w:val="BlockText"/>
            </w:pPr>
          </w:p>
          <w:p w14:paraId="2AD05E5F" w14:textId="678FFFB8" w:rsidR="00580184" w:rsidRDefault="0048066A" w:rsidP="0060078C">
            <w:pPr>
              <w:pStyle w:val="BlockText"/>
            </w:pPr>
            <w:r>
              <w:rPr>
                <w:noProof/>
              </w:rPr>
              <w:drawing>
                <wp:inline distT="0" distB="0" distL="0" distR="0" wp14:anchorId="019CEA58" wp14:editId="61FB10BA">
                  <wp:extent cx="848360" cy="270510"/>
                  <wp:effectExtent l="0" t="0" r="0" b="0"/>
                  <wp:docPr id="172" name="Picture 172" descr="Close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Close button icon"/>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48360" cy="270510"/>
                          </a:xfrm>
                          <a:prstGeom prst="rect">
                            <a:avLst/>
                          </a:prstGeom>
                          <a:noFill/>
                          <a:ln>
                            <a:noFill/>
                          </a:ln>
                        </pic:spPr>
                      </pic:pic>
                    </a:graphicData>
                  </a:graphic>
                </wp:inline>
              </w:drawing>
            </w:r>
          </w:p>
        </w:tc>
      </w:tr>
      <w:bookmarkEnd w:id="2178"/>
    </w:tbl>
    <w:p w14:paraId="0A1EC972" w14:textId="77777777" w:rsidR="0060078C" w:rsidRPr="00467E74" w:rsidRDefault="0060078C" w:rsidP="0060078C">
      <w:pPr>
        <w:pStyle w:val="BlockLine"/>
      </w:pPr>
    </w:p>
    <w:p w14:paraId="5A22D156" w14:textId="77777777" w:rsidR="004E4D11" w:rsidRPr="00D90F7D" w:rsidRDefault="004E4D11" w:rsidP="007E357D">
      <w:pPr>
        <w:pStyle w:val="Heading2"/>
        <w:jc w:val="center"/>
      </w:pPr>
      <w:bookmarkStart w:id="2180" w:name="_Hlk177554749"/>
      <w:r w:rsidRPr="00D90F7D">
        <w:br w:type="page"/>
      </w:r>
      <w:bookmarkStart w:id="2181" w:name="_Toc172537415"/>
      <w:bookmarkStart w:id="2182" w:name="_Toc177551000"/>
      <w:r w:rsidRPr="00D90F7D">
        <w:lastRenderedPageBreak/>
        <w:t>O</w:t>
      </w:r>
      <w:r w:rsidR="009E4C60" w:rsidRPr="00D90F7D">
        <w:t xml:space="preserve">rthotic Lab &amp; Work Order </w:t>
      </w:r>
      <w:r w:rsidRPr="00D90F7D">
        <w:t>Window Areas</w:t>
      </w:r>
      <w:bookmarkEnd w:id="2181"/>
      <w:bookmarkEnd w:id="2182"/>
    </w:p>
    <w:bookmarkEnd w:id="2180"/>
    <w:p w14:paraId="04C5AF8E" w14:textId="77777777" w:rsidR="00394C09" w:rsidRPr="00534B26" w:rsidRDefault="00394C09" w:rsidP="00394C09">
      <w:pPr>
        <w:pStyle w:val="BlockLine"/>
        <w:rPr>
          <w:sz w:val="22"/>
          <w:szCs w:val="22"/>
        </w:rPr>
      </w:pPr>
    </w:p>
    <w:tbl>
      <w:tblPr>
        <w:tblW w:w="0" w:type="auto"/>
        <w:tblLayout w:type="fixed"/>
        <w:tblLook w:val="0000" w:firstRow="0" w:lastRow="0" w:firstColumn="0" w:lastColumn="0" w:noHBand="0" w:noVBand="0"/>
      </w:tblPr>
      <w:tblGrid>
        <w:gridCol w:w="1728"/>
        <w:gridCol w:w="7740"/>
      </w:tblGrid>
      <w:tr w:rsidR="00394C09" w14:paraId="201F67C0" w14:textId="77777777">
        <w:trPr>
          <w:cantSplit/>
        </w:trPr>
        <w:tc>
          <w:tcPr>
            <w:tcW w:w="1728" w:type="dxa"/>
          </w:tcPr>
          <w:p w14:paraId="2EEC8FDC" w14:textId="77777777" w:rsidR="00394C09" w:rsidRDefault="00394C09" w:rsidP="004A347E">
            <w:pPr>
              <w:pStyle w:val="BlockLabel"/>
            </w:pPr>
            <w:bookmarkStart w:id="2183" w:name="_Hlk177548195"/>
            <w:r>
              <w:t>Seven Major window areas</w:t>
            </w:r>
          </w:p>
        </w:tc>
        <w:tc>
          <w:tcPr>
            <w:tcW w:w="7740" w:type="dxa"/>
          </w:tcPr>
          <w:p w14:paraId="4457CA61" w14:textId="77777777" w:rsidR="00394C09" w:rsidRDefault="00394C09" w:rsidP="004A347E">
            <w:pPr>
              <w:pStyle w:val="BlockText"/>
            </w:pPr>
            <w:bookmarkStart w:id="2184" w:name="_Hlk177554750"/>
            <w:r>
              <w:t>The OWL window contains seven major areas where you can view information or enter data. These areas are described below.</w:t>
            </w:r>
          </w:p>
          <w:bookmarkEnd w:id="2184"/>
          <w:p w14:paraId="76FBD4CF" w14:textId="77777777" w:rsidR="00394C09" w:rsidRDefault="00394C09" w:rsidP="004A347E"/>
          <w:p w14:paraId="362006C8" w14:textId="77777777" w:rsidR="00394C09" w:rsidRDefault="00394C09" w:rsidP="004A347E">
            <w:pPr>
              <w:pStyle w:val="BlockText"/>
              <w:numPr>
                <w:ilvl w:val="0"/>
                <w:numId w:val="33"/>
              </w:numPr>
            </w:pPr>
            <w:bookmarkStart w:id="2185" w:name="_Hlk177554751"/>
            <w:r>
              <w:t>Title bar</w:t>
            </w:r>
          </w:p>
          <w:p w14:paraId="05B0EA9F" w14:textId="77777777" w:rsidR="00394C09" w:rsidRDefault="00394C09" w:rsidP="004A347E">
            <w:pPr>
              <w:pStyle w:val="BlockText"/>
              <w:numPr>
                <w:ilvl w:val="0"/>
                <w:numId w:val="33"/>
              </w:numPr>
            </w:pPr>
            <w:bookmarkStart w:id="2186" w:name="_Hlk177554752"/>
            <w:bookmarkEnd w:id="2185"/>
            <w:r>
              <w:t>Menu bar</w:t>
            </w:r>
          </w:p>
          <w:p w14:paraId="6F257F92" w14:textId="77777777" w:rsidR="00394C09" w:rsidRDefault="00394C09" w:rsidP="004A347E">
            <w:pPr>
              <w:pStyle w:val="BlockText"/>
              <w:numPr>
                <w:ilvl w:val="0"/>
                <w:numId w:val="33"/>
              </w:numPr>
            </w:pPr>
            <w:bookmarkStart w:id="2187" w:name="_Hlk177554753"/>
            <w:bookmarkEnd w:id="2186"/>
            <w:r>
              <w:t>Work Orders listview</w:t>
            </w:r>
          </w:p>
          <w:p w14:paraId="0C9BEB85" w14:textId="77777777" w:rsidR="00394C09" w:rsidRDefault="00394C09" w:rsidP="004A347E">
            <w:pPr>
              <w:pStyle w:val="BlockText"/>
              <w:numPr>
                <w:ilvl w:val="0"/>
                <w:numId w:val="33"/>
              </w:numPr>
            </w:pPr>
            <w:bookmarkStart w:id="2188" w:name="_Hlk177554754"/>
            <w:bookmarkEnd w:id="2187"/>
            <w:r>
              <w:t>HCPCS area</w:t>
            </w:r>
          </w:p>
          <w:p w14:paraId="54A6FAF2" w14:textId="77777777" w:rsidR="00394C09" w:rsidRDefault="00394C09" w:rsidP="004A347E">
            <w:pPr>
              <w:pStyle w:val="BlockText"/>
              <w:numPr>
                <w:ilvl w:val="0"/>
                <w:numId w:val="33"/>
              </w:numPr>
            </w:pPr>
            <w:bookmarkStart w:id="2189" w:name="_Hlk177554755"/>
            <w:bookmarkEnd w:id="2188"/>
            <w:r>
              <w:t>Command Buttons</w:t>
            </w:r>
          </w:p>
          <w:p w14:paraId="24F60782" w14:textId="77777777" w:rsidR="00394C09" w:rsidRDefault="00394C09" w:rsidP="004A347E">
            <w:pPr>
              <w:pStyle w:val="BlockText"/>
              <w:numPr>
                <w:ilvl w:val="0"/>
                <w:numId w:val="33"/>
              </w:numPr>
            </w:pPr>
            <w:bookmarkStart w:id="2190" w:name="_Hlk177554756"/>
            <w:bookmarkEnd w:id="2189"/>
            <w:r>
              <w:t>HCPCS Materials area</w:t>
            </w:r>
          </w:p>
          <w:bookmarkEnd w:id="2190"/>
          <w:p w14:paraId="0D8AC7CB" w14:textId="77777777" w:rsidR="00394C09" w:rsidRDefault="00394C09" w:rsidP="004A347E">
            <w:pPr>
              <w:pStyle w:val="BlockText"/>
              <w:numPr>
                <w:ilvl w:val="0"/>
                <w:numId w:val="33"/>
              </w:numPr>
            </w:pPr>
            <w:r>
              <w:t>HCPCS Labor area</w:t>
            </w:r>
          </w:p>
        </w:tc>
      </w:tr>
      <w:bookmarkEnd w:id="2183"/>
    </w:tbl>
    <w:p w14:paraId="6FDC02A5" w14:textId="77777777" w:rsidR="00394C09" w:rsidRPr="00534B26" w:rsidRDefault="00394C09" w:rsidP="00394C09">
      <w:pPr>
        <w:pStyle w:val="BlockLine"/>
        <w:rPr>
          <w:sz w:val="22"/>
          <w:szCs w:val="22"/>
        </w:rPr>
      </w:pPr>
    </w:p>
    <w:p w14:paraId="665E623C" w14:textId="77777777" w:rsidR="004D436F" w:rsidRPr="00D90F7D" w:rsidRDefault="00394C09" w:rsidP="007E357D">
      <w:pPr>
        <w:pStyle w:val="Heading3"/>
      </w:pPr>
      <w:bookmarkStart w:id="2191" w:name="_Toc172537416"/>
      <w:bookmarkStart w:id="2192" w:name="_Toc177551001"/>
      <w:bookmarkStart w:id="2193" w:name="_Hlk177554757"/>
      <w:r w:rsidRPr="00D90F7D">
        <w:t>Title Bar</w:t>
      </w:r>
      <w:bookmarkEnd w:id="2191"/>
      <w:bookmarkEnd w:id="2192"/>
    </w:p>
    <w:bookmarkEnd w:id="2193"/>
    <w:p w14:paraId="4DEB8006" w14:textId="77777777" w:rsidR="00394C09" w:rsidRPr="00534B26" w:rsidRDefault="00394C09" w:rsidP="00394C09">
      <w:pPr>
        <w:pStyle w:val="BlockLine"/>
        <w:rPr>
          <w:sz w:val="22"/>
          <w:szCs w:val="22"/>
        </w:rPr>
      </w:pPr>
    </w:p>
    <w:tbl>
      <w:tblPr>
        <w:tblW w:w="0" w:type="auto"/>
        <w:tblLayout w:type="fixed"/>
        <w:tblLook w:val="0000" w:firstRow="0" w:lastRow="0" w:firstColumn="0" w:lastColumn="0" w:noHBand="0" w:noVBand="0"/>
      </w:tblPr>
      <w:tblGrid>
        <w:gridCol w:w="1728"/>
        <w:gridCol w:w="7740"/>
      </w:tblGrid>
      <w:tr w:rsidR="00394C09" w14:paraId="5D047A72" w14:textId="77777777">
        <w:trPr>
          <w:cantSplit/>
        </w:trPr>
        <w:tc>
          <w:tcPr>
            <w:tcW w:w="1728" w:type="dxa"/>
          </w:tcPr>
          <w:p w14:paraId="5E9B330E" w14:textId="77777777" w:rsidR="00394C09" w:rsidRDefault="00394C09" w:rsidP="004A347E">
            <w:pPr>
              <w:pStyle w:val="BlockLabel"/>
            </w:pPr>
            <w:bookmarkStart w:id="2194" w:name="_Hlk177548196"/>
            <w:r>
              <w:t>Title Bar</w:t>
            </w:r>
          </w:p>
        </w:tc>
        <w:tc>
          <w:tcPr>
            <w:tcW w:w="7740" w:type="dxa"/>
          </w:tcPr>
          <w:p w14:paraId="030287DE" w14:textId="5EA9B615" w:rsidR="004D436F" w:rsidRDefault="0048066A" w:rsidP="004A347E">
            <w:pPr>
              <w:pStyle w:val="BlockText"/>
            </w:pPr>
            <w:r>
              <w:rPr>
                <w:noProof/>
              </w:rPr>
              <w:drawing>
                <wp:inline distT="0" distB="0" distL="0" distR="0" wp14:anchorId="7BD6E464" wp14:editId="6CCB6EE8">
                  <wp:extent cx="3131185" cy="248920"/>
                  <wp:effectExtent l="0" t="0" r="0" b="0"/>
                  <wp:docPr id="173" name="Picture 173" descr="Title bar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Title bar screenshot"/>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131185" cy="248920"/>
                          </a:xfrm>
                          <a:prstGeom prst="rect">
                            <a:avLst/>
                          </a:prstGeom>
                          <a:noFill/>
                          <a:ln>
                            <a:noFill/>
                          </a:ln>
                        </pic:spPr>
                      </pic:pic>
                    </a:graphicData>
                  </a:graphic>
                </wp:inline>
              </w:drawing>
            </w:r>
          </w:p>
          <w:p w14:paraId="1322F2B8" w14:textId="77777777" w:rsidR="004D436F" w:rsidRDefault="004D436F" w:rsidP="004A347E">
            <w:pPr>
              <w:pStyle w:val="BlockText"/>
            </w:pPr>
          </w:p>
          <w:p w14:paraId="3EC6309F" w14:textId="77777777" w:rsidR="00394C09" w:rsidRDefault="00394C09" w:rsidP="004A347E">
            <w:pPr>
              <w:pStyle w:val="BlockText"/>
            </w:pPr>
            <w:bookmarkStart w:id="2195" w:name="_Hlk177554758"/>
            <w:r>
              <w:t xml:space="preserve">The title bar runs along the top edge of the OWL window. Its default color is blue and it contains the name of the application. </w:t>
            </w:r>
          </w:p>
          <w:bookmarkEnd w:id="2195"/>
          <w:p w14:paraId="544421F2" w14:textId="77777777" w:rsidR="00394C09" w:rsidRDefault="00394C09" w:rsidP="004A347E">
            <w:pPr>
              <w:pStyle w:val="BlockText"/>
            </w:pPr>
          </w:p>
          <w:p w14:paraId="54D7271E" w14:textId="77777777" w:rsidR="00394C09" w:rsidRDefault="00394C09" w:rsidP="004A347E">
            <w:pPr>
              <w:pStyle w:val="BlockText"/>
            </w:pPr>
            <w:r>
              <w:t>The three buttons at the far right of the title bar allow you to minimize, maximize/restore, and close the window.</w:t>
            </w:r>
          </w:p>
        </w:tc>
      </w:tr>
      <w:bookmarkEnd w:id="2194"/>
    </w:tbl>
    <w:p w14:paraId="0FDA4B5F" w14:textId="77777777" w:rsidR="00394C09" w:rsidRPr="00534B26" w:rsidRDefault="00394C09" w:rsidP="00394C09">
      <w:pPr>
        <w:pStyle w:val="BlockLine"/>
        <w:rPr>
          <w:sz w:val="22"/>
          <w:szCs w:val="22"/>
        </w:rPr>
      </w:pPr>
    </w:p>
    <w:p w14:paraId="448A3AD4" w14:textId="77777777" w:rsidR="00394C09" w:rsidRPr="00D90F7D" w:rsidRDefault="00AD1BEE" w:rsidP="007E357D">
      <w:pPr>
        <w:pStyle w:val="Heading3"/>
      </w:pPr>
      <w:bookmarkStart w:id="2196" w:name="_Hlk177554759"/>
      <w:r w:rsidRPr="00D90F7D">
        <w:br w:type="page"/>
      </w:r>
      <w:bookmarkStart w:id="2197" w:name="_Toc172537417"/>
      <w:bookmarkStart w:id="2198" w:name="_Toc177551002"/>
      <w:r w:rsidR="00394C09" w:rsidRPr="00D90F7D">
        <w:lastRenderedPageBreak/>
        <w:t>Menu Bar</w:t>
      </w:r>
      <w:bookmarkEnd w:id="2197"/>
      <w:bookmarkEnd w:id="2198"/>
    </w:p>
    <w:bookmarkEnd w:id="2196"/>
    <w:p w14:paraId="05FF9D27" w14:textId="77777777" w:rsidR="00E27FB2" w:rsidRPr="00534B26" w:rsidRDefault="00E27FB2" w:rsidP="00E27FB2">
      <w:pPr>
        <w:pStyle w:val="BlockLine"/>
        <w:rPr>
          <w:sz w:val="22"/>
          <w:szCs w:val="22"/>
        </w:rPr>
      </w:pPr>
    </w:p>
    <w:tbl>
      <w:tblPr>
        <w:tblW w:w="0" w:type="auto"/>
        <w:tblLayout w:type="fixed"/>
        <w:tblLook w:val="0000" w:firstRow="0" w:lastRow="0" w:firstColumn="0" w:lastColumn="0" w:noHBand="0" w:noVBand="0"/>
      </w:tblPr>
      <w:tblGrid>
        <w:gridCol w:w="1728"/>
        <w:gridCol w:w="7740"/>
      </w:tblGrid>
      <w:tr w:rsidR="00E27FB2" w14:paraId="22E29D99" w14:textId="77777777">
        <w:trPr>
          <w:cantSplit/>
        </w:trPr>
        <w:tc>
          <w:tcPr>
            <w:tcW w:w="1728" w:type="dxa"/>
          </w:tcPr>
          <w:p w14:paraId="3A3C953E" w14:textId="77777777" w:rsidR="00E27FB2" w:rsidRDefault="00E27FB2" w:rsidP="00E30F78">
            <w:pPr>
              <w:pStyle w:val="BlockLabel"/>
            </w:pPr>
            <w:bookmarkStart w:id="2199" w:name="_Hlk177548197"/>
            <w:r>
              <w:t>Menu Bar</w:t>
            </w:r>
          </w:p>
        </w:tc>
        <w:tc>
          <w:tcPr>
            <w:tcW w:w="7740" w:type="dxa"/>
          </w:tcPr>
          <w:p w14:paraId="41364E94" w14:textId="037D4B07" w:rsidR="004D436F" w:rsidRDefault="0048066A" w:rsidP="00E27FB2">
            <w:pPr>
              <w:pStyle w:val="BlockText"/>
            </w:pPr>
            <w:r>
              <w:rPr>
                <w:noProof/>
              </w:rPr>
              <w:drawing>
                <wp:inline distT="0" distB="0" distL="0" distR="0" wp14:anchorId="7E04D9E5" wp14:editId="70BB1F66">
                  <wp:extent cx="3759835" cy="219710"/>
                  <wp:effectExtent l="0" t="0" r="0" b="0"/>
                  <wp:docPr id="174" name="Picture 174" descr="Title bar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Title bar screenshot"/>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759835" cy="219710"/>
                          </a:xfrm>
                          <a:prstGeom prst="rect">
                            <a:avLst/>
                          </a:prstGeom>
                          <a:noFill/>
                          <a:ln>
                            <a:noFill/>
                          </a:ln>
                        </pic:spPr>
                      </pic:pic>
                    </a:graphicData>
                  </a:graphic>
                </wp:inline>
              </w:drawing>
            </w:r>
          </w:p>
          <w:p w14:paraId="5B71628C" w14:textId="77777777" w:rsidR="004D436F" w:rsidRDefault="004D436F" w:rsidP="00E27FB2">
            <w:pPr>
              <w:pStyle w:val="BlockText"/>
            </w:pPr>
          </w:p>
          <w:p w14:paraId="27DE8C72" w14:textId="222DD917" w:rsidR="00E27FB2" w:rsidRDefault="00E27FB2" w:rsidP="00E27FB2">
            <w:pPr>
              <w:pStyle w:val="BlockText"/>
            </w:pPr>
            <w:bookmarkStart w:id="2200" w:name="_Hlk177554760"/>
            <w:r>
              <w:t>The menu bar lies below the title bar. The OWL</w:t>
            </w:r>
            <w:r w:rsidR="00FD2460">
              <w:t xml:space="preserve"> </w:t>
            </w:r>
            <w:r>
              <w:t xml:space="preserve">title bar contains eight options: File, Select &amp; Display, View, Work Order, HCPCS, Materials, Labor, and Help. Click an option on the menu bar to list all the operations you can perform from within that menu. Click the desired option to execute a specific function. </w:t>
            </w:r>
          </w:p>
          <w:bookmarkEnd w:id="2200"/>
          <w:p w14:paraId="1FBEC75C" w14:textId="77777777" w:rsidR="00E27FB2" w:rsidRDefault="00E27FB2" w:rsidP="00E27FB2">
            <w:pPr>
              <w:pStyle w:val="BlockText"/>
            </w:pPr>
          </w:p>
          <w:p w14:paraId="74F2D502" w14:textId="77777777" w:rsidR="00E27FB2" w:rsidRDefault="00E27FB2" w:rsidP="00E27FB2">
            <w:pPr>
              <w:pStyle w:val="BlockText"/>
            </w:pPr>
            <w:r>
              <w:t>Each menu option and its corresponding suboptions display as listed below:</w:t>
            </w:r>
          </w:p>
        </w:tc>
      </w:tr>
      <w:bookmarkEnd w:id="2199"/>
    </w:tbl>
    <w:p w14:paraId="6AC4B166" w14:textId="77777777" w:rsidR="00E27FB2" w:rsidRPr="00534B26" w:rsidRDefault="00E27FB2" w:rsidP="00E27FB2">
      <w:pPr>
        <w:pStyle w:val="BlockLine"/>
        <w:rPr>
          <w:sz w:val="22"/>
          <w:szCs w:val="22"/>
        </w:rPr>
      </w:pPr>
    </w:p>
    <w:tbl>
      <w:tblPr>
        <w:tblW w:w="0" w:type="auto"/>
        <w:tblLayout w:type="fixed"/>
        <w:tblLook w:val="0000" w:firstRow="0" w:lastRow="0" w:firstColumn="0" w:lastColumn="0" w:noHBand="0" w:noVBand="0"/>
      </w:tblPr>
      <w:tblGrid>
        <w:gridCol w:w="1728"/>
        <w:gridCol w:w="7740"/>
      </w:tblGrid>
      <w:tr w:rsidR="00E27FB2" w14:paraId="4EF062D9" w14:textId="77777777">
        <w:trPr>
          <w:cantSplit/>
        </w:trPr>
        <w:tc>
          <w:tcPr>
            <w:tcW w:w="1728" w:type="dxa"/>
          </w:tcPr>
          <w:p w14:paraId="16D68673" w14:textId="77777777" w:rsidR="00E27FB2" w:rsidRDefault="00E27FB2" w:rsidP="00E30F78">
            <w:pPr>
              <w:pStyle w:val="BlockLabel"/>
            </w:pPr>
            <w:bookmarkStart w:id="2201" w:name="_Hlk177548199"/>
            <w:r>
              <w:t>File menu</w:t>
            </w:r>
          </w:p>
        </w:tc>
        <w:tc>
          <w:tcPr>
            <w:tcW w:w="7740" w:type="dxa"/>
          </w:tcPr>
          <w:p w14:paraId="3EF0AEF0" w14:textId="77777777" w:rsidR="00E27FB2" w:rsidRDefault="00E27FB2" w:rsidP="00E27FB2">
            <w:pPr>
              <w:pStyle w:val="BlockText"/>
            </w:pPr>
            <w:bookmarkStart w:id="2202" w:name="_Hlk177554762"/>
            <w:r>
              <w:t>The following options are available from the File menu:</w:t>
            </w:r>
          </w:p>
          <w:bookmarkEnd w:id="2202"/>
          <w:p w14:paraId="3273F9C4" w14:textId="77777777" w:rsidR="00E27FB2" w:rsidRDefault="00E27FB2" w:rsidP="00E27FB2">
            <w:pPr>
              <w:pStyle w:val="BlockText"/>
            </w:pPr>
          </w:p>
          <w:p w14:paraId="2641A01B" w14:textId="77777777" w:rsidR="00E27FB2" w:rsidRDefault="00E27FB2" w:rsidP="00E27FB2">
            <w:pPr>
              <w:pStyle w:val="BlockText"/>
              <w:numPr>
                <w:ilvl w:val="0"/>
                <w:numId w:val="34"/>
              </w:numPr>
            </w:pPr>
            <w:bookmarkStart w:id="2203" w:name="_Hlk177554763"/>
            <w:r w:rsidRPr="00176AAD">
              <w:rPr>
                <w:b/>
              </w:rPr>
              <w:t>Print OWL:</w:t>
            </w:r>
            <w:r>
              <w:t xml:space="preserve"> Print the selected lab work order. </w:t>
            </w:r>
          </w:p>
          <w:bookmarkEnd w:id="2203"/>
          <w:p w14:paraId="3EA805B9" w14:textId="77777777" w:rsidR="00E27FB2" w:rsidRDefault="00E27FB2" w:rsidP="00E30F78">
            <w:pPr>
              <w:pStyle w:val="BlockText"/>
              <w:numPr>
                <w:ilvl w:val="0"/>
                <w:numId w:val="34"/>
              </w:numPr>
            </w:pPr>
            <w:r w:rsidRPr="00176AAD">
              <w:rPr>
                <w:b/>
              </w:rPr>
              <w:t>Exit:</w:t>
            </w:r>
            <w:r>
              <w:t xml:space="preserve"> Save current data and close the OWL window.</w:t>
            </w:r>
          </w:p>
        </w:tc>
      </w:tr>
      <w:bookmarkEnd w:id="2201"/>
    </w:tbl>
    <w:p w14:paraId="770CF419" w14:textId="77777777" w:rsidR="00E27FB2" w:rsidRPr="00534B26" w:rsidRDefault="00E27FB2" w:rsidP="00E27FB2">
      <w:pPr>
        <w:pStyle w:val="BlockLine"/>
        <w:rPr>
          <w:sz w:val="22"/>
          <w:szCs w:val="22"/>
        </w:rPr>
      </w:pPr>
    </w:p>
    <w:tbl>
      <w:tblPr>
        <w:tblW w:w="0" w:type="auto"/>
        <w:tblLayout w:type="fixed"/>
        <w:tblLook w:val="0000" w:firstRow="0" w:lastRow="0" w:firstColumn="0" w:lastColumn="0" w:noHBand="0" w:noVBand="0"/>
      </w:tblPr>
      <w:tblGrid>
        <w:gridCol w:w="1728"/>
        <w:gridCol w:w="7740"/>
      </w:tblGrid>
      <w:tr w:rsidR="00E27FB2" w14:paraId="63C0A6C4" w14:textId="77777777">
        <w:trPr>
          <w:cantSplit/>
        </w:trPr>
        <w:tc>
          <w:tcPr>
            <w:tcW w:w="1728" w:type="dxa"/>
          </w:tcPr>
          <w:p w14:paraId="46FD580C" w14:textId="77777777" w:rsidR="00E27FB2" w:rsidRPr="00E27FB2" w:rsidRDefault="00E27FB2" w:rsidP="00E27FB2">
            <w:pPr>
              <w:pStyle w:val="BlockLabel"/>
            </w:pPr>
            <w:bookmarkStart w:id="2204" w:name="_Hlk177548200"/>
            <w:r w:rsidRPr="00E27FB2">
              <w:t>Select &amp; Displa</w:t>
            </w:r>
            <w:r>
              <w:t>y menu</w:t>
            </w:r>
          </w:p>
        </w:tc>
        <w:tc>
          <w:tcPr>
            <w:tcW w:w="7740" w:type="dxa"/>
          </w:tcPr>
          <w:p w14:paraId="00278CAB" w14:textId="77777777" w:rsidR="00E27FB2" w:rsidRDefault="00E27FB2" w:rsidP="00E27FB2">
            <w:pPr>
              <w:pStyle w:val="BlockText"/>
            </w:pPr>
            <w:bookmarkStart w:id="2205" w:name="_Hlk177554765"/>
            <w:r>
              <w:t>The following options are available from the Select &amp; Display menu:</w:t>
            </w:r>
          </w:p>
          <w:bookmarkEnd w:id="2205"/>
          <w:p w14:paraId="084C3A77" w14:textId="77777777" w:rsidR="00E27FB2" w:rsidRDefault="00E27FB2" w:rsidP="00E27FB2">
            <w:pPr>
              <w:pStyle w:val="BlockText"/>
            </w:pPr>
          </w:p>
          <w:p w14:paraId="6F6B9F80" w14:textId="77777777" w:rsidR="00E27FB2" w:rsidRDefault="00E27FB2" w:rsidP="00E27FB2">
            <w:pPr>
              <w:pStyle w:val="BlockText"/>
              <w:numPr>
                <w:ilvl w:val="0"/>
                <w:numId w:val="35"/>
              </w:numPr>
            </w:pPr>
            <w:bookmarkStart w:id="2206" w:name="_Hlk177554766"/>
            <w:r>
              <w:rPr>
                <w:b/>
              </w:rPr>
              <w:t>Pending Assignment</w:t>
            </w:r>
            <w:r w:rsidRPr="00176AAD">
              <w:rPr>
                <w:b/>
              </w:rPr>
              <w:t>:</w:t>
            </w:r>
            <w:r>
              <w:t xml:space="preserve"> Toggle </w:t>
            </w:r>
            <w:r w:rsidRPr="00C142E2">
              <w:t>Pending Assignment</w:t>
            </w:r>
            <w:r>
              <w:t xml:space="preserve"> box checked/unchecked. Check box to display lab work orders not assigned to a tech.</w:t>
            </w:r>
          </w:p>
          <w:p w14:paraId="0ED2E987" w14:textId="77777777" w:rsidR="00E27FB2" w:rsidRDefault="00E27FB2" w:rsidP="00E27FB2">
            <w:pPr>
              <w:pStyle w:val="BlockText"/>
              <w:numPr>
                <w:ilvl w:val="0"/>
                <w:numId w:val="35"/>
              </w:numPr>
            </w:pPr>
            <w:bookmarkStart w:id="2207" w:name="_Hlk177554767"/>
            <w:bookmarkEnd w:id="2206"/>
            <w:r>
              <w:rPr>
                <w:b/>
              </w:rPr>
              <w:t>Assigned</w:t>
            </w:r>
            <w:r w:rsidRPr="00176AAD">
              <w:rPr>
                <w:b/>
              </w:rPr>
              <w:t>:</w:t>
            </w:r>
            <w:r>
              <w:t xml:space="preserve"> Toggle </w:t>
            </w:r>
            <w:r w:rsidRPr="00C142E2">
              <w:t>Assigned</w:t>
            </w:r>
            <w:r>
              <w:t xml:space="preserve"> box checked/unchecked. Check box to display lab work orders assigned to a tech.</w:t>
            </w:r>
          </w:p>
          <w:p w14:paraId="4C55AA4C" w14:textId="77777777" w:rsidR="00E27FB2" w:rsidRPr="008E111F" w:rsidRDefault="00E27FB2" w:rsidP="00E27FB2">
            <w:pPr>
              <w:pStyle w:val="BlockText"/>
              <w:numPr>
                <w:ilvl w:val="0"/>
                <w:numId w:val="35"/>
              </w:numPr>
              <w:rPr>
                <w:b/>
              </w:rPr>
            </w:pPr>
            <w:bookmarkStart w:id="2208" w:name="_Hlk177554768"/>
            <w:bookmarkEnd w:id="2207"/>
            <w:r w:rsidRPr="008E111F">
              <w:rPr>
                <w:b/>
              </w:rPr>
              <w:t xml:space="preserve">Completed: </w:t>
            </w:r>
            <w:r>
              <w:t xml:space="preserve">Toggle </w:t>
            </w:r>
            <w:r w:rsidRPr="00C142E2">
              <w:t>Completed</w:t>
            </w:r>
            <w:r>
              <w:t xml:space="preserve"> box checked/unchecked. Check box to display lab work orders with a Completed status. </w:t>
            </w:r>
          </w:p>
          <w:p w14:paraId="0D72FFAD" w14:textId="77777777" w:rsidR="00E27FB2" w:rsidRPr="008E111F" w:rsidRDefault="00E27FB2" w:rsidP="00E27FB2">
            <w:pPr>
              <w:pStyle w:val="BlockText"/>
              <w:numPr>
                <w:ilvl w:val="0"/>
                <w:numId w:val="35"/>
              </w:numPr>
              <w:rPr>
                <w:b/>
              </w:rPr>
            </w:pPr>
            <w:bookmarkStart w:id="2209" w:name="_Hlk177554769"/>
            <w:bookmarkEnd w:id="2208"/>
            <w:r w:rsidRPr="008E111F">
              <w:rPr>
                <w:b/>
              </w:rPr>
              <w:t xml:space="preserve">Cancelled: </w:t>
            </w:r>
            <w:r>
              <w:t xml:space="preserve">Toggle </w:t>
            </w:r>
            <w:r w:rsidRPr="00C142E2">
              <w:t>Cancelled</w:t>
            </w:r>
            <w:r>
              <w:t xml:space="preserve"> box checked/unchecked. Check box to display lab work orders with a Cancelled status.</w:t>
            </w:r>
          </w:p>
          <w:p w14:paraId="0FC75011" w14:textId="77777777" w:rsidR="00E27FB2" w:rsidRPr="00A10993" w:rsidRDefault="00E27FB2" w:rsidP="00E27FB2">
            <w:pPr>
              <w:pStyle w:val="BlockText"/>
              <w:numPr>
                <w:ilvl w:val="0"/>
                <w:numId w:val="35"/>
              </w:numPr>
            </w:pPr>
            <w:bookmarkStart w:id="2210" w:name="_Hlk177554770"/>
            <w:bookmarkEnd w:id="2209"/>
            <w:r w:rsidRPr="008E111F">
              <w:rPr>
                <w:b/>
              </w:rPr>
              <w:t xml:space="preserve">Display/Refresh: </w:t>
            </w:r>
            <w:r w:rsidR="00C142E2" w:rsidRPr="00C142E2">
              <w:t>Refresh the Work Orders Listview display.</w:t>
            </w:r>
          </w:p>
          <w:bookmarkEnd w:id="2210"/>
          <w:p w14:paraId="6C5742D6" w14:textId="77777777" w:rsidR="00E27FB2" w:rsidRDefault="00E27FB2" w:rsidP="00E27FB2">
            <w:pPr>
              <w:pStyle w:val="BlockText"/>
            </w:pPr>
          </w:p>
          <w:p w14:paraId="6AAC0174" w14:textId="77777777" w:rsidR="00E27FB2" w:rsidRDefault="00E27FB2" w:rsidP="00E27FB2">
            <w:pPr>
              <w:pStyle w:val="BlockText"/>
            </w:pPr>
            <w:r>
              <w:t xml:space="preserve">For more information on using the Work Orders listview, see “Filtering the Work Orders Listview,” </w:t>
            </w:r>
            <w:r w:rsidRPr="00A10993">
              <w:rPr>
                <w:vanish/>
              </w:rPr>
              <w:t>Fi</w:t>
            </w:r>
            <w:r>
              <w:rPr>
                <w:vanish/>
              </w:rPr>
              <w:t>ltering_the_Work_Orders_Listv</w:t>
            </w:r>
            <w:r>
              <w:t>later in this chapter.</w:t>
            </w:r>
          </w:p>
        </w:tc>
      </w:tr>
      <w:bookmarkEnd w:id="2204"/>
    </w:tbl>
    <w:p w14:paraId="70CA8F0F" w14:textId="77777777" w:rsidR="00E27FB2" w:rsidRPr="00534B26" w:rsidRDefault="00E27FB2" w:rsidP="00E27FB2">
      <w:pPr>
        <w:pStyle w:val="BlockLine"/>
        <w:rPr>
          <w:sz w:val="22"/>
          <w:szCs w:val="22"/>
        </w:rPr>
      </w:pPr>
    </w:p>
    <w:tbl>
      <w:tblPr>
        <w:tblW w:w="0" w:type="auto"/>
        <w:tblLayout w:type="fixed"/>
        <w:tblLook w:val="0000" w:firstRow="0" w:lastRow="0" w:firstColumn="0" w:lastColumn="0" w:noHBand="0" w:noVBand="0"/>
      </w:tblPr>
      <w:tblGrid>
        <w:gridCol w:w="1728"/>
        <w:gridCol w:w="7740"/>
      </w:tblGrid>
      <w:tr w:rsidR="00E27FB2" w14:paraId="78F399E0" w14:textId="77777777">
        <w:trPr>
          <w:cantSplit/>
        </w:trPr>
        <w:tc>
          <w:tcPr>
            <w:tcW w:w="1728" w:type="dxa"/>
          </w:tcPr>
          <w:p w14:paraId="25DF14D5" w14:textId="77777777" w:rsidR="00E27FB2" w:rsidRPr="00E27FB2" w:rsidRDefault="00E27FB2" w:rsidP="00E27FB2">
            <w:pPr>
              <w:pStyle w:val="BlockLabel"/>
            </w:pPr>
            <w:bookmarkStart w:id="2211" w:name="_Hlk177548201"/>
            <w:r w:rsidRPr="00EF7468">
              <w:lastRenderedPageBreak/>
              <w:t>View</w:t>
            </w:r>
            <w:r>
              <w:t xml:space="preserve"> menu</w:t>
            </w:r>
          </w:p>
        </w:tc>
        <w:tc>
          <w:tcPr>
            <w:tcW w:w="7740" w:type="dxa"/>
          </w:tcPr>
          <w:p w14:paraId="7A2EF5E2" w14:textId="77777777" w:rsidR="00E27FB2" w:rsidRDefault="00E27FB2" w:rsidP="00E27FB2">
            <w:pPr>
              <w:pStyle w:val="BlockText"/>
            </w:pPr>
            <w:bookmarkStart w:id="2212" w:name="_Hlk177554771"/>
            <w:r>
              <w:t>The following options are available from the View menu:</w:t>
            </w:r>
          </w:p>
          <w:bookmarkEnd w:id="2212"/>
          <w:p w14:paraId="769BDC61" w14:textId="77777777" w:rsidR="00E27FB2" w:rsidRDefault="00E27FB2" w:rsidP="00E27FB2">
            <w:pPr>
              <w:pStyle w:val="BlockText"/>
            </w:pPr>
          </w:p>
          <w:p w14:paraId="54626A0D" w14:textId="77777777" w:rsidR="00E27FB2" w:rsidRDefault="00E27FB2" w:rsidP="00E27FB2">
            <w:pPr>
              <w:pStyle w:val="BlockText"/>
              <w:numPr>
                <w:ilvl w:val="0"/>
                <w:numId w:val="36"/>
              </w:numPr>
            </w:pPr>
            <w:bookmarkStart w:id="2213" w:name="_Hlk177554772"/>
            <w:r w:rsidRPr="00275C90">
              <w:rPr>
                <w:b/>
              </w:rPr>
              <w:t>View 2319:</w:t>
            </w:r>
            <w:r>
              <w:t xml:space="preserve"> Display 2319 information for the selected lab work order. </w:t>
            </w:r>
          </w:p>
          <w:p w14:paraId="5E8B5574" w14:textId="77777777" w:rsidR="00E27FB2" w:rsidRDefault="00E27FB2" w:rsidP="00E27FB2">
            <w:pPr>
              <w:pStyle w:val="BlockText"/>
              <w:numPr>
                <w:ilvl w:val="0"/>
                <w:numId w:val="36"/>
              </w:numPr>
            </w:pPr>
            <w:bookmarkStart w:id="2214" w:name="_Hlk177554773"/>
            <w:bookmarkEnd w:id="2213"/>
            <w:r w:rsidRPr="00275C90">
              <w:rPr>
                <w:b/>
              </w:rPr>
              <w:t>View CPRS:</w:t>
            </w:r>
            <w:r>
              <w:t xml:space="preserve"> Display CPRS information for the selected lab work order. </w:t>
            </w:r>
          </w:p>
          <w:bookmarkEnd w:id="2214"/>
          <w:p w14:paraId="225A3017" w14:textId="77777777" w:rsidR="00E27FB2" w:rsidRPr="00E27FB2" w:rsidRDefault="00E27FB2" w:rsidP="00E30F78">
            <w:pPr>
              <w:pStyle w:val="BlockText"/>
              <w:numPr>
                <w:ilvl w:val="0"/>
                <w:numId w:val="36"/>
              </w:numPr>
              <w:rPr>
                <w:b/>
              </w:rPr>
            </w:pPr>
            <w:r w:rsidRPr="00275C90">
              <w:rPr>
                <w:b/>
              </w:rPr>
              <w:t>View Request:</w:t>
            </w:r>
            <w:r w:rsidRPr="00904480">
              <w:t xml:space="preserve"> Display request information for the selected lab work order. </w:t>
            </w:r>
          </w:p>
        </w:tc>
      </w:tr>
      <w:bookmarkEnd w:id="2211"/>
    </w:tbl>
    <w:p w14:paraId="34631711" w14:textId="77777777" w:rsidR="0084306C" w:rsidRDefault="0084306C" w:rsidP="0084306C">
      <w:pPr>
        <w:pStyle w:val="BlockLine"/>
      </w:pPr>
    </w:p>
    <w:p w14:paraId="5878C835" w14:textId="77777777" w:rsidR="00E27FB2" w:rsidRPr="00534B26" w:rsidRDefault="0084306C" w:rsidP="00E27FB2">
      <w:pPr>
        <w:pStyle w:val="BlockLine"/>
        <w:rPr>
          <w:sz w:val="22"/>
          <w:szCs w:val="22"/>
        </w:rPr>
      </w:pPr>
      <w:r>
        <w:br w:type="page"/>
      </w:r>
    </w:p>
    <w:tbl>
      <w:tblPr>
        <w:tblW w:w="0" w:type="auto"/>
        <w:tblLayout w:type="fixed"/>
        <w:tblLook w:val="0000" w:firstRow="0" w:lastRow="0" w:firstColumn="0" w:lastColumn="0" w:noHBand="0" w:noVBand="0"/>
      </w:tblPr>
      <w:tblGrid>
        <w:gridCol w:w="1728"/>
        <w:gridCol w:w="7740"/>
      </w:tblGrid>
      <w:tr w:rsidR="00E27FB2" w14:paraId="7EE041AC" w14:textId="77777777">
        <w:trPr>
          <w:cantSplit/>
        </w:trPr>
        <w:tc>
          <w:tcPr>
            <w:tcW w:w="1728" w:type="dxa"/>
          </w:tcPr>
          <w:p w14:paraId="2CA57BB6" w14:textId="77777777" w:rsidR="00E27FB2" w:rsidRPr="00F54B06" w:rsidRDefault="00F54B06" w:rsidP="00F54B06">
            <w:pPr>
              <w:pStyle w:val="BlockLabel"/>
            </w:pPr>
            <w:bookmarkStart w:id="2215" w:name="_Hlk177548202"/>
            <w:r>
              <w:lastRenderedPageBreak/>
              <w:t>Work Order menu</w:t>
            </w:r>
          </w:p>
        </w:tc>
        <w:tc>
          <w:tcPr>
            <w:tcW w:w="7740" w:type="dxa"/>
          </w:tcPr>
          <w:p w14:paraId="6387C284" w14:textId="77777777" w:rsidR="00F54B06" w:rsidRDefault="00F54B06" w:rsidP="00F54B06">
            <w:pPr>
              <w:pStyle w:val="BlockText"/>
            </w:pPr>
            <w:bookmarkStart w:id="2216" w:name="_Hlk177554775"/>
            <w:r>
              <w:t xml:space="preserve">The following options are available from the Work Order menu: </w:t>
            </w:r>
          </w:p>
          <w:bookmarkEnd w:id="2216"/>
          <w:p w14:paraId="6A3E3424" w14:textId="77777777" w:rsidR="00F54B06" w:rsidRDefault="00F54B06" w:rsidP="00F54B06">
            <w:pPr>
              <w:pStyle w:val="BlockText"/>
            </w:pPr>
          </w:p>
          <w:p w14:paraId="6F634262" w14:textId="77777777" w:rsidR="00F54B06" w:rsidRPr="008E111F" w:rsidRDefault="00F54B06" w:rsidP="00F54B06">
            <w:pPr>
              <w:pStyle w:val="BlockText"/>
              <w:numPr>
                <w:ilvl w:val="0"/>
                <w:numId w:val="37"/>
              </w:numPr>
              <w:rPr>
                <w:b/>
              </w:rPr>
            </w:pPr>
            <w:bookmarkStart w:id="2217" w:name="_Hlk177554776"/>
            <w:r w:rsidRPr="008E111F">
              <w:rPr>
                <w:b/>
              </w:rPr>
              <w:t xml:space="preserve">OWL Detail: </w:t>
            </w:r>
            <w:r w:rsidRPr="005F5EAA">
              <w:t>Display lab work order detail.</w:t>
            </w:r>
            <w:r>
              <w:rPr>
                <w:b/>
              </w:rPr>
              <w:t xml:space="preserve"> </w:t>
            </w:r>
          </w:p>
          <w:p w14:paraId="4DF6ACBA" w14:textId="77777777" w:rsidR="00F54B06" w:rsidRPr="008E111F" w:rsidRDefault="00F54B06" w:rsidP="00F54B06">
            <w:pPr>
              <w:pStyle w:val="BlockText"/>
              <w:numPr>
                <w:ilvl w:val="0"/>
                <w:numId w:val="37"/>
              </w:numPr>
              <w:rPr>
                <w:b/>
              </w:rPr>
            </w:pPr>
            <w:bookmarkStart w:id="2218" w:name="_Hlk177554777"/>
            <w:bookmarkEnd w:id="2217"/>
            <w:r w:rsidRPr="008E111F">
              <w:rPr>
                <w:b/>
              </w:rPr>
              <w:t xml:space="preserve">Assign Tech: </w:t>
            </w:r>
            <w:r w:rsidRPr="005F5EAA">
              <w:t>Assign a technician to the selected lab work order.</w:t>
            </w:r>
            <w:r>
              <w:rPr>
                <w:b/>
              </w:rPr>
              <w:t xml:space="preserve"> </w:t>
            </w:r>
          </w:p>
          <w:p w14:paraId="0B4D309E" w14:textId="77777777" w:rsidR="00F54B06" w:rsidRPr="008E111F" w:rsidRDefault="00F54B06" w:rsidP="00F54B06">
            <w:pPr>
              <w:pStyle w:val="BlockText"/>
              <w:numPr>
                <w:ilvl w:val="0"/>
                <w:numId w:val="37"/>
              </w:numPr>
              <w:rPr>
                <w:b/>
              </w:rPr>
            </w:pPr>
            <w:bookmarkStart w:id="2219" w:name="_Hlk177554778"/>
            <w:bookmarkEnd w:id="2218"/>
            <w:r w:rsidRPr="008E111F">
              <w:rPr>
                <w:b/>
              </w:rPr>
              <w:t xml:space="preserve">Complete OWL: </w:t>
            </w:r>
            <w:r w:rsidRPr="005F5EAA">
              <w:t>Complete the selected work order.</w:t>
            </w:r>
            <w:r>
              <w:rPr>
                <w:b/>
              </w:rPr>
              <w:t xml:space="preserve"> </w:t>
            </w:r>
          </w:p>
          <w:p w14:paraId="2B4ED718" w14:textId="77777777" w:rsidR="00F54B06" w:rsidRPr="008E111F" w:rsidRDefault="00F54B06" w:rsidP="00F54B06">
            <w:pPr>
              <w:pStyle w:val="BlockText"/>
              <w:numPr>
                <w:ilvl w:val="0"/>
                <w:numId w:val="37"/>
              </w:numPr>
              <w:rPr>
                <w:b/>
              </w:rPr>
            </w:pPr>
            <w:bookmarkStart w:id="2220" w:name="_Hlk177554779"/>
            <w:bookmarkEnd w:id="2219"/>
            <w:r w:rsidRPr="008E111F">
              <w:rPr>
                <w:b/>
              </w:rPr>
              <w:t xml:space="preserve">Cancel OWL: </w:t>
            </w:r>
            <w:r w:rsidRPr="005F5EAA">
              <w:t>Cancel the selected work order.</w:t>
            </w:r>
            <w:r>
              <w:rPr>
                <w:b/>
              </w:rPr>
              <w:t xml:space="preserve"> </w:t>
            </w:r>
          </w:p>
          <w:bookmarkEnd w:id="2220"/>
          <w:p w14:paraId="0A9E8851" w14:textId="77777777" w:rsidR="00E27FB2" w:rsidRDefault="00F54B06" w:rsidP="00E30F78">
            <w:pPr>
              <w:pStyle w:val="BlockText"/>
              <w:numPr>
                <w:ilvl w:val="0"/>
                <w:numId w:val="37"/>
              </w:numPr>
            </w:pPr>
            <w:r w:rsidRPr="008E111F">
              <w:rPr>
                <w:b/>
              </w:rPr>
              <w:t xml:space="preserve">Print OWL: </w:t>
            </w:r>
            <w:r w:rsidRPr="005F5EAA">
              <w:t>Display the Print Lab Work Order dialog.</w:t>
            </w:r>
            <w:r>
              <w:rPr>
                <w:b/>
              </w:rPr>
              <w:t xml:space="preserve"> </w:t>
            </w:r>
          </w:p>
        </w:tc>
      </w:tr>
      <w:bookmarkEnd w:id="2215"/>
    </w:tbl>
    <w:p w14:paraId="7C4450CD" w14:textId="77777777" w:rsidR="00E27FB2" w:rsidRPr="00534B26" w:rsidRDefault="00E27FB2" w:rsidP="00E27FB2">
      <w:pPr>
        <w:pStyle w:val="BlockLine"/>
        <w:rPr>
          <w:sz w:val="22"/>
          <w:szCs w:val="22"/>
        </w:rPr>
      </w:pPr>
    </w:p>
    <w:tbl>
      <w:tblPr>
        <w:tblW w:w="0" w:type="auto"/>
        <w:tblLayout w:type="fixed"/>
        <w:tblLook w:val="0000" w:firstRow="0" w:lastRow="0" w:firstColumn="0" w:lastColumn="0" w:noHBand="0" w:noVBand="0"/>
      </w:tblPr>
      <w:tblGrid>
        <w:gridCol w:w="1728"/>
        <w:gridCol w:w="7740"/>
      </w:tblGrid>
      <w:tr w:rsidR="00E27FB2" w14:paraId="1089B7CA" w14:textId="77777777">
        <w:trPr>
          <w:cantSplit/>
        </w:trPr>
        <w:tc>
          <w:tcPr>
            <w:tcW w:w="1728" w:type="dxa"/>
          </w:tcPr>
          <w:p w14:paraId="63DCC946" w14:textId="77777777" w:rsidR="00E27FB2" w:rsidRDefault="00F54B06" w:rsidP="00E30F78">
            <w:pPr>
              <w:pStyle w:val="BlockLabel"/>
            </w:pPr>
            <w:bookmarkStart w:id="2221" w:name="_Hlk177548203"/>
            <w:r>
              <w:t>HCPCS menu</w:t>
            </w:r>
          </w:p>
        </w:tc>
        <w:tc>
          <w:tcPr>
            <w:tcW w:w="7740" w:type="dxa"/>
          </w:tcPr>
          <w:p w14:paraId="28226590" w14:textId="77777777" w:rsidR="00F54B06" w:rsidRDefault="00F54B06" w:rsidP="00F54B06">
            <w:pPr>
              <w:pStyle w:val="BlockText"/>
            </w:pPr>
            <w:bookmarkStart w:id="2222" w:name="_Hlk177554780"/>
            <w:r>
              <w:t>The following options are available from the HCPCS menu:</w:t>
            </w:r>
          </w:p>
          <w:bookmarkEnd w:id="2222"/>
          <w:p w14:paraId="4A9F04B4" w14:textId="77777777" w:rsidR="00F54B06" w:rsidRDefault="00F54B06" w:rsidP="00F54B06">
            <w:pPr>
              <w:pStyle w:val="BlockText"/>
            </w:pPr>
          </w:p>
          <w:p w14:paraId="51843A7E" w14:textId="77777777" w:rsidR="00F54B06" w:rsidRPr="008E111F" w:rsidRDefault="00F54B06" w:rsidP="00F54B06">
            <w:pPr>
              <w:pStyle w:val="BlockText"/>
              <w:numPr>
                <w:ilvl w:val="0"/>
                <w:numId w:val="34"/>
              </w:numPr>
              <w:rPr>
                <w:b/>
              </w:rPr>
            </w:pPr>
            <w:bookmarkStart w:id="2223" w:name="_Hlk177554781"/>
            <w:r w:rsidRPr="008E111F">
              <w:rPr>
                <w:b/>
              </w:rPr>
              <w:t xml:space="preserve">Detail / Edit: </w:t>
            </w:r>
            <w:r w:rsidRPr="005F5EAA">
              <w:t>Display OWL Material</w:t>
            </w:r>
            <w:r>
              <w:rPr>
                <w:b/>
              </w:rPr>
              <w:t xml:space="preserve"> </w:t>
            </w:r>
            <w:r w:rsidRPr="005F5EAA">
              <w:t>dialog.</w:t>
            </w:r>
            <w:r>
              <w:rPr>
                <w:b/>
              </w:rPr>
              <w:t xml:space="preserve"> </w:t>
            </w:r>
          </w:p>
          <w:bookmarkEnd w:id="2223"/>
          <w:p w14:paraId="58C4CA17" w14:textId="77777777" w:rsidR="00E27FB2" w:rsidRDefault="00F54B06" w:rsidP="00F54B06">
            <w:pPr>
              <w:pStyle w:val="BlockText"/>
              <w:numPr>
                <w:ilvl w:val="0"/>
                <w:numId w:val="34"/>
              </w:numPr>
            </w:pPr>
            <w:r w:rsidRPr="008E111F">
              <w:rPr>
                <w:b/>
              </w:rPr>
              <w:t xml:space="preserve">Add HCPCS: </w:t>
            </w:r>
            <w:r w:rsidRPr="005F5EAA">
              <w:t xml:space="preserve">Add secondary HCPCS </w:t>
            </w:r>
            <w:r>
              <w:t>items</w:t>
            </w:r>
            <w:r w:rsidRPr="005F5EAA">
              <w:t>.</w:t>
            </w:r>
            <w:r>
              <w:rPr>
                <w:b/>
              </w:rPr>
              <w:t xml:space="preserve"> </w:t>
            </w:r>
          </w:p>
        </w:tc>
      </w:tr>
      <w:bookmarkEnd w:id="2221"/>
    </w:tbl>
    <w:p w14:paraId="0E5C7549" w14:textId="77777777" w:rsidR="00F54B06" w:rsidRPr="00534B26" w:rsidRDefault="00F54B06" w:rsidP="00F54B06">
      <w:pPr>
        <w:pStyle w:val="BlockLine"/>
        <w:rPr>
          <w:sz w:val="22"/>
          <w:szCs w:val="22"/>
        </w:rPr>
      </w:pPr>
    </w:p>
    <w:tbl>
      <w:tblPr>
        <w:tblW w:w="0" w:type="auto"/>
        <w:tblLayout w:type="fixed"/>
        <w:tblLook w:val="0000" w:firstRow="0" w:lastRow="0" w:firstColumn="0" w:lastColumn="0" w:noHBand="0" w:noVBand="0"/>
      </w:tblPr>
      <w:tblGrid>
        <w:gridCol w:w="1728"/>
        <w:gridCol w:w="7740"/>
      </w:tblGrid>
      <w:tr w:rsidR="00F54B06" w14:paraId="54D35BAA" w14:textId="77777777">
        <w:trPr>
          <w:cantSplit/>
        </w:trPr>
        <w:tc>
          <w:tcPr>
            <w:tcW w:w="1728" w:type="dxa"/>
          </w:tcPr>
          <w:p w14:paraId="0C0C2E24" w14:textId="77777777" w:rsidR="00F54B06" w:rsidRDefault="00F54B06" w:rsidP="00E30F78">
            <w:pPr>
              <w:pStyle w:val="BlockLabel"/>
            </w:pPr>
            <w:bookmarkStart w:id="2224" w:name="_Hlk177548205"/>
            <w:r>
              <w:t>Materials menu</w:t>
            </w:r>
          </w:p>
        </w:tc>
        <w:tc>
          <w:tcPr>
            <w:tcW w:w="7740" w:type="dxa"/>
          </w:tcPr>
          <w:p w14:paraId="4A52CC88" w14:textId="77777777" w:rsidR="00F54B06" w:rsidRDefault="00F54B06" w:rsidP="00F54B06">
            <w:pPr>
              <w:pStyle w:val="BlockText"/>
            </w:pPr>
            <w:bookmarkStart w:id="2225" w:name="_Hlk177554782"/>
            <w:r>
              <w:t>The following options are available from the Materials menu:</w:t>
            </w:r>
          </w:p>
          <w:bookmarkEnd w:id="2225"/>
          <w:p w14:paraId="657D52BF" w14:textId="77777777" w:rsidR="00F54B06" w:rsidRDefault="00F54B06" w:rsidP="00F54B06">
            <w:pPr>
              <w:pStyle w:val="BlockText"/>
            </w:pPr>
          </w:p>
          <w:p w14:paraId="13DC6552" w14:textId="77777777" w:rsidR="00F54B06" w:rsidRPr="008E111F" w:rsidRDefault="00F54B06" w:rsidP="00F54B06">
            <w:pPr>
              <w:pStyle w:val="BlockText"/>
              <w:numPr>
                <w:ilvl w:val="0"/>
                <w:numId w:val="38"/>
              </w:numPr>
              <w:rPr>
                <w:b/>
              </w:rPr>
            </w:pPr>
            <w:bookmarkStart w:id="2226" w:name="_Hlk177554783"/>
            <w:r w:rsidRPr="008E111F">
              <w:rPr>
                <w:b/>
              </w:rPr>
              <w:t>Detail / Edit:</w:t>
            </w:r>
            <w:r w:rsidRPr="00A10993">
              <w:t xml:space="preserve"> View/edit </w:t>
            </w:r>
            <w:r>
              <w:t xml:space="preserve">the selected </w:t>
            </w:r>
            <w:r w:rsidRPr="00A10993">
              <w:t xml:space="preserve">HCPCS materials. </w:t>
            </w:r>
          </w:p>
          <w:bookmarkEnd w:id="2226"/>
          <w:p w14:paraId="0927BEE7" w14:textId="77777777" w:rsidR="00F54B06" w:rsidRDefault="00F54B06" w:rsidP="00F54B06">
            <w:pPr>
              <w:pStyle w:val="BlockText"/>
              <w:numPr>
                <w:ilvl w:val="0"/>
                <w:numId w:val="38"/>
              </w:numPr>
            </w:pPr>
            <w:r w:rsidRPr="008E111F">
              <w:rPr>
                <w:b/>
              </w:rPr>
              <w:t xml:space="preserve">Add Material: </w:t>
            </w:r>
            <w:r w:rsidRPr="005F5EAA">
              <w:t>Add secondary HCPCS materials.</w:t>
            </w:r>
          </w:p>
        </w:tc>
      </w:tr>
      <w:bookmarkEnd w:id="2224"/>
    </w:tbl>
    <w:p w14:paraId="4B7067FE" w14:textId="77777777" w:rsidR="00F54B06" w:rsidRPr="00534B26" w:rsidRDefault="00F54B06" w:rsidP="00F54B06">
      <w:pPr>
        <w:pStyle w:val="BlockLine"/>
        <w:rPr>
          <w:sz w:val="22"/>
          <w:szCs w:val="22"/>
        </w:rPr>
      </w:pPr>
    </w:p>
    <w:tbl>
      <w:tblPr>
        <w:tblW w:w="0" w:type="auto"/>
        <w:tblLayout w:type="fixed"/>
        <w:tblLook w:val="0000" w:firstRow="0" w:lastRow="0" w:firstColumn="0" w:lastColumn="0" w:noHBand="0" w:noVBand="0"/>
      </w:tblPr>
      <w:tblGrid>
        <w:gridCol w:w="1728"/>
        <w:gridCol w:w="7740"/>
      </w:tblGrid>
      <w:tr w:rsidR="00F54B06" w14:paraId="1D3EE42E" w14:textId="77777777">
        <w:trPr>
          <w:cantSplit/>
        </w:trPr>
        <w:tc>
          <w:tcPr>
            <w:tcW w:w="1728" w:type="dxa"/>
          </w:tcPr>
          <w:p w14:paraId="32524FF2" w14:textId="77777777" w:rsidR="00F54B06" w:rsidRPr="00F54B06" w:rsidRDefault="00F54B06" w:rsidP="00F54B06">
            <w:pPr>
              <w:pStyle w:val="BlockLabel"/>
            </w:pPr>
            <w:bookmarkStart w:id="2227" w:name="_Hlk177548206"/>
            <w:r>
              <w:t>Labor menu</w:t>
            </w:r>
          </w:p>
        </w:tc>
        <w:tc>
          <w:tcPr>
            <w:tcW w:w="7740" w:type="dxa"/>
          </w:tcPr>
          <w:p w14:paraId="1AD1B422" w14:textId="77777777" w:rsidR="00F54B06" w:rsidRDefault="00F54B06" w:rsidP="00F54B06">
            <w:pPr>
              <w:pStyle w:val="BlockText"/>
            </w:pPr>
            <w:bookmarkStart w:id="2228" w:name="_Hlk177554784"/>
            <w:r>
              <w:t>The following options are available from the Labor menu:</w:t>
            </w:r>
          </w:p>
          <w:bookmarkEnd w:id="2228"/>
          <w:p w14:paraId="79F83F2F" w14:textId="77777777" w:rsidR="00F54B06" w:rsidRDefault="00F54B06" w:rsidP="00F54B06">
            <w:pPr>
              <w:pStyle w:val="BlockText"/>
            </w:pPr>
          </w:p>
          <w:p w14:paraId="439CEF2D" w14:textId="77777777" w:rsidR="00F54B06" w:rsidRPr="008E111F" w:rsidRDefault="00F54B06" w:rsidP="00F54B06">
            <w:pPr>
              <w:pStyle w:val="BlockText"/>
              <w:numPr>
                <w:ilvl w:val="0"/>
                <w:numId w:val="39"/>
              </w:numPr>
              <w:rPr>
                <w:b/>
              </w:rPr>
            </w:pPr>
            <w:bookmarkStart w:id="2229" w:name="_Hlk177554785"/>
            <w:r w:rsidRPr="008E111F">
              <w:rPr>
                <w:b/>
              </w:rPr>
              <w:t xml:space="preserve">Detail / Edit: </w:t>
            </w:r>
            <w:r w:rsidRPr="00A10993">
              <w:t xml:space="preserve">View/edit </w:t>
            </w:r>
            <w:r>
              <w:t xml:space="preserve">the selected </w:t>
            </w:r>
            <w:r w:rsidRPr="00A10993">
              <w:t xml:space="preserve">HCPCS </w:t>
            </w:r>
            <w:r>
              <w:t>labor</w:t>
            </w:r>
            <w:r w:rsidRPr="00A10993">
              <w:t>.</w:t>
            </w:r>
          </w:p>
          <w:bookmarkEnd w:id="2229"/>
          <w:p w14:paraId="769069FC" w14:textId="77777777" w:rsidR="00F54B06" w:rsidRDefault="00F54B06" w:rsidP="00F54B06">
            <w:pPr>
              <w:pStyle w:val="BlockText"/>
              <w:numPr>
                <w:ilvl w:val="0"/>
                <w:numId w:val="39"/>
              </w:numPr>
            </w:pPr>
            <w:r w:rsidRPr="008E111F">
              <w:rPr>
                <w:b/>
              </w:rPr>
              <w:t>Add Labor:</w:t>
            </w:r>
            <w:r>
              <w:rPr>
                <w:b/>
              </w:rPr>
              <w:t xml:space="preserve"> </w:t>
            </w:r>
            <w:r w:rsidRPr="00A10993">
              <w:t>Add labor hours for HCPCS item.</w:t>
            </w:r>
            <w:r>
              <w:rPr>
                <w:b/>
              </w:rPr>
              <w:t xml:space="preserve"> </w:t>
            </w:r>
          </w:p>
        </w:tc>
      </w:tr>
      <w:bookmarkEnd w:id="2227"/>
    </w:tbl>
    <w:p w14:paraId="10C48777" w14:textId="77777777" w:rsidR="00F54B06" w:rsidRPr="00534B26" w:rsidRDefault="00F54B06" w:rsidP="00F54B06">
      <w:pPr>
        <w:pStyle w:val="BlockLine"/>
        <w:rPr>
          <w:sz w:val="22"/>
          <w:szCs w:val="22"/>
        </w:rPr>
      </w:pPr>
    </w:p>
    <w:tbl>
      <w:tblPr>
        <w:tblW w:w="0" w:type="auto"/>
        <w:tblLayout w:type="fixed"/>
        <w:tblLook w:val="0000" w:firstRow="0" w:lastRow="0" w:firstColumn="0" w:lastColumn="0" w:noHBand="0" w:noVBand="0"/>
      </w:tblPr>
      <w:tblGrid>
        <w:gridCol w:w="1728"/>
        <w:gridCol w:w="7740"/>
      </w:tblGrid>
      <w:tr w:rsidR="00F54B06" w14:paraId="5D59D127" w14:textId="77777777">
        <w:trPr>
          <w:cantSplit/>
        </w:trPr>
        <w:tc>
          <w:tcPr>
            <w:tcW w:w="1728" w:type="dxa"/>
          </w:tcPr>
          <w:p w14:paraId="5E8D9008" w14:textId="77777777" w:rsidR="00F54B06" w:rsidRPr="00F54B06" w:rsidRDefault="00F54B06" w:rsidP="00F54B06">
            <w:pPr>
              <w:pStyle w:val="BlockLabel"/>
            </w:pPr>
            <w:bookmarkStart w:id="2230" w:name="_Hlk177548207"/>
            <w:r w:rsidRPr="004E4D11">
              <w:t>Help</w:t>
            </w:r>
            <w:r>
              <w:t xml:space="preserve"> menu</w:t>
            </w:r>
          </w:p>
        </w:tc>
        <w:tc>
          <w:tcPr>
            <w:tcW w:w="7740" w:type="dxa"/>
          </w:tcPr>
          <w:p w14:paraId="77DB7EC2" w14:textId="77777777" w:rsidR="00F54B06" w:rsidRDefault="00F54B06" w:rsidP="00F54B06">
            <w:pPr>
              <w:pStyle w:val="BlockText"/>
            </w:pPr>
            <w:bookmarkStart w:id="2231" w:name="_Hlk177554787"/>
            <w:r>
              <w:t>The following options are available from the Help menu:</w:t>
            </w:r>
          </w:p>
          <w:bookmarkEnd w:id="2231"/>
          <w:p w14:paraId="3A9AE258" w14:textId="77777777" w:rsidR="00F54B06" w:rsidRDefault="00F54B06" w:rsidP="00F54B06">
            <w:pPr>
              <w:pStyle w:val="BlockText"/>
            </w:pPr>
          </w:p>
          <w:p w14:paraId="62EA2C33" w14:textId="77777777" w:rsidR="00F54B06" w:rsidRDefault="00F54B06" w:rsidP="00F54B06">
            <w:pPr>
              <w:pStyle w:val="BlockText"/>
              <w:numPr>
                <w:ilvl w:val="0"/>
                <w:numId w:val="39"/>
              </w:numPr>
            </w:pPr>
            <w:bookmarkStart w:id="2232" w:name="_Hlk177554788"/>
            <w:r w:rsidRPr="00275C90">
              <w:rPr>
                <w:b/>
              </w:rPr>
              <w:t>Contents:</w:t>
            </w:r>
            <w:r>
              <w:t xml:space="preserve"> Display this online Help file.</w:t>
            </w:r>
          </w:p>
          <w:bookmarkEnd w:id="2232"/>
          <w:p w14:paraId="4CAE7F63" w14:textId="77777777" w:rsidR="00F54B06" w:rsidRDefault="00F54B06" w:rsidP="00F54B06">
            <w:pPr>
              <w:pStyle w:val="BlockText"/>
              <w:numPr>
                <w:ilvl w:val="0"/>
                <w:numId w:val="39"/>
              </w:numPr>
            </w:pPr>
            <w:r w:rsidRPr="00275C90">
              <w:rPr>
                <w:b/>
              </w:rPr>
              <w:t>About:</w:t>
            </w:r>
            <w:r>
              <w:t xml:space="preserve"> Display Prosthetics VistA Suite version # and compilation date.</w:t>
            </w:r>
          </w:p>
        </w:tc>
      </w:tr>
      <w:bookmarkEnd w:id="2230"/>
    </w:tbl>
    <w:p w14:paraId="59B9BD5A" w14:textId="77777777" w:rsidR="004E4D11" w:rsidRDefault="004E4D11" w:rsidP="004E4D11">
      <w:pPr>
        <w:pStyle w:val="BlockLine"/>
      </w:pPr>
    </w:p>
    <w:p w14:paraId="45A20D05" w14:textId="77777777" w:rsidR="00394C09" w:rsidRPr="00D90F7D" w:rsidRDefault="00AD1BEE" w:rsidP="007E357D">
      <w:pPr>
        <w:pStyle w:val="Heading3"/>
      </w:pPr>
      <w:bookmarkStart w:id="2233" w:name="_Hlk177554789"/>
      <w:r w:rsidRPr="00D90F7D">
        <w:br w:type="page"/>
      </w:r>
      <w:bookmarkStart w:id="2234" w:name="_Toc172537418"/>
      <w:bookmarkStart w:id="2235" w:name="_Toc177551003"/>
      <w:r w:rsidR="00394C09" w:rsidRPr="00D90F7D">
        <w:lastRenderedPageBreak/>
        <w:t>Work Orders Listview</w:t>
      </w:r>
      <w:bookmarkEnd w:id="2234"/>
      <w:bookmarkEnd w:id="2235"/>
    </w:p>
    <w:bookmarkEnd w:id="2233"/>
    <w:p w14:paraId="74DA6529" w14:textId="77777777" w:rsidR="00394C09" w:rsidRPr="00534B26" w:rsidRDefault="00394C09" w:rsidP="00394C09">
      <w:pPr>
        <w:pStyle w:val="BlockLine"/>
        <w:rPr>
          <w:sz w:val="22"/>
          <w:szCs w:val="22"/>
        </w:rPr>
      </w:pPr>
    </w:p>
    <w:tbl>
      <w:tblPr>
        <w:tblW w:w="0" w:type="auto"/>
        <w:tblLayout w:type="fixed"/>
        <w:tblLook w:val="0000" w:firstRow="0" w:lastRow="0" w:firstColumn="0" w:lastColumn="0" w:noHBand="0" w:noVBand="0"/>
      </w:tblPr>
      <w:tblGrid>
        <w:gridCol w:w="1728"/>
        <w:gridCol w:w="7740"/>
      </w:tblGrid>
      <w:tr w:rsidR="00394C09" w14:paraId="029B2286" w14:textId="77777777">
        <w:trPr>
          <w:cantSplit/>
        </w:trPr>
        <w:tc>
          <w:tcPr>
            <w:tcW w:w="1728" w:type="dxa"/>
          </w:tcPr>
          <w:p w14:paraId="7967C8C2" w14:textId="77777777" w:rsidR="00394C09" w:rsidRDefault="00394C09" w:rsidP="004A347E">
            <w:pPr>
              <w:pStyle w:val="BlockLabel"/>
            </w:pPr>
            <w:bookmarkStart w:id="2236" w:name="_Hlk177548208"/>
            <w:r>
              <w:t xml:space="preserve">Work Orders </w:t>
            </w:r>
            <w:r w:rsidR="00E65462">
              <w:t>L</w:t>
            </w:r>
            <w:r>
              <w:t>istview</w:t>
            </w:r>
          </w:p>
        </w:tc>
        <w:tc>
          <w:tcPr>
            <w:tcW w:w="7740" w:type="dxa"/>
          </w:tcPr>
          <w:p w14:paraId="1D8DA5DA" w14:textId="77777777" w:rsidR="00394C09" w:rsidRDefault="00AD1BEE" w:rsidP="004A347E">
            <w:pPr>
              <w:pStyle w:val="BlockText"/>
            </w:pPr>
            <w:bookmarkStart w:id="2237" w:name="_Hlk177554790"/>
            <w:r>
              <w:t xml:space="preserve">Use this area of the screen to view, filter, and sort work orders. </w:t>
            </w:r>
            <w:r w:rsidR="004A347E">
              <w:t xml:space="preserve">It contains four checkboxes, a command button, a sortable listview, and a display of the total number of work orders. </w:t>
            </w:r>
          </w:p>
          <w:bookmarkEnd w:id="2237"/>
          <w:p w14:paraId="5E205AE9" w14:textId="77777777" w:rsidR="00AD1BEE" w:rsidRDefault="00AD1BEE" w:rsidP="004A347E">
            <w:pPr>
              <w:pStyle w:val="BlockText"/>
            </w:pPr>
          </w:p>
          <w:p w14:paraId="1A4C77C3" w14:textId="77777777" w:rsidR="00AD1BEE" w:rsidRDefault="00AD1BEE" w:rsidP="004A347E">
            <w:pPr>
              <w:pStyle w:val="BlockText"/>
            </w:pPr>
            <w:r>
              <w:t>For more information, see the “Filtering Lab Work Orders”</w:t>
            </w:r>
            <w:r w:rsidR="00C47BA3">
              <w:t xml:space="preserve"> section on page 181 of this manual. </w:t>
            </w:r>
          </w:p>
        </w:tc>
      </w:tr>
      <w:bookmarkEnd w:id="2236"/>
    </w:tbl>
    <w:p w14:paraId="14882861" w14:textId="77777777" w:rsidR="00AD1BEE" w:rsidRPr="00534B26" w:rsidRDefault="00AD1BEE" w:rsidP="00AD1BEE">
      <w:pPr>
        <w:pStyle w:val="BlockLine"/>
        <w:rPr>
          <w:sz w:val="22"/>
          <w:szCs w:val="22"/>
        </w:rPr>
      </w:pPr>
    </w:p>
    <w:tbl>
      <w:tblPr>
        <w:tblW w:w="0" w:type="auto"/>
        <w:tblLayout w:type="fixed"/>
        <w:tblLook w:val="0000" w:firstRow="0" w:lastRow="0" w:firstColumn="0" w:lastColumn="0" w:noHBand="0" w:noVBand="0"/>
      </w:tblPr>
      <w:tblGrid>
        <w:gridCol w:w="1728"/>
        <w:gridCol w:w="7740"/>
      </w:tblGrid>
      <w:tr w:rsidR="00AD1BEE" w14:paraId="33AD9F82" w14:textId="77777777">
        <w:trPr>
          <w:cantSplit/>
        </w:trPr>
        <w:tc>
          <w:tcPr>
            <w:tcW w:w="1728" w:type="dxa"/>
          </w:tcPr>
          <w:p w14:paraId="4681BF79" w14:textId="77777777" w:rsidR="00AD1BEE" w:rsidRPr="007B2AB9" w:rsidRDefault="00AD1BEE" w:rsidP="004A347E">
            <w:pPr>
              <w:pStyle w:val="BlockLabel"/>
              <w:rPr>
                <w:highlight w:val="yellow"/>
              </w:rPr>
            </w:pPr>
            <w:bookmarkStart w:id="2238" w:name="_Hlk177548209"/>
            <w:r w:rsidRPr="00CD5C74">
              <w:t xml:space="preserve">Work Orders </w:t>
            </w:r>
            <w:r w:rsidR="00E65462">
              <w:t>L</w:t>
            </w:r>
            <w:r w:rsidRPr="00CD5C74">
              <w:t>istview</w:t>
            </w:r>
          </w:p>
        </w:tc>
        <w:tc>
          <w:tcPr>
            <w:tcW w:w="7740" w:type="dxa"/>
          </w:tcPr>
          <w:p w14:paraId="7A9B5234" w14:textId="3D870505" w:rsidR="00AD1BEE" w:rsidRDefault="0048066A" w:rsidP="004A347E">
            <w:pPr>
              <w:pStyle w:val="BlockText"/>
            </w:pPr>
            <w:r>
              <w:rPr>
                <w:noProof/>
              </w:rPr>
              <w:drawing>
                <wp:inline distT="0" distB="0" distL="0" distR="0" wp14:anchorId="1B281E74" wp14:editId="783C549D">
                  <wp:extent cx="4777105" cy="1024255"/>
                  <wp:effectExtent l="0" t="0" r="0" b="0"/>
                  <wp:docPr id="175" name="Picture 175" descr="Work Orders list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Work Orders listview"/>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777105" cy="1024255"/>
                          </a:xfrm>
                          <a:prstGeom prst="rect">
                            <a:avLst/>
                          </a:prstGeom>
                          <a:noFill/>
                          <a:ln>
                            <a:noFill/>
                          </a:ln>
                        </pic:spPr>
                      </pic:pic>
                    </a:graphicData>
                  </a:graphic>
                </wp:inline>
              </w:drawing>
            </w:r>
          </w:p>
        </w:tc>
      </w:tr>
      <w:bookmarkEnd w:id="2238"/>
    </w:tbl>
    <w:p w14:paraId="26CD1991" w14:textId="77777777" w:rsidR="00394C09" w:rsidRPr="00534B26" w:rsidRDefault="00394C09" w:rsidP="00394C09">
      <w:pPr>
        <w:pStyle w:val="BlockLine"/>
        <w:rPr>
          <w:sz w:val="22"/>
          <w:szCs w:val="22"/>
        </w:rPr>
      </w:pPr>
    </w:p>
    <w:p w14:paraId="255A9343" w14:textId="77777777" w:rsidR="00AD1BEE" w:rsidRPr="00D90F7D" w:rsidRDefault="008F6134" w:rsidP="007E357D">
      <w:pPr>
        <w:pStyle w:val="Heading3"/>
      </w:pPr>
      <w:bookmarkStart w:id="2239" w:name="_Hlk177554793"/>
      <w:r w:rsidRPr="00D90F7D">
        <w:br w:type="page"/>
      </w:r>
      <w:bookmarkStart w:id="2240" w:name="_Toc172537419"/>
      <w:bookmarkStart w:id="2241" w:name="_Toc177551004"/>
      <w:r w:rsidR="00AD1BEE" w:rsidRPr="00D90F7D">
        <w:lastRenderedPageBreak/>
        <w:t>HCPCS Area</w:t>
      </w:r>
      <w:bookmarkEnd w:id="2240"/>
      <w:bookmarkEnd w:id="2241"/>
    </w:p>
    <w:bookmarkEnd w:id="2239"/>
    <w:p w14:paraId="1ED04509" w14:textId="77777777" w:rsidR="00AD1BEE" w:rsidRPr="00534B26" w:rsidRDefault="00AD1BEE" w:rsidP="00AD1BEE">
      <w:pPr>
        <w:pStyle w:val="BlockLine"/>
        <w:rPr>
          <w:sz w:val="22"/>
          <w:szCs w:val="22"/>
        </w:rPr>
      </w:pPr>
    </w:p>
    <w:tbl>
      <w:tblPr>
        <w:tblW w:w="0" w:type="auto"/>
        <w:tblLayout w:type="fixed"/>
        <w:tblLook w:val="0000" w:firstRow="0" w:lastRow="0" w:firstColumn="0" w:lastColumn="0" w:noHBand="0" w:noVBand="0"/>
      </w:tblPr>
      <w:tblGrid>
        <w:gridCol w:w="1728"/>
        <w:gridCol w:w="7740"/>
      </w:tblGrid>
      <w:tr w:rsidR="00AD1BEE" w14:paraId="18CCC6F8" w14:textId="77777777">
        <w:trPr>
          <w:cantSplit/>
        </w:trPr>
        <w:tc>
          <w:tcPr>
            <w:tcW w:w="1728" w:type="dxa"/>
          </w:tcPr>
          <w:p w14:paraId="36F53FFD" w14:textId="77777777" w:rsidR="00AD1BEE" w:rsidRDefault="008F6134" w:rsidP="004A347E">
            <w:pPr>
              <w:pStyle w:val="BlockLabel"/>
            </w:pPr>
            <w:bookmarkStart w:id="2242" w:name="_Hlk177548210"/>
            <w:r>
              <w:t>Overview</w:t>
            </w:r>
          </w:p>
        </w:tc>
        <w:tc>
          <w:tcPr>
            <w:tcW w:w="7740" w:type="dxa"/>
          </w:tcPr>
          <w:p w14:paraId="79A49EF4" w14:textId="77777777" w:rsidR="000B6C0E" w:rsidRDefault="00AD1BEE" w:rsidP="004A347E">
            <w:pPr>
              <w:pStyle w:val="BlockText"/>
            </w:pPr>
            <w:bookmarkStart w:id="2243" w:name="_Hlk177554795"/>
            <w:r>
              <w:t xml:space="preserve">Use this area of the screen to add, edit, and delete HCPCS items. It contains a sortable listview and two buttons. </w:t>
            </w:r>
          </w:p>
          <w:bookmarkEnd w:id="2243"/>
          <w:p w14:paraId="3B72F2DF" w14:textId="77777777" w:rsidR="000B6C0E" w:rsidRDefault="000B6C0E" w:rsidP="004A347E">
            <w:pPr>
              <w:pStyle w:val="BlockText"/>
            </w:pPr>
          </w:p>
          <w:p w14:paraId="43DC3525" w14:textId="77777777" w:rsidR="00AD1BEE" w:rsidRDefault="00AD1BEE" w:rsidP="004A347E">
            <w:pPr>
              <w:pStyle w:val="BlockText"/>
            </w:pPr>
            <w:bookmarkStart w:id="2244" w:name="_Hlk177554796"/>
            <w:r>
              <w:t xml:space="preserve">The total number of HCPCS items and the total cost of HCPCS for the selected work order display below the listview. </w:t>
            </w:r>
          </w:p>
          <w:bookmarkEnd w:id="2244"/>
          <w:p w14:paraId="71EFA800" w14:textId="77777777" w:rsidR="004A347E" w:rsidRDefault="004A347E" w:rsidP="004A347E">
            <w:pPr>
              <w:pStyle w:val="BlockText"/>
            </w:pPr>
          </w:p>
          <w:p w14:paraId="120D06DB" w14:textId="77777777" w:rsidR="004A347E" w:rsidRDefault="004A347E" w:rsidP="004A347E">
            <w:pPr>
              <w:pStyle w:val="BlockText"/>
            </w:pPr>
            <w:r>
              <w:t xml:space="preserve">For more information, see the </w:t>
            </w:r>
            <w:r w:rsidR="00C47BA3">
              <w:t>“Managing HCPCS Items</w:t>
            </w:r>
            <w:r>
              <w:t>”</w:t>
            </w:r>
            <w:r w:rsidR="00C47BA3">
              <w:t xml:space="preserve"> section on page 184 of this manual.</w:t>
            </w:r>
          </w:p>
        </w:tc>
      </w:tr>
      <w:bookmarkEnd w:id="2242"/>
    </w:tbl>
    <w:p w14:paraId="02F9CF8B" w14:textId="77777777" w:rsidR="008F6134" w:rsidRPr="00534B26" w:rsidRDefault="008F6134" w:rsidP="008F6134">
      <w:pPr>
        <w:pStyle w:val="BlockLine"/>
        <w:rPr>
          <w:sz w:val="22"/>
          <w:szCs w:val="22"/>
        </w:rPr>
      </w:pPr>
    </w:p>
    <w:tbl>
      <w:tblPr>
        <w:tblW w:w="0" w:type="auto"/>
        <w:tblLayout w:type="fixed"/>
        <w:tblLook w:val="0000" w:firstRow="0" w:lastRow="0" w:firstColumn="0" w:lastColumn="0" w:noHBand="0" w:noVBand="0"/>
      </w:tblPr>
      <w:tblGrid>
        <w:gridCol w:w="1728"/>
        <w:gridCol w:w="7740"/>
      </w:tblGrid>
      <w:tr w:rsidR="008F6134" w14:paraId="5C3AF733" w14:textId="77777777" w:rsidTr="008F6134">
        <w:trPr>
          <w:cantSplit/>
        </w:trPr>
        <w:tc>
          <w:tcPr>
            <w:tcW w:w="1728" w:type="dxa"/>
          </w:tcPr>
          <w:p w14:paraId="449BCADB" w14:textId="77777777" w:rsidR="008F6134" w:rsidRDefault="008F6134" w:rsidP="008F6134">
            <w:pPr>
              <w:pStyle w:val="BlockLabel"/>
            </w:pPr>
            <w:bookmarkStart w:id="2245" w:name="_Hlk177548211"/>
            <w:r>
              <w:t>HCPCS Area</w:t>
            </w:r>
          </w:p>
        </w:tc>
        <w:tc>
          <w:tcPr>
            <w:tcW w:w="7740" w:type="dxa"/>
          </w:tcPr>
          <w:p w14:paraId="27C218B7" w14:textId="360F3D14" w:rsidR="008F6134" w:rsidRDefault="0048066A" w:rsidP="008F6134">
            <w:pPr>
              <w:pStyle w:val="BlockText"/>
            </w:pPr>
            <w:r>
              <w:rPr>
                <w:noProof/>
              </w:rPr>
              <w:drawing>
                <wp:inline distT="0" distB="0" distL="0" distR="0" wp14:anchorId="6D251025" wp14:editId="2BD7E2C9">
                  <wp:extent cx="4769485" cy="1221740"/>
                  <wp:effectExtent l="0" t="0" r="0" b="0"/>
                  <wp:docPr id="176" name="Picture 176" descr="Screenshot of HCPC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Screenshot of HCPCS area"/>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769485" cy="1221740"/>
                          </a:xfrm>
                          <a:prstGeom prst="rect">
                            <a:avLst/>
                          </a:prstGeom>
                          <a:noFill/>
                          <a:ln>
                            <a:noFill/>
                          </a:ln>
                        </pic:spPr>
                      </pic:pic>
                    </a:graphicData>
                  </a:graphic>
                </wp:inline>
              </w:drawing>
            </w:r>
          </w:p>
        </w:tc>
      </w:tr>
      <w:bookmarkEnd w:id="2245"/>
    </w:tbl>
    <w:p w14:paraId="5D2A4DBF" w14:textId="77777777" w:rsidR="008F6134" w:rsidRPr="00A378CA" w:rsidRDefault="008F6134" w:rsidP="008F6134">
      <w:pPr>
        <w:pStyle w:val="BlockLine"/>
        <w:rPr>
          <w:sz w:val="16"/>
          <w:szCs w:val="16"/>
        </w:rPr>
      </w:pPr>
    </w:p>
    <w:tbl>
      <w:tblPr>
        <w:tblW w:w="0" w:type="auto"/>
        <w:tblLayout w:type="fixed"/>
        <w:tblLook w:val="0000" w:firstRow="0" w:lastRow="0" w:firstColumn="0" w:lastColumn="0" w:noHBand="0" w:noVBand="0"/>
      </w:tblPr>
      <w:tblGrid>
        <w:gridCol w:w="1728"/>
        <w:gridCol w:w="7740"/>
      </w:tblGrid>
      <w:tr w:rsidR="008F6134" w14:paraId="5C62518D" w14:textId="77777777" w:rsidTr="008F6134">
        <w:trPr>
          <w:cantSplit/>
        </w:trPr>
        <w:tc>
          <w:tcPr>
            <w:tcW w:w="1728" w:type="dxa"/>
          </w:tcPr>
          <w:p w14:paraId="3AF579A5" w14:textId="77777777" w:rsidR="008F6134" w:rsidRDefault="008F6134" w:rsidP="008F6134">
            <w:pPr>
              <w:pStyle w:val="BlockLabel"/>
            </w:pPr>
            <w:bookmarkStart w:id="2246" w:name="_Hlk177548212"/>
            <w:r>
              <w:t>HCPCS Listview</w:t>
            </w:r>
          </w:p>
        </w:tc>
        <w:tc>
          <w:tcPr>
            <w:tcW w:w="7740" w:type="dxa"/>
          </w:tcPr>
          <w:p w14:paraId="76487FF0" w14:textId="77777777" w:rsidR="008F6134" w:rsidRDefault="008F6134" w:rsidP="008F6134">
            <w:pPr>
              <w:pStyle w:val="BlockText"/>
            </w:pPr>
            <w:bookmarkStart w:id="2247" w:name="_Hlk177554798"/>
            <w:r>
              <w:t>The following list provides an overview of some of the main features of the HCPCS listview:</w:t>
            </w:r>
          </w:p>
          <w:bookmarkEnd w:id="2247"/>
          <w:p w14:paraId="56610196" w14:textId="77777777" w:rsidR="008F6134" w:rsidRDefault="008F6134" w:rsidP="008F6134">
            <w:pPr>
              <w:pStyle w:val="BlockText"/>
            </w:pPr>
          </w:p>
          <w:p w14:paraId="6286CACE" w14:textId="77777777" w:rsidR="008F6134" w:rsidRPr="00F47B0F" w:rsidRDefault="008F6134" w:rsidP="008F6134">
            <w:pPr>
              <w:pStyle w:val="BlockText"/>
              <w:numPr>
                <w:ilvl w:val="0"/>
                <w:numId w:val="43"/>
              </w:numPr>
            </w:pPr>
            <w:bookmarkStart w:id="2248" w:name="_Hlk177554799"/>
            <w:r w:rsidRPr="006810EC">
              <w:rPr>
                <w:bCs/>
              </w:rPr>
              <w:t xml:space="preserve">The number </w:t>
            </w:r>
            <w:r>
              <w:rPr>
                <w:bCs/>
              </w:rPr>
              <w:t xml:space="preserve">following </w:t>
            </w:r>
            <w:r w:rsidRPr="006810EC">
              <w:rPr>
                <w:bCs/>
              </w:rPr>
              <w:t xml:space="preserve">the </w:t>
            </w:r>
            <w:r w:rsidRPr="006810EC">
              <w:rPr>
                <w:b/>
                <w:bCs/>
              </w:rPr>
              <w:t>HCPCS for Work Order</w:t>
            </w:r>
            <w:r w:rsidRPr="006810EC">
              <w:rPr>
                <w:bCs/>
              </w:rPr>
              <w:t xml:space="preserve"> </w:t>
            </w:r>
            <w:r>
              <w:rPr>
                <w:bCs/>
              </w:rPr>
              <w:t xml:space="preserve">label </w:t>
            </w:r>
            <w:r w:rsidRPr="006810EC">
              <w:rPr>
                <w:bCs/>
              </w:rPr>
              <w:t xml:space="preserve">matches the </w:t>
            </w:r>
            <w:r w:rsidR="00971A84">
              <w:rPr>
                <w:bCs/>
              </w:rPr>
              <w:t>Lab Work Order (</w:t>
            </w:r>
            <w:r w:rsidRPr="006810EC">
              <w:rPr>
                <w:bCs/>
              </w:rPr>
              <w:t>LWO</w:t>
            </w:r>
            <w:r w:rsidR="00971A84">
              <w:rPr>
                <w:bCs/>
              </w:rPr>
              <w:t>)</w:t>
            </w:r>
            <w:r w:rsidRPr="006810EC">
              <w:rPr>
                <w:bCs/>
              </w:rPr>
              <w:t xml:space="preserve"> </w:t>
            </w:r>
            <w:r>
              <w:rPr>
                <w:bCs/>
              </w:rPr>
              <w:t>N</w:t>
            </w:r>
            <w:r w:rsidRPr="006810EC">
              <w:rPr>
                <w:bCs/>
              </w:rPr>
              <w:t xml:space="preserve">umber of the row highlighted </w:t>
            </w:r>
            <w:r>
              <w:rPr>
                <w:bCs/>
              </w:rPr>
              <w:t xml:space="preserve">above </w:t>
            </w:r>
            <w:r w:rsidRPr="006810EC">
              <w:rPr>
                <w:bCs/>
              </w:rPr>
              <w:t>in the Work Orders listview.</w:t>
            </w:r>
          </w:p>
          <w:p w14:paraId="681F2F94" w14:textId="77777777" w:rsidR="008F6134" w:rsidRPr="00F47B0F" w:rsidRDefault="008F6134" w:rsidP="008F6134">
            <w:pPr>
              <w:pStyle w:val="BlockText"/>
              <w:numPr>
                <w:ilvl w:val="0"/>
                <w:numId w:val="43"/>
              </w:numPr>
            </w:pPr>
            <w:bookmarkStart w:id="2249" w:name="_Hlk177554800"/>
            <w:bookmarkEnd w:id="2248"/>
            <w:r>
              <w:rPr>
                <w:bCs/>
              </w:rPr>
              <w:t>T</w:t>
            </w:r>
            <w:r w:rsidRPr="006810EC">
              <w:rPr>
                <w:bCs/>
              </w:rPr>
              <w:t xml:space="preserve">he primary HCPCS item </w:t>
            </w:r>
            <w:r>
              <w:rPr>
                <w:bCs/>
              </w:rPr>
              <w:t>i</w:t>
            </w:r>
            <w:r w:rsidRPr="006810EC">
              <w:rPr>
                <w:bCs/>
              </w:rPr>
              <w:t xml:space="preserve">s indicated by a YES in the </w:t>
            </w:r>
            <w:r w:rsidRPr="006810EC">
              <w:rPr>
                <w:b/>
                <w:bCs/>
              </w:rPr>
              <w:t>Pri</w:t>
            </w:r>
            <w:r w:rsidRPr="006810EC">
              <w:rPr>
                <w:bCs/>
              </w:rPr>
              <w:t xml:space="preserve"> column</w:t>
            </w:r>
            <w:r>
              <w:rPr>
                <w:bCs/>
              </w:rPr>
              <w:t xml:space="preserve"> of </w:t>
            </w:r>
            <w:r w:rsidRPr="006810EC">
              <w:rPr>
                <w:bCs/>
              </w:rPr>
              <w:t xml:space="preserve">the HCPCS listview. This HCPCS code matches the code selected when the work order was created. </w:t>
            </w:r>
          </w:p>
          <w:p w14:paraId="0F712C71" w14:textId="70E9B36E" w:rsidR="008F6134" w:rsidRPr="008F713B" w:rsidRDefault="008F6134" w:rsidP="008F6134">
            <w:pPr>
              <w:pStyle w:val="BlockText"/>
              <w:numPr>
                <w:ilvl w:val="0"/>
                <w:numId w:val="43"/>
              </w:numPr>
            </w:pPr>
            <w:bookmarkStart w:id="2250" w:name="_Hlk177554801"/>
            <w:bookmarkEnd w:id="2249"/>
            <w:r w:rsidRPr="006810EC">
              <w:rPr>
                <w:bCs/>
              </w:rPr>
              <w:t xml:space="preserve">Click the </w:t>
            </w:r>
            <w:r w:rsidRPr="006810EC">
              <w:rPr>
                <w:b/>
                <w:bCs/>
              </w:rPr>
              <w:t>Detail/Edit</w:t>
            </w:r>
            <w:r w:rsidRPr="006810EC">
              <w:rPr>
                <w:bCs/>
              </w:rPr>
              <w:t xml:space="preserve"> button</w:t>
            </w:r>
            <w:r>
              <w:rPr>
                <w:bCs/>
              </w:rPr>
              <w:t xml:space="preserve"> to view or edit the item highlighted in the HCPCS listview. T</w:t>
            </w:r>
            <w:r w:rsidRPr="006810EC">
              <w:rPr>
                <w:bCs/>
              </w:rPr>
              <w:t>he OWL HCPCS window</w:t>
            </w:r>
            <w:r>
              <w:rPr>
                <w:bCs/>
              </w:rPr>
              <w:t xml:space="preserve"> displays</w:t>
            </w:r>
            <w:r w:rsidRPr="006810EC">
              <w:rPr>
                <w:bCs/>
              </w:rPr>
              <w:t>.</w:t>
            </w:r>
            <w:r w:rsidR="00FD2460">
              <w:rPr>
                <w:bCs/>
              </w:rPr>
              <w:t xml:space="preserve"> </w:t>
            </w:r>
            <w:r w:rsidRPr="006810EC">
              <w:rPr>
                <w:bCs/>
              </w:rPr>
              <w:t xml:space="preserve">You can edit all fields </w:t>
            </w:r>
            <w:r>
              <w:rPr>
                <w:bCs/>
              </w:rPr>
              <w:t>on t</w:t>
            </w:r>
            <w:r w:rsidRPr="008F713B">
              <w:rPr>
                <w:bCs/>
              </w:rPr>
              <w:t xml:space="preserve"> </w:t>
            </w:r>
            <w:r w:rsidRPr="006810EC">
              <w:rPr>
                <w:bCs/>
              </w:rPr>
              <w:t>he OWL HCPCS window</w:t>
            </w:r>
            <w:r>
              <w:rPr>
                <w:bCs/>
              </w:rPr>
              <w:t xml:space="preserve"> </w:t>
            </w:r>
            <w:r w:rsidRPr="006810EC">
              <w:rPr>
                <w:bCs/>
              </w:rPr>
              <w:t xml:space="preserve">except </w:t>
            </w:r>
            <w:r>
              <w:rPr>
                <w:bCs/>
              </w:rPr>
              <w:t xml:space="preserve">Qty, </w:t>
            </w:r>
            <w:r w:rsidRPr="006810EC">
              <w:rPr>
                <w:bCs/>
              </w:rPr>
              <w:t>Unit of Issue</w:t>
            </w:r>
            <w:r>
              <w:rPr>
                <w:bCs/>
              </w:rPr>
              <w:t>,</w:t>
            </w:r>
            <w:r w:rsidRPr="006810EC">
              <w:rPr>
                <w:bCs/>
              </w:rPr>
              <w:t xml:space="preserve"> and Total Cost.</w:t>
            </w:r>
            <w:r>
              <w:rPr>
                <w:bCs/>
              </w:rPr>
              <w:t xml:space="preserve"> (See Editing a HCPCS Item.) </w:t>
            </w:r>
          </w:p>
          <w:bookmarkEnd w:id="2250"/>
          <w:p w14:paraId="03C29F34" w14:textId="77777777" w:rsidR="008F6134" w:rsidRDefault="008F6134" w:rsidP="008F6134">
            <w:pPr>
              <w:pStyle w:val="BlockText"/>
              <w:numPr>
                <w:ilvl w:val="0"/>
                <w:numId w:val="43"/>
              </w:numPr>
            </w:pPr>
            <w:r>
              <w:rPr>
                <w:bCs/>
              </w:rPr>
              <w:t xml:space="preserve">Click </w:t>
            </w:r>
            <w:r w:rsidRPr="00FA5DA3">
              <w:rPr>
                <w:b/>
                <w:bCs/>
              </w:rPr>
              <w:t>Add HCPCS</w:t>
            </w:r>
            <w:r>
              <w:rPr>
                <w:bCs/>
              </w:rPr>
              <w:t xml:space="preserve"> to add secondary HCPCS items to the work order. (See “Adding a HCPCS Item.”)</w:t>
            </w:r>
          </w:p>
        </w:tc>
      </w:tr>
      <w:bookmarkEnd w:id="2246"/>
    </w:tbl>
    <w:p w14:paraId="42DF68E3" w14:textId="77777777" w:rsidR="00AD1BEE" w:rsidRPr="00534B26" w:rsidRDefault="00AD1BEE" w:rsidP="00AD1BEE">
      <w:pPr>
        <w:pStyle w:val="BlockLine"/>
        <w:rPr>
          <w:sz w:val="22"/>
          <w:szCs w:val="22"/>
        </w:rPr>
      </w:pPr>
    </w:p>
    <w:p w14:paraId="0FC79E11" w14:textId="77777777" w:rsidR="00AD1BEE" w:rsidRPr="00D90F7D" w:rsidRDefault="000B6C0E" w:rsidP="007E357D">
      <w:pPr>
        <w:pStyle w:val="Heading3"/>
      </w:pPr>
      <w:bookmarkStart w:id="2251" w:name="_Hlk177554803"/>
      <w:r w:rsidRPr="00D90F7D">
        <w:br w:type="page"/>
      </w:r>
      <w:bookmarkStart w:id="2252" w:name="_Toc172537420"/>
      <w:bookmarkStart w:id="2253" w:name="_Toc177551005"/>
      <w:r w:rsidR="00AD1BEE" w:rsidRPr="00D90F7D">
        <w:lastRenderedPageBreak/>
        <w:t>Command Buttons</w:t>
      </w:r>
      <w:r w:rsidRPr="00D90F7D">
        <w:t xml:space="preserve"> Area</w:t>
      </w:r>
      <w:bookmarkEnd w:id="2252"/>
      <w:bookmarkEnd w:id="2253"/>
    </w:p>
    <w:bookmarkEnd w:id="2251"/>
    <w:p w14:paraId="78079E3B" w14:textId="77777777" w:rsidR="00AD1BEE" w:rsidRPr="00534B26" w:rsidRDefault="00AD1BEE" w:rsidP="00AD1BEE">
      <w:pPr>
        <w:pStyle w:val="BlockLine"/>
        <w:rPr>
          <w:sz w:val="22"/>
          <w:szCs w:val="22"/>
        </w:rPr>
      </w:pPr>
    </w:p>
    <w:tbl>
      <w:tblPr>
        <w:tblW w:w="0" w:type="auto"/>
        <w:tblLayout w:type="fixed"/>
        <w:tblLook w:val="0000" w:firstRow="0" w:lastRow="0" w:firstColumn="0" w:lastColumn="0" w:noHBand="0" w:noVBand="0"/>
      </w:tblPr>
      <w:tblGrid>
        <w:gridCol w:w="1728"/>
        <w:gridCol w:w="7740"/>
      </w:tblGrid>
      <w:tr w:rsidR="00AD1BEE" w14:paraId="1603516D" w14:textId="77777777">
        <w:trPr>
          <w:cantSplit/>
        </w:trPr>
        <w:tc>
          <w:tcPr>
            <w:tcW w:w="1728" w:type="dxa"/>
          </w:tcPr>
          <w:p w14:paraId="574E3624" w14:textId="77777777" w:rsidR="00AD1BEE" w:rsidRDefault="00AD1BEE" w:rsidP="004A347E">
            <w:pPr>
              <w:pStyle w:val="BlockLabel"/>
            </w:pPr>
            <w:bookmarkStart w:id="2254" w:name="_Hlk177548214"/>
            <w:r>
              <w:t>Command buttons</w:t>
            </w:r>
            <w:r w:rsidR="000B6C0E">
              <w:t xml:space="preserve"> area</w:t>
            </w:r>
          </w:p>
        </w:tc>
        <w:tc>
          <w:tcPr>
            <w:tcW w:w="7740" w:type="dxa"/>
          </w:tcPr>
          <w:p w14:paraId="6E7FF4E4" w14:textId="77777777" w:rsidR="00AD1BEE" w:rsidRDefault="00DD3D2B" w:rsidP="004A347E">
            <w:pPr>
              <w:pStyle w:val="BlockText"/>
            </w:pPr>
            <w:bookmarkStart w:id="2255" w:name="_Hlk177554805"/>
            <w:r>
              <w:t xml:space="preserve">A command button is a large button which, when clicked, executes a command. </w:t>
            </w:r>
            <w:r w:rsidR="000B6C0E">
              <w:t>The Command Buttons area contains the following eight buttons:</w:t>
            </w:r>
          </w:p>
          <w:bookmarkEnd w:id="2255"/>
          <w:p w14:paraId="3DE2CBA9" w14:textId="77777777" w:rsidR="000B6C0E" w:rsidRDefault="000B6C0E" w:rsidP="004A347E">
            <w:pPr>
              <w:pStyle w:val="BlockText"/>
            </w:pPr>
          </w:p>
          <w:p w14:paraId="40ABDD8C" w14:textId="77777777" w:rsidR="000B6C0E" w:rsidRDefault="000B6C0E" w:rsidP="000B6C0E">
            <w:pPr>
              <w:pStyle w:val="BlockText"/>
              <w:numPr>
                <w:ilvl w:val="0"/>
                <w:numId w:val="59"/>
              </w:numPr>
            </w:pPr>
            <w:bookmarkStart w:id="2256" w:name="_Hlk177554806"/>
            <w:r>
              <w:t>OWL Detail</w:t>
            </w:r>
          </w:p>
          <w:p w14:paraId="1C5F24D2" w14:textId="77777777" w:rsidR="000B6C0E" w:rsidRDefault="000B6C0E" w:rsidP="000B6C0E">
            <w:pPr>
              <w:pStyle w:val="BlockText"/>
              <w:numPr>
                <w:ilvl w:val="0"/>
                <w:numId w:val="59"/>
              </w:numPr>
            </w:pPr>
            <w:bookmarkStart w:id="2257" w:name="_Hlk177554807"/>
            <w:bookmarkEnd w:id="2256"/>
            <w:r>
              <w:t>2319</w:t>
            </w:r>
          </w:p>
          <w:p w14:paraId="0914416B" w14:textId="77777777" w:rsidR="000B6C0E" w:rsidRDefault="000B6C0E" w:rsidP="000B6C0E">
            <w:pPr>
              <w:pStyle w:val="BlockText"/>
              <w:numPr>
                <w:ilvl w:val="0"/>
                <w:numId w:val="59"/>
              </w:numPr>
            </w:pPr>
            <w:bookmarkStart w:id="2258" w:name="_Hlk177554808"/>
            <w:bookmarkEnd w:id="2257"/>
            <w:r>
              <w:t>CPRS</w:t>
            </w:r>
          </w:p>
          <w:p w14:paraId="691E5107" w14:textId="77777777" w:rsidR="000B6C0E" w:rsidRDefault="000B6C0E" w:rsidP="000B6C0E">
            <w:pPr>
              <w:pStyle w:val="BlockText"/>
              <w:numPr>
                <w:ilvl w:val="0"/>
                <w:numId w:val="59"/>
              </w:numPr>
            </w:pPr>
            <w:bookmarkStart w:id="2259" w:name="_Hlk177554809"/>
            <w:bookmarkEnd w:id="2258"/>
            <w:r>
              <w:t>Request</w:t>
            </w:r>
          </w:p>
          <w:p w14:paraId="4B176B5C" w14:textId="77777777" w:rsidR="000B6C0E" w:rsidRDefault="000B6C0E" w:rsidP="000B6C0E">
            <w:pPr>
              <w:pStyle w:val="BlockText"/>
              <w:numPr>
                <w:ilvl w:val="0"/>
                <w:numId w:val="59"/>
              </w:numPr>
            </w:pPr>
            <w:bookmarkStart w:id="2260" w:name="_Hlk177554810"/>
            <w:bookmarkEnd w:id="2259"/>
            <w:r>
              <w:t>Assign Tech</w:t>
            </w:r>
          </w:p>
          <w:p w14:paraId="5C7E7EE3" w14:textId="77777777" w:rsidR="000B6C0E" w:rsidRDefault="000B6C0E" w:rsidP="000B6C0E">
            <w:pPr>
              <w:pStyle w:val="BlockText"/>
              <w:numPr>
                <w:ilvl w:val="0"/>
                <w:numId w:val="59"/>
              </w:numPr>
            </w:pPr>
            <w:bookmarkStart w:id="2261" w:name="_Hlk177554811"/>
            <w:bookmarkEnd w:id="2260"/>
            <w:r>
              <w:t>Complete OWL</w:t>
            </w:r>
          </w:p>
          <w:p w14:paraId="7BD6BBD4" w14:textId="77777777" w:rsidR="000B6C0E" w:rsidRDefault="000B6C0E" w:rsidP="000B6C0E">
            <w:pPr>
              <w:pStyle w:val="BlockText"/>
              <w:numPr>
                <w:ilvl w:val="0"/>
                <w:numId w:val="59"/>
              </w:numPr>
            </w:pPr>
            <w:bookmarkStart w:id="2262" w:name="_Hlk177554812"/>
            <w:bookmarkEnd w:id="2261"/>
            <w:r>
              <w:t>Cancel OWL</w:t>
            </w:r>
          </w:p>
          <w:p w14:paraId="77F0AD65" w14:textId="77777777" w:rsidR="000B6C0E" w:rsidRDefault="000B6C0E" w:rsidP="000B6C0E">
            <w:pPr>
              <w:pStyle w:val="BlockText"/>
              <w:numPr>
                <w:ilvl w:val="0"/>
                <w:numId w:val="59"/>
              </w:numPr>
            </w:pPr>
            <w:bookmarkStart w:id="2263" w:name="_Hlk177554813"/>
            <w:bookmarkEnd w:id="2262"/>
            <w:r>
              <w:t>Print OWL</w:t>
            </w:r>
          </w:p>
          <w:bookmarkEnd w:id="2263"/>
          <w:p w14:paraId="673905C8" w14:textId="77777777" w:rsidR="000B6C0E" w:rsidRDefault="000B6C0E" w:rsidP="000B6C0E">
            <w:pPr>
              <w:pStyle w:val="BlockText"/>
            </w:pPr>
          </w:p>
          <w:p w14:paraId="119FC0DF" w14:textId="77777777" w:rsidR="004A347E" w:rsidRDefault="000B6C0E" w:rsidP="004A347E">
            <w:pPr>
              <w:pStyle w:val="BlockText"/>
            </w:pPr>
            <w:bookmarkStart w:id="2264" w:name="_Hlk177554814"/>
            <w:r>
              <w:t xml:space="preserve">Their functions are described in the Workflows section </w:t>
            </w:r>
            <w:r w:rsidR="00A86398">
              <w:t xml:space="preserve">starting </w:t>
            </w:r>
            <w:r w:rsidR="00A86398" w:rsidRPr="00A86398">
              <w:t>on page 181 of this manual.</w:t>
            </w:r>
            <w:r>
              <w:t>.</w:t>
            </w:r>
            <w:r w:rsidR="004A347E">
              <w:t xml:space="preserve"> For more information, see the following sections:</w:t>
            </w:r>
          </w:p>
          <w:bookmarkEnd w:id="2264"/>
          <w:p w14:paraId="38B6DE1D" w14:textId="77777777" w:rsidR="004A347E" w:rsidRDefault="004A347E" w:rsidP="004A347E">
            <w:pPr>
              <w:pStyle w:val="BlockText"/>
            </w:pPr>
          </w:p>
          <w:p w14:paraId="5A73D3BA" w14:textId="77777777" w:rsidR="00DD3D2B" w:rsidRDefault="00DD3D2B" w:rsidP="004A347E">
            <w:pPr>
              <w:pStyle w:val="BlockText"/>
              <w:numPr>
                <w:ilvl w:val="0"/>
                <w:numId w:val="60"/>
              </w:numPr>
            </w:pPr>
            <w:bookmarkStart w:id="2265" w:name="_Hlk177554815"/>
            <w:r>
              <w:t>Managing Lab Technicians</w:t>
            </w:r>
            <w:r w:rsidR="00A86398">
              <w:t xml:space="preserve"> (page 182)</w:t>
            </w:r>
          </w:p>
          <w:p w14:paraId="288E7491" w14:textId="77777777" w:rsidR="004A347E" w:rsidRDefault="004A347E" w:rsidP="004A347E">
            <w:pPr>
              <w:pStyle w:val="BlockText"/>
              <w:numPr>
                <w:ilvl w:val="0"/>
                <w:numId w:val="60"/>
              </w:numPr>
            </w:pPr>
            <w:bookmarkStart w:id="2266" w:name="_Hlk177554816"/>
            <w:bookmarkEnd w:id="2265"/>
            <w:r>
              <w:t>Printing the OWL</w:t>
            </w:r>
            <w:r w:rsidR="00A86398">
              <w:t xml:space="preserve"> (page 193)</w:t>
            </w:r>
          </w:p>
          <w:p w14:paraId="7C1AAB06" w14:textId="77777777" w:rsidR="004A347E" w:rsidRDefault="004A347E" w:rsidP="004A347E">
            <w:pPr>
              <w:pStyle w:val="BlockText"/>
              <w:numPr>
                <w:ilvl w:val="0"/>
                <w:numId w:val="60"/>
              </w:numPr>
            </w:pPr>
            <w:bookmarkStart w:id="2267" w:name="_Hlk177554817"/>
            <w:bookmarkEnd w:id="2266"/>
            <w:r>
              <w:t>Completing the OWL</w:t>
            </w:r>
            <w:r w:rsidR="00A86398">
              <w:t xml:space="preserve"> (page 194)</w:t>
            </w:r>
          </w:p>
          <w:p w14:paraId="262008E8" w14:textId="77777777" w:rsidR="004A347E" w:rsidRDefault="004A347E" w:rsidP="004A347E">
            <w:pPr>
              <w:pStyle w:val="BlockText"/>
              <w:numPr>
                <w:ilvl w:val="0"/>
                <w:numId w:val="60"/>
              </w:numPr>
            </w:pPr>
            <w:bookmarkStart w:id="2268" w:name="_Hlk177554818"/>
            <w:bookmarkEnd w:id="2267"/>
            <w:r>
              <w:t>Cancelling the OWL</w:t>
            </w:r>
            <w:r w:rsidR="00A86398">
              <w:t xml:space="preserve"> (page 195)</w:t>
            </w:r>
          </w:p>
          <w:bookmarkEnd w:id="2268"/>
          <w:p w14:paraId="36026C59" w14:textId="0FC4F764" w:rsidR="000B6C0E" w:rsidRDefault="008B7EF2" w:rsidP="004A347E">
            <w:pPr>
              <w:pStyle w:val="BlockText"/>
              <w:numPr>
                <w:ilvl w:val="0"/>
                <w:numId w:val="60"/>
              </w:numPr>
            </w:pPr>
            <w:r>
              <w:t>Closing the OWL</w:t>
            </w:r>
            <w:r w:rsidR="00FD2460">
              <w:t xml:space="preserve"> </w:t>
            </w:r>
            <w:r w:rsidR="00A86398">
              <w:t>(page 196)</w:t>
            </w:r>
          </w:p>
        </w:tc>
      </w:tr>
      <w:bookmarkEnd w:id="2254"/>
    </w:tbl>
    <w:p w14:paraId="185773D4" w14:textId="77777777" w:rsidR="00AD1BEE" w:rsidRPr="00534B26" w:rsidRDefault="00AD1BEE" w:rsidP="00AD1BEE">
      <w:pPr>
        <w:pStyle w:val="BlockLine"/>
        <w:rPr>
          <w:sz w:val="22"/>
          <w:szCs w:val="22"/>
        </w:rPr>
      </w:pPr>
    </w:p>
    <w:tbl>
      <w:tblPr>
        <w:tblW w:w="0" w:type="auto"/>
        <w:tblLayout w:type="fixed"/>
        <w:tblLook w:val="0000" w:firstRow="0" w:lastRow="0" w:firstColumn="0" w:lastColumn="0" w:noHBand="0" w:noVBand="0"/>
      </w:tblPr>
      <w:tblGrid>
        <w:gridCol w:w="1728"/>
        <w:gridCol w:w="7740"/>
      </w:tblGrid>
      <w:tr w:rsidR="00AD1BEE" w14:paraId="76D8FBF6" w14:textId="77777777">
        <w:trPr>
          <w:cantSplit/>
        </w:trPr>
        <w:tc>
          <w:tcPr>
            <w:tcW w:w="1728" w:type="dxa"/>
          </w:tcPr>
          <w:p w14:paraId="6E034C74" w14:textId="77777777" w:rsidR="00AD1BEE" w:rsidRDefault="000B6C0E" w:rsidP="004A347E">
            <w:pPr>
              <w:pStyle w:val="BlockLabel"/>
            </w:pPr>
            <w:bookmarkStart w:id="2269" w:name="_Hlk177548215"/>
            <w:r>
              <w:t>Command buttons</w:t>
            </w:r>
          </w:p>
        </w:tc>
        <w:tc>
          <w:tcPr>
            <w:tcW w:w="7740" w:type="dxa"/>
          </w:tcPr>
          <w:p w14:paraId="0F98E013" w14:textId="7F616D70" w:rsidR="00AD1BEE" w:rsidRDefault="0048066A" w:rsidP="004A347E">
            <w:pPr>
              <w:pStyle w:val="BlockText"/>
            </w:pPr>
            <w:r>
              <w:rPr>
                <w:noProof/>
              </w:rPr>
              <w:drawing>
                <wp:inline distT="0" distB="0" distL="0" distR="0" wp14:anchorId="41E94AA3" wp14:editId="47FD1973">
                  <wp:extent cx="2494280" cy="1353185"/>
                  <wp:effectExtent l="0" t="0" r="0" b="0"/>
                  <wp:docPr id="177" name="Picture 177" descr="Screenshot of Command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Screenshot of Command buttons"/>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494280" cy="1353185"/>
                          </a:xfrm>
                          <a:prstGeom prst="rect">
                            <a:avLst/>
                          </a:prstGeom>
                          <a:noFill/>
                          <a:ln>
                            <a:noFill/>
                          </a:ln>
                        </pic:spPr>
                      </pic:pic>
                    </a:graphicData>
                  </a:graphic>
                </wp:inline>
              </w:drawing>
            </w:r>
          </w:p>
        </w:tc>
      </w:tr>
      <w:bookmarkEnd w:id="2269"/>
    </w:tbl>
    <w:p w14:paraId="7D46FC02" w14:textId="77777777" w:rsidR="00646D8D" w:rsidRPr="00534B26" w:rsidRDefault="00646D8D" w:rsidP="00646D8D">
      <w:pPr>
        <w:pStyle w:val="BlockLine"/>
        <w:rPr>
          <w:sz w:val="22"/>
          <w:szCs w:val="22"/>
        </w:rPr>
      </w:pPr>
    </w:p>
    <w:tbl>
      <w:tblPr>
        <w:tblW w:w="0" w:type="auto"/>
        <w:tblLayout w:type="fixed"/>
        <w:tblLook w:val="0000" w:firstRow="0" w:lastRow="0" w:firstColumn="0" w:lastColumn="0" w:noHBand="0" w:noVBand="0"/>
      </w:tblPr>
      <w:tblGrid>
        <w:gridCol w:w="1728"/>
        <w:gridCol w:w="7740"/>
      </w:tblGrid>
      <w:tr w:rsidR="00646D8D" w14:paraId="0267014C" w14:textId="77777777">
        <w:trPr>
          <w:cantSplit/>
        </w:trPr>
        <w:tc>
          <w:tcPr>
            <w:tcW w:w="1728" w:type="dxa"/>
          </w:tcPr>
          <w:p w14:paraId="273ECB72" w14:textId="77777777" w:rsidR="00646D8D" w:rsidRDefault="00646D8D" w:rsidP="00B153CE">
            <w:pPr>
              <w:pStyle w:val="BlockLabel"/>
            </w:pPr>
            <w:bookmarkStart w:id="2270" w:name="_Hlk177548216"/>
            <w:r>
              <w:t>OWL Detail button</w:t>
            </w:r>
          </w:p>
        </w:tc>
        <w:tc>
          <w:tcPr>
            <w:tcW w:w="7740" w:type="dxa"/>
          </w:tcPr>
          <w:p w14:paraId="2F0F8B7D" w14:textId="77777777" w:rsidR="00646D8D" w:rsidRDefault="00646D8D" w:rsidP="00B153CE">
            <w:pPr>
              <w:pStyle w:val="BlockText"/>
            </w:pPr>
            <w:r>
              <w:t xml:space="preserve">Click the OWL Detail button to display information about the work order currently highlighted in the Work Order listview. </w:t>
            </w:r>
          </w:p>
        </w:tc>
      </w:tr>
      <w:bookmarkEnd w:id="2270"/>
    </w:tbl>
    <w:p w14:paraId="44A96DA4" w14:textId="77777777" w:rsidR="00E75032" w:rsidRDefault="00E75032" w:rsidP="00E75032">
      <w:pPr>
        <w:pStyle w:val="BlockLine"/>
      </w:pPr>
    </w:p>
    <w:p w14:paraId="32E00CCA" w14:textId="77777777" w:rsidR="00E75032" w:rsidRDefault="00E75032">
      <w:r>
        <w:rPr>
          <w:b/>
        </w:rPr>
        <w:br w:type="page"/>
      </w:r>
    </w:p>
    <w:p w14:paraId="5857748D" w14:textId="77777777" w:rsidR="00646D8D" w:rsidRPr="00534B26" w:rsidRDefault="00646D8D" w:rsidP="00646D8D">
      <w:pPr>
        <w:pStyle w:val="BlockLine"/>
        <w:rPr>
          <w:sz w:val="22"/>
          <w:szCs w:val="22"/>
        </w:rPr>
      </w:pPr>
      <w:bookmarkStart w:id="2271" w:name="_Hlk177554819"/>
    </w:p>
    <w:tbl>
      <w:tblPr>
        <w:tblW w:w="0" w:type="auto"/>
        <w:tblLayout w:type="fixed"/>
        <w:tblLook w:val="0000" w:firstRow="0" w:lastRow="0" w:firstColumn="0" w:lastColumn="0" w:noHBand="0" w:noVBand="0"/>
      </w:tblPr>
      <w:tblGrid>
        <w:gridCol w:w="1728"/>
        <w:gridCol w:w="7740"/>
      </w:tblGrid>
      <w:tr w:rsidR="00646D8D" w14:paraId="730A820B" w14:textId="77777777">
        <w:trPr>
          <w:cantSplit/>
        </w:trPr>
        <w:tc>
          <w:tcPr>
            <w:tcW w:w="1728" w:type="dxa"/>
          </w:tcPr>
          <w:p w14:paraId="2E1F36E4" w14:textId="77777777" w:rsidR="00646D8D" w:rsidRDefault="00646D8D" w:rsidP="00B153CE">
            <w:pPr>
              <w:pStyle w:val="BlockLabel"/>
            </w:pPr>
            <w:bookmarkStart w:id="2272" w:name="_Hlk177548217"/>
            <w:bookmarkEnd w:id="2271"/>
            <w:r>
              <w:t>OWL Detail</w:t>
            </w:r>
          </w:p>
        </w:tc>
        <w:tc>
          <w:tcPr>
            <w:tcW w:w="7740" w:type="dxa"/>
          </w:tcPr>
          <w:p w14:paraId="7E89915B" w14:textId="27EB78C4" w:rsidR="0007284C" w:rsidRDefault="0048066A" w:rsidP="00B153CE">
            <w:pPr>
              <w:pStyle w:val="BlockText"/>
            </w:pPr>
            <w:r>
              <w:rPr>
                <w:noProof/>
              </w:rPr>
              <w:drawing>
                <wp:inline distT="0" distB="0" distL="0" distR="0" wp14:anchorId="2DE117F9" wp14:editId="65487633">
                  <wp:extent cx="4769485" cy="3218815"/>
                  <wp:effectExtent l="0" t="0" r="0" b="0"/>
                  <wp:docPr id="178" name="Picture 178" descr="OWL Lab Work Order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OWL Lab Work Order Detail"/>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769485" cy="3218815"/>
                          </a:xfrm>
                          <a:prstGeom prst="rect">
                            <a:avLst/>
                          </a:prstGeom>
                          <a:noFill/>
                          <a:ln>
                            <a:noFill/>
                          </a:ln>
                        </pic:spPr>
                      </pic:pic>
                    </a:graphicData>
                  </a:graphic>
                </wp:inline>
              </w:drawing>
            </w:r>
          </w:p>
          <w:p w14:paraId="7E9A49AA" w14:textId="77777777" w:rsidR="0007284C" w:rsidRDefault="0007284C" w:rsidP="00B153CE">
            <w:pPr>
              <w:pStyle w:val="BlockText"/>
            </w:pPr>
          </w:p>
          <w:p w14:paraId="0008F779" w14:textId="77777777" w:rsidR="00646D8D" w:rsidRDefault="0007284C" w:rsidP="00B153CE">
            <w:pPr>
              <w:pStyle w:val="BlockText"/>
            </w:pPr>
            <w:r>
              <w:t>The information on this screen is for display only and cannot be modified from this screen.</w:t>
            </w:r>
          </w:p>
        </w:tc>
      </w:tr>
      <w:bookmarkEnd w:id="2272"/>
    </w:tbl>
    <w:p w14:paraId="752BDCD3" w14:textId="77777777" w:rsidR="00AD1BEE" w:rsidRPr="00534B26" w:rsidRDefault="00AD1BEE" w:rsidP="00AD1BEE">
      <w:pPr>
        <w:pStyle w:val="BlockLine"/>
        <w:rPr>
          <w:sz w:val="22"/>
          <w:szCs w:val="22"/>
        </w:rPr>
      </w:pPr>
    </w:p>
    <w:p w14:paraId="2EC389CF" w14:textId="77777777" w:rsidR="00AD1BEE" w:rsidRPr="00D90F7D" w:rsidRDefault="0060078C" w:rsidP="007E357D">
      <w:pPr>
        <w:pStyle w:val="Heading3"/>
      </w:pPr>
      <w:bookmarkStart w:id="2273" w:name="_Hlk177554820"/>
      <w:r w:rsidRPr="00D90F7D">
        <w:br w:type="page"/>
      </w:r>
      <w:bookmarkStart w:id="2274" w:name="_Toc172537421"/>
      <w:bookmarkStart w:id="2275" w:name="_Toc177551006"/>
      <w:r w:rsidR="00AD1BEE" w:rsidRPr="00D90F7D">
        <w:lastRenderedPageBreak/>
        <w:t>HCPCS Materials Area</w:t>
      </w:r>
      <w:bookmarkEnd w:id="2274"/>
      <w:bookmarkEnd w:id="2275"/>
    </w:p>
    <w:bookmarkEnd w:id="2273"/>
    <w:p w14:paraId="1E8A871E" w14:textId="77777777" w:rsidR="00AD1BEE" w:rsidRPr="00534B26" w:rsidRDefault="00AD1BEE" w:rsidP="00AD1BEE">
      <w:pPr>
        <w:pStyle w:val="BlockLine"/>
        <w:rPr>
          <w:sz w:val="22"/>
          <w:szCs w:val="22"/>
        </w:rPr>
      </w:pPr>
    </w:p>
    <w:tbl>
      <w:tblPr>
        <w:tblW w:w="0" w:type="auto"/>
        <w:tblLayout w:type="fixed"/>
        <w:tblLook w:val="0000" w:firstRow="0" w:lastRow="0" w:firstColumn="0" w:lastColumn="0" w:noHBand="0" w:noVBand="0"/>
      </w:tblPr>
      <w:tblGrid>
        <w:gridCol w:w="1728"/>
        <w:gridCol w:w="7740"/>
      </w:tblGrid>
      <w:tr w:rsidR="00AD1BEE" w14:paraId="0A2B0635" w14:textId="77777777">
        <w:trPr>
          <w:cantSplit/>
        </w:trPr>
        <w:tc>
          <w:tcPr>
            <w:tcW w:w="1728" w:type="dxa"/>
          </w:tcPr>
          <w:p w14:paraId="436E5739" w14:textId="77777777" w:rsidR="00AD1BEE" w:rsidRDefault="00AD1BEE" w:rsidP="004A347E">
            <w:pPr>
              <w:pStyle w:val="BlockLabel"/>
            </w:pPr>
            <w:bookmarkStart w:id="2276" w:name="_Hlk177548218"/>
            <w:r>
              <w:t>HCPCS Materials Area</w:t>
            </w:r>
          </w:p>
        </w:tc>
        <w:tc>
          <w:tcPr>
            <w:tcW w:w="7740" w:type="dxa"/>
          </w:tcPr>
          <w:p w14:paraId="7B1510ED" w14:textId="77777777" w:rsidR="00A7405E" w:rsidRDefault="00A7405E" w:rsidP="00A7405E">
            <w:pPr>
              <w:pStyle w:val="BlockText"/>
            </w:pPr>
            <w:bookmarkStart w:id="2277" w:name="_Hlk177554821"/>
            <w:r>
              <w:t xml:space="preserve">Use this area of the screen to add, edit, and delete </w:t>
            </w:r>
            <w:r w:rsidR="00571B6E">
              <w:t xml:space="preserve">materials related to </w:t>
            </w:r>
            <w:r>
              <w:t xml:space="preserve">HCPCS items. It contains a sortable listview and two buttons. </w:t>
            </w:r>
          </w:p>
          <w:bookmarkEnd w:id="2277"/>
          <w:p w14:paraId="72375186" w14:textId="77777777" w:rsidR="00A7405E" w:rsidRDefault="00A7405E" w:rsidP="00A7405E">
            <w:pPr>
              <w:pStyle w:val="BlockText"/>
            </w:pPr>
          </w:p>
          <w:p w14:paraId="4F3F8494" w14:textId="77777777" w:rsidR="00DD3D2B" w:rsidRDefault="00A7405E" w:rsidP="00DD3D2B">
            <w:pPr>
              <w:pStyle w:val="BlockText"/>
            </w:pPr>
            <w:bookmarkStart w:id="2278" w:name="_Hlk177554822"/>
            <w:r>
              <w:t xml:space="preserve">The total number of </w:t>
            </w:r>
            <w:r w:rsidR="00571B6E">
              <w:t xml:space="preserve">Material Entries </w:t>
            </w:r>
            <w:r>
              <w:t xml:space="preserve">and the total cost of </w:t>
            </w:r>
            <w:r w:rsidR="00571B6E">
              <w:t xml:space="preserve">materials </w:t>
            </w:r>
            <w:r>
              <w:t xml:space="preserve">for the selected </w:t>
            </w:r>
            <w:r w:rsidR="00571B6E">
              <w:t xml:space="preserve">HCPCS item </w:t>
            </w:r>
            <w:r>
              <w:t>display below the listview.</w:t>
            </w:r>
            <w:r w:rsidR="00DD3D2B">
              <w:t xml:space="preserve"> </w:t>
            </w:r>
          </w:p>
          <w:bookmarkEnd w:id="2278"/>
          <w:p w14:paraId="52CE0831" w14:textId="77777777" w:rsidR="00DD3D2B" w:rsidRDefault="00DD3D2B" w:rsidP="00DD3D2B">
            <w:pPr>
              <w:pStyle w:val="BlockText"/>
            </w:pPr>
          </w:p>
          <w:p w14:paraId="451D2541" w14:textId="77777777" w:rsidR="00AD1BEE" w:rsidRPr="00396BDB" w:rsidRDefault="00DD3D2B" w:rsidP="00DD3D2B">
            <w:pPr>
              <w:pStyle w:val="BlockText"/>
            </w:pPr>
            <w:r>
              <w:t>For more information, see the “HCPCS Materials”</w:t>
            </w:r>
            <w:r w:rsidR="00396BDB">
              <w:t xml:space="preserve"> </w:t>
            </w:r>
            <w:r w:rsidR="00396BDB" w:rsidRPr="00396BDB">
              <w:t>section on page 18</w:t>
            </w:r>
            <w:r w:rsidR="00396BDB">
              <w:t>7</w:t>
            </w:r>
            <w:r w:rsidR="00396BDB" w:rsidRPr="00396BDB">
              <w:t xml:space="preserve"> of this manual.</w:t>
            </w:r>
          </w:p>
        </w:tc>
      </w:tr>
      <w:bookmarkEnd w:id="2276"/>
    </w:tbl>
    <w:p w14:paraId="2F99DFB2" w14:textId="77777777" w:rsidR="00AD1BEE" w:rsidRPr="00534B26" w:rsidRDefault="00AD1BEE" w:rsidP="00AD1BEE">
      <w:pPr>
        <w:pStyle w:val="BlockLine"/>
        <w:rPr>
          <w:sz w:val="22"/>
          <w:szCs w:val="22"/>
        </w:rPr>
      </w:pPr>
    </w:p>
    <w:tbl>
      <w:tblPr>
        <w:tblW w:w="0" w:type="auto"/>
        <w:tblLayout w:type="fixed"/>
        <w:tblLook w:val="0000" w:firstRow="0" w:lastRow="0" w:firstColumn="0" w:lastColumn="0" w:noHBand="0" w:noVBand="0"/>
      </w:tblPr>
      <w:tblGrid>
        <w:gridCol w:w="1728"/>
        <w:gridCol w:w="7740"/>
      </w:tblGrid>
      <w:tr w:rsidR="00AD1BEE" w14:paraId="1F83A455" w14:textId="77777777">
        <w:trPr>
          <w:cantSplit/>
        </w:trPr>
        <w:tc>
          <w:tcPr>
            <w:tcW w:w="1728" w:type="dxa"/>
          </w:tcPr>
          <w:p w14:paraId="3D276B3C" w14:textId="77777777" w:rsidR="00AD1BEE" w:rsidRDefault="00AD1BEE" w:rsidP="004A347E">
            <w:pPr>
              <w:pStyle w:val="BlockLabel"/>
            </w:pPr>
            <w:bookmarkStart w:id="2279" w:name="_Hlk177548219"/>
            <w:r>
              <w:t>HCPCS Materials Area</w:t>
            </w:r>
          </w:p>
        </w:tc>
        <w:tc>
          <w:tcPr>
            <w:tcW w:w="7740" w:type="dxa"/>
          </w:tcPr>
          <w:p w14:paraId="2C499FC9" w14:textId="78FC752A" w:rsidR="00AD1BEE" w:rsidRDefault="0048066A" w:rsidP="004A347E">
            <w:pPr>
              <w:pStyle w:val="BlockText"/>
            </w:pPr>
            <w:r>
              <w:rPr>
                <w:noProof/>
              </w:rPr>
              <w:drawing>
                <wp:inline distT="0" distB="0" distL="0" distR="0" wp14:anchorId="2F616D3F" wp14:editId="31ADF0D2">
                  <wp:extent cx="3642995" cy="1579880"/>
                  <wp:effectExtent l="0" t="0" r="0" b="0"/>
                  <wp:docPr id="179" name="Picture 179" descr="HCPCS Material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CPCS Materials Area"/>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642995" cy="1579880"/>
                          </a:xfrm>
                          <a:prstGeom prst="rect">
                            <a:avLst/>
                          </a:prstGeom>
                          <a:noFill/>
                          <a:ln>
                            <a:noFill/>
                          </a:ln>
                        </pic:spPr>
                      </pic:pic>
                    </a:graphicData>
                  </a:graphic>
                </wp:inline>
              </w:drawing>
            </w:r>
          </w:p>
        </w:tc>
      </w:tr>
      <w:bookmarkEnd w:id="2279"/>
    </w:tbl>
    <w:p w14:paraId="18442134" w14:textId="77777777" w:rsidR="00AD1BEE" w:rsidRPr="00534B26" w:rsidRDefault="00AD1BEE" w:rsidP="00AD1BEE">
      <w:pPr>
        <w:pStyle w:val="BlockLine"/>
        <w:rPr>
          <w:sz w:val="22"/>
          <w:szCs w:val="22"/>
        </w:rPr>
      </w:pPr>
    </w:p>
    <w:p w14:paraId="08BA96F2" w14:textId="77777777" w:rsidR="00AD1BEE" w:rsidRPr="00D90F7D" w:rsidRDefault="00AD1BEE" w:rsidP="007E357D">
      <w:pPr>
        <w:pStyle w:val="Heading3"/>
      </w:pPr>
      <w:bookmarkStart w:id="2280" w:name="_Toc172537422"/>
      <w:bookmarkStart w:id="2281" w:name="_Toc177551007"/>
      <w:bookmarkStart w:id="2282" w:name="_Hlk177554823"/>
      <w:r w:rsidRPr="00D90F7D">
        <w:t>HCPCS Labor Area</w:t>
      </w:r>
      <w:bookmarkEnd w:id="2280"/>
      <w:bookmarkEnd w:id="2281"/>
    </w:p>
    <w:bookmarkEnd w:id="2282"/>
    <w:p w14:paraId="793D673A" w14:textId="77777777" w:rsidR="00AD1BEE" w:rsidRPr="00534B26" w:rsidRDefault="00AD1BEE" w:rsidP="00AD1BEE">
      <w:pPr>
        <w:pStyle w:val="BlockLine"/>
        <w:rPr>
          <w:sz w:val="22"/>
          <w:szCs w:val="22"/>
        </w:rPr>
      </w:pPr>
    </w:p>
    <w:tbl>
      <w:tblPr>
        <w:tblW w:w="0" w:type="auto"/>
        <w:tblLayout w:type="fixed"/>
        <w:tblLook w:val="0000" w:firstRow="0" w:lastRow="0" w:firstColumn="0" w:lastColumn="0" w:noHBand="0" w:noVBand="0"/>
      </w:tblPr>
      <w:tblGrid>
        <w:gridCol w:w="1728"/>
        <w:gridCol w:w="7740"/>
      </w:tblGrid>
      <w:tr w:rsidR="00AD1BEE" w14:paraId="5708431F" w14:textId="77777777">
        <w:trPr>
          <w:cantSplit/>
        </w:trPr>
        <w:tc>
          <w:tcPr>
            <w:tcW w:w="1728" w:type="dxa"/>
          </w:tcPr>
          <w:p w14:paraId="43AE0771" w14:textId="77777777" w:rsidR="00AD1BEE" w:rsidRDefault="00AD1BEE" w:rsidP="004A347E">
            <w:pPr>
              <w:pStyle w:val="BlockLabel"/>
            </w:pPr>
            <w:bookmarkStart w:id="2283" w:name="_Hlk177548220"/>
            <w:r>
              <w:t>HCPCS Labor Area</w:t>
            </w:r>
          </w:p>
        </w:tc>
        <w:tc>
          <w:tcPr>
            <w:tcW w:w="7740" w:type="dxa"/>
          </w:tcPr>
          <w:p w14:paraId="06605F22" w14:textId="77777777" w:rsidR="00571B6E" w:rsidRDefault="00571B6E" w:rsidP="00571B6E">
            <w:pPr>
              <w:pStyle w:val="BlockText"/>
            </w:pPr>
            <w:bookmarkStart w:id="2284" w:name="_Hlk177554825"/>
            <w:r>
              <w:t xml:space="preserve">Use this area of the screen to add, edit, and delete labor related to HCPCS items. It contains a sortable listview and two buttons. </w:t>
            </w:r>
          </w:p>
          <w:bookmarkEnd w:id="2284"/>
          <w:p w14:paraId="3A2E501A" w14:textId="77777777" w:rsidR="00571B6E" w:rsidRDefault="00571B6E" w:rsidP="00571B6E">
            <w:pPr>
              <w:pStyle w:val="BlockText"/>
            </w:pPr>
          </w:p>
          <w:p w14:paraId="1DC3CA7E" w14:textId="77777777" w:rsidR="00DD3D2B" w:rsidRDefault="00571B6E" w:rsidP="00DD3D2B">
            <w:pPr>
              <w:pStyle w:val="BlockText"/>
            </w:pPr>
            <w:bookmarkStart w:id="2285" w:name="_Hlk177554826"/>
            <w:r>
              <w:t>The total number of Labor Entries and the total cost of labor for the selected HCPCS item display below the listview.</w:t>
            </w:r>
            <w:r w:rsidR="00DD3D2B">
              <w:t xml:space="preserve"> </w:t>
            </w:r>
          </w:p>
          <w:bookmarkEnd w:id="2285"/>
          <w:p w14:paraId="7B3BFD77" w14:textId="77777777" w:rsidR="00DD3D2B" w:rsidRDefault="00DD3D2B" w:rsidP="00DD3D2B">
            <w:pPr>
              <w:pStyle w:val="BlockText"/>
            </w:pPr>
          </w:p>
          <w:p w14:paraId="4777B930" w14:textId="77777777" w:rsidR="00AD1BEE" w:rsidRDefault="00DD3D2B" w:rsidP="00DD3D2B">
            <w:pPr>
              <w:pStyle w:val="BlockText"/>
            </w:pPr>
            <w:r>
              <w:t>For more information, see the section “HCPCS Labor.”</w:t>
            </w:r>
          </w:p>
        </w:tc>
      </w:tr>
      <w:bookmarkEnd w:id="2283"/>
    </w:tbl>
    <w:p w14:paraId="7303F08C" w14:textId="77777777" w:rsidR="00AD1BEE" w:rsidRPr="00534B26" w:rsidRDefault="00AD1BEE" w:rsidP="00AD1BEE">
      <w:pPr>
        <w:pStyle w:val="BlockLine"/>
        <w:rPr>
          <w:sz w:val="22"/>
          <w:szCs w:val="22"/>
        </w:rPr>
      </w:pPr>
    </w:p>
    <w:tbl>
      <w:tblPr>
        <w:tblW w:w="0" w:type="auto"/>
        <w:tblLayout w:type="fixed"/>
        <w:tblLook w:val="0000" w:firstRow="0" w:lastRow="0" w:firstColumn="0" w:lastColumn="0" w:noHBand="0" w:noVBand="0"/>
      </w:tblPr>
      <w:tblGrid>
        <w:gridCol w:w="1728"/>
        <w:gridCol w:w="7740"/>
      </w:tblGrid>
      <w:tr w:rsidR="00AD1BEE" w14:paraId="503031A1" w14:textId="77777777">
        <w:trPr>
          <w:cantSplit/>
        </w:trPr>
        <w:tc>
          <w:tcPr>
            <w:tcW w:w="1728" w:type="dxa"/>
          </w:tcPr>
          <w:p w14:paraId="79302776" w14:textId="77777777" w:rsidR="00AD1BEE" w:rsidRDefault="00AD1BEE" w:rsidP="004A347E">
            <w:pPr>
              <w:pStyle w:val="BlockLabel"/>
            </w:pPr>
            <w:bookmarkStart w:id="2286" w:name="_Hlk177548221"/>
            <w:r>
              <w:lastRenderedPageBreak/>
              <w:t xml:space="preserve">HCPCS </w:t>
            </w:r>
            <w:r w:rsidR="00A7405E">
              <w:t>Labor</w:t>
            </w:r>
            <w:r>
              <w:t xml:space="preserve"> Area</w:t>
            </w:r>
          </w:p>
        </w:tc>
        <w:tc>
          <w:tcPr>
            <w:tcW w:w="7740" w:type="dxa"/>
          </w:tcPr>
          <w:p w14:paraId="4766DCC4" w14:textId="7F720A23" w:rsidR="00AD1BEE" w:rsidRDefault="0048066A" w:rsidP="004A347E">
            <w:pPr>
              <w:pStyle w:val="BlockText"/>
            </w:pPr>
            <w:r>
              <w:rPr>
                <w:noProof/>
              </w:rPr>
              <w:drawing>
                <wp:inline distT="0" distB="0" distL="0" distR="0" wp14:anchorId="47A8CFCB" wp14:editId="015A4768">
                  <wp:extent cx="3204210" cy="1375410"/>
                  <wp:effectExtent l="0" t="0" r="0" b="0"/>
                  <wp:docPr id="180" name="Picture 180" descr="HCPCS Labor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CPCS Labor Area"/>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204210" cy="1375410"/>
                          </a:xfrm>
                          <a:prstGeom prst="rect">
                            <a:avLst/>
                          </a:prstGeom>
                          <a:noFill/>
                          <a:ln>
                            <a:noFill/>
                          </a:ln>
                        </pic:spPr>
                      </pic:pic>
                    </a:graphicData>
                  </a:graphic>
                </wp:inline>
              </w:drawing>
            </w:r>
          </w:p>
        </w:tc>
      </w:tr>
      <w:bookmarkEnd w:id="2286"/>
    </w:tbl>
    <w:p w14:paraId="63ECD2F0" w14:textId="77777777" w:rsidR="00AD1BEE" w:rsidRPr="00534B26" w:rsidRDefault="00AD1BEE" w:rsidP="00AD1BEE">
      <w:pPr>
        <w:pStyle w:val="BlockLine"/>
        <w:rPr>
          <w:sz w:val="22"/>
          <w:szCs w:val="22"/>
        </w:rPr>
      </w:pPr>
    </w:p>
    <w:p w14:paraId="0F653F25" w14:textId="77777777" w:rsidR="00E86A27" w:rsidRPr="00D90F7D" w:rsidRDefault="00AD1BEE" w:rsidP="007E357D">
      <w:pPr>
        <w:pStyle w:val="Heading2"/>
        <w:jc w:val="center"/>
      </w:pPr>
      <w:bookmarkStart w:id="2287" w:name="_Hlk177554829"/>
      <w:r w:rsidRPr="00D90F7D">
        <w:br w:type="page"/>
      </w:r>
      <w:bookmarkStart w:id="2288" w:name="_Toc172537423"/>
      <w:bookmarkStart w:id="2289" w:name="_Toc177551008"/>
      <w:r w:rsidR="00E86A27" w:rsidRPr="00D90F7D">
        <w:lastRenderedPageBreak/>
        <w:t>Workflows</w:t>
      </w:r>
      <w:bookmarkEnd w:id="2288"/>
      <w:bookmarkEnd w:id="2289"/>
    </w:p>
    <w:p w14:paraId="3A342EE1" w14:textId="77777777" w:rsidR="0060078C" w:rsidRPr="00D90F7D" w:rsidRDefault="00AA4723" w:rsidP="007E357D">
      <w:pPr>
        <w:pStyle w:val="Heading3"/>
      </w:pPr>
      <w:bookmarkStart w:id="2290" w:name="_Toc172537424"/>
      <w:bookmarkStart w:id="2291" w:name="_Toc177551009"/>
      <w:bookmarkStart w:id="2292" w:name="_Hlk177554830"/>
      <w:bookmarkEnd w:id="2287"/>
      <w:r w:rsidRPr="00D90F7D">
        <w:t>Filtering Lab Work Orders</w:t>
      </w:r>
      <w:bookmarkEnd w:id="2290"/>
      <w:bookmarkEnd w:id="2291"/>
    </w:p>
    <w:bookmarkEnd w:id="2292"/>
    <w:p w14:paraId="7EF74FAB" w14:textId="77777777" w:rsidR="0060078C" w:rsidRPr="00534B26" w:rsidRDefault="0060078C" w:rsidP="0060078C">
      <w:pPr>
        <w:pStyle w:val="BlockLine"/>
        <w:rPr>
          <w:sz w:val="22"/>
          <w:szCs w:val="22"/>
        </w:rPr>
      </w:pPr>
    </w:p>
    <w:tbl>
      <w:tblPr>
        <w:tblW w:w="0" w:type="auto"/>
        <w:tblLayout w:type="fixed"/>
        <w:tblLook w:val="0000" w:firstRow="0" w:lastRow="0" w:firstColumn="0" w:lastColumn="0" w:noHBand="0" w:noVBand="0"/>
      </w:tblPr>
      <w:tblGrid>
        <w:gridCol w:w="1728"/>
        <w:gridCol w:w="7740"/>
      </w:tblGrid>
      <w:tr w:rsidR="0060078C" w14:paraId="5420D734" w14:textId="77777777">
        <w:trPr>
          <w:cantSplit/>
        </w:trPr>
        <w:tc>
          <w:tcPr>
            <w:tcW w:w="1728" w:type="dxa"/>
          </w:tcPr>
          <w:p w14:paraId="70B83C78" w14:textId="77777777" w:rsidR="0060078C" w:rsidRDefault="004E4D11" w:rsidP="0060078C">
            <w:pPr>
              <w:pStyle w:val="BlockLabel"/>
            </w:pPr>
            <w:bookmarkStart w:id="2293" w:name="_Hlk177548223"/>
            <w:r>
              <w:t>Work Orders listview checkboxes</w:t>
            </w:r>
          </w:p>
        </w:tc>
        <w:tc>
          <w:tcPr>
            <w:tcW w:w="7740" w:type="dxa"/>
          </w:tcPr>
          <w:p w14:paraId="66F4B06B" w14:textId="77777777" w:rsidR="005C6292" w:rsidRDefault="005C6292" w:rsidP="00CD5C74">
            <w:pPr>
              <w:pStyle w:val="BlockText"/>
            </w:pPr>
            <w:r w:rsidRPr="00EF0F67">
              <w:t>Four ch</w:t>
            </w:r>
            <w:r>
              <w:t>eckboxes allow you to filter the Work Orders listview. The Pending Assignment and Assigned che</w:t>
            </w:r>
            <w:r w:rsidR="00CD5C74">
              <w:t>ckboxes are checked by default.</w:t>
            </w:r>
          </w:p>
        </w:tc>
      </w:tr>
      <w:bookmarkEnd w:id="2293"/>
    </w:tbl>
    <w:p w14:paraId="0AECDA08" w14:textId="4E6C5B89" w:rsidR="00CD5C74" w:rsidRDefault="00CD5C74" w:rsidP="00CD5C74">
      <w:pPr>
        <w:pStyle w:val="BlockLine"/>
      </w:pPr>
    </w:p>
    <w:tbl>
      <w:tblPr>
        <w:tblW w:w="0" w:type="auto"/>
        <w:tblLayout w:type="fixed"/>
        <w:tblLook w:val="0000" w:firstRow="0" w:lastRow="0" w:firstColumn="0" w:lastColumn="0" w:noHBand="0" w:noVBand="0"/>
      </w:tblPr>
      <w:tblGrid>
        <w:gridCol w:w="1728"/>
        <w:gridCol w:w="7740"/>
      </w:tblGrid>
      <w:tr w:rsidR="00CD5C74" w14:paraId="535A096C" w14:textId="77777777">
        <w:trPr>
          <w:cantSplit/>
        </w:trPr>
        <w:tc>
          <w:tcPr>
            <w:tcW w:w="1728" w:type="dxa"/>
          </w:tcPr>
          <w:p w14:paraId="3B752D36" w14:textId="77777777" w:rsidR="00CD5C74" w:rsidRPr="007B2AB9" w:rsidRDefault="00CD5C74" w:rsidP="004A347E">
            <w:pPr>
              <w:pStyle w:val="BlockLabel"/>
              <w:rPr>
                <w:highlight w:val="yellow"/>
              </w:rPr>
            </w:pPr>
            <w:bookmarkStart w:id="2294" w:name="_Hlk177548224"/>
            <w:r w:rsidRPr="00CD5C74">
              <w:t>Work Orders listview</w:t>
            </w:r>
          </w:p>
        </w:tc>
        <w:tc>
          <w:tcPr>
            <w:tcW w:w="7740" w:type="dxa"/>
          </w:tcPr>
          <w:p w14:paraId="19545553" w14:textId="7EB6FF83" w:rsidR="00CD5C74" w:rsidRDefault="0048066A" w:rsidP="004A347E">
            <w:pPr>
              <w:pStyle w:val="BlockText"/>
            </w:pPr>
            <w:r>
              <w:rPr>
                <w:noProof/>
              </w:rPr>
              <w:drawing>
                <wp:inline distT="0" distB="0" distL="0" distR="0" wp14:anchorId="32388AA5" wp14:editId="61FE956A">
                  <wp:extent cx="4777105" cy="1024255"/>
                  <wp:effectExtent l="0" t="0" r="0" b="0"/>
                  <wp:docPr id="181" name="Picture 181" descr="Work Orders list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Work Orders listview"/>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777105" cy="1024255"/>
                          </a:xfrm>
                          <a:prstGeom prst="rect">
                            <a:avLst/>
                          </a:prstGeom>
                          <a:noFill/>
                          <a:ln>
                            <a:noFill/>
                          </a:ln>
                        </pic:spPr>
                      </pic:pic>
                    </a:graphicData>
                  </a:graphic>
                </wp:inline>
              </w:drawing>
            </w:r>
          </w:p>
        </w:tc>
      </w:tr>
      <w:bookmarkEnd w:id="2294"/>
    </w:tbl>
    <w:p w14:paraId="40285DE2" w14:textId="77777777" w:rsidR="00CD5C74" w:rsidRDefault="00CD5C74" w:rsidP="00CD5C74">
      <w:pPr>
        <w:pStyle w:val="BlockLine"/>
      </w:pPr>
    </w:p>
    <w:tbl>
      <w:tblPr>
        <w:tblW w:w="0" w:type="auto"/>
        <w:tblLayout w:type="fixed"/>
        <w:tblLook w:val="0000" w:firstRow="0" w:lastRow="0" w:firstColumn="0" w:lastColumn="0" w:noHBand="0" w:noVBand="0"/>
      </w:tblPr>
      <w:tblGrid>
        <w:gridCol w:w="1728"/>
        <w:gridCol w:w="7740"/>
      </w:tblGrid>
      <w:tr w:rsidR="00CD5C74" w14:paraId="09BEEB7B" w14:textId="77777777">
        <w:trPr>
          <w:cantSplit/>
        </w:trPr>
        <w:tc>
          <w:tcPr>
            <w:tcW w:w="1728" w:type="dxa"/>
          </w:tcPr>
          <w:p w14:paraId="67A68549" w14:textId="77777777" w:rsidR="00CD5C74" w:rsidRPr="007B2AB9" w:rsidRDefault="00CD5C74" w:rsidP="004A347E">
            <w:pPr>
              <w:pStyle w:val="BlockLabel"/>
              <w:rPr>
                <w:highlight w:val="yellow"/>
              </w:rPr>
            </w:pPr>
            <w:bookmarkStart w:id="2295" w:name="_Hlk177548225"/>
            <w:r w:rsidRPr="00CD5C74">
              <w:lastRenderedPageBreak/>
              <w:t>Workflow</w:t>
            </w:r>
          </w:p>
        </w:tc>
        <w:tc>
          <w:tcPr>
            <w:tcW w:w="7740" w:type="dxa"/>
          </w:tcPr>
          <w:p w14:paraId="7A5427B8" w14:textId="77777777" w:rsidR="00CD5C74" w:rsidRDefault="00CD5C74" w:rsidP="00CD5C74">
            <w:pPr>
              <w:pStyle w:val="BlockText"/>
            </w:pPr>
            <w:bookmarkStart w:id="2296" w:name="_Hlk177554835"/>
            <w:r>
              <w:t>To filter the Work Orders listview, do the following:</w:t>
            </w:r>
          </w:p>
          <w:bookmarkEnd w:id="2296"/>
          <w:p w14:paraId="0984B4C2" w14:textId="77777777" w:rsidR="00CD5C74" w:rsidRDefault="00CD5C74" w:rsidP="00CD5C74">
            <w:pPr>
              <w:pStyle w:val="BlockText"/>
            </w:pPr>
          </w:p>
          <w:p w14:paraId="43173425" w14:textId="77777777" w:rsidR="00CD5C74" w:rsidRDefault="00997058" w:rsidP="00CD5C74">
            <w:pPr>
              <w:pStyle w:val="BlockText"/>
              <w:numPr>
                <w:ilvl w:val="0"/>
                <w:numId w:val="57"/>
              </w:numPr>
            </w:pPr>
            <w:bookmarkStart w:id="2297" w:name="_Hlk177554836"/>
            <w:r>
              <w:t>Check the desired boxes</w:t>
            </w:r>
            <w:r w:rsidR="00394C09">
              <w:t>:</w:t>
            </w:r>
          </w:p>
          <w:bookmarkEnd w:id="2297"/>
          <w:p w14:paraId="6C3835B9" w14:textId="77777777" w:rsidR="00CD5C74" w:rsidRDefault="00CD5C74" w:rsidP="00CD5C74">
            <w:pPr>
              <w:pStyle w:val="BlockText"/>
            </w:pPr>
          </w:p>
          <w:p w14:paraId="4371E295" w14:textId="77777777" w:rsidR="00CD5C74" w:rsidRDefault="00CD5C74" w:rsidP="00CD5C74">
            <w:pPr>
              <w:pStyle w:val="BlockText"/>
              <w:numPr>
                <w:ilvl w:val="0"/>
                <w:numId w:val="58"/>
              </w:numPr>
            </w:pPr>
            <w:bookmarkStart w:id="2298" w:name="_Hlk177554837"/>
            <w:r w:rsidRPr="007563F7">
              <w:rPr>
                <w:b/>
              </w:rPr>
              <w:t>Pending Assignment:</w:t>
            </w:r>
            <w:r>
              <w:t xml:space="preserve"> Display work orders with a Status of PENDING ASSIGNMENT (i.e., work orders with no Assigned Tech). </w:t>
            </w:r>
          </w:p>
          <w:p w14:paraId="030E4905" w14:textId="77777777" w:rsidR="00CD5C74" w:rsidRDefault="00CD5C74" w:rsidP="00CD5C74">
            <w:pPr>
              <w:pStyle w:val="BlockText"/>
              <w:numPr>
                <w:ilvl w:val="0"/>
                <w:numId w:val="58"/>
              </w:numPr>
            </w:pPr>
            <w:bookmarkStart w:id="2299" w:name="_Hlk177554838"/>
            <w:bookmarkEnd w:id="2298"/>
            <w:r w:rsidRPr="007563F7">
              <w:rPr>
                <w:b/>
              </w:rPr>
              <w:t>Assigned:</w:t>
            </w:r>
            <w:r>
              <w:t xml:space="preserve"> Display work orders with a Status of ASSIGNED TO TECHNICIAN.</w:t>
            </w:r>
          </w:p>
          <w:p w14:paraId="561404F4" w14:textId="77777777" w:rsidR="00CD5C74" w:rsidRDefault="00CD5C74" w:rsidP="00CD5C74">
            <w:pPr>
              <w:pStyle w:val="BlockText"/>
              <w:numPr>
                <w:ilvl w:val="0"/>
                <w:numId w:val="58"/>
              </w:numPr>
            </w:pPr>
            <w:bookmarkStart w:id="2300" w:name="_Hlk177554839"/>
            <w:bookmarkEnd w:id="2299"/>
            <w:r w:rsidRPr="004244E3">
              <w:rPr>
                <w:b/>
              </w:rPr>
              <w:t>Completed:</w:t>
            </w:r>
            <w:r>
              <w:t xml:space="preserve"> Display work orders with a Status of COMPLETED. </w:t>
            </w:r>
          </w:p>
          <w:p w14:paraId="590EF110" w14:textId="77777777" w:rsidR="00CD5C74" w:rsidRDefault="00CD5C74" w:rsidP="00CD5C74">
            <w:pPr>
              <w:pStyle w:val="BlockText"/>
              <w:numPr>
                <w:ilvl w:val="0"/>
                <w:numId w:val="58"/>
              </w:numPr>
            </w:pPr>
            <w:bookmarkStart w:id="2301" w:name="_Hlk177554840"/>
            <w:bookmarkEnd w:id="2300"/>
            <w:r w:rsidRPr="000A3685">
              <w:rPr>
                <w:b/>
              </w:rPr>
              <w:t>Cancelled:</w:t>
            </w:r>
            <w:r>
              <w:t xml:space="preserve"> Display work orders with a Status of CANCELLED.</w:t>
            </w:r>
          </w:p>
          <w:bookmarkEnd w:id="2301"/>
          <w:p w14:paraId="2D42DD49" w14:textId="77777777" w:rsidR="00CD5C74" w:rsidRDefault="00CD5C74" w:rsidP="00CD5C74">
            <w:pPr>
              <w:pStyle w:val="BlockText"/>
              <w:rPr>
                <w:bCs/>
              </w:rPr>
            </w:pPr>
          </w:p>
          <w:p w14:paraId="793017A0" w14:textId="77777777" w:rsidR="00997058" w:rsidRDefault="00CD5C74" w:rsidP="00CD5C74">
            <w:pPr>
              <w:pStyle w:val="BlockText"/>
              <w:ind w:left="720"/>
              <w:rPr>
                <w:bCs/>
              </w:rPr>
            </w:pPr>
            <w:bookmarkStart w:id="2302" w:name="_Hlk177554841"/>
            <w:r>
              <w:rPr>
                <w:bCs/>
              </w:rPr>
              <w:t>T</w:t>
            </w:r>
            <w:r w:rsidRPr="006810EC">
              <w:rPr>
                <w:bCs/>
              </w:rPr>
              <w:t xml:space="preserve">he four checkboxes </w:t>
            </w:r>
            <w:r>
              <w:rPr>
                <w:bCs/>
              </w:rPr>
              <w:t xml:space="preserve">work </w:t>
            </w:r>
            <w:r w:rsidRPr="006810EC">
              <w:rPr>
                <w:bCs/>
              </w:rPr>
              <w:t>in various combinations.</w:t>
            </w:r>
            <w:r>
              <w:rPr>
                <w:bCs/>
              </w:rPr>
              <w:t xml:space="preserve"> Checking more than one checkbox displays the selected results connected by the Boolean operator OR. For example, if you check the boxes Assigned and Cancelled, then click Display/Refresh, the listview displays work orders with a Status of ASSIGNED TO TECHNICIAN </w:t>
            </w:r>
            <w:r w:rsidRPr="00EC1935">
              <w:rPr>
                <w:b/>
                <w:bCs/>
              </w:rPr>
              <w:t>or</w:t>
            </w:r>
            <w:r>
              <w:rPr>
                <w:bCs/>
              </w:rPr>
              <w:t xml:space="preserve"> CANCELLED. </w:t>
            </w:r>
          </w:p>
          <w:bookmarkEnd w:id="2302"/>
          <w:p w14:paraId="45075AB9" w14:textId="77777777" w:rsidR="00394C09" w:rsidRDefault="00394C09" w:rsidP="00CD5C74">
            <w:pPr>
              <w:pStyle w:val="BlockText"/>
              <w:ind w:left="720"/>
              <w:rPr>
                <w:bCs/>
              </w:rPr>
            </w:pPr>
          </w:p>
          <w:p w14:paraId="46303FF3" w14:textId="77777777" w:rsidR="00CD5C74" w:rsidRPr="00997058" w:rsidRDefault="00997058" w:rsidP="00997058">
            <w:pPr>
              <w:pStyle w:val="BlockText"/>
              <w:numPr>
                <w:ilvl w:val="0"/>
                <w:numId w:val="57"/>
              </w:numPr>
              <w:rPr>
                <w:bCs/>
              </w:rPr>
            </w:pPr>
            <w:bookmarkStart w:id="2303" w:name="_Hlk177554842"/>
            <w:r>
              <w:t xml:space="preserve">Click </w:t>
            </w:r>
            <w:r w:rsidRPr="007563F7">
              <w:rPr>
                <w:b/>
              </w:rPr>
              <w:t>Display/Refresh</w:t>
            </w:r>
            <w:r>
              <w:rPr>
                <w:b/>
              </w:rPr>
              <w:t>.</w:t>
            </w:r>
          </w:p>
          <w:bookmarkEnd w:id="2303"/>
          <w:p w14:paraId="441237D3" w14:textId="77777777" w:rsidR="00997058" w:rsidRDefault="00997058" w:rsidP="00997058">
            <w:pPr>
              <w:pStyle w:val="BlockText"/>
              <w:rPr>
                <w:b/>
              </w:rPr>
            </w:pPr>
          </w:p>
          <w:p w14:paraId="09F47EBC" w14:textId="2AE1172D" w:rsidR="00997058" w:rsidRDefault="0048066A" w:rsidP="00394C09">
            <w:pPr>
              <w:pStyle w:val="BlockText"/>
              <w:ind w:left="720"/>
              <w:rPr>
                <w:b/>
              </w:rPr>
            </w:pPr>
            <w:r>
              <w:rPr>
                <w:b/>
                <w:noProof/>
              </w:rPr>
              <w:drawing>
                <wp:inline distT="0" distB="0" distL="0" distR="0" wp14:anchorId="3E2BA4FF" wp14:editId="4FB6978F">
                  <wp:extent cx="1207135" cy="241300"/>
                  <wp:effectExtent l="0" t="0" r="0" b="0"/>
                  <wp:docPr id="182" name="Picture 182" descr="Display/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isplay/Refresh button"/>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07135" cy="241300"/>
                          </a:xfrm>
                          <a:prstGeom prst="rect">
                            <a:avLst/>
                          </a:prstGeom>
                          <a:noFill/>
                          <a:ln>
                            <a:noFill/>
                          </a:ln>
                        </pic:spPr>
                      </pic:pic>
                    </a:graphicData>
                  </a:graphic>
                </wp:inline>
              </w:drawing>
            </w:r>
          </w:p>
          <w:p w14:paraId="03AEA70D" w14:textId="77777777" w:rsidR="00997058" w:rsidRDefault="00997058" w:rsidP="00997058">
            <w:pPr>
              <w:pStyle w:val="BlockText"/>
              <w:rPr>
                <w:bCs/>
              </w:rPr>
            </w:pPr>
          </w:p>
          <w:p w14:paraId="5E4B4C67" w14:textId="77777777" w:rsidR="00CD5C74" w:rsidRDefault="00CD5C74" w:rsidP="00CD5C74">
            <w:pPr>
              <w:pStyle w:val="BlockText"/>
            </w:pPr>
            <w:r w:rsidRPr="006810EC">
              <w:rPr>
                <w:b/>
                <w:bCs/>
              </w:rPr>
              <w:t>Note</w:t>
            </w:r>
            <w:r w:rsidR="0007284C">
              <w:rPr>
                <w:b/>
                <w:bCs/>
              </w:rPr>
              <w:t>s</w:t>
            </w:r>
            <w:r w:rsidRPr="006810EC">
              <w:rPr>
                <w:b/>
                <w:bCs/>
              </w:rPr>
              <w:t>:</w:t>
            </w:r>
            <w:r w:rsidRPr="006810EC">
              <w:rPr>
                <w:bCs/>
              </w:rPr>
              <w:t xml:space="preserve"> This listview only displays completed and cancelled work orders that were created in </w:t>
            </w:r>
            <w:r>
              <w:rPr>
                <w:bCs/>
              </w:rPr>
              <w:t xml:space="preserve">GUI </w:t>
            </w:r>
            <w:r w:rsidRPr="006810EC">
              <w:rPr>
                <w:bCs/>
              </w:rPr>
              <w:t xml:space="preserve">OWL. </w:t>
            </w:r>
            <w:r w:rsidR="00396BDB">
              <w:rPr>
                <w:bCs/>
              </w:rPr>
              <w:br/>
            </w:r>
            <w:r w:rsidRPr="00F84606">
              <w:rPr>
                <w:b/>
                <w:bCs/>
                <w:szCs w:val="22"/>
              </w:rPr>
              <w:t>Work orders created in roll &amp; scroll will not display here.</w:t>
            </w:r>
          </w:p>
        </w:tc>
      </w:tr>
      <w:bookmarkEnd w:id="2295"/>
    </w:tbl>
    <w:p w14:paraId="7C5C7BE9" w14:textId="77777777" w:rsidR="0060078C" w:rsidRDefault="0060078C" w:rsidP="0060078C">
      <w:pPr>
        <w:pStyle w:val="BlockLine"/>
      </w:pPr>
    </w:p>
    <w:p w14:paraId="030A9CA0" w14:textId="77777777" w:rsidR="0060078C" w:rsidRPr="00D90F7D" w:rsidRDefault="0060078C" w:rsidP="0021360F">
      <w:pPr>
        <w:pStyle w:val="Heading3"/>
      </w:pPr>
      <w:bookmarkStart w:id="2304" w:name="_Hlk177554843"/>
      <w:r w:rsidRPr="00D90F7D">
        <w:br w:type="page"/>
      </w:r>
      <w:bookmarkStart w:id="2305" w:name="_Toc172537425"/>
      <w:bookmarkStart w:id="2306" w:name="_Toc177551010"/>
      <w:r w:rsidR="00694C9C" w:rsidRPr="00D90F7D">
        <w:lastRenderedPageBreak/>
        <w:t xml:space="preserve">Managing Lab </w:t>
      </w:r>
      <w:r w:rsidR="004E4D11" w:rsidRPr="00D90F7D">
        <w:t>Technicians</w:t>
      </w:r>
      <w:bookmarkEnd w:id="2305"/>
      <w:bookmarkEnd w:id="2306"/>
    </w:p>
    <w:bookmarkEnd w:id="2304"/>
    <w:p w14:paraId="492746B8" w14:textId="391D6ED9" w:rsidR="0060078C" w:rsidRDefault="0060078C" w:rsidP="0060078C">
      <w:pPr>
        <w:pStyle w:val="BlockLine"/>
      </w:pPr>
    </w:p>
    <w:tbl>
      <w:tblPr>
        <w:tblW w:w="0" w:type="auto"/>
        <w:tblLayout w:type="fixed"/>
        <w:tblLook w:val="0000" w:firstRow="0" w:lastRow="0" w:firstColumn="0" w:lastColumn="0" w:noHBand="0" w:noVBand="0"/>
      </w:tblPr>
      <w:tblGrid>
        <w:gridCol w:w="1728"/>
        <w:gridCol w:w="7740"/>
      </w:tblGrid>
      <w:tr w:rsidR="0060078C" w:rsidRPr="00930EF9" w14:paraId="67AC01CB" w14:textId="77777777">
        <w:trPr>
          <w:cantSplit/>
        </w:trPr>
        <w:tc>
          <w:tcPr>
            <w:tcW w:w="1728" w:type="dxa"/>
          </w:tcPr>
          <w:p w14:paraId="02D0DB37" w14:textId="77777777" w:rsidR="0060078C" w:rsidRPr="00182D48" w:rsidRDefault="004E4D11" w:rsidP="0060078C">
            <w:pPr>
              <w:pStyle w:val="BlockLabel"/>
              <w:rPr>
                <w:szCs w:val="22"/>
              </w:rPr>
            </w:pPr>
            <w:bookmarkStart w:id="2307" w:name="_Hlk177548226"/>
            <w:r>
              <w:t>Assigning a Tech</w:t>
            </w:r>
          </w:p>
        </w:tc>
        <w:tc>
          <w:tcPr>
            <w:tcW w:w="7740" w:type="dxa"/>
          </w:tcPr>
          <w:p w14:paraId="21767359" w14:textId="77777777" w:rsidR="004E4D11" w:rsidRDefault="004E4D11" w:rsidP="00694C9C">
            <w:pPr>
              <w:pStyle w:val="BlockText"/>
            </w:pPr>
            <w:bookmarkStart w:id="2308" w:name="_Hlk177554844"/>
            <w:r>
              <w:t>To assign a technician to a work order that is pending assignment, do the following:</w:t>
            </w:r>
          </w:p>
          <w:bookmarkEnd w:id="2308"/>
          <w:p w14:paraId="5833D0CF" w14:textId="77777777" w:rsidR="00694C9C" w:rsidRPr="00E50360" w:rsidRDefault="00694C9C" w:rsidP="00694C9C">
            <w:pPr>
              <w:pStyle w:val="BlockText"/>
            </w:pPr>
          </w:p>
          <w:p w14:paraId="56DE7DDF" w14:textId="77777777" w:rsidR="004E4D11" w:rsidRPr="00394C09" w:rsidRDefault="004E4D11" w:rsidP="00694C9C">
            <w:pPr>
              <w:pStyle w:val="BlockText"/>
              <w:numPr>
                <w:ilvl w:val="0"/>
                <w:numId w:val="41"/>
              </w:numPr>
            </w:pPr>
            <w:bookmarkStart w:id="2309" w:name="_Hlk177554845"/>
            <w:r w:rsidRPr="006810EC">
              <w:rPr>
                <w:bCs/>
              </w:rPr>
              <w:t xml:space="preserve">Highlight a work order with a status of </w:t>
            </w:r>
            <w:r w:rsidRPr="006810EC">
              <w:rPr>
                <w:b/>
                <w:bCs/>
              </w:rPr>
              <w:t>Pending Assignment</w:t>
            </w:r>
            <w:r w:rsidRPr="006810EC">
              <w:rPr>
                <w:bCs/>
              </w:rPr>
              <w:t xml:space="preserve">, then click the </w:t>
            </w:r>
            <w:r w:rsidRPr="006810EC">
              <w:rPr>
                <w:b/>
                <w:bCs/>
              </w:rPr>
              <w:t>Assign Tech</w:t>
            </w:r>
            <w:r w:rsidRPr="006810EC">
              <w:rPr>
                <w:bCs/>
              </w:rPr>
              <w:t xml:space="preserve"> </w:t>
            </w:r>
            <w:r w:rsidR="00394C09">
              <w:rPr>
                <w:bCs/>
              </w:rPr>
              <w:t xml:space="preserve">command </w:t>
            </w:r>
            <w:r w:rsidRPr="006810EC">
              <w:rPr>
                <w:bCs/>
              </w:rPr>
              <w:t>button. The Assign Technician window displays.</w:t>
            </w:r>
          </w:p>
          <w:bookmarkEnd w:id="2309"/>
          <w:p w14:paraId="308FCAB3" w14:textId="77777777" w:rsidR="00394C09" w:rsidRDefault="00394C09" w:rsidP="00394C09">
            <w:pPr>
              <w:pStyle w:val="BlockText"/>
              <w:rPr>
                <w:bCs/>
              </w:rPr>
            </w:pPr>
          </w:p>
          <w:p w14:paraId="17600414" w14:textId="1A929EFC" w:rsidR="00394C09" w:rsidRDefault="0048066A" w:rsidP="00394C09">
            <w:pPr>
              <w:pStyle w:val="BlockText"/>
              <w:ind w:left="720"/>
            </w:pPr>
            <w:r>
              <w:rPr>
                <w:noProof/>
              </w:rPr>
              <w:drawing>
                <wp:inline distT="0" distB="0" distL="0" distR="0" wp14:anchorId="2B65A84C" wp14:editId="6E2B9F7E">
                  <wp:extent cx="4118610" cy="1404620"/>
                  <wp:effectExtent l="0" t="0" r="0" b="0"/>
                  <wp:docPr id="183" name="Picture 183" descr="Assign Technicia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Assign Technician window"/>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118610" cy="1404620"/>
                          </a:xfrm>
                          <a:prstGeom prst="rect">
                            <a:avLst/>
                          </a:prstGeom>
                          <a:noFill/>
                          <a:ln>
                            <a:noFill/>
                          </a:ln>
                        </pic:spPr>
                      </pic:pic>
                    </a:graphicData>
                  </a:graphic>
                </wp:inline>
              </w:drawing>
            </w:r>
          </w:p>
          <w:p w14:paraId="59893EF1" w14:textId="77777777" w:rsidR="00394C09" w:rsidRPr="006810EC" w:rsidRDefault="00394C09" w:rsidP="00394C09">
            <w:pPr>
              <w:pStyle w:val="BlockText"/>
            </w:pPr>
          </w:p>
          <w:p w14:paraId="01408EED" w14:textId="77777777" w:rsidR="004E4D11" w:rsidRPr="006810EC" w:rsidRDefault="004E4D11" w:rsidP="00694C9C">
            <w:pPr>
              <w:pStyle w:val="BlockText"/>
              <w:numPr>
                <w:ilvl w:val="0"/>
                <w:numId w:val="41"/>
              </w:numPr>
            </w:pPr>
            <w:bookmarkStart w:id="2310" w:name="_Hlk177554846"/>
            <w:r w:rsidRPr="006810EC">
              <w:rPr>
                <w:bCs/>
              </w:rPr>
              <w:t xml:space="preserve">Type a few </w:t>
            </w:r>
            <w:r w:rsidRPr="006810EC">
              <w:rPr>
                <w:b/>
                <w:bCs/>
              </w:rPr>
              <w:t>characters</w:t>
            </w:r>
            <w:r w:rsidRPr="006810EC">
              <w:rPr>
                <w:bCs/>
              </w:rPr>
              <w:t xml:space="preserve"> of </w:t>
            </w:r>
            <w:r>
              <w:rPr>
                <w:bCs/>
              </w:rPr>
              <w:t>the</w:t>
            </w:r>
            <w:r w:rsidRPr="006810EC">
              <w:rPr>
                <w:bCs/>
              </w:rPr>
              <w:t xml:space="preserve"> tech’s name, then press </w:t>
            </w:r>
            <w:r w:rsidR="00261FBF">
              <w:rPr>
                <w:b/>
                <w:bCs/>
              </w:rPr>
              <w:t>&lt;Tab&gt;</w:t>
            </w:r>
            <w:r w:rsidRPr="006810EC">
              <w:rPr>
                <w:bCs/>
              </w:rPr>
              <w:t xml:space="preserve"> or click the down arrow button to display names drop-down list. Select a </w:t>
            </w:r>
            <w:r w:rsidRPr="006810EC">
              <w:rPr>
                <w:b/>
                <w:bCs/>
              </w:rPr>
              <w:t>name</w:t>
            </w:r>
            <w:r w:rsidRPr="006810EC">
              <w:rPr>
                <w:bCs/>
              </w:rPr>
              <w:t xml:space="preserve">. </w:t>
            </w:r>
          </w:p>
          <w:p w14:paraId="24B7D8BD" w14:textId="77777777" w:rsidR="004E4D11" w:rsidRPr="00694C9C" w:rsidRDefault="004E4D11" w:rsidP="00694C9C">
            <w:pPr>
              <w:pStyle w:val="BlockText"/>
              <w:numPr>
                <w:ilvl w:val="0"/>
                <w:numId w:val="41"/>
              </w:numPr>
            </w:pPr>
            <w:bookmarkStart w:id="2311" w:name="_Hlk177554847"/>
            <w:bookmarkEnd w:id="2310"/>
            <w:r>
              <w:rPr>
                <w:bCs/>
              </w:rPr>
              <w:t>C</w:t>
            </w:r>
            <w:r w:rsidRPr="006810EC">
              <w:rPr>
                <w:bCs/>
              </w:rPr>
              <w:t xml:space="preserve">lick </w:t>
            </w:r>
            <w:r w:rsidRPr="006810EC">
              <w:rPr>
                <w:b/>
                <w:bCs/>
              </w:rPr>
              <w:t xml:space="preserve">Assign. </w:t>
            </w:r>
            <w:r w:rsidRPr="006810EC">
              <w:rPr>
                <w:bCs/>
              </w:rPr>
              <w:t xml:space="preserve">The Assign Technician window closes and the </w:t>
            </w:r>
            <w:r>
              <w:rPr>
                <w:bCs/>
              </w:rPr>
              <w:t>W</w:t>
            </w:r>
            <w:r w:rsidRPr="006810EC">
              <w:rPr>
                <w:bCs/>
              </w:rPr>
              <w:t xml:space="preserve">ork </w:t>
            </w:r>
            <w:r>
              <w:rPr>
                <w:bCs/>
              </w:rPr>
              <w:t>O</w:t>
            </w:r>
            <w:r w:rsidRPr="006810EC">
              <w:rPr>
                <w:bCs/>
              </w:rPr>
              <w:t>rder</w:t>
            </w:r>
            <w:r>
              <w:rPr>
                <w:bCs/>
              </w:rPr>
              <w:t>s listview</w:t>
            </w:r>
            <w:r w:rsidRPr="006810EC">
              <w:rPr>
                <w:bCs/>
              </w:rPr>
              <w:t xml:space="preserve"> displays the chosen tech’s name in the Assigned Tech column.</w:t>
            </w:r>
          </w:p>
          <w:bookmarkEnd w:id="2311"/>
          <w:p w14:paraId="3C029ECE" w14:textId="77777777" w:rsidR="00694C9C" w:rsidRPr="00694C9C" w:rsidRDefault="00694C9C" w:rsidP="00694C9C">
            <w:pPr>
              <w:pStyle w:val="BlockText"/>
            </w:pPr>
          </w:p>
          <w:p w14:paraId="4B932980" w14:textId="77777777" w:rsidR="0060078C" w:rsidRPr="00182D48" w:rsidRDefault="004E4D11" w:rsidP="00694C9C">
            <w:pPr>
              <w:pStyle w:val="BlockText"/>
              <w:ind w:left="720"/>
              <w:rPr>
                <w:szCs w:val="22"/>
              </w:rPr>
            </w:pPr>
            <w:r w:rsidRPr="008F3A5C">
              <w:rPr>
                <w:b/>
              </w:rPr>
              <w:t>Note:</w:t>
            </w:r>
            <w:r>
              <w:t xml:space="preserve"> Because the listview automatically refreshes after you click Assign, the Assigned box must be checked for you to see the work order with the newly-assigned tech. If the Assigned box is not checked, the work order disappears from the listview. To see it, check the </w:t>
            </w:r>
            <w:r w:rsidRPr="008F3A5C">
              <w:rPr>
                <w:b/>
              </w:rPr>
              <w:t>Assigned</w:t>
            </w:r>
            <w:r>
              <w:t xml:space="preserve"> box, then click </w:t>
            </w:r>
            <w:r w:rsidRPr="008F3A5C">
              <w:rPr>
                <w:b/>
              </w:rPr>
              <w:t>Display/Refresh</w:t>
            </w:r>
            <w:r>
              <w:t>.</w:t>
            </w:r>
          </w:p>
        </w:tc>
      </w:tr>
      <w:bookmarkEnd w:id="2307"/>
    </w:tbl>
    <w:p w14:paraId="4CCDB0F9" w14:textId="77777777" w:rsidR="0060078C" w:rsidRDefault="0060078C" w:rsidP="0060078C">
      <w:pPr>
        <w:pStyle w:val="BlockLine"/>
      </w:pPr>
    </w:p>
    <w:tbl>
      <w:tblPr>
        <w:tblW w:w="0" w:type="auto"/>
        <w:tblLayout w:type="fixed"/>
        <w:tblLook w:val="0000" w:firstRow="0" w:lastRow="0" w:firstColumn="0" w:lastColumn="0" w:noHBand="0" w:noVBand="0"/>
      </w:tblPr>
      <w:tblGrid>
        <w:gridCol w:w="1728"/>
        <w:gridCol w:w="7740"/>
      </w:tblGrid>
      <w:tr w:rsidR="0060078C" w14:paraId="7147A2EA" w14:textId="77777777">
        <w:trPr>
          <w:cantSplit/>
        </w:trPr>
        <w:tc>
          <w:tcPr>
            <w:tcW w:w="1728" w:type="dxa"/>
          </w:tcPr>
          <w:p w14:paraId="0A0B0D56" w14:textId="77777777" w:rsidR="0060078C" w:rsidRDefault="004E4D11" w:rsidP="0060078C">
            <w:pPr>
              <w:pStyle w:val="BlockLabel"/>
            </w:pPr>
            <w:bookmarkStart w:id="2312" w:name="_Hlk177548228"/>
            <w:r>
              <w:lastRenderedPageBreak/>
              <w:t>Editing a Tech</w:t>
            </w:r>
          </w:p>
        </w:tc>
        <w:tc>
          <w:tcPr>
            <w:tcW w:w="7740" w:type="dxa"/>
          </w:tcPr>
          <w:p w14:paraId="650B5DA7" w14:textId="77777777" w:rsidR="004E4D11" w:rsidRDefault="004E4D11" w:rsidP="00694C9C">
            <w:pPr>
              <w:pStyle w:val="BlockText"/>
            </w:pPr>
            <w:bookmarkStart w:id="2313" w:name="_Hlk177554848"/>
            <w:r>
              <w:t>To change the technician on a work order that already has an assigned tech, do the following:</w:t>
            </w:r>
          </w:p>
          <w:bookmarkEnd w:id="2313"/>
          <w:p w14:paraId="0014BF77" w14:textId="77777777" w:rsidR="00694C9C" w:rsidRPr="008F3A5C" w:rsidRDefault="00694C9C" w:rsidP="00694C9C">
            <w:pPr>
              <w:pStyle w:val="BlockText"/>
            </w:pPr>
          </w:p>
          <w:p w14:paraId="3701EC02" w14:textId="77777777" w:rsidR="004E4D11" w:rsidRPr="006810EC" w:rsidRDefault="004E4D11" w:rsidP="00694C9C">
            <w:pPr>
              <w:pStyle w:val="BlockText"/>
              <w:numPr>
                <w:ilvl w:val="0"/>
                <w:numId w:val="42"/>
              </w:numPr>
              <w:rPr>
                <w:bCs/>
              </w:rPr>
            </w:pPr>
            <w:bookmarkStart w:id="2314" w:name="_Hlk177554849"/>
            <w:r w:rsidRPr="006810EC">
              <w:rPr>
                <w:bCs/>
              </w:rPr>
              <w:t xml:space="preserve">Highlight </w:t>
            </w:r>
            <w:r>
              <w:rPr>
                <w:bCs/>
              </w:rPr>
              <w:t xml:space="preserve">the </w:t>
            </w:r>
            <w:r w:rsidRPr="006810EC">
              <w:rPr>
                <w:bCs/>
              </w:rPr>
              <w:t xml:space="preserve">work order with an Assigned Tech, then click the </w:t>
            </w:r>
            <w:r w:rsidRPr="006810EC">
              <w:rPr>
                <w:b/>
                <w:bCs/>
              </w:rPr>
              <w:t>Assign Tech</w:t>
            </w:r>
            <w:r w:rsidRPr="006810EC">
              <w:rPr>
                <w:bCs/>
              </w:rPr>
              <w:t xml:space="preserve"> </w:t>
            </w:r>
            <w:r w:rsidR="00394C09">
              <w:rPr>
                <w:bCs/>
              </w:rPr>
              <w:t xml:space="preserve">command </w:t>
            </w:r>
            <w:r w:rsidRPr="006810EC">
              <w:rPr>
                <w:bCs/>
              </w:rPr>
              <w:t>button. A pop</w:t>
            </w:r>
            <w:r>
              <w:rPr>
                <w:bCs/>
              </w:rPr>
              <w:t>up</w:t>
            </w:r>
            <w:r w:rsidRPr="006810EC">
              <w:rPr>
                <w:bCs/>
              </w:rPr>
              <w:t xml:space="preserve"> window displays </w:t>
            </w:r>
            <w:r>
              <w:rPr>
                <w:bCs/>
              </w:rPr>
              <w:t>the following</w:t>
            </w:r>
            <w:r w:rsidRPr="006810EC">
              <w:rPr>
                <w:bCs/>
              </w:rPr>
              <w:t xml:space="preserve"> confirmation message</w:t>
            </w:r>
            <w:r>
              <w:rPr>
                <w:bCs/>
              </w:rPr>
              <w:t>:</w:t>
            </w:r>
            <w:r w:rsidRPr="006810EC">
              <w:rPr>
                <w:bCs/>
              </w:rPr>
              <w:t xml:space="preserve"> </w:t>
            </w:r>
            <w:r>
              <w:rPr>
                <w:bCs/>
              </w:rPr>
              <w:t>“T</w:t>
            </w:r>
            <w:r w:rsidRPr="006810EC">
              <w:rPr>
                <w:bCs/>
              </w:rPr>
              <w:t>his Work Order has already been assigned.</w:t>
            </w:r>
            <w:r>
              <w:rPr>
                <w:bCs/>
              </w:rPr>
              <w:t xml:space="preserve"> Do you wish to change the assignment?”</w:t>
            </w:r>
          </w:p>
          <w:p w14:paraId="5FC7CFE9" w14:textId="77777777" w:rsidR="004E4D11" w:rsidRDefault="004E4D11" w:rsidP="00694C9C">
            <w:pPr>
              <w:pStyle w:val="BlockText"/>
              <w:numPr>
                <w:ilvl w:val="0"/>
                <w:numId w:val="42"/>
              </w:numPr>
              <w:rPr>
                <w:bCs/>
              </w:rPr>
            </w:pPr>
            <w:bookmarkStart w:id="2315" w:name="_Hlk177554850"/>
            <w:bookmarkEnd w:id="2314"/>
            <w:r w:rsidRPr="006810EC">
              <w:rPr>
                <w:bCs/>
              </w:rPr>
              <w:t xml:space="preserve">Click </w:t>
            </w:r>
            <w:r w:rsidRPr="006810EC">
              <w:rPr>
                <w:b/>
                <w:bCs/>
              </w:rPr>
              <w:t>Yes</w:t>
            </w:r>
            <w:r w:rsidRPr="006810EC">
              <w:rPr>
                <w:bCs/>
              </w:rPr>
              <w:t xml:space="preserve"> to close the popup. The Assign Technician window displays. </w:t>
            </w:r>
          </w:p>
          <w:bookmarkEnd w:id="2315"/>
          <w:p w14:paraId="0F7FF431" w14:textId="77777777" w:rsidR="008F6134" w:rsidRDefault="008F6134" w:rsidP="008F6134">
            <w:pPr>
              <w:pStyle w:val="BlockText"/>
              <w:rPr>
                <w:bCs/>
              </w:rPr>
            </w:pPr>
          </w:p>
          <w:p w14:paraId="3AC7A769" w14:textId="01998A9D" w:rsidR="008F6134" w:rsidRDefault="0048066A" w:rsidP="008F6134">
            <w:pPr>
              <w:pStyle w:val="BlockText"/>
              <w:ind w:left="720"/>
            </w:pPr>
            <w:r>
              <w:rPr>
                <w:noProof/>
              </w:rPr>
              <w:drawing>
                <wp:inline distT="0" distB="0" distL="0" distR="0" wp14:anchorId="75F64765" wp14:editId="1082B655">
                  <wp:extent cx="4118610" cy="1404620"/>
                  <wp:effectExtent l="0" t="0" r="0" b="0"/>
                  <wp:docPr id="184" name="Picture 184" descr="Assign Technicia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Assign Technician window"/>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118610" cy="1404620"/>
                          </a:xfrm>
                          <a:prstGeom prst="rect">
                            <a:avLst/>
                          </a:prstGeom>
                          <a:noFill/>
                          <a:ln>
                            <a:noFill/>
                          </a:ln>
                        </pic:spPr>
                      </pic:pic>
                    </a:graphicData>
                  </a:graphic>
                </wp:inline>
              </w:drawing>
            </w:r>
          </w:p>
          <w:p w14:paraId="186E360C" w14:textId="77777777" w:rsidR="008F6134" w:rsidRPr="006810EC" w:rsidRDefault="008F6134" w:rsidP="008F6134">
            <w:pPr>
              <w:pStyle w:val="BlockText"/>
              <w:ind w:left="720"/>
              <w:rPr>
                <w:bCs/>
              </w:rPr>
            </w:pPr>
          </w:p>
          <w:p w14:paraId="571C2819" w14:textId="77777777" w:rsidR="004E4D11" w:rsidRPr="004B0622" w:rsidRDefault="004E4D11" w:rsidP="00694C9C">
            <w:pPr>
              <w:pStyle w:val="BlockText"/>
              <w:numPr>
                <w:ilvl w:val="0"/>
                <w:numId w:val="42"/>
              </w:numPr>
              <w:rPr>
                <w:bCs/>
              </w:rPr>
            </w:pPr>
            <w:bookmarkStart w:id="2316" w:name="_Hlk177554851"/>
            <w:r w:rsidRPr="006810EC">
              <w:rPr>
                <w:bCs/>
              </w:rPr>
              <w:t xml:space="preserve">Type a few </w:t>
            </w:r>
            <w:r w:rsidRPr="006810EC">
              <w:rPr>
                <w:b/>
                <w:bCs/>
              </w:rPr>
              <w:t>characters</w:t>
            </w:r>
            <w:r w:rsidRPr="006810EC">
              <w:rPr>
                <w:bCs/>
              </w:rPr>
              <w:t xml:space="preserve"> of </w:t>
            </w:r>
            <w:r>
              <w:rPr>
                <w:bCs/>
              </w:rPr>
              <w:t>the</w:t>
            </w:r>
            <w:r w:rsidRPr="006810EC">
              <w:rPr>
                <w:bCs/>
              </w:rPr>
              <w:t xml:space="preserve"> tech’s name, then press </w:t>
            </w:r>
            <w:r w:rsidR="00261FBF">
              <w:rPr>
                <w:b/>
                <w:bCs/>
              </w:rPr>
              <w:t>&lt;Tab&gt;</w:t>
            </w:r>
            <w:r w:rsidRPr="006810EC">
              <w:rPr>
                <w:bCs/>
              </w:rPr>
              <w:t xml:space="preserve"> or click the down arrow button to display names drop-down list. Select a</w:t>
            </w:r>
            <w:r>
              <w:rPr>
                <w:bCs/>
              </w:rPr>
              <w:t xml:space="preserve"> new</w:t>
            </w:r>
            <w:r w:rsidRPr="006810EC">
              <w:rPr>
                <w:bCs/>
              </w:rPr>
              <w:t xml:space="preserve"> </w:t>
            </w:r>
            <w:r w:rsidRPr="006810EC">
              <w:rPr>
                <w:b/>
                <w:bCs/>
              </w:rPr>
              <w:t>name</w:t>
            </w:r>
            <w:r>
              <w:rPr>
                <w:b/>
                <w:bCs/>
              </w:rPr>
              <w:t xml:space="preserve"> </w:t>
            </w:r>
            <w:r w:rsidRPr="006810EC">
              <w:rPr>
                <w:bCs/>
              </w:rPr>
              <w:t>from the drop-down list</w:t>
            </w:r>
            <w:r>
              <w:rPr>
                <w:bCs/>
              </w:rPr>
              <w:t>.</w:t>
            </w:r>
          </w:p>
          <w:bookmarkEnd w:id="2316"/>
          <w:p w14:paraId="6E3B3AB2" w14:textId="77777777" w:rsidR="0060078C" w:rsidRDefault="004E4D11" w:rsidP="00694C9C">
            <w:pPr>
              <w:pStyle w:val="BlockText"/>
              <w:numPr>
                <w:ilvl w:val="0"/>
                <w:numId w:val="42"/>
              </w:numPr>
            </w:pPr>
            <w:r>
              <w:rPr>
                <w:bCs/>
              </w:rPr>
              <w:t>C</w:t>
            </w:r>
            <w:r w:rsidRPr="006810EC">
              <w:rPr>
                <w:bCs/>
              </w:rPr>
              <w:t xml:space="preserve">lick </w:t>
            </w:r>
            <w:r w:rsidRPr="006810EC">
              <w:rPr>
                <w:b/>
                <w:bCs/>
              </w:rPr>
              <w:t>Assign</w:t>
            </w:r>
            <w:r w:rsidRPr="006810EC">
              <w:rPr>
                <w:bCs/>
              </w:rPr>
              <w:t xml:space="preserve">. The Assign Technician window closes and the </w:t>
            </w:r>
            <w:r>
              <w:rPr>
                <w:bCs/>
              </w:rPr>
              <w:t>W</w:t>
            </w:r>
            <w:r w:rsidRPr="006810EC">
              <w:rPr>
                <w:bCs/>
              </w:rPr>
              <w:t xml:space="preserve">ork </w:t>
            </w:r>
            <w:r>
              <w:rPr>
                <w:bCs/>
              </w:rPr>
              <w:t>O</w:t>
            </w:r>
            <w:r w:rsidRPr="006810EC">
              <w:rPr>
                <w:bCs/>
              </w:rPr>
              <w:t>rder</w:t>
            </w:r>
            <w:r>
              <w:rPr>
                <w:bCs/>
              </w:rPr>
              <w:t>s listview</w:t>
            </w:r>
            <w:r w:rsidRPr="006810EC">
              <w:rPr>
                <w:bCs/>
              </w:rPr>
              <w:t xml:space="preserve"> displays the chosen tech’s name in the Assigned Tech column.</w:t>
            </w:r>
          </w:p>
        </w:tc>
      </w:tr>
      <w:bookmarkEnd w:id="2312"/>
    </w:tbl>
    <w:p w14:paraId="6441ECB5" w14:textId="77777777" w:rsidR="0060078C" w:rsidRPr="006C3AB6" w:rsidRDefault="0060078C" w:rsidP="0060078C">
      <w:pPr>
        <w:pStyle w:val="BlockLine"/>
      </w:pPr>
    </w:p>
    <w:p w14:paraId="5022C5C7" w14:textId="77777777" w:rsidR="0060078C" w:rsidRPr="00D90F7D" w:rsidRDefault="0060078C" w:rsidP="0021360F">
      <w:pPr>
        <w:pStyle w:val="Heading3"/>
      </w:pPr>
      <w:bookmarkStart w:id="2317" w:name="_Hlk177554852"/>
      <w:r w:rsidRPr="00D90F7D">
        <w:br w:type="page"/>
      </w:r>
      <w:bookmarkStart w:id="2318" w:name="_Toc172537426"/>
      <w:bookmarkStart w:id="2319" w:name="_Toc177551011"/>
      <w:r w:rsidR="00694C9C" w:rsidRPr="00D90F7D">
        <w:lastRenderedPageBreak/>
        <w:t xml:space="preserve">Managing </w:t>
      </w:r>
      <w:r w:rsidR="00EF7468" w:rsidRPr="00D90F7D">
        <w:t>HCPCS</w:t>
      </w:r>
      <w:r w:rsidR="00694C9C" w:rsidRPr="00D90F7D">
        <w:t xml:space="preserve"> Items</w:t>
      </w:r>
      <w:bookmarkEnd w:id="2318"/>
      <w:bookmarkEnd w:id="2319"/>
    </w:p>
    <w:bookmarkEnd w:id="2317"/>
    <w:p w14:paraId="610A3DF4" w14:textId="77777777" w:rsidR="0060078C" w:rsidRPr="00A378CA" w:rsidRDefault="0060078C" w:rsidP="0060078C">
      <w:pPr>
        <w:pStyle w:val="BlockLine"/>
        <w:rPr>
          <w:sz w:val="16"/>
          <w:szCs w:val="16"/>
        </w:rPr>
      </w:pPr>
    </w:p>
    <w:tbl>
      <w:tblPr>
        <w:tblW w:w="0" w:type="auto"/>
        <w:tblLayout w:type="fixed"/>
        <w:tblLook w:val="0000" w:firstRow="0" w:lastRow="0" w:firstColumn="0" w:lastColumn="0" w:noHBand="0" w:noVBand="0"/>
      </w:tblPr>
      <w:tblGrid>
        <w:gridCol w:w="1728"/>
        <w:gridCol w:w="7740"/>
      </w:tblGrid>
      <w:tr w:rsidR="0060078C" w14:paraId="15E6310F" w14:textId="77777777" w:rsidTr="0021360F">
        <w:tc>
          <w:tcPr>
            <w:tcW w:w="1728" w:type="dxa"/>
          </w:tcPr>
          <w:p w14:paraId="60F7B199" w14:textId="77777777" w:rsidR="0060078C" w:rsidRDefault="00C82954" w:rsidP="0060078C">
            <w:pPr>
              <w:pStyle w:val="BlockLabel"/>
            </w:pPr>
            <w:bookmarkStart w:id="2320" w:name="_Hlk177554855"/>
            <w:bookmarkStart w:id="2321" w:name="_Hlk177548229"/>
            <w:r>
              <w:t>Adding a HCPCS Ite</w:t>
            </w:r>
            <w:bookmarkEnd w:id="2320"/>
            <w:r>
              <w:t>m</w:t>
            </w:r>
          </w:p>
        </w:tc>
        <w:tc>
          <w:tcPr>
            <w:tcW w:w="7740" w:type="dxa"/>
          </w:tcPr>
          <w:p w14:paraId="1965335E" w14:textId="77777777" w:rsidR="00C82954" w:rsidRDefault="00C82954" w:rsidP="00694C9C">
            <w:pPr>
              <w:pStyle w:val="BlockText"/>
            </w:pPr>
            <w:bookmarkStart w:id="2322" w:name="_Hlk177554856"/>
            <w:r>
              <w:t>To add a secondary HCPCS item, do the following:</w:t>
            </w:r>
          </w:p>
          <w:bookmarkEnd w:id="2322"/>
          <w:p w14:paraId="5A706F7E" w14:textId="77777777" w:rsidR="00694C9C" w:rsidRPr="00F47B0F" w:rsidRDefault="00694C9C" w:rsidP="00694C9C">
            <w:pPr>
              <w:pStyle w:val="BlockText"/>
            </w:pPr>
          </w:p>
          <w:p w14:paraId="26722684" w14:textId="77777777" w:rsidR="00C82954" w:rsidRPr="00A237BA" w:rsidRDefault="00C82954" w:rsidP="00694C9C">
            <w:pPr>
              <w:pStyle w:val="BlockText"/>
              <w:numPr>
                <w:ilvl w:val="0"/>
                <w:numId w:val="44"/>
              </w:numPr>
            </w:pPr>
            <w:bookmarkStart w:id="2323" w:name="_Hlk177554857"/>
            <w:r w:rsidRPr="006810EC">
              <w:rPr>
                <w:bCs/>
              </w:rPr>
              <w:t xml:space="preserve">Click the </w:t>
            </w:r>
            <w:r w:rsidRPr="006810EC">
              <w:rPr>
                <w:b/>
                <w:bCs/>
              </w:rPr>
              <w:t>Add HCPCS</w:t>
            </w:r>
            <w:r w:rsidRPr="006810EC">
              <w:rPr>
                <w:bCs/>
              </w:rPr>
              <w:t xml:space="preserve"> button to add an additional HCPCS item. The OWL HCPCS Add </w:t>
            </w:r>
            <w:r>
              <w:rPr>
                <w:bCs/>
              </w:rPr>
              <w:t>O</w:t>
            </w:r>
            <w:r w:rsidRPr="006810EC">
              <w:rPr>
                <w:bCs/>
              </w:rPr>
              <w:t>n Item window displays.</w:t>
            </w:r>
          </w:p>
          <w:bookmarkEnd w:id="2323"/>
          <w:p w14:paraId="043C6575" w14:textId="77777777" w:rsidR="00A237BA" w:rsidRDefault="00A237BA" w:rsidP="00A237BA">
            <w:pPr>
              <w:pStyle w:val="BlockText"/>
              <w:rPr>
                <w:bCs/>
              </w:rPr>
            </w:pPr>
          </w:p>
          <w:p w14:paraId="1C0CE244" w14:textId="00288C64" w:rsidR="00A237BA" w:rsidRDefault="0048066A" w:rsidP="00A237BA">
            <w:pPr>
              <w:pStyle w:val="BlockText"/>
              <w:ind w:left="720"/>
              <w:rPr>
                <w:bCs/>
              </w:rPr>
            </w:pPr>
            <w:r>
              <w:rPr>
                <w:bCs/>
                <w:noProof/>
              </w:rPr>
              <w:drawing>
                <wp:inline distT="0" distB="0" distL="0" distR="0" wp14:anchorId="041DDB17" wp14:editId="155F32B2">
                  <wp:extent cx="4118610" cy="3387090"/>
                  <wp:effectExtent l="0" t="0" r="0" b="0"/>
                  <wp:docPr id="185" name="Picture 185" descr="OWL HCPCS Add On Item window (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OWL HCPCS Add On Item window (add)"/>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118610" cy="3387090"/>
                          </a:xfrm>
                          <a:prstGeom prst="rect">
                            <a:avLst/>
                          </a:prstGeom>
                          <a:noFill/>
                          <a:ln>
                            <a:noFill/>
                          </a:ln>
                        </pic:spPr>
                      </pic:pic>
                    </a:graphicData>
                  </a:graphic>
                </wp:inline>
              </w:drawing>
            </w:r>
          </w:p>
          <w:p w14:paraId="35511D5A" w14:textId="77777777" w:rsidR="00A237BA" w:rsidRPr="006810EC" w:rsidRDefault="00A237BA" w:rsidP="00A237BA">
            <w:pPr>
              <w:pStyle w:val="BlockText"/>
            </w:pPr>
          </w:p>
          <w:p w14:paraId="03DFC696" w14:textId="77777777" w:rsidR="00C82954" w:rsidRPr="006810EC" w:rsidRDefault="00C82954" w:rsidP="00694C9C">
            <w:pPr>
              <w:pStyle w:val="BlockText"/>
              <w:numPr>
                <w:ilvl w:val="0"/>
                <w:numId w:val="44"/>
              </w:numPr>
            </w:pPr>
            <w:bookmarkStart w:id="2324" w:name="_Hlk177554858"/>
            <w:r>
              <w:rPr>
                <w:bCs/>
              </w:rPr>
              <w:t xml:space="preserve">Type a few characters in the </w:t>
            </w:r>
            <w:r w:rsidRPr="008E60E4">
              <w:rPr>
                <w:b/>
                <w:bCs/>
              </w:rPr>
              <w:t>Billing Item</w:t>
            </w:r>
            <w:r w:rsidRPr="006810EC">
              <w:rPr>
                <w:bCs/>
              </w:rPr>
              <w:t xml:space="preserve"> </w:t>
            </w:r>
            <w:r>
              <w:rPr>
                <w:bCs/>
              </w:rPr>
              <w:t xml:space="preserve">dropdown list, then press </w:t>
            </w:r>
            <w:r w:rsidR="00261FBF">
              <w:rPr>
                <w:b/>
                <w:bCs/>
              </w:rPr>
              <w:t>&lt;Tab&gt;</w:t>
            </w:r>
            <w:r w:rsidRPr="008E60E4">
              <w:rPr>
                <w:bCs/>
              </w:rPr>
              <w:t xml:space="preserve"> to s</w:t>
            </w:r>
            <w:r w:rsidRPr="006810EC">
              <w:rPr>
                <w:bCs/>
              </w:rPr>
              <w:t xml:space="preserve">elect a </w:t>
            </w:r>
            <w:r w:rsidRPr="00680B96">
              <w:rPr>
                <w:bCs/>
              </w:rPr>
              <w:t>Billing Item</w:t>
            </w:r>
            <w:r w:rsidRPr="006810EC">
              <w:rPr>
                <w:bCs/>
              </w:rPr>
              <w:t xml:space="preserve"> from the dropdown list.</w:t>
            </w:r>
          </w:p>
          <w:p w14:paraId="3AD22782" w14:textId="77777777" w:rsidR="00C82954" w:rsidRPr="006810EC" w:rsidRDefault="00C82954" w:rsidP="00694C9C">
            <w:pPr>
              <w:pStyle w:val="BlockText"/>
              <w:numPr>
                <w:ilvl w:val="0"/>
                <w:numId w:val="44"/>
              </w:numPr>
            </w:pPr>
            <w:bookmarkStart w:id="2325" w:name="_Hlk177554859"/>
            <w:bookmarkEnd w:id="2324"/>
            <w:r>
              <w:rPr>
                <w:bCs/>
              </w:rPr>
              <w:t xml:space="preserve">Type a few characters in the </w:t>
            </w:r>
            <w:r>
              <w:rPr>
                <w:b/>
                <w:bCs/>
              </w:rPr>
              <w:t>HCPCS</w:t>
            </w:r>
            <w:r w:rsidRPr="006810EC">
              <w:rPr>
                <w:bCs/>
              </w:rPr>
              <w:t xml:space="preserve"> </w:t>
            </w:r>
            <w:r>
              <w:rPr>
                <w:bCs/>
              </w:rPr>
              <w:t xml:space="preserve">dropdown list, then press </w:t>
            </w:r>
            <w:r w:rsidR="00261FBF">
              <w:rPr>
                <w:b/>
                <w:bCs/>
              </w:rPr>
              <w:t>&lt;Tab&gt;</w:t>
            </w:r>
            <w:r w:rsidRPr="008E60E4">
              <w:rPr>
                <w:bCs/>
              </w:rPr>
              <w:t xml:space="preserve"> to s</w:t>
            </w:r>
            <w:r w:rsidRPr="006810EC">
              <w:rPr>
                <w:bCs/>
              </w:rPr>
              <w:t xml:space="preserve">elect a </w:t>
            </w:r>
            <w:r w:rsidRPr="00680B96">
              <w:rPr>
                <w:bCs/>
              </w:rPr>
              <w:t>HCPCS</w:t>
            </w:r>
            <w:r w:rsidRPr="006810EC">
              <w:rPr>
                <w:bCs/>
              </w:rPr>
              <w:t xml:space="preserve"> code.</w:t>
            </w:r>
          </w:p>
          <w:p w14:paraId="2B4276DA" w14:textId="77777777" w:rsidR="00C82954" w:rsidRPr="002E743A" w:rsidRDefault="00C82954" w:rsidP="00694C9C">
            <w:pPr>
              <w:pStyle w:val="BlockText"/>
              <w:numPr>
                <w:ilvl w:val="0"/>
                <w:numId w:val="44"/>
              </w:numPr>
            </w:pPr>
            <w:bookmarkStart w:id="2326" w:name="_Hlk177554860"/>
            <w:bookmarkEnd w:id="2325"/>
            <w:r>
              <w:rPr>
                <w:bCs/>
              </w:rPr>
              <w:t xml:space="preserve">Optionally check </w:t>
            </w:r>
            <w:r w:rsidRPr="006810EC">
              <w:rPr>
                <w:bCs/>
              </w:rPr>
              <w:t xml:space="preserve">the </w:t>
            </w:r>
            <w:r w:rsidRPr="006810EC">
              <w:rPr>
                <w:b/>
                <w:bCs/>
              </w:rPr>
              <w:t>Hi-Tech Item</w:t>
            </w:r>
            <w:r w:rsidRPr="006810EC">
              <w:rPr>
                <w:bCs/>
              </w:rPr>
              <w:t xml:space="preserve"> checkbox. </w:t>
            </w:r>
            <w:r w:rsidR="00AC772C">
              <w:rPr>
                <w:bCs/>
              </w:rPr>
              <w:br/>
            </w:r>
          </w:p>
          <w:p w14:paraId="2FD64DC2" w14:textId="77777777" w:rsidR="002E743A" w:rsidRPr="006810EC" w:rsidRDefault="002E743A" w:rsidP="002E743A">
            <w:pPr>
              <w:pStyle w:val="BlockText"/>
              <w:ind w:left="720"/>
            </w:pPr>
            <w:bookmarkStart w:id="2327" w:name="_Hlk177554861"/>
            <w:bookmarkEnd w:id="2326"/>
            <w:r w:rsidRPr="002E743A">
              <w:rPr>
                <w:b/>
                <w:bCs/>
              </w:rPr>
              <w:t>Note:</w:t>
            </w:r>
            <w:r>
              <w:rPr>
                <w:bCs/>
              </w:rPr>
              <w:t xml:space="preserve"> Hi-Tech items are HCPCS that are flagged by the user to be using high technology. The list of Hi-Tech items is provided by VACO and DVG. To obtain the latest list of approved Hi-Tech items, contact the Prosthetics and Clinical Logistics Office (10FP).</w:t>
            </w:r>
            <w:r w:rsidR="00AC772C">
              <w:rPr>
                <w:bCs/>
              </w:rPr>
              <w:br/>
            </w:r>
          </w:p>
          <w:p w14:paraId="4B71C6AB" w14:textId="77777777" w:rsidR="00C82954" w:rsidRPr="006810EC" w:rsidRDefault="00C82954" w:rsidP="00694C9C">
            <w:pPr>
              <w:pStyle w:val="BlockText"/>
              <w:numPr>
                <w:ilvl w:val="0"/>
                <w:numId w:val="44"/>
              </w:numPr>
            </w:pPr>
            <w:bookmarkStart w:id="2328" w:name="_Hlk177554862"/>
            <w:bookmarkEnd w:id="2327"/>
            <w:r>
              <w:rPr>
                <w:bCs/>
              </w:rPr>
              <w:t xml:space="preserve">Select </w:t>
            </w:r>
            <w:r w:rsidRPr="006810EC">
              <w:rPr>
                <w:bCs/>
              </w:rPr>
              <w:t>the</w:t>
            </w:r>
            <w:r>
              <w:rPr>
                <w:bCs/>
              </w:rPr>
              <w:t xml:space="preserve"> appropriate</w:t>
            </w:r>
            <w:r w:rsidRPr="006810EC">
              <w:rPr>
                <w:bCs/>
              </w:rPr>
              <w:t xml:space="preserve"> </w:t>
            </w:r>
            <w:r w:rsidRPr="006810EC">
              <w:rPr>
                <w:b/>
                <w:bCs/>
              </w:rPr>
              <w:t>CPT Modifier</w:t>
            </w:r>
            <w:r>
              <w:rPr>
                <w:bCs/>
              </w:rPr>
              <w:t xml:space="preserve"> radio button. This is required. </w:t>
            </w:r>
          </w:p>
          <w:p w14:paraId="66DF7AFD" w14:textId="77777777" w:rsidR="00C82954" w:rsidRPr="006810EC" w:rsidRDefault="00C82954" w:rsidP="00694C9C">
            <w:pPr>
              <w:pStyle w:val="BlockText"/>
              <w:numPr>
                <w:ilvl w:val="0"/>
                <w:numId w:val="44"/>
              </w:numPr>
            </w:pPr>
            <w:bookmarkStart w:id="2329" w:name="_Hlk177554863"/>
            <w:bookmarkEnd w:id="2328"/>
            <w:r>
              <w:rPr>
                <w:bCs/>
              </w:rPr>
              <w:t>Optionally e</w:t>
            </w:r>
            <w:r w:rsidRPr="006810EC">
              <w:rPr>
                <w:bCs/>
              </w:rPr>
              <w:t xml:space="preserve">nter a </w:t>
            </w:r>
            <w:r>
              <w:rPr>
                <w:bCs/>
              </w:rPr>
              <w:t>b</w:t>
            </w:r>
            <w:r w:rsidRPr="00680B96">
              <w:rPr>
                <w:bCs/>
              </w:rPr>
              <w:t xml:space="preserve">rief </w:t>
            </w:r>
            <w:r>
              <w:rPr>
                <w:bCs/>
              </w:rPr>
              <w:t>d</w:t>
            </w:r>
            <w:r w:rsidRPr="00680B96">
              <w:rPr>
                <w:bCs/>
              </w:rPr>
              <w:t>escription</w:t>
            </w:r>
            <w:r>
              <w:rPr>
                <w:bCs/>
              </w:rPr>
              <w:t xml:space="preserve"> in the </w:t>
            </w:r>
            <w:r w:rsidRPr="00680B96">
              <w:rPr>
                <w:b/>
                <w:bCs/>
              </w:rPr>
              <w:t>Brief Desc</w:t>
            </w:r>
            <w:r>
              <w:rPr>
                <w:bCs/>
              </w:rPr>
              <w:t xml:space="preserve"> field. </w:t>
            </w:r>
          </w:p>
          <w:p w14:paraId="267E3931" w14:textId="77777777" w:rsidR="00C82954" w:rsidRPr="006810EC" w:rsidRDefault="00C82954" w:rsidP="00694C9C">
            <w:pPr>
              <w:pStyle w:val="BlockText"/>
              <w:numPr>
                <w:ilvl w:val="0"/>
                <w:numId w:val="44"/>
              </w:numPr>
            </w:pPr>
            <w:bookmarkStart w:id="2330" w:name="_Hlk177554864"/>
            <w:bookmarkEnd w:id="2329"/>
            <w:r>
              <w:rPr>
                <w:bCs/>
              </w:rPr>
              <w:t xml:space="preserve">The </w:t>
            </w:r>
            <w:r w:rsidRPr="006810EC">
              <w:rPr>
                <w:b/>
                <w:bCs/>
              </w:rPr>
              <w:t>Qty</w:t>
            </w:r>
            <w:r w:rsidRPr="006810EC">
              <w:rPr>
                <w:bCs/>
              </w:rPr>
              <w:t xml:space="preserve"> field</w:t>
            </w:r>
            <w:r>
              <w:rPr>
                <w:bCs/>
              </w:rPr>
              <w:t xml:space="preserve"> defaults to 1 and cannot be modified</w:t>
            </w:r>
            <w:r w:rsidRPr="006810EC">
              <w:rPr>
                <w:bCs/>
              </w:rPr>
              <w:t>.</w:t>
            </w:r>
          </w:p>
          <w:p w14:paraId="5364DB40" w14:textId="77777777" w:rsidR="00C82954" w:rsidRPr="009B5742" w:rsidRDefault="00C82954" w:rsidP="00694C9C">
            <w:pPr>
              <w:pStyle w:val="BlockText"/>
              <w:numPr>
                <w:ilvl w:val="0"/>
                <w:numId w:val="44"/>
              </w:numPr>
            </w:pPr>
            <w:bookmarkStart w:id="2331" w:name="_Hlk177554865"/>
            <w:bookmarkEnd w:id="2330"/>
            <w:r>
              <w:rPr>
                <w:bCs/>
              </w:rPr>
              <w:t xml:space="preserve">The </w:t>
            </w:r>
            <w:r w:rsidRPr="006810EC">
              <w:rPr>
                <w:b/>
                <w:bCs/>
              </w:rPr>
              <w:t>Unit of Issue</w:t>
            </w:r>
            <w:r>
              <w:rPr>
                <w:bCs/>
              </w:rPr>
              <w:t xml:space="preserve"> defaults to EA (each) and cannot be edited</w:t>
            </w:r>
            <w:r w:rsidRPr="009B5742">
              <w:rPr>
                <w:bCs/>
              </w:rPr>
              <w:t xml:space="preserve">. </w:t>
            </w:r>
          </w:p>
          <w:p w14:paraId="5F3C06E8" w14:textId="77777777" w:rsidR="00C82954" w:rsidRPr="006810EC" w:rsidRDefault="00C82954" w:rsidP="00694C9C">
            <w:pPr>
              <w:pStyle w:val="BlockText"/>
              <w:numPr>
                <w:ilvl w:val="0"/>
                <w:numId w:val="44"/>
              </w:numPr>
            </w:pPr>
            <w:bookmarkStart w:id="2332" w:name="_Hlk177554866"/>
            <w:bookmarkEnd w:id="2331"/>
            <w:r w:rsidRPr="009B5742">
              <w:rPr>
                <w:bCs/>
              </w:rPr>
              <w:t xml:space="preserve">The </w:t>
            </w:r>
            <w:r w:rsidRPr="006810EC">
              <w:rPr>
                <w:b/>
                <w:bCs/>
              </w:rPr>
              <w:t>Total cost</w:t>
            </w:r>
            <w:r w:rsidRPr="006810EC">
              <w:rPr>
                <w:bCs/>
              </w:rPr>
              <w:t xml:space="preserve"> </w:t>
            </w:r>
            <w:r>
              <w:rPr>
                <w:bCs/>
              </w:rPr>
              <w:t xml:space="preserve">defaults and </w:t>
            </w:r>
            <w:r w:rsidRPr="006810EC">
              <w:rPr>
                <w:bCs/>
              </w:rPr>
              <w:t>cannot be edited.</w:t>
            </w:r>
          </w:p>
          <w:p w14:paraId="1CE1D843" w14:textId="77777777" w:rsidR="00C82954" w:rsidRPr="006810EC" w:rsidRDefault="00C82954" w:rsidP="00694C9C">
            <w:pPr>
              <w:pStyle w:val="BlockText"/>
              <w:numPr>
                <w:ilvl w:val="0"/>
                <w:numId w:val="44"/>
              </w:numPr>
            </w:pPr>
            <w:bookmarkStart w:id="2333" w:name="_Hlk177554867"/>
            <w:bookmarkEnd w:id="2332"/>
            <w:r>
              <w:rPr>
                <w:bCs/>
              </w:rPr>
              <w:lastRenderedPageBreak/>
              <w:t>Optionally e</w:t>
            </w:r>
            <w:r w:rsidRPr="006810EC">
              <w:rPr>
                <w:bCs/>
              </w:rPr>
              <w:t xml:space="preserve">nter a </w:t>
            </w:r>
            <w:r>
              <w:rPr>
                <w:b/>
                <w:bCs/>
              </w:rPr>
              <w:t>Se</w:t>
            </w:r>
            <w:r w:rsidRPr="006810EC">
              <w:rPr>
                <w:b/>
                <w:bCs/>
              </w:rPr>
              <w:t xml:space="preserve">rial </w:t>
            </w:r>
            <w:r>
              <w:rPr>
                <w:b/>
                <w:bCs/>
              </w:rPr>
              <w:t>N</w:t>
            </w:r>
            <w:r w:rsidRPr="006810EC">
              <w:rPr>
                <w:b/>
                <w:bCs/>
              </w:rPr>
              <w:t>umber</w:t>
            </w:r>
            <w:r w:rsidRPr="006810EC">
              <w:rPr>
                <w:bCs/>
              </w:rPr>
              <w:t xml:space="preserve">. </w:t>
            </w:r>
          </w:p>
          <w:p w14:paraId="1F323DFC" w14:textId="77777777" w:rsidR="00C82954" w:rsidRPr="006810EC" w:rsidRDefault="00C82954" w:rsidP="00694C9C">
            <w:pPr>
              <w:pStyle w:val="BlockText"/>
              <w:numPr>
                <w:ilvl w:val="0"/>
                <w:numId w:val="44"/>
              </w:numPr>
            </w:pPr>
            <w:bookmarkStart w:id="2334" w:name="_Hlk177554868"/>
            <w:bookmarkEnd w:id="2333"/>
            <w:r>
              <w:rPr>
                <w:bCs/>
              </w:rPr>
              <w:t>Optionally type</w:t>
            </w:r>
            <w:r w:rsidRPr="006810EC">
              <w:rPr>
                <w:bCs/>
              </w:rPr>
              <w:t xml:space="preserve"> </w:t>
            </w:r>
            <w:r>
              <w:rPr>
                <w:bCs/>
              </w:rPr>
              <w:t xml:space="preserve">or paste text into </w:t>
            </w:r>
            <w:r w:rsidRPr="006810EC">
              <w:rPr>
                <w:bCs/>
              </w:rPr>
              <w:t xml:space="preserve">the </w:t>
            </w:r>
            <w:r w:rsidRPr="006810EC">
              <w:rPr>
                <w:b/>
                <w:bCs/>
              </w:rPr>
              <w:t>Extended Description</w:t>
            </w:r>
            <w:r w:rsidRPr="006810EC">
              <w:rPr>
                <w:bCs/>
              </w:rPr>
              <w:t xml:space="preserve"> field</w:t>
            </w:r>
            <w:r>
              <w:rPr>
                <w:bCs/>
              </w:rPr>
              <w:t xml:space="preserve">. </w:t>
            </w:r>
          </w:p>
          <w:bookmarkEnd w:id="2334"/>
          <w:p w14:paraId="6580B680" w14:textId="77777777" w:rsidR="0060078C" w:rsidRDefault="00C82954" w:rsidP="00694C9C">
            <w:pPr>
              <w:pStyle w:val="BlockText"/>
              <w:numPr>
                <w:ilvl w:val="0"/>
                <w:numId w:val="44"/>
              </w:numPr>
            </w:pPr>
            <w:r w:rsidRPr="006810EC">
              <w:rPr>
                <w:bCs/>
              </w:rPr>
              <w:t xml:space="preserve">Click the </w:t>
            </w:r>
            <w:r w:rsidRPr="006810EC">
              <w:rPr>
                <w:b/>
                <w:bCs/>
              </w:rPr>
              <w:t>Quit</w:t>
            </w:r>
            <w:r w:rsidRPr="006810EC">
              <w:rPr>
                <w:bCs/>
              </w:rPr>
              <w:t xml:space="preserve"> button</w:t>
            </w:r>
            <w:r>
              <w:rPr>
                <w:bCs/>
              </w:rPr>
              <w:t xml:space="preserve"> to close t</w:t>
            </w:r>
            <w:r w:rsidRPr="006810EC">
              <w:rPr>
                <w:bCs/>
              </w:rPr>
              <w:t xml:space="preserve">he Add On Item window </w:t>
            </w:r>
            <w:r>
              <w:rPr>
                <w:bCs/>
              </w:rPr>
              <w:t xml:space="preserve">without saving </w:t>
            </w:r>
            <w:r w:rsidRPr="006810EC">
              <w:rPr>
                <w:bCs/>
              </w:rPr>
              <w:t>changes</w:t>
            </w:r>
            <w:r>
              <w:rPr>
                <w:bCs/>
              </w:rPr>
              <w:t>, or c</w:t>
            </w:r>
            <w:r w:rsidRPr="006810EC">
              <w:rPr>
                <w:bCs/>
              </w:rPr>
              <w:t xml:space="preserve">lick </w:t>
            </w:r>
            <w:r w:rsidRPr="006810EC">
              <w:rPr>
                <w:b/>
                <w:bCs/>
              </w:rPr>
              <w:t>Add</w:t>
            </w:r>
            <w:r w:rsidRPr="006810EC">
              <w:rPr>
                <w:bCs/>
              </w:rPr>
              <w:t xml:space="preserve">. </w:t>
            </w:r>
            <w:r>
              <w:rPr>
                <w:bCs/>
              </w:rPr>
              <w:t>After you click Add, t</w:t>
            </w:r>
            <w:r w:rsidRPr="006810EC">
              <w:rPr>
                <w:bCs/>
              </w:rPr>
              <w:t xml:space="preserve">he </w:t>
            </w:r>
            <w:r>
              <w:rPr>
                <w:bCs/>
              </w:rPr>
              <w:t xml:space="preserve">Add On Item window closes and the </w:t>
            </w:r>
            <w:r w:rsidRPr="006810EC">
              <w:rPr>
                <w:bCs/>
              </w:rPr>
              <w:t>HCPCS item is added to the HCPCS listview.</w:t>
            </w:r>
          </w:p>
        </w:tc>
      </w:tr>
      <w:bookmarkEnd w:id="2321"/>
    </w:tbl>
    <w:p w14:paraId="3AF4B6C9" w14:textId="77777777" w:rsidR="0084306C" w:rsidRDefault="0084306C" w:rsidP="0084306C">
      <w:pPr>
        <w:pStyle w:val="BlockLine"/>
      </w:pPr>
    </w:p>
    <w:p w14:paraId="5915088C" w14:textId="77777777" w:rsidR="0084306C" w:rsidRDefault="0084306C" w:rsidP="0084306C">
      <w:pPr>
        <w:pStyle w:val="BlockLine"/>
      </w:pPr>
      <w:r>
        <w:br w:type="page"/>
      </w:r>
    </w:p>
    <w:tbl>
      <w:tblPr>
        <w:tblW w:w="0" w:type="auto"/>
        <w:tblLayout w:type="fixed"/>
        <w:tblLook w:val="0000" w:firstRow="0" w:lastRow="0" w:firstColumn="0" w:lastColumn="0" w:noHBand="0" w:noVBand="0"/>
      </w:tblPr>
      <w:tblGrid>
        <w:gridCol w:w="1728"/>
        <w:gridCol w:w="7740"/>
      </w:tblGrid>
      <w:tr w:rsidR="0060078C" w14:paraId="6AACBE12" w14:textId="77777777">
        <w:trPr>
          <w:cantSplit/>
        </w:trPr>
        <w:tc>
          <w:tcPr>
            <w:tcW w:w="1728" w:type="dxa"/>
          </w:tcPr>
          <w:p w14:paraId="16F5C04C" w14:textId="77777777" w:rsidR="0060078C" w:rsidRDefault="00C82954" w:rsidP="0060078C">
            <w:pPr>
              <w:pStyle w:val="BlockLabel"/>
            </w:pPr>
            <w:bookmarkStart w:id="2335" w:name="_Hlk177548230"/>
            <w:r>
              <w:lastRenderedPageBreak/>
              <w:t>Editing a HCPCS Item</w:t>
            </w:r>
          </w:p>
        </w:tc>
        <w:tc>
          <w:tcPr>
            <w:tcW w:w="7740" w:type="dxa"/>
          </w:tcPr>
          <w:p w14:paraId="6CDEEA7D" w14:textId="77777777" w:rsidR="00C82954" w:rsidRDefault="00C82954" w:rsidP="00694C9C">
            <w:pPr>
              <w:pStyle w:val="BlockText"/>
            </w:pPr>
            <w:bookmarkStart w:id="2336" w:name="_Hlk177554869"/>
            <w:r>
              <w:t>To edit a HCPCS item, do the following:</w:t>
            </w:r>
          </w:p>
          <w:bookmarkEnd w:id="2336"/>
          <w:p w14:paraId="3ED6B72B" w14:textId="77777777" w:rsidR="00694C9C" w:rsidRDefault="00694C9C" w:rsidP="00694C9C">
            <w:pPr>
              <w:pStyle w:val="BlockText"/>
            </w:pPr>
          </w:p>
          <w:p w14:paraId="4E3DCCE7" w14:textId="77777777" w:rsidR="00C82954" w:rsidRDefault="00C82954" w:rsidP="00694C9C">
            <w:pPr>
              <w:pStyle w:val="BlockText"/>
              <w:numPr>
                <w:ilvl w:val="0"/>
                <w:numId w:val="45"/>
              </w:numPr>
            </w:pPr>
            <w:bookmarkStart w:id="2337" w:name="_Hlk177554870"/>
            <w:r w:rsidRPr="006810EC">
              <w:t>Highlight the row of the HCPCS item</w:t>
            </w:r>
            <w:r>
              <w:t xml:space="preserve"> to be edited</w:t>
            </w:r>
            <w:r w:rsidRPr="006810EC">
              <w:t xml:space="preserve">, then click </w:t>
            </w:r>
            <w:r w:rsidRPr="006810EC">
              <w:rPr>
                <w:b/>
              </w:rPr>
              <w:t>Detail/Edit</w:t>
            </w:r>
            <w:r w:rsidRPr="006810EC">
              <w:t>.</w:t>
            </w:r>
            <w:r>
              <w:t xml:space="preserve"> The OWL HCPCS window </w:t>
            </w:r>
            <w:r w:rsidRPr="00A236A7">
              <w:t xml:space="preserve">displays. </w:t>
            </w:r>
          </w:p>
          <w:bookmarkEnd w:id="2337"/>
          <w:p w14:paraId="33EAA36B" w14:textId="77777777" w:rsidR="00A237BA" w:rsidRDefault="00A237BA" w:rsidP="00A237BA">
            <w:pPr>
              <w:pStyle w:val="BlockText"/>
            </w:pPr>
          </w:p>
          <w:p w14:paraId="4B8C101E" w14:textId="0ABC58C1" w:rsidR="00A237BA" w:rsidRDefault="0048066A" w:rsidP="00A237BA">
            <w:pPr>
              <w:pStyle w:val="BlockText"/>
              <w:ind w:left="720"/>
            </w:pPr>
            <w:r>
              <w:rPr>
                <w:noProof/>
              </w:rPr>
              <w:drawing>
                <wp:inline distT="0" distB="0" distL="0" distR="0" wp14:anchorId="086ABC54" wp14:editId="35DD6D71">
                  <wp:extent cx="4118610" cy="3387090"/>
                  <wp:effectExtent l="0" t="0" r="0" b="0"/>
                  <wp:docPr id="186" name="Picture 186" descr="OWL HCPCS Add On Item window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OWL HCPCS Add On Item window (edit)"/>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118610" cy="3387090"/>
                          </a:xfrm>
                          <a:prstGeom prst="rect">
                            <a:avLst/>
                          </a:prstGeom>
                          <a:noFill/>
                          <a:ln>
                            <a:noFill/>
                          </a:ln>
                        </pic:spPr>
                      </pic:pic>
                    </a:graphicData>
                  </a:graphic>
                </wp:inline>
              </w:drawing>
            </w:r>
          </w:p>
          <w:p w14:paraId="57533D57" w14:textId="77777777" w:rsidR="00A237BA" w:rsidRPr="00A236A7" w:rsidRDefault="00A237BA" w:rsidP="00A237BA">
            <w:pPr>
              <w:pStyle w:val="BlockText"/>
            </w:pPr>
          </w:p>
          <w:p w14:paraId="2F6528C5" w14:textId="77777777" w:rsidR="00C82954" w:rsidRDefault="00C82954" w:rsidP="00694C9C">
            <w:pPr>
              <w:pStyle w:val="BlockText"/>
              <w:numPr>
                <w:ilvl w:val="0"/>
                <w:numId w:val="45"/>
              </w:numPr>
            </w:pPr>
            <w:bookmarkStart w:id="2338" w:name="_Hlk177554871"/>
            <w:r w:rsidRPr="00A236A7">
              <w:t>You can edit the data in all fields except for the following three:</w:t>
            </w:r>
          </w:p>
          <w:bookmarkEnd w:id="2338"/>
          <w:p w14:paraId="56D9D233" w14:textId="77777777" w:rsidR="00694C9C" w:rsidRPr="00A236A7" w:rsidRDefault="00694C9C" w:rsidP="00694C9C">
            <w:pPr>
              <w:pStyle w:val="BlockText"/>
            </w:pPr>
          </w:p>
          <w:p w14:paraId="7D61D70D" w14:textId="77777777" w:rsidR="00C82954" w:rsidRPr="00A236A7" w:rsidRDefault="00C82954" w:rsidP="00694C9C">
            <w:pPr>
              <w:pStyle w:val="BlockText"/>
              <w:numPr>
                <w:ilvl w:val="1"/>
                <w:numId w:val="45"/>
              </w:numPr>
            </w:pPr>
            <w:bookmarkStart w:id="2339" w:name="_Hlk177554872"/>
            <w:r w:rsidRPr="00A236A7">
              <w:t>Qty</w:t>
            </w:r>
          </w:p>
          <w:p w14:paraId="2D83F679" w14:textId="77777777" w:rsidR="00C82954" w:rsidRPr="00A236A7" w:rsidRDefault="00C82954" w:rsidP="00694C9C">
            <w:pPr>
              <w:pStyle w:val="BlockText"/>
              <w:numPr>
                <w:ilvl w:val="1"/>
                <w:numId w:val="45"/>
              </w:numPr>
            </w:pPr>
            <w:bookmarkStart w:id="2340" w:name="_Hlk177554873"/>
            <w:bookmarkEnd w:id="2339"/>
            <w:r w:rsidRPr="00A236A7">
              <w:t>Unit of Issue</w:t>
            </w:r>
          </w:p>
          <w:p w14:paraId="3A935766" w14:textId="77777777" w:rsidR="00C82954" w:rsidRDefault="00C82954" w:rsidP="00694C9C">
            <w:pPr>
              <w:pStyle w:val="BlockText"/>
              <w:numPr>
                <w:ilvl w:val="1"/>
                <w:numId w:val="45"/>
              </w:numPr>
            </w:pPr>
            <w:bookmarkStart w:id="2341" w:name="_Hlk177554874"/>
            <w:bookmarkEnd w:id="2340"/>
            <w:r w:rsidRPr="00A236A7">
              <w:t>Total Cost</w:t>
            </w:r>
          </w:p>
          <w:bookmarkEnd w:id="2341"/>
          <w:p w14:paraId="418CBCEB" w14:textId="77777777" w:rsidR="00694C9C" w:rsidRPr="00A236A7" w:rsidRDefault="00694C9C" w:rsidP="00694C9C">
            <w:pPr>
              <w:pStyle w:val="BlockText"/>
              <w:ind w:left="720"/>
            </w:pPr>
          </w:p>
          <w:p w14:paraId="4F386D8B" w14:textId="77777777" w:rsidR="00C82954" w:rsidRDefault="00C82954" w:rsidP="00694C9C">
            <w:pPr>
              <w:pStyle w:val="BlockText"/>
              <w:numPr>
                <w:ilvl w:val="0"/>
                <w:numId w:val="45"/>
              </w:numPr>
            </w:pPr>
            <w:bookmarkStart w:id="2342" w:name="_Hlk177554875"/>
            <w:r w:rsidRPr="00A236A7">
              <w:t>To finish the workflow, click one of the following buttons:</w:t>
            </w:r>
          </w:p>
          <w:bookmarkEnd w:id="2342"/>
          <w:p w14:paraId="42CF5619" w14:textId="77777777" w:rsidR="00694C9C" w:rsidRPr="00A236A7" w:rsidRDefault="00694C9C" w:rsidP="00694C9C">
            <w:pPr>
              <w:pStyle w:val="BlockText"/>
            </w:pPr>
          </w:p>
          <w:p w14:paraId="2726C670" w14:textId="77777777" w:rsidR="00C82954" w:rsidRPr="00680B96" w:rsidRDefault="00C82954" w:rsidP="00694C9C">
            <w:pPr>
              <w:pStyle w:val="BlockText"/>
              <w:numPr>
                <w:ilvl w:val="0"/>
                <w:numId w:val="46"/>
              </w:numPr>
            </w:pPr>
            <w:bookmarkStart w:id="2343" w:name="_Hlk177554876"/>
            <w:r w:rsidRPr="006810EC">
              <w:t xml:space="preserve">Click </w:t>
            </w:r>
            <w:r w:rsidRPr="006810EC">
              <w:rPr>
                <w:b/>
              </w:rPr>
              <w:t>Update</w:t>
            </w:r>
            <w:r w:rsidRPr="006810EC">
              <w:t xml:space="preserve"> </w:t>
            </w:r>
            <w:r>
              <w:t xml:space="preserve">to save </w:t>
            </w:r>
            <w:r w:rsidRPr="006810EC">
              <w:t>all changes</w:t>
            </w:r>
            <w:r>
              <w:t xml:space="preserve"> and close the OWL HCPCS window</w:t>
            </w:r>
            <w:r w:rsidRPr="006810EC">
              <w:t xml:space="preserve">. </w:t>
            </w:r>
          </w:p>
          <w:p w14:paraId="159789DC" w14:textId="77777777" w:rsidR="00C82954" w:rsidRPr="00680B96" w:rsidRDefault="00C82954" w:rsidP="00694C9C">
            <w:pPr>
              <w:pStyle w:val="BlockText"/>
              <w:numPr>
                <w:ilvl w:val="0"/>
                <w:numId w:val="46"/>
              </w:numPr>
            </w:pPr>
            <w:bookmarkStart w:id="2344" w:name="_Hlk177554877"/>
            <w:bookmarkEnd w:id="2343"/>
            <w:r>
              <w:t xml:space="preserve">Click </w:t>
            </w:r>
            <w:r w:rsidRPr="00680B96">
              <w:rPr>
                <w:b/>
              </w:rPr>
              <w:t>Quit</w:t>
            </w:r>
            <w:r>
              <w:t xml:space="preserve"> to discard changes and close the OWL HCPCS window. </w:t>
            </w:r>
          </w:p>
          <w:p w14:paraId="71908839" w14:textId="77777777" w:rsidR="00C82954" w:rsidRDefault="00C82954" w:rsidP="00694C9C">
            <w:pPr>
              <w:pStyle w:val="BlockText"/>
              <w:numPr>
                <w:ilvl w:val="0"/>
                <w:numId w:val="46"/>
              </w:numPr>
            </w:pPr>
            <w:bookmarkStart w:id="2345" w:name="_Hlk177554878"/>
            <w:bookmarkEnd w:id="2344"/>
            <w:r>
              <w:t xml:space="preserve">Click </w:t>
            </w:r>
            <w:r w:rsidRPr="00680B96">
              <w:rPr>
                <w:b/>
              </w:rPr>
              <w:t>Delete</w:t>
            </w:r>
            <w:r>
              <w:t xml:space="preserve"> to remove this HCPCS item from the work order. </w:t>
            </w:r>
          </w:p>
          <w:bookmarkEnd w:id="2345"/>
          <w:p w14:paraId="50C6E19A" w14:textId="77777777" w:rsidR="00C82954" w:rsidRPr="008F713B" w:rsidRDefault="00C82954" w:rsidP="00694C9C">
            <w:pPr>
              <w:pStyle w:val="BlockText"/>
            </w:pPr>
          </w:p>
          <w:p w14:paraId="78C9A430" w14:textId="77777777" w:rsidR="0060078C" w:rsidRDefault="00C82954" w:rsidP="00694C9C">
            <w:pPr>
              <w:pStyle w:val="BlockText"/>
              <w:ind w:left="720"/>
            </w:pPr>
            <w:r w:rsidRPr="008F713B">
              <w:rPr>
                <w:b/>
                <w:i/>
              </w:rPr>
              <w:t>Note:</w:t>
            </w:r>
            <w:r>
              <w:t xml:space="preserve"> </w:t>
            </w:r>
            <w:r w:rsidRPr="006810EC">
              <w:t xml:space="preserve">The </w:t>
            </w:r>
            <w:r w:rsidRPr="00F47B0F">
              <w:rPr>
                <w:b/>
              </w:rPr>
              <w:t>Delete</w:t>
            </w:r>
            <w:r w:rsidRPr="006810EC">
              <w:t xml:space="preserve"> button is disabled for the Primary HCPCS item, which can be edited but not deleted.</w:t>
            </w:r>
          </w:p>
        </w:tc>
      </w:tr>
      <w:bookmarkEnd w:id="2335"/>
    </w:tbl>
    <w:p w14:paraId="0004A377" w14:textId="77777777" w:rsidR="00A237BA" w:rsidRDefault="00A237BA" w:rsidP="00A237BA">
      <w:pPr>
        <w:pStyle w:val="BlockLine"/>
      </w:pPr>
    </w:p>
    <w:p w14:paraId="4CFFC76C" w14:textId="77777777" w:rsidR="00A237BA" w:rsidRDefault="00A237BA">
      <w:r>
        <w:rPr>
          <w:b/>
        </w:rPr>
        <w:br w:type="page"/>
      </w:r>
    </w:p>
    <w:p w14:paraId="0B92671C" w14:textId="77777777" w:rsidR="00C82954" w:rsidRPr="00A378CA" w:rsidRDefault="00C82954" w:rsidP="00C82954">
      <w:pPr>
        <w:pStyle w:val="BlockLine"/>
        <w:rPr>
          <w:sz w:val="16"/>
          <w:szCs w:val="16"/>
        </w:rPr>
      </w:pPr>
      <w:bookmarkStart w:id="2346" w:name="_Hlk177554879"/>
    </w:p>
    <w:tbl>
      <w:tblPr>
        <w:tblW w:w="0" w:type="auto"/>
        <w:tblLayout w:type="fixed"/>
        <w:tblLook w:val="0000" w:firstRow="0" w:lastRow="0" w:firstColumn="0" w:lastColumn="0" w:noHBand="0" w:noVBand="0"/>
      </w:tblPr>
      <w:tblGrid>
        <w:gridCol w:w="1728"/>
        <w:gridCol w:w="7740"/>
      </w:tblGrid>
      <w:tr w:rsidR="00C82954" w14:paraId="6DDC83AA" w14:textId="77777777">
        <w:trPr>
          <w:cantSplit/>
        </w:trPr>
        <w:tc>
          <w:tcPr>
            <w:tcW w:w="1728" w:type="dxa"/>
          </w:tcPr>
          <w:p w14:paraId="0A8A5B97" w14:textId="77777777" w:rsidR="00C82954" w:rsidRDefault="00C82954" w:rsidP="002B69BF">
            <w:pPr>
              <w:pStyle w:val="BlockLabel"/>
            </w:pPr>
            <w:bookmarkStart w:id="2347" w:name="_Hlk177548231"/>
            <w:bookmarkEnd w:id="2346"/>
            <w:r>
              <w:t>Deleting a HCPCS Item</w:t>
            </w:r>
          </w:p>
        </w:tc>
        <w:tc>
          <w:tcPr>
            <w:tcW w:w="7740" w:type="dxa"/>
          </w:tcPr>
          <w:p w14:paraId="78E86F18" w14:textId="77777777" w:rsidR="00C82954" w:rsidRDefault="00C82954" w:rsidP="004B0F48">
            <w:pPr>
              <w:pStyle w:val="BlockText"/>
            </w:pPr>
            <w:bookmarkStart w:id="2348" w:name="_Hlk177554880"/>
            <w:r>
              <w:t>To delete a HCPCS item from the work order, do the following:</w:t>
            </w:r>
          </w:p>
          <w:bookmarkEnd w:id="2348"/>
          <w:p w14:paraId="07FAD140" w14:textId="77777777" w:rsidR="004B0F48" w:rsidRPr="00A236A7" w:rsidRDefault="004B0F48" w:rsidP="004B0F48">
            <w:pPr>
              <w:pStyle w:val="BlockText"/>
            </w:pPr>
          </w:p>
          <w:p w14:paraId="3C3A3C86" w14:textId="77777777" w:rsidR="00C82954" w:rsidRPr="004B0F48" w:rsidRDefault="00C82954" w:rsidP="004B0F48">
            <w:pPr>
              <w:pStyle w:val="BlockText"/>
              <w:numPr>
                <w:ilvl w:val="0"/>
                <w:numId w:val="47"/>
              </w:numPr>
            </w:pPr>
            <w:bookmarkStart w:id="2349" w:name="_Hlk177554881"/>
            <w:r>
              <w:rPr>
                <w:bCs/>
              </w:rPr>
              <w:t xml:space="preserve">Highlight </w:t>
            </w:r>
            <w:r w:rsidRPr="006810EC">
              <w:rPr>
                <w:bCs/>
              </w:rPr>
              <w:t xml:space="preserve">the HCPCS item </w:t>
            </w:r>
            <w:r>
              <w:rPr>
                <w:bCs/>
              </w:rPr>
              <w:t>in the HCPCS listview on the OWL window</w:t>
            </w:r>
            <w:r w:rsidRPr="006810EC">
              <w:rPr>
                <w:bCs/>
              </w:rPr>
              <w:t xml:space="preserve">, then click </w:t>
            </w:r>
            <w:r w:rsidRPr="006810EC">
              <w:rPr>
                <w:b/>
                <w:bCs/>
              </w:rPr>
              <w:t xml:space="preserve">Detail/Edit. </w:t>
            </w:r>
            <w:r w:rsidRPr="006810EC">
              <w:rPr>
                <w:bCs/>
              </w:rPr>
              <w:t xml:space="preserve">The Add On Item window displays. </w:t>
            </w:r>
          </w:p>
          <w:bookmarkEnd w:id="2349"/>
          <w:p w14:paraId="2130A3F8" w14:textId="77777777" w:rsidR="004B0F48" w:rsidRPr="00A236A7" w:rsidRDefault="004B0F48" w:rsidP="004B0F48">
            <w:pPr>
              <w:pStyle w:val="BlockText"/>
            </w:pPr>
          </w:p>
          <w:p w14:paraId="620F18EA" w14:textId="77777777" w:rsidR="00C82954" w:rsidRDefault="00C82954" w:rsidP="004B0F48">
            <w:pPr>
              <w:pStyle w:val="BlockText"/>
              <w:ind w:left="720"/>
              <w:rPr>
                <w:bCs/>
              </w:rPr>
            </w:pPr>
            <w:bookmarkStart w:id="2350" w:name="_Hlk177554882"/>
            <w:r w:rsidRPr="00A236A7">
              <w:rPr>
                <w:b/>
                <w:bCs/>
              </w:rPr>
              <w:t>Note:</w:t>
            </w:r>
            <w:r>
              <w:rPr>
                <w:bCs/>
              </w:rPr>
              <w:t xml:space="preserve"> </w:t>
            </w:r>
            <w:r w:rsidRPr="006810EC">
              <w:rPr>
                <w:bCs/>
              </w:rPr>
              <w:t xml:space="preserve">The Delete button is </w:t>
            </w:r>
            <w:r>
              <w:rPr>
                <w:bCs/>
              </w:rPr>
              <w:t>dis</w:t>
            </w:r>
            <w:r w:rsidRPr="006810EC">
              <w:rPr>
                <w:bCs/>
              </w:rPr>
              <w:t>abled for Primary HCPCS items.</w:t>
            </w:r>
            <w:r>
              <w:rPr>
                <w:bCs/>
              </w:rPr>
              <w:t xml:space="preserve"> You may only delete Add-On HCPCS items this way. </w:t>
            </w:r>
          </w:p>
          <w:bookmarkEnd w:id="2350"/>
          <w:p w14:paraId="783BAF35" w14:textId="77777777" w:rsidR="004B0F48" w:rsidRDefault="004B0F48" w:rsidP="004B0F48">
            <w:pPr>
              <w:pStyle w:val="BlockText"/>
              <w:ind w:left="720"/>
            </w:pPr>
          </w:p>
          <w:p w14:paraId="24BD7B2B" w14:textId="1720A078" w:rsidR="00A237BA" w:rsidRDefault="0048066A" w:rsidP="004B0F48">
            <w:pPr>
              <w:pStyle w:val="BlockText"/>
              <w:ind w:left="720"/>
            </w:pPr>
            <w:r>
              <w:rPr>
                <w:noProof/>
              </w:rPr>
              <w:drawing>
                <wp:inline distT="0" distB="0" distL="0" distR="0" wp14:anchorId="01C7941F" wp14:editId="1CEBA4DE">
                  <wp:extent cx="4118610" cy="3387090"/>
                  <wp:effectExtent l="0" t="0" r="0" b="0"/>
                  <wp:docPr id="187" name="Picture 187" descr="OWL HCPCS Add On Item window (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OWL HCPCS Add On Item window (delete)"/>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118610" cy="3387090"/>
                          </a:xfrm>
                          <a:prstGeom prst="rect">
                            <a:avLst/>
                          </a:prstGeom>
                          <a:noFill/>
                          <a:ln>
                            <a:noFill/>
                          </a:ln>
                        </pic:spPr>
                      </pic:pic>
                    </a:graphicData>
                  </a:graphic>
                </wp:inline>
              </w:drawing>
            </w:r>
          </w:p>
          <w:p w14:paraId="142ADE4A" w14:textId="77777777" w:rsidR="00A237BA" w:rsidRPr="006810EC" w:rsidRDefault="00A237BA" w:rsidP="004B0F48">
            <w:pPr>
              <w:pStyle w:val="BlockText"/>
              <w:ind w:left="720"/>
            </w:pPr>
          </w:p>
          <w:p w14:paraId="4B9E832A" w14:textId="77777777" w:rsidR="00C82954" w:rsidRPr="006810EC" w:rsidRDefault="00C82954" w:rsidP="004B0F48">
            <w:pPr>
              <w:pStyle w:val="BlockText"/>
              <w:numPr>
                <w:ilvl w:val="0"/>
                <w:numId w:val="47"/>
              </w:numPr>
            </w:pPr>
            <w:bookmarkStart w:id="2351" w:name="_Hlk177554883"/>
            <w:r w:rsidRPr="006810EC">
              <w:rPr>
                <w:bCs/>
              </w:rPr>
              <w:t xml:space="preserve">Click </w:t>
            </w:r>
            <w:r w:rsidRPr="006810EC">
              <w:rPr>
                <w:b/>
                <w:bCs/>
              </w:rPr>
              <w:t xml:space="preserve">Delete. </w:t>
            </w:r>
            <w:r w:rsidRPr="006810EC">
              <w:rPr>
                <w:bCs/>
              </w:rPr>
              <w:t>A popup window asked you to confirm the deletion.</w:t>
            </w:r>
          </w:p>
          <w:bookmarkEnd w:id="2351"/>
          <w:p w14:paraId="1B1ACAA3" w14:textId="77777777" w:rsidR="00C82954" w:rsidRDefault="00C82954" w:rsidP="004B0F48">
            <w:pPr>
              <w:pStyle w:val="BlockText"/>
              <w:numPr>
                <w:ilvl w:val="0"/>
                <w:numId w:val="47"/>
              </w:numPr>
            </w:pPr>
            <w:r w:rsidRPr="006810EC">
              <w:rPr>
                <w:bCs/>
              </w:rPr>
              <w:t xml:space="preserve">Click </w:t>
            </w:r>
            <w:r w:rsidRPr="006810EC">
              <w:rPr>
                <w:b/>
                <w:bCs/>
              </w:rPr>
              <w:t xml:space="preserve">Yes. </w:t>
            </w:r>
            <w:r w:rsidRPr="006810EC">
              <w:rPr>
                <w:bCs/>
              </w:rPr>
              <w:t>The HCPCS item is removed from the HCPCS listview.</w:t>
            </w:r>
          </w:p>
        </w:tc>
      </w:tr>
      <w:bookmarkEnd w:id="2347"/>
    </w:tbl>
    <w:p w14:paraId="3FB3F04B" w14:textId="77777777" w:rsidR="00C82954" w:rsidRPr="00A378CA" w:rsidRDefault="00C82954" w:rsidP="00C82954">
      <w:pPr>
        <w:pStyle w:val="BlockLine"/>
        <w:rPr>
          <w:sz w:val="16"/>
          <w:szCs w:val="16"/>
        </w:rPr>
      </w:pPr>
    </w:p>
    <w:p w14:paraId="7516377F" w14:textId="77777777" w:rsidR="0060078C" w:rsidRPr="00D90F7D" w:rsidRDefault="0060078C" w:rsidP="0021360F">
      <w:pPr>
        <w:pStyle w:val="Heading3"/>
      </w:pPr>
      <w:bookmarkStart w:id="2352" w:name="_Hlk177554884"/>
      <w:r w:rsidRPr="00D90F7D">
        <w:br w:type="page"/>
      </w:r>
      <w:bookmarkStart w:id="2353" w:name="_Toc172537427"/>
      <w:bookmarkStart w:id="2354" w:name="_Toc177551012"/>
      <w:r w:rsidR="00C82954" w:rsidRPr="00D90F7D">
        <w:lastRenderedPageBreak/>
        <w:t>HCPCS Materials</w:t>
      </w:r>
      <w:bookmarkEnd w:id="2353"/>
      <w:bookmarkEnd w:id="2354"/>
    </w:p>
    <w:bookmarkEnd w:id="2352"/>
    <w:p w14:paraId="705C0390" w14:textId="77777777" w:rsidR="0060078C" w:rsidRDefault="0060078C" w:rsidP="0060078C">
      <w:pPr>
        <w:pStyle w:val="BlockLine"/>
        <w:rPr>
          <w:sz w:val="16"/>
        </w:rPr>
      </w:pPr>
    </w:p>
    <w:tbl>
      <w:tblPr>
        <w:tblW w:w="0" w:type="auto"/>
        <w:tblLayout w:type="fixed"/>
        <w:tblLook w:val="0000" w:firstRow="0" w:lastRow="0" w:firstColumn="0" w:lastColumn="0" w:noHBand="0" w:noVBand="0"/>
      </w:tblPr>
      <w:tblGrid>
        <w:gridCol w:w="1728"/>
        <w:gridCol w:w="7740"/>
      </w:tblGrid>
      <w:tr w:rsidR="0060078C" w14:paraId="3D69BC32" w14:textId="77777777">
        <w:trPr>
          <w:cantSplit/>
        </w:trPr>
        <w:tc>
          <w:tcPr>
            <w:tcW w:w="1728" w:type="dxa"/>
          </w:tcPr>
          <w:p w14:paraId="1501920B" w14:textId="77777777" w:rsidR="0060078C" w:rsidRDefault="00C82954" w:rsidP="0060078C">
            <w:pPr>
              <w:pStyle w:val="BlockLabel"/>
            </w:pPr>
            <w:bookmarkStart w:id="2355" w:name="_Hlk177548233"/>
            <w:r>
              <w:t>Adding Materials for a HCPCS Item</w:t>
            </w:r>
          </w:p>
        </w:tc>
        <w:tc>
          <w:tcPr>
            <w:tcW w:w="7740" w:type="dxa"/>
          </w:tcPr>
          <w:p w14:paraId="784C64AB" w14:textId="77777777" w:rsidR="00C82954" w:rsidRDefault="00C82954" w:rsidP="004B0F48">
            <w:pPr>
              <w:pStyle w:val="BlockText"/>
            </w:pPr>
            <w:bookmarkStart w:id="2356" w:name="_Hlk177554885"/>
            <w:r>
              <w:t>To add materials for a HCPCS item, do the following:</w:t>
            </w:r>
          </w:p>
          <w:bookmarkEnd w:id="2356"/>
          <w:p w14:paraId="25BEE890" w14:textId="77777777" w:rsidR="004B0F48" w:rsidRPr="0048254F" w:rsidRDefault="004B0F48" w:rsidP="004B0F48">
            <w:pPr>
              <w:pStyle w:val="BlockText"/>
            </w:pPr>
          </w:p>
          <w:p w14:paraId="27EC9A48" w14:textId="77777777" w:rsidR="00C82954" w:rsidRPr="006810EC" w:rsidRDefault="00C82954" w:rsidP="004B0F48">
            <w:pPr>
              <w:pStyle w:val="BlockText"/>
              <w:numPr>
                <w:ilvl w:val="0"/>
                <w:numId w:val="48"/>
              </w:numPr>
            </w:pPr>
            <w:bookmarkStart w:id="2357" w:name="_Hlk177554886"/>
            <w:r w:rsidRPr="006810EC">
              <w:rPr>
                <w:bCs/>
              </w:rPr>
              <w:t xml:space="preserve">Highlight an item in the HCPCS listview. </w:t>
            </w:r>
          </w:p>
          <w:p w14:paraId="3AE777F3" w14:textId="77777777" w:rsidR="00C82954" w:rsidRPr="00A237BA" w:rsidRDefault="00C82954" w:rsidP="004B0F48">
            <w:pPr>
              <w:pStyle w:val="BlockText"/>
              <w:numPr>
                <w:ilvl w:val="0"/>
                <w:numId w:val="48"/>
              </w:numPr>
            </w:pPr>
            <w:bookmarkStart w:id="2358" w:name="_Hlk177554887"/>
            <w:bookmarkEnd w:id="2357"/>
            <w:r w:rsidRPr="006810EC">
              <w:rPr>
                <w:bCs/>
              </w:rPr>
              <w:t xml:space="preserve">Click the </w:t>
            </w:r>
            <w:r w:rsidRPr="006810EC">
              <w:rPr>
                <w:b/>
                <w:bCs/>
              </w:rPr>
              <w:t>Add Material</w:t>
            </w:r>
            <w:r w:rsidRPr="006810EC">
              <w:rPr>
                <w:bCs/>
              </w:rPr>
              <w:t xml:space="preserve"> button. The OWL Material window displays.</w:t>
            </w:r>
          </w:p>
          <w:bookmarkEnd w:id="2358"/>
          <w:p w14:paraId="5CF17D2B" w14:textId="77777777" w:rsidR="00A237BA" w:rsidRDefault="00A237BA" w:rsidP="00A237BA">
            <w:pPr>
              <w:pStyle w:val="BlockText"/>
              <w:rPr>
                <w:bCs/>
              </w:rPr>
            </w:pPr>
          </w:p>
          <w:p w14:paraId="375BB6EF" w14:textId="53D23E96" w:rsidR="00A237BA" w:rsidRDefault="0048066A" w:rsidP="00A237BA">
            <w:pPr>
              <w:pStyle w:val="BlockText"/>
              <w:ind w:left="720"/>
              <w:rPr>
                <w:bCs/>
              </w:rPr>
            </w:pPr>
            <w:r>
              <w:rPr>
                <w:bCs/>
                <w:noProof/>
              </w:rPr>
              <w:drawing>
                <wp:inline distT="0" distB="0" distL="0" distR="0" wp14:anchorId="608A262D" wp14:editId="3C884BD7">
                  <wp:extent cx="4118610" cy="2589530"/>
                  <wp:effectExtent l="0" t="0" r="0" b="0"/>
                  <wp:docPr id="188" name="Picture 188" descr="OWL Material window (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OWL Material window (add)"/>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118610" cy="2589530"/>
                          </a:xfrm>
                          <a:prstGeom prst="rect">
                            <a:avLst/>
                          </a:prstGeom>
                          <a:noFill/>
                          <a:ln>
                            <a:noFill/>
                          </a:ln>
                        </pic:spPr>
                      </pic:pic>
                    </a:graphicData>
                  </a:graphic>
                </wp:inline>
              </w:drawing>
            </w:r>
          </w:p>
          <w:p w14:paraId="5485C045" w14:textId="77777777" w:rsidR="00A237BA" w:rsidRPr="006810EC" w:rsidRDefault="00A237BA" w:rsidP="00A237BA">
            <w:pPr>
              <w:pStyle w:val="BlockText"/>
            </w:pPr>
          </w:p>
          <w:p w14:paraId="2A2E01EA" w14:textId="77777777" w:rsidR="00C82954" w:rsidRPr="004B0F48" w:rsidRDefault="00C82954" w:rsidP="004B0F48">
            <w:pPr>
              <w:pStyle w:val="BlockText"/>
              <w:numPr>
                <w:ilvl w:val="0"/>
                <w:numId w:val="48"/>
              </w:numPr>
            </w:pPr>
            <w:bookmarkStart w:id="2359" w:name="_Hlk177554888"/>
            <w:r w:rsidRPr="006810EC">
              <w:rPr>
                <w:bCs/>
              </w:rPr>
              <w:t xml:space="preserve">Type a few letters in the </w:t>
            </w:r>
            <w:r w:rsidRPr="0048254F">
              <w:rPr>
                <w:b/>
                <w:bCs/>
              </w:rPr>
              <w:t>Material</w:t>
            </w:r>
            <w:r w:rsidRPr="006810EC">
              <w:rPr>
                <w:bCs/>
              </w:rPr>
              <w:t xml:space="preserve"> field, then press </w:t>
            </w:r>
            <w:r w:rsidR="00261FBF">
              <w:rPr>
                <w:b/>
                <w:bCs/>
              </w:rPr>
              <w:t>&lt;Tab&gt;</w:t>
            </w:r>
            <w:r w:rsidRPr="006810EC">
              <w:rPr>
                <w:bCs/>
              </w:rPr>
              <w:t xml:space="preserve"> and select a material from the drop-down list. Examples: Velcro, plaster, rivets, leather.</w:t>
            </w:r>
          </w:p>
          <w:bookmarkEnd w:id="2359"/>
          <w:p w14:paraId="420C4899" w14:textId="77777777" w:rsidR="004B0F48" w:rsidRPr="006810EC" w:rsidRDefault="004B0F48" w:rsidP="004B0F48">
            <w:pPr>
              <w:pStyle w:val="BlockText"/>
            </w:pPr>
          </w:p>
          <w:p w14:paraId="6C49E035" w14:textId="77777777" w:rsidR="00C82954" w:rsidRDefault="00C82954" w:rsidP="004B0F48">
            <w:pPr>
              <w:pStyle w:val="BlockText"/>
              <w:ind w:left="720"/>
              <w:rPr>
                <w:bCs/>
              </w:rPr>
            </w:pPr>
            <w:bookmarkStart w:id="2360" w:name="_Hlk177554889"/>
            <w:r w:rsidRPr="006810EC">
              <w:rPr>
                <w:b/>
                <w:bCs/>
              </w:rPr>
              <w:t>Note:</w:t>
            </w:r>
            <w:r w:rsidRPr="006810EC">
              <w:rPr>
                <w:bCs/>
              </w:rPr>
              <w:t xml:space="preserve"> The material must be loaded in the local item file or it won’t display in the drop-down list.</w:t>
            </w:r>
          </w:p>
          <w:bookmarkEnd w:id="2360"/>
          <w:p w14:paraId="692B4E28" w14:textId="77777777" w:rsidR="004B0F48" w:rsidRPr="006810EC" w:rsidRDefault="004B0F48" w:rsidP="004B0F48">
            <w:pPr>
              <w:pStyle w:val="BlockText"/>
              <w:ind w:left="720"/>
            </w:pPr>
          </w:p>
          <w:p w14:paraId="3D624CF1" w14:textId="77777777" w:rsidR="00C82954" w:rsidRPr="006810EC" w:rsidRDefault="00C82954" w:rsidP="004B0F48">
            <w:pPr>
              <w:pStyle w:val="BlockText"/>
              <w:numPr>
                <w:ilvl w:val="0"/>
                <w:numId w:val="48"/>
              </w:numPr>
            </w:pPr>
            <w:bookmarkStart w:id="2361" w:name="_Hlk177554890"/>
            <w:r w:rsidRPr="006810EC">
              <w:rPr>
                <w:bCs/>
              </w:rPr>
              <w:t xml:space="preserve">Enter a quantity in the </w:t>
            </w:r>
            <w:r w:rsidRPr="006810EC">
              <w:rPr>
                <w:b/>
                <w:bCs/>
              </w:rPr>
              <w:t>Qty</w:t>
            </w:r>
            <w:r w:rsidRPr="006810EC">
              <w:rPr>
                <w:bCs/>
              </w:rPr>
              <w:t xml:space="preserve"> field.</w:t>
            </w:r>
          </w:p>
          <w:p w14:paraId="7F2E8F6A" w14:textId="77777777" w:rsidR="00C82954" w:rsidRPr="006810EC" w:rsidRDefault="00C82954" w:rsidP="004B0F48">
            <w:pPr>
              <w:pStyle w:val="BlockText"/>
              <w:numPr>
                <w:ilvl w:val="0"/>
                <w:numId w:val="48"/>
              </w:numPr>
            </w:pPr>
            <w:bookmarkStart w:id="2362" w:name="_Hlk177554891"/>
            <w:bookmarkEnd w:id="2361"/>
            <w:r w:rsidRPr="006810EC">
              <w:rPr>
                <w:bCs/>
              </w:rPr>
              <w:t xml:space="preserve">Specify a </w:t>
            </w:r>
            <w:r w:rsidRPr="006810EC">
              <w:rPr>
                <w:b/>
                <w:bCs/>
              </w:rPr>
              <w:t>Unit of Issue</w:t>
            </w:r>
            <w:r w:rsidRPr="006810EC">
              <w:rPr>
                <w:bCs/>
              </w:rPr>
              <w:t>.</w:t>
            </w:r>
          </w:p>
          <w:p w14:paraId="3840DBDB" w14:textId="77777777" w:rsidR="00C82954" w:rsidRPr="006810EC" w:rsidRDefault="00C82954" w:rsidP="004B0F48">
            <w:pPr>
              <w:pStyle w:val="BlockText"/>
              <w:numPr>
                <w:ilvl w:val="0"/>
                <w:numId w:val="48"/>
              </w:numPr>
            </w:pPr>
            <w:bookmarkStart w:id="2363" w:name="_Hlk177554892"/>
            <w:bookmarkEnd w:id="2362"/>
            <w:r w:rsidRPr="006810EC">
              <w:rPr>
                <w:bCs/>
              </w:rPr>
              <w:t xml:space="preserve">Enter a </w:t>
            </w:r>
            <w:r w:rsidRPr="006810EC">
              <w:rPr>
                <w:b/>
                <w:bCs/>
              </w:rPr>
              <w:t>Cost.</w:t>
            </w:r>
          </w:p>
          <w:p w14:paraId="2B3F2E43" w14:textId="77777777" w:rsidR="00C82954" w:rsidRPr="006810EC" w:rsidRDefault="00C82954" w:rsidP="004B0F48">
            <w:pPr>
              <w:pStyle w:val="BlockText"/>
              <w:numPr>
                <w:ilvl w:val="0"/>
                <w:numId w:val="48"/>
              </w:numPr>
            </w:pPr>
            <w:bookmarkStart w:id="2364" w:name="_Hlk177554893"/>
            <w:bookmarkEnd w:id="2363"/>
            <w:r>
              <w:rPr>
                <w:bCs/>
              </w:rPr>
              <w:t>Optionally e</w:t>
            </w:r>
            <w:r w:rsidRPr="006810EC">
              <w:rPr>
                <w:bCs/>
              </w:rPr>
              <w:t xml:space="preserve">nter a </w:t>
            </w:r>
            <w:r w:rsidRPr="006810EC">
              <w:rPr>
                <w:b/>
                <w:bCs/>
              </w:rPr>
              <w:t>Serial Number</w:t>
            </w:r>
            <w:r w:rsidRPr="00A42F6F">
              <w:rPr>
                <w:bCs/>
              </w:rPr>
              <w:t xml:space="preserve">. </w:t>
            </w:r>
          </w:p>
          <w:p w14:paraId="31DE81AE" w14:textId="77777777" w:rsidR="00C82954" w:rsidRPr="006810EC" w:rsidRDefault="00C82954" w:rsidP="004B0F48">
            <w:pPr>
              <w:pStyle w:val="BlockText"/>
              <w:numPr>
                <w:ilvl w:val="0"/>
                <w:numId w:val="48"/>
              </w:numPr>
            </w:pPr>
            <w:bookmarkStart w:id="2365" w:name="_Hlk177554894"/>
            <w:bookmarkEnd w:id="2364"/>
            <w:r>
              <w:rPr>
                <w:bCs/>
              </w:rPr>
              <w:t>Optionally s</w:t>
            </w:r>
            <w:r w:rsidRPr="006810EC">
              <w:rPr>
                <w:bCs/>
              </w:rPr>
              <w:t xml:space="preserve">elect a </w:t>
            </w:r>
            <w:r w:rsidRPr="006810EC">
              <w:rPr>
                <w:b/>
                <w:bCs/>
              </w:rPr>
              <w:t xml:space="preserve">Vendor. </w:t>
            </w:r>
          </w:p>
          <w:p w14:paraId="4021B2AC" w14:textId="77777777" w:rsidR="00C82954" w:rsidRPr="006810EC" w:rsidRDefault="00C82954" w:rsidP="004B0F48">
            <w:pPr>
              <w:pStyle w:val="BlockText"/>
              <w:numPr>
                <w:ilvl w:val="0"/>
                <w:numId w:val="48"/>
              </w:numPr>
            </w:pPr>
            <w:bookmarkStart w:id="2366" w:name="_Hlk177554895"/>
            <w:bookmarkEnd w:id="2365"/>
            <w:r w:rsidRPr="006810EC">
              <w:rPr>
                <w:bCs/>
              </w:rPr>
              <w:t>Optional</w:t>
            </w:r>
            <w:r>
              <w:rPr>
                <w:bCs/>
              </w:rPr>
              <w:t>ly</w:t>
            </w:r>
            <w:r w:rsidRPr="006810EC">
              <w:rPr>
                <w:bCs/>
              </w:rPr>
              <w:t xml:space="preserve"> </w:t>
            </w:r>
            <w:r>
              <w:rPr>
                <w:bCs/>
              </w:rPr>
              <w:t>e</w:t>
            </w:r>
            <w:r w:rsidRPr="006810EC">
              <w:rPr>
                <w:bCs/>
              </w:rPr>
              <w:t xml:space="preserve">nter </w:t>
            </w:r>
            <w:r w:rsidRPr="006810EC">
              <w:rPr>
                <w:b/>
                <w:bCs/>
              </w:rPr>
              <w:t xml:space="preserve">Remarks. </w:t>
            </w:r>
          </w:p>
          <w:bookmarkEnd w:id="2366"/>
          <w:p w14:paraId="67D04EBE" w14:textId="77777777" w:rsidR="0060078C" w:rsidRDefault="00C82954" w:rsidP="004B0F48">
            <w:pPr>
              <w:pStyle w:val="BlockText"/>
              <w:numPr>
                <w:ilvl w:val="0"/>
                <w:numId w:val="48"/>
              </w:numPr>
            </w:pPr>
            <w:r>
              <w:rPr>
                <w:bCs/>
              </w:rPr>
              <w:t>C</w:t>
            </w:r>
            <w:r w:rsidRPr="006810EC">
              <w:rPr>
                <w:bCs/>
              </w:rPr>
              <w:t xml:space="preserve">lick </w:t>
            </w:r>
            <w:r w:rsidRPr="006810EC">
              <w:rPr>
                <w:b/>
                <w:bCs/>
              </w:rPr>
              <w:t>Add</w:t>
            </w:r>
            <w:r w:rsidRPr="006810EC">
              <w:rPr>
                <w:bCs/>
              </w:rPr>
              <w:t>. T</w:t>
            </w:r>
            <w:r>
              <w:rPr>
                <w:bCs/>
              </w:rPr>
              <w:t>he OWL Materials window closes and t</w:t>
            </w:r>
            <w:r w:rsidRPr="006810EC">
              <w:rPr>
                <w:bCs/>
              </w:rPr>
              <w:t>he material is added to the Materials listview. Any cost is added to the Cost field.</w:t>
            </w:r>
          </w:p>
        </w:tc>
      </w:tr>
      <w:bookmarkEnd w:id="2355"/>
    </w:tbl>
    <w:p w14:paraId="1C659698" w14:textId="77777777" w:rsidR="00A237BA" w:rsidRDefault="00A237BA" w:rsidP="00A237BA">
      <w:pPr>
        <w:pStyle w:val="BlockLine"/>
      </w:pPr>
    </w:p>
    <w:p w14:paraId="004F0330" w14:textId="77777777" w:rsidR="00A237BA" w:rsidRDefault="00A237BA">
      <w:r>
        <w:rPr>
          <w:b/>
        </w:rPr>
        <w:br w:type="page"/>
      </w:r>
    </w:p>
    <w:p w14:paraId="723A043A" w14:textId="77777777" w:rsidR="0060078C" w:rsidRDefault="0060078C" w:rsidP="0060078C">
      <w:pPr>
        <w:pStyle w:val="BlockLine"/>
      </w:pPr>
      <w:bookmarkStart w:id="2367" w:name="_Hlk177554896"/>
    </w:p>
    <w:tbl>
      <w:tblPr>
        <w:tblW w:w="0" w:type="auto"/>
        <w:tblLayout w:type="fixed"/>
        <w:tblLook w:val="0000" w:firstRow="0" w:lastRow="0" w:firstColumn="0" w:lastColumn="0" w:noHBand="0" w:noVBand="0"/>
      </w:tblPr>
      <w:tblGrid>
        <w:gridCol w:w="1728"/>
        <w:gridCol w:w="7740"/>
      </w:tblGrid>
      <w:tr w:rsidR="0060078C" w14:paraId="683B9BE9" w14:textId="77777777">
        <w:trPr>
          <w:cantSplit/>
        </w:trPr>
        <w:tc>
          <w:tcPr>
            <w:tcW w:w="1728" w:type="dxa"/>
          </w:tcPr>
          <w:p w14:paraId="36C12354" w14:textId="77777777" w:rsidR="0060078C" w:rsidRDefault="00C82954" w:rsidP="0060078C">
            <w:pPr>
              <w:pStyle w:val="BlockLabel"/>
            </w:pPr>
            <w:bookmarkStart w:id="2368" w:name="_Hlk177548234"/>
            <w:bookmarkEnd w:id="2367"/>
            <w:r>
              <w:t xml:space="preserve">Updating Materials for a </w:t>
            </w:r>
            <w:r w:rsidR="0060078C">
              <w:t>HCPCS</w:t>
            </w:r>
            <w:r>
              <w:t xml:space="preserve"> Item</w:t>
            </w:r>
          </w:p>
        </w:tc>
        <w:tc>
          <w:tcPr>
            <w:tcW w:w="7740" w:type="dxa"/>
          </w:tcPr>
          <w:p w14:paraId="2A7511ED" w14:textId="77777777" w:rsidR="00C82954" w:rsidRDefault="00C82954" w:rsidP="00756AE6">
            <w:pPr>
              <w:pStyle w:val="BlockText"/>
            </w:pPr>
            <w:bookmarkStart w:id="2369" w:name="_Hlk177554897"/>
            <w:r>
              <w:t>To edit materials for a HCPCS item, do the following:</w:t>
            </w:r>
          </w:p>
          <w:bookmarkEnd w:id="2369"/>
          <w:p w14:paraId="683D84B7" w14:textId="77777777" w:rsidR="00756AE6" w:rsidRPr="00DC0810" w:rsidRDefault="00756AE6" w:rsidP="00756AE6">
            <w:pPr>
              <w:pStyle w:val="BlockText"/>
            </w:pPr>
          </w:p>
          <w:p w14:paraId="1B195599" w14:textId="77777777" w:rsidR="00C82954" w:rsidRPr="00A237BA" w:rsidRDefault="00C82954" w:rsidP="00756AE6">
            <w:pPr>
              <w:pStyle w:val="BlockText"/>
              <w:numPr>
                <w:ilvl w:val="0"/>
                <w:numId w:val="49"/>
              </w:numPr>
            </w:pPr>
            <w:bookmarkStart w:id="2370" w:name="_Hlk177554898"/>
            <w:r w:rsidRPr="006810EC">
              <w:rPr>
                <w:bCs/>
              </w:rPr>
              <w:t xml:space="preserve">Highlight </w:t>
            </w:r>
            <w:r>
              <w:rPr>
                <w:bCs/>
              </w:rPr>
              <w:t>a row in the M</w:t>
            </w:r>
            <w:r w:rsidRPr="006810EC">
              <w:rPr>
                <w:bCs/>
              </w:rPr>
              <w:t>aterial</w:t>
            </w:r>
            <w:r>
              <w:rPr>
                <w:bCs/>
              </w:rPr>
              <w:t>s listview</w:t>
            </w:r>
            <w:r w:rsidRPr="006810EC">
              <w:rPr>
                <w:bCs/>
              </w:rPr>
              <w:t xml:space="preserve">, then click </w:t>
            </w:r>
            <w:r w:rsidRPr="006810EC">
              <w:rPr>
                <w:b/>
                <w:bCs/>
              </w:rPr>
              <w:t xml:space="preserve">Detail/Edit. </w:t>
            </w:r>
            <w:r w:rsidRPr="006810EC">
              <w:rPr>
                <w:bCs/>
              </w:rPr>
              <w:t>The OWL Material window displays.</w:t>
            </w:r>
            <w:r>
              <w:rPr>
                <w:bCs/>
              </w:rPr>
              <w:t xml:space="preserve"> </w:t>
            </w:r>
          </w:p>
          <w:bookmarkEnd w:id="2370"/>
          <w:p w14:paraId="35F57E63" w14:textId="77777777" w:rsidR="00A237BA" w:rsidRDefault="00A237BA" w:rsidP="00A237BA">
            <w:pPr>
              <w:pStyle w:val="BlockText"/>
              <w:rPr>
                <w:bCs/>
              </w:rPr>
            </w:pPr>
          </w:p>
          <w:p w14:paraId="25FE7176" w14:textId="7007C607" w:rsidR="00A237BA" w:rsidRDefault="0048066A" w:rsidP="00A237BA">
            <w:pPr>
              <w:pStyle w:val="BlockText"/>
              <w:ind w:left="720"/>
              <w:rPr>
                <w:bCs/>
              </w:rPr>
            </w:pPr>
            <w:r>
              <w:rPr>
                <w:bCs/>
                <w:noProof/>
              </w:rPr>
              <w:drawing>
                <wp:inline distT="0" distB="0" distL="0" distR="0" wp14:anchorId="2EE7800A" wp14:editId="4652C2CB">
                  <wp:extent cx="4118610" cy="2589530"/>
                  <wp:effectExtent l="0" t="0" r="0" b="0"/>
                  <wp:docPr id="189" name="Picture 189" descr="OWL Material window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OWL Material window (edit)"/>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118610" cy="2589530"/>
                          </a:xfrm>
                          <a:prstGeom prst="rect">
                            <a:avLst/>
                          </a:prstGeom>
                          <a:noFill/>
                          <a:ln>
                            <a:noFill/>
                          </a:ln>
                        </pic:spPr>
                      </pic:pic>
                    </a:graphicData>
                  </a:graphic>
                </wp:inline>
              </w:drawing>
            </w:r>
          </w:p>
          <w:p w14:paraId="2D537903" w14:textId="77777777" w:rsidR="00A237BA" w:rsidRPr="00DC0810" w:rsidRDefault="00A237BA" w:rsidP="00A237BA">
            <w:pPr>
              <w:pStyle w:val="BlockText"/>
            </w:pPr>
          </w:p>
          <w:p w14:paraId="765623F4" w14:textId="77777777" w:rsidR="00C82954" w:rsidRPr="00DC0810" w:rsidRDefault="00C82954" w:rsidP="00756AE6">
            <w:pPr>
              <w:pStyle w:val="BlockText"/>
              <w:numPr>
                <w:ilvl w:val="0"/>
                <w:numId w:val="49"/>
              </w:numPr>
            </w:pPr>
            <w:bookmarkStart w:id="2371" w:name="_Hlk177554899"/>
            <w:r w:rsidRPr="00A236A7">
              <w:rPr>
                <w:bCs/>
              </w:rPr>
              <w:t xml:space="preserve">You can edit the data in </w:t>
            </w:r>
            <w:r>
              <w:rPr>
                <w:bCs/>
              </w:rPr>
              <w:t xml:space="preserve">any field on this window. </w:t>
            </w:r>
          </w:p>
          <w:p w14:paraId="61AE4CDD" w14:textId="77777777" w:rsidR="00C82954" w:rsidRPr="00A236A7" w:rsidRDefault="00C82954" w:rsidP="00756AE6">
            <w:pPr>
              <w:pStyle w:val="BlockText"/>
              <w:numPr>
                <w:ilvl w:val="0"/>
                <w:numId w:val="49"/>
              </w:numPr>
              <w:rPr>
                <w:bCs/>
              </w:rPr>
            </w:pPr>
            <w:bookmarkStart w:id="2372" w:name="_Hlk177554900"/>
            <w:bookmarkEnd w:id="2371"/>
            <w:r w:rsidRPr="00A236A7">
              <w:rPr>
                <w:bCs/>
              </w:rPr>
              <w:t>To finish the workflow, click one of the following buttons:</w:t>
            </w:r>
          </w:p>
          <w:p w14:paraId="76C7929F" w14:textId="77777777" w:rsidR="00C82954" w:rsidRPr="00680B96" w:rsidRDefault="00C82954" w:rsidP="00756AE6">
            <w:pPr>
              <w:pStyle w:val="BlockText"/>
              <w:numPr>
                <w:ilvl w:val="0"/>
                <w:numId w:val="49"/>
              </w:numPr>
              <w:rPr>
                <w:bCs/>
              </w:rPr>
            </w:pPr>
            <w:bookmarkStart w:id="2373" w:name="_Hlk177554901"/>
            <w:bookmarkEnd w:id="2372"/>
            <w:r w:rsidRPr="006810EC">
              <w:rPr>
                <w:bCs/>
              </w:rPr>
              <w:t xml:space="preserve">Click </w:t>
            </w:r>
            <w:r w:rsidRPr="006810EC">
              <w:rPr>
                <w:b/>
                <w:bCs/>
              </w:rPr>
              <w:t>Update</w:t>
            </w:r>
            <w:r w:rsidRPr="006810EC">
              <w:rPr>
                <w:bCs/>
              </w:rPr>
              <w:t xml:space="preserve"> </w:t>
            </w:r>
            <w:r>
              <w:rPr>
                <w:bCs/>
              </w:rPr>
              <w:t xml:space="preserve">to save </w:t>
            </w:r>
            <w:r w:rsidRPr="006810EC">
              <w:rPr>
                <w:bCs/>
              </w:rPr>
              <w:t>all changes</w:t>
            </w:r>
            <w:r>
              <w:rPr>
                <w:bCs/>
              </w:rPr>
              <w:t xml:space="preserve"> and close t</w:t>
            </w:r>
            <w:r w:rsidRPr="006810EC">
              <w:rPr>
                <w:bCs/>
              </w:rPr>
              <w:t xml:space="preserve">he OWL Material window. </w:t>
            </w:r>
          </w:p>
          <w:p w14:paraId="6150E3E2" w14:textId="77777777" w:rsidR="00C82954" w:rsidRPr="00680B96" w:rsidRDefault="00C82954" w:rsidP="00756AE6">
            <w:pPr>
              <w:pStyle w:val="BlockText"/>
              <w:numPr>
                <w:ilvl w:val="0"/>
                <w:numId w:val="49"/>
              </w:numPr>
              <w:rPr>
                <w:bCs/>
              </w:rPr>
            </w:pPr>
            <w:bookmarkStart w:id="2374" w:name="_Hlk177554902"/>
            <w:bookmarkEnd w:id="2373"/>
            <w:r>
              <w:rPr>
                <w:bCs/>
              </w:rPr>
              <w:t xml:space="preserve">Click </w:t>
            </w:r>
            <w:r w:rsidRPr="00680B96">
              <w:rPr>
                <w:b/>
                <w:bCs/>
              </w:rPr>
              <w:t>Quit</w:t>
            </w:r>
            <w:r>
              <w:rPr>
                <w:bCs/>
              </w:rPr>
              <w:t xml:space="preserve"> to discard changes and return to the OWL window. </w:t>
            </w:r>
          </w:p>
          <w:bookmarkEnd w:id="2374"/>
          <w:p w14:paraId="77433455" w14:textId="77777777" w:rsidR="0060078C" w:rsidRDefault="00C82954" w:rsidP="00756AE6">
            <w:pPr>
              <w:pStyle w:val="BlockText"/>
              <w:numPr>
                <w:ilvl w:val="0"/>
                <w:numId w:val="49"/>
              </w:numPr>
            </w:pPr>
            <w:r>
              <w:rPr>
                <w:bCs/>
              </w:rPr>
              <w:t xml:space="preserve">Click </w:t>
            </w:r>
            <w:r w:rsidRPr="00680B96">
              <w:rPr>
                <w:b/>
                <w:bCs/>
              </w:rPr>
              <w:t>Delete</w:t>
            </w:r>
            <w:r>
              <w:rPr>
                <w:bCs/>
              </w:rPr>
              <w:t xml:space="preserve"> to remove this material from the HCPCS item. </w:t>
            </w:r>
          </w:p>
        </w:tc>
      </w:tr>
      <w:bookmarkEnd w:id="2368"/>
    </w:tbl>
    <w:p w14:paraId="51D91D60" w14:textId="77777777" w:rsidR="00A237BA" w:rsidRDefault="00A237BA" w:rsidP="00A237BA">
      <w:pPr>
        <w:pStyle w:val="BlockLine"/>
      </w:pPr>
    </w:p>
    <w:p w14:paraId="1148BCA7" w14:textId="77777777" w:rsidR="00A237BA" w:rsidRDefault="00A237BA">
      <w:r>
        <w:rPr>
          <w:b/>
        </w:rPr>
        <w:br w:type="page"/>
      </w:r>
    </w:p>
    <w:p w14:paraId="2E79FECD" w14:textId="77777777" w:rsidR="0060078C" w:rsidRPr="00655626" w:rsidRDefault="0060078C" w:rsidP="0060078C">
      <w:pPr>
        <w:pStyle w:val="BlockLine"/>
      </w:pPr>
      <w:bookmarkStart w:id="2375" w:name="_Hlk177554903"/>
    </w:p>
    <w:tbl>
      <w:tblPr>
        <w:tblW w:w="0" w:type="auto"/>
        <w:tblLayout w:type="fixed"/>
        <w:tblLook w:val="0000" w:firstRow="0" w:lastRow="0" w:firstColumn="0" w:lastColumn="0" w:noHBand="0" w:noVBand="0"/>
      </w:tblPr>
      <w:tblGrid>
        <w:gridCol w:w="1728"/>
        <w:gridCol w:w="7740"/>
      </w:tblGrid>
      <w:tr w:rsidR="0060078C" w14:paraId="0DA4C3D7" w14:textId="77777777">
        <w:trPr>
          <w:cantSplit/>
        </w:trPr>
        <w:tc>
          <w:tcPr>
            <w:tcW w:w="1728" w:type="dxa"/>
          </w:tcPr>
          <w:p w14:paraId="1930D7CA" w14:textId="77777777" w:rsidR="0060078C" w:rsidRPr="00C46211" w:rsidRDefault="00C82954" w:rsidP="0060078C">
            <w:pPr>
              <w:pStyle w:val="BlockLabel"/>
            </w:pPr>
            <w:bookmarkStart w:id="2376" w:name="_Hlk177548235"/>
            <w:bookmarkEnd w:id="2375"/>
            <w:r>
              <w:t>Deleting Materials for a HCPCS Item</w:t>
            </w:r>
          </w:p>
        </w:tc>
        <w:tc>
          <w:tcPr>
            <w:tcW w:w="7740" w:type="dxa"/>
          </w:tcPr>
          <w:p w14:paraId="01D327A5" w14:textId="77777777" w:rsidR="00C82954" w:rsidRDefault="00C82954" w:rsidP="00756AE6">
            <w:pPr>
              <w:pStyle w:val="BlockText"/>
            </w:pPr>
            <w:bookmarkStart w:id="2377" w:name="_Hlk177554904"/>
            <w:r>
              <w:t>To delete material from a HCPCS item, do the following:</w:t>
            </w:r>
          </w:p>
          <w:bookmarkEnd w:id="2377"/>
          <w:p w14:paraId="1CA48E74" w14:textId="77777777" w:rsidR="00756AE6" w:rsidRDefault="00756AE6" w:rsidP="00756AE6">
            <w:pPr>
              <w:pStyle w:val="BlockText"/>
            </w:pPr>
          </w:p>
          <w:p w14:paraId="6FF9C3BE" w14:textId="77777777" w:rsidR="00C82954" w:rsidRDefault="00C82954" w:rsidP="00756AE6">
            <w:pPr>
              <w:pStyle w:val="BlockText"/>
              <w:numPr>
                <w:ilvl w:val="0"/>
                <w:numId w:val="50"/>
              </w:numPr>
            </w:pPr>
            <w:bookmarkStart w:id="2378" w:name="_Hlk177554905"/>
            <w:r w:rsidRPr="006810EC">
              <w:t xml:space="preserve">Highlight </w:t>
            </w:r>
            <w:r>
              <w:t>a row in the M</w:t>
            </w:r>
            <w:r w:rsidRPr="006810EC">
              <w:t>aterial</w:t>
            </w:r>
            <w:r>
              <w:t>s listview</w:t>
            </w:r>
            <w:r w:rsidRPr="006810EC">
              <w:t xml:space="preserve">, then click </w:t>
            </w:r>
            <w:r w:rsidRPr="006810EC">
              <w:rPr>
                <w:b/>
              </w:rPr>
              <w:t xml:space="preserve">Detail/Edit. </w:t>
            </w:r>
            <w:r w:rsidRPr="006810EC">
              <w:t>The OWL Material window displays.</w:t>
            </w:r>
          </w:p>
          <w:bookmarkEnd w:id="2378"/>
          <w:p w14:paraId="5BD74B6E" w14:textId="77777777" w:rsidR="00A237BA" w:rsidRDefault="00A237BA" w:rsidP="00A237BA">
            <w:pPr>
              <w:pStyle w:val="BlockText"/>
            </w:pPr>
          </w:p>
          <w:p w14:paraId="6D759B17" w14:textId="67F9F724" w:rsidR="00A237BA" w:rsidRDefault="0048066A" w:rsidP="00A237BA">
            <w:pPr>
              <w:pStyle w:val="BlockText"/>
              <w:ind w:left="720"/>
            </w:pPr>
            <w:r>
              <w:rPr>
                <w:bCs/>
                <w:noProof/>
              </w:rPr>
              <w:drawing>
                <wp:inline distT="0" distB="0" distL="0" distR="0" wp14:anchorId="0227DB80" wp14:editId="7A569E0B">
                  <wp:extent cx="4118610" cy="2589530"/>
                  <wp:effectExtent l="0" t="0" r="0" b="0"/>
                  <wp:docPr id="190" name="Picture 190" descr="OWL Material window (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OWL Material window (delete)"/>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118610" cy="2589530"/>
                          </a:xfrm>
                          <a:prstGeom prst="rect">
                            <a:avLst/>
                          </a:prstGeom>
                          <a:noFill/>
                          <a:ln>
                            <a:noFill/>
                          </a:ln>
                        </pic:spPr>
                      </pic:pic>
                    </a:graphicData>
                  </a:graphic>
                </wp:inline>
              </w:drawing>
            </w:r>
          </w:p>
          <w:p w14:paraId="53CBC348" w14:textId="77777777" w:rsidR="00A237BA" w:rsidRPr="007B5213" w:rsidRDefault="00A237BA" w:rsidP="00A237BA">
            <w:pPr>
              <w:pStyle w:val="BlockText"/>
            </w:pPr>
          </w:p>
          <w:p w14:paraId="4B0F79CC" w14:textId="77777777" w:rsidR="00C82954" w:rsidRPr="007B5213" w:rsidRDefault="00C82954" w:rsidP="00756AE6">
            <w:pPr>
              <w:pStyle w:val="BlockText"/>
              <w:numPr>
                <w:ilvl w:val="0"/>
                <w:numId w:val="50"/>
              </w:numPr>
            </w:pPr>
            <w:bookmarkStart w:id="2379" w:name="_Hlk177554906"/>
            <w:r>
              <w:t xml:space="preserve">Click </w:t>
            </w:r>
            <w:r w:rsidRPr="007B5213">
              <w:rPr>
                <w:b/>
              </w:rPr>
              <w:t>Delete</w:t>
            </w:r>
            <w:r>
              <w:t xml:space="preserve">. A confirmation pop-up window displays. </w:t>
            </w:r>
          </w:p>
          <w:bookmarkEnd w:id="2379"/>
          <w:p w14:paraId="2BC05C61" w14:textId="77777777" w:rsidR="0060078C" w:rsidRDefault="00C82954" w:rsidP="00756AE6">
            <w:pPr>
              <w:pStyle w:val="BlockText"/>
              <w:numPr>
                <w:ilvl w:val="0"/>
                <w:numId w:val="50"/>
              </w:numPr>
            </w:pPr>
            <w:r>
              <w:t xml:space="preserve">Click </w:t>
            </w:r>
            <w:r w:rsidRPr="007B5213">
              <w:rPr>
                <w:b/>
              </w:rPr>
              <w:t>Yes</w:t>
            </w:r>
            <w:r>
              <w:t xml:space="preserve"> to delete the material. </w:t>
            </w:r>
            <w:r w:rsidRPr="006810EC">
              <w:t>The OWL Material window closes and the material is removed from the listview.</w:t>
            </w:r>
          </w:p>
        </w:tc>
      </w:tr>
      <w:bookmarkEnd w:id="2376"/>
    </w:tbl>
    <w:p w14:paraId="04F9D757" w14:textId="77777777" w:rsidR="0060078C" w:rsidRPr="006B1423" w:rsidRDefault="0060078C" w:rsidP="0060078C">
      <w:pPr>
        <w:pStyle w:val="BlockLine"/>
      </w:pPr>
    </w:p>
    <w:p w14:paraId="7FC6DBF9" w14:textId="77777777" w:rsidR="0060078C" w:rsidRPr="00D90F7D" w:rsidRDefault="0060078C" w:rsidP="0021360F">
      <w:pPr>
        <w:pStyle w:val="Heading3"/>
      </w:pPr>
      <w:bookmarkStart w:id="2380" w:name="_Hlk177554907"/>
      <w:r w:rsidRPr="00D90F7D">
        <w:br w:type="page"/>
      </w:r>
      <w:bookmarkStart w:id="2381" w:name="_Toc172537428"/>
      <w:bookmarkStart w:id="2382" w:name="_Toc177551013"/>
      <w:r w:rsidR="00C82954" w:rsidRPr="00D90F7D">
        <w:lastRenderedPageBreak/>
        <w:t>HCPCS Labor</w:t>
      </w:r>
      <w:bookmarkEnd w:id="2381"/>
      <w:bookmarkEnd w:id="2382"/>
    </w:p>
    <w:bookmarkEnd w:id="2380"/>
    <w:p w14:paraId="0AF1E894" w14:textId="77777777" w:rsidR="0060078C" w:rsidRDefault="0060078C" w:rsidP="0060078C">
      <w:pPr>
        <w:pStyle w:val="BlockLine"/>
      </w:pPr>
    </w:p>
    <w:tbl>
      <w:tblPr>
        <w:tblW w:w="0" w:type="auto"/>
        <w:tblLayout w:type="fixed"/>
        <w:tblLook w:val="0000" w:firstRow="0" w:lastRow="0" w:firstColumn="0" w:lastColumn="0" w:noHBand="0" w:noVBand="0"/>
      </w:tblPr>
      <w:tblGrid>
        <w:gridCol w:w="1728"/>
        <w:gridCol w:w="7740"/>
      </w:tblGrid>
      <w:tr w:rsidR="0060078C" w14:paraId="00B4A117" w14:textId="77777777">
        <w:trPr>
          <w:cantSplit/>
        </w:trPr>
        <w:tc>
          <w:tcPr>
            <w:tcW w:w="1728" w:type="dxa"/>
          </w:tcPr>
          <w:p w14:paraId="7D7438D3" w14:textId="77777777" w:rsidR="0060078C" w:rsidRPr="007B2AB9" w:rsidRDefault="00C82954" w:rsidP="0060078C">
            <w:pPr>
              <w:pStyle w:val="BlockLabel"/>
              <w:rPr>
                <w:highlight w:val="yellow"/>
              </w:rPr>
            </w:pPr>
            <w:bookmarkStart w:id="2383" w:name="_Hlk177548236"/>
            <w:r>
              <w:t>Adding labor</w:t>
            </w:r>
          </w:p>
        </w:tc>
        <w:tc>
          <w:tcPr>
            <w:tcW w:w="7740" w:type="dxa"/>
          </w:tcPr>
          <w:p w14:paraId="6EB4E64B" w14:textId="77777777" w:rsidR="00C82954" w:rsidRDefault="00C82954" w:rsidP="00020DA9">
            <w:pPr>
              <w:pStyle w:val="BlockText"/>
            </w:pPr>
            <w:bookmarkStart w:id="2384" w:name="_Hlk177554908"/>
            <w:r>
              <w:t>To add labor costs to a HCPCS item, do the following:</w:t>
            </w:r>
          </w:p>
          <w:bookmarkEnd w:id="2384"/>
          <w:p w14:paraId="2CF3BDF6" w14:textId="77777777" w:rsidR="00020DA9" w:rsidRPr="00B4393B" w:rsidRDefault="00020DA9" w:rsidP="00020DA9">
            <w:pPr>
              <w:pStyle w:val="BlockText"/>
            </w:pPr>
          </w:p>
          <w:p w14:paraId="1DCB63CE" w14:textId="77777777" w:rsidR="00C82954" w:rsidRPr="006C3016" w:rsidRDefault="00C82954" w:rsidP="00020DA9">
            <w:pPr>
              <w:pStyle w:val="BlockText"/>
              <w:numPr>
                <w:ilvl w:val="0"/>
                <w:numId w:val="51"/>
              </w:numPr>
            </w:pPr>
            <w:bookmarkStart w:id="2385" w:name="_Hlk177554909"/>
            <w:r w:rsidRPr="006810EC">
              <w:rPr>
                <w:bCs/>
              </w:rPr>
              <w:t xml:space="preserve">Highlight an item from the HCPCS listview, then click </w:t>
            </w:r>
            <w:r w:rsidRPr="006810EC">
              <w:rPr>
                <w:b/>
                <w:bCs/>
              </w:rPr>
              <w:t xml:space="preserve">Add Labor. </w:t>
            </w:r>
            <w:r w:rsidRPr="006810EC">
              <w:rPr>
                <w:bCs/>
              </w:rPr>
              <w:t>The OWL Labor window displays.</w:t>
            </w:r>
          </w:p>
          <w:bookmarkEnd w:id="2385"/>
          <w:p w14:paraId="1EC09CB8" w14:textId="77777777" w:rsidR="006C3016" w:rsidRDefault="006C3016" w:rsidP="006C3016">
            <w:pPr>
              <w:pStyle w:val="BlockText"/>
              <w:rPr>
                <w:bCs/>
              </w:rPr>
            </w:pPr>
          </w:p>
          <w:p w14:paraId="5E49123D" w14:textId="0E7898EE" w:rsidR="006C3016" w:rsidRDefault="0048066A" w:rsidP="006C3016">
            <w:pPr>
              <w:pStyle w:val="BlockText"/>
              <w:ind w:left="720"/>
              <w:rPr>
                <w:bCs/>
              </w:rPr>
            </w:pPr>
            <w:r>
              <w:rPr>
                <w:bCs/>
                <w:noProof/>
              </w:rPr>
              <w:drawing>
                <wp:inline distT="0" distB="0" distL="0" distR="0" wp14:anchorId="4E1C6523" wp14:editId="09FB7307">
                  <wp:extent cx="3452495" cy="2582545"/>
                  <wp:effectExtent l="0" t="0" r="0" b="0"/>
                  <wp:docPr id="191" name="Picture 191" descr="OWL Labor window (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OWL Labor window (add)"/>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452495" cy="2582545"/>
                          </a:xfrm>
                          <a:prstGeom prst="rect">
                            <a:avLst/>
                          </a:prstGeom>
                          <a:noFill/>
                          <a:ln>
                            <a:noFill/>
                          </a:ln>
                        </pic:spPr>
                      </pic:pic>
                    </a:graphicData>
                  </a:graphic>
                </wp:inline>
              </w:drawing>
            </w:r>
          </w:p>
          <w:p w14:paraId="344D8E5E" w14:textId="77777777" w:rsidR="006C3016" w:rsidRPr="006810EC" w:rsidRDefault="006C3016" w:rsidP="006C3016">
            <w:pPr>
              <w:pStyle w:val="BlockText"/>
            </w:pPr>
          </w:p>
          <w:p w14:paraId="1E5B8EAE" w14:textId="77777777" w:rsidR="00C82954" w:rsidRPr="00020DA9" w:rsidRDefault="00C82954" w:rsidP="00020DA9">
            <w:pPr>
              <w:pStyle w:val="BlockText"/>
              <w:numPr>
                <w:ilvl w:val="0"/>
                <w:numId w:val="51"/>
              </w:numPr>
            </w:pPr>
            <w:bookmarkStart w:id="2386" w:name="_Hlk177554910"/>
            <w:r w:rsidRPr="006810EC">
              <w:rPr>
                <w:bCs/>
              </w:rPr>
              <w:t xml:space="preserve">Type </w:t>
            </w:r>
            <w:r>
              <w:rPr>
                <w:bCs/>
              </w:rPr>
              <w:t xml:space="preserve">the first few </w:t>
            </w:r>
            <w:r w:rsidRPr="006810EC">
              <w:rPr>
                <w:bCs/>
              </w:rPr>
              <w:t xml:space="preserve">letters of a tech’s </w:t>
            </w:r>
            <w:r>
              <w:rPr>
                <w:bCs/>
              </w:rPr>
              <w:t xml:space="preserve">last </w:t>
            </w:r>
            <w:r w:rsidRPr="006810EC">
              <w:rPr>
                <w:bCs/>
              </w:rPr>
              <w:t xml:space="preserve">name, press </w:t>
            </w:r>
            <w:r w:rsidR="00261FBF">
              <w:rPr>
                <w:b/>
                <w:bCs/>
              </w:rPr>
              <w:t>&lt;Tab&gt;</w:t>
            </w:r>
            <w:r w:rsidRPr="006810EC">
              <w:rPr>
                <w:bCs/>
              </w:rPr>
              <w:t>, then select a technician from the drop-down list.</w:t>
            </w:r>
          </w:p>
          <w:bookmarkEnd w:id="2386"/>
          <w:p w14:paraId="397D7D95" w14:textId="77777777" w:rsidR="00020DA9" w:rsidRPr="00141903" w:rsidRDefault="00020DA9" w:rsidP="00020DA9">
            <w:pPr>
              <w:pStyle w:val="BlockText"/>
            </w:pPr>
          </w:p>
          <w:p w14:paraId="1E4784D6" w14:textId="77777777" w:rsidR="00C82954" w:rsidRDefault="00C82954" w:rsidP="00020DA9">
            <w:pPr>
              <w:pStyle w:val="BlockText"/>
              <w:ind w:left="720"/>
            </w:pPr>
            <w:bookmarkStart w:id="2387" w:name="_Hlk177554911"/>
            <w:r w:rsidRPr="00141903">
              <w:rPr>
                <w:b/>
              </w:rPr>
              <w:t>Note:</w:t>
            </w:r>
            <w:r>
              <w:t xml:space="preserve"> If only one tech name matches the letters you entered, that name is selected as soon as you press </w:t>
            </w:r>
            <w:r w:rsidR="00261FBF">
              <w:t>&lt;Tab&gt;</w:t>
            </w:r>
            <w:r>
              <w:t xml:space="preserve">, and your cursor focus moves to the Date field. </w:t>
            </w:r>
          </w:p>
          <w:bookmarkEnd w:id="2387"/>
          <w:p w14:paraId="38BFD910" w14:textId="77777777" w:rsidR="00020DA9" w:rsidRPr="006810EC" w:rsidRDefault="00020DA9" w:rsidP="00020DA9">
            <w:pPr>
              <w:pStyle w:val="BlockText"/>
              <w:ind w:left="720"/>
            </w:pPr>
          </w:p>
          <w:p w14:paraId="32F7140E" w14:textId="77777777" w:rsidR="00C82954" w:rsidRPr="006810EC" w:rsidRDefault="00C82954" w:rsidP="00020DA9">
            <w:pPr>
              <w:pStyle w:val="BlockText"/>
              <w:numPr>
                <w:ilvl w:val="0"/>
                <w:numId w:val="51"/>
              </w:numPr>
            </w:pPr>
            <w:bookmarkStart w:id="2388" w:name="_Hlk177554912"/>
            <w:r>
              <w:rPr>
                <w:bCs/>
              </w:rPr>
              <w:t>Optionally c</w:t>
            </w:r>
            <w:r w:rsidRPr="006810EC">
              <w:rPr>
                <w:bCs/>
              </w:rPr>
              <w:t xml:space="preserve">hange the </w:t>
            </w:r>
            <w:r w:rsidRPr="00141903">
              <w:rPr>
                <w:b/>
                <w:bCs/>
              </w:rPr>
              <w:t>Date</w:t>
            </w:r>
            <w:r w:rsidRPr="006810EC">
              <w:rPr>
                <w:bCs/>
              </w:rPr>
              <w:t xml:space="preserve">. </w:t>
            </w:r>
          </w:p>
          <w:p w14:paraId="4BC91D60" w14:textId="77777777" w:rsidR="00C82954" w:rsidRPr="006810EC" w:rsidRDefault="00C82954" w:rsidP="00020DA9">
            <w:pPr>
              <w:pStyle w:val="BlockText"/>
              <w:numPr>
                <w:ilvl w:val="0"/>
                <w:numId w:val="51"/>
              </w:numPr>
            </w:pPr>
            <w:bookmarkStart w:id="2389" w:name="_Hlk177554913"/>
            <w:bookmarkEnd w:id="2388"/>
            <w:r w:rsidRPr="006810EC">
              <w:rPr>
                <w:bCs/>
              </w:rPr>
              <w:t xml:space="preserve">Enter the number of </w:t>
            </w:r>
            <w:r w:rsidRPr="006810EC">
              <w:rPr>
                <w:b/>
                <w:bCs/>
              </w:rPr>
              <w:t>Hours.</w:t>
            </w:r>
          </w:p>
          <w:p w14:paraId="7D78BFDE" w14:textId="77777777" w:rsidR="00C82954" w:rsidRPr="006810EC" w:rsidRDefault="00C82954" w:rsidP="00020DA9">
            <w:pPr>
              <w:pStyle w:val="BlockText"/>
              <w:numPr>
                <w:ilvl w:val="0"/>
                <w:numId w:val="51"/>
              </w:numPr>
            </w:pPr>
            <w:bookmarkStart w:id="2390" w:name="_Hlk177554914"/>
            <w:bookmarkEnd w:id="2389"/>
            <w:r w:rsidRPr="006810EC">
              <w:rPr>
                <w:bCs/>
              </w:rPr>
              <w:t xml:space="preserve">Enter the hourly </w:t>
            </w:r>
            <w:r w:rsidRPr="006810EC">
              <w:rPr>
                <w:b/>
                <w:bCs/>
              </w:rPr>
              <w:t>Rate.</w:t>
            </w:r>
          </w:p>
          <w:bookmarkEnd w:id="2390"/>
          <w:p w14:paraId="1C65993E" w14:textId="77777777" w:rsidR="0060078C" w:rsidRDefault="00C82954" w:rsidP="00020DA9">
            <w:pPr>
              <w:pStyle w:val="BlockText"/>
              <w:numPr>
                <w:ilvl w:val="0"/>
                <w:numId w:val="51"/>
              </w:numPr>
            </w:pPr>
            <w:r w:rsidRPr="006810EC">
              <w:rPr>
                <w:bCs/>
              </w:rPr>
              <w:t xml:space="preserve">Click </w:t>
            </w:r>
            <w:r w:rsidRPr="006810EC">
              <w:rPr>
                <w:b/>
                <w:bCs/>
              </w:rPr>
              <w:t xml:space="preserve">Add. </w:t>
            </w:r>
            <w:r w:rsidRPr="006810EC">
              <w:rPr>
                <w:bCs/>
              </w:rPr>
              <w:t>T</w:t>
            </w:r>
            <w:r>
              <w:rPr>
                <w:bCs/>
              </w:rPr>
              <w:t>he labor displays in the Labor for HCPCS l</w:t>
            </w:r>
            <w:r w:rsidRPr="006810EC">
              <w:rPr>
                <w:bCs/>
              </w:rPr>
              <w:t>istview and the labor cost is added to the Cost field.</w:t>
            </w:r>
          </w:p>
        </w:tc>
      </w:tr>
      <w:bookmarkEnd w:id="2383"/>
    </w:tbl>
    <w:p w14:paraId="2C94A05C" w14:textId="77777777" w:rsidR="006C3016" w:rsidRDefault="006C3016" w:rsidP="006C3016">
      <w:pPr>
        <w:pStyle w:val="BlockLine"/>
      </w:pPr>
    </w:p>
    <w:p w14:paraId="5CD8BB51" w14:textId="77777777" w:rsidR="006C3016" w:rsidRDefault="006C3016">
      <w:r>
        <w:rPr>
          <w:b/>
        </w:rPr>
        <w:br w:type="page"/>
      </w:r>
    </w:p>
    <w:p w14:paraId="01970C3A" w14:textId="77777777" w:rsidR="0060078C" w:rsidRDefault="0060078C" w:rsidP="0060078C">
      <w:pPr>
        <w:pStyle w:val="BlockLine"/>
      </w:pPr>
      <w:bookmarkStart w:id="2391" w:name="_Hlk177554915"/>
    </w:p>
    <w:tbl>
      <w:tblPr>
        <w:tblW w:w="0" w:type="auto"/>
        <w:tblLayout w:type="fixed"/>
        <w:tblLook w:val="0000" w:firstRow="0" w:lastRow="0" w:firstColumn="0" w:lastColumn="0" w:noHBand="0" w:noVBand="0"/>
      </w:tblPr>
      <w:tblGrid>
        <w:gridCol w:w="1728"/>
        <w:gridCol w:w="7740"/>
      </w:tblGrid>
      <w:tr w:rsidR="0060078C" w14:paraId="0E7B4830" w14:textId="77777777">
        <w:trPr>
          <w:cantSplit/>
        </w:trPr>
        <w:tc>
          <w:tcPr>
            <w:tcW w:w="1728" w:type="dxa"/>
          </w:tcPr>
          <w:p w14:paraId="1ABCB72F" w14:textId="77777777" w:rsidR="0060078C" w:rsidRPr="007B2AB9" w:rsidRDefault="00C82954" w:rsidP="0060078C">
            <w:pPr>
              <w:pStyle w:val="BlockLabel"/>
              <w:rPr>
                <w:highlight w:val="yellow"/>
              </w:rPr>
            </w:pPr>
            <w:bookmarkStart w:id="2392" w:name="_Hlk177548237"/>
            <w:bookmarkEnd w:id="2391"/>
            <w:r>
              <w:t>Editing Labor</w:t>
            </w:r>
          </w:p>
        </w:tc>
        <w:tc>
          <w:tcPr>
            <w:tcW w:w="7740" w:type="dxa"/>
          </w:tcPr>
          <w:p w14:paraId="54CC3CB2" w14:textId="77777777" w:rsidR="00C82954" w:rsidRDefault="00C82954" w:rsidP="00C82954">
            <w:pPr>
              <w:pStyle w:val="BlockText"/>
            </w:pPr>
            <w:bookmarkStart w:id="2393" w:name="_Hlk177554916"/>
            <w:r>
              <w:t>To edit labor costs for a HCPCS item, do the following:</w:t>
            </w:r>
          </w:p>
          <w:bookmarkEnd w:id="2393"/>
          <w:p w14:paraId="3A416DF7" w14:textId="77777777" w:rsidR="00C82954" w:rsidRPr="00B4393B" w:rsidRDefault="00C82954" w:rsidP="00C82954">
            <w:pPr>
              <w:pStyle w:val="BlockText"/>
            </w:pPr>
          </w:p>
          <w:p w14:paraId="7B247119" w14:textId="77777777" w:rsidR="00C82954" w:rsidRPr="006C3016" w:rsidRDefault="00C82954" w:rsidP="00C82954">
            <w:pPr>
              <w:pStyle w:val="BlockText"/>
              <w:numPr>
                <w:ilvl w:val="0"/>
                <w:numId w:val="40"/>
              </w:numPr>
            </w:pPr>
            <w:bookmarkStart w:id="2394" w:name="_Hlk177554917"/>
            <w:r w:rsidRPr="006810EC">
              <w:rPr>
                <w:bCs/>
              </w:rPr>
              <w:t xml:space="preserve">Highlight a row in the Labor listview, then click </w:t>
            </w:r>
            <w:r w:rsidRPr="006810EC">
              <w:rPr>
                <w:b/>
                <w:bCs/>
              </w:rPr>
              <w:t>Detail/Edit</w:t>
            </w:r>
            <w:r w:rsidRPr="006810EC">
              <w:rPr>
                <w:bCs/>
              </w:rPr>
              <w:t>. The OWL Labor window displays.</w:t>
            </w:r>
          </w:p>
          <w:bookmarkEnd w:id="2394"/>
          <w:p w14:paraId="4013BA27" w14:textId="77777777" w:rsidR="006C3016" w:rsidRDefault="006C3016" w:rsidP="006C3016">
            <w:pPr>
              <w:pStyle w:val="BlockText"/>
              <w:rPr>
                <w:bCs/>
              </w:rPr>
            </w:pPr>
          </w:p>
          <w:p w14:paraId="4FD93D90" w14:textId="104BF620" w:rsidR="006C3016" w:rsidRDefault="0048066A" w:rsidP="006C3016">
            <w:pPr>
              <w:pStyle w:val="BlockText"/>
              <w:ind w:left="720"/>
              <w:rPr>
                <w:bCs/>
              </w:rPr>
            </w:pPr>
            <w:r>
              <w:rPr>
                <w:bCs/>
                <w:noProof/>
              </w:rPr>
              <w:drawing>
                <wp:inline distT="0" distB="0" distL="0" distR="0" wp14:anchorId="3260CCEE" wp14:editId="0C96CD3B">
                  <wp:extent cx="3452495" cy="2582545"/>
                  <wp:effectExtent l="0" t="0" r="0" b="0"/>
                  <wp:docPr id="192" name="Picture 192" descr="OWL Labor window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OWL Labor window (edit)"/>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452495" cy="2582545"/>
                          </a:xfrm>
                          <a:prstGeom prst="rect">
                            <a:avLst/>
                          </a:prstGeom>
                          <a:noFill/>
                          <a:ln>
                            <a:noFill/>
                          </a:ln>
                        </pic:spPr>
                      </pic:pic>
                    </a:graphicData>
                  </a:graphic>
                </wp:inline>
              </w:drawing>
            </w:r>
          </w:p>
          <w:p w14:paraId="5C1B9D85" w14:textId="77777777" w:rsidR="006C3016" w:rsidRPr="006810EC" w:rsidRDefault="006C3016" w:rsidP="006C3016">
            <w:pPr>
              <w:pStyle w:val="BlockText"/>
            </w:pPr>
          </w:p>
          <w:p w14:paraId="2A76D9D9" w14:textId="77777777" w:rsidR="00C82954" w:rsidRPr="00020DA9" w:rsidRDefault="00C82954" w:rsidP="00C82954">
            <w:pPr>
              <w:pStyle w:val="BlockText"/>
              <w:numPr>
                <w:ilvl w:val="0"/>
                <w:numId w:val="40"/>
              </w:numPr>
            </w:pPr>
            <w:bookmarkStart w:id="2395" w:name="_Hlk177554918"/>
            <w:r w:rsidRPr="006810EC">
              <w:rPr>
                <w:bCs/>
              </w:rPr>
              <w:t xml:space="preserve">Edit the </w:t>
            </w:r>
            <w:r>
              <w:rPr>
                <w:bCs/>
              </w:rPr>
              <w:t>information as desired</w:t>
            </w:r>
            <w:r w:rsidRPr="006810EC">
              <w:rPr>
                <w:bCs/>
              </w:rPr>
              <w:t xml:space="preserve">. </w:t>
            </w:r>
          </w:p>
          <w:bookmarkEnd w:id="2395"/>
          <w:p w14:paraId="2C902E34" w14:textId="77777777" w:rsidR="00020DA9" w:rsidRPr="00A177CC" w:rsidRDefault="00020DA9" w:rsidP="00020DA9">
            <w:pPr>
              <w:pStyle w:val="BlockText"/>
            </w:pPr>
          </w:p>
          <w:p w14:paraId="32494899" w14:textId="77777777" w:rsidR="00C82954" w:rsidRDefault="00C82954" w:rsidP="00C82954">
            <w:pPr>
              <w:pStyle w:val="BlockText"/>
              <w:ind w:left="720"/>
              <w:rPr>
                <w:bCs/>
              </w:rPr>
            </w:pPr>
            <w:bookmarkStart w:id="2396" w:name="_Hlk177554919"/>
            <w:r w:rsidRPr="00A177CC">
              <w:rPr>
                <w:b/>
                <w:bCs/>
              </w:rPr>
              <w:t>Note:</w:t>
            </w:r>
            <w:r>
              <w:rPr>
                <w:bCs/>
              </w:rPr>
              <w:t xml:space="preserve"> </w:t>
            </w:r>
            <w:r w:rsidRPr="006810EC">
              <w:rPr>
                <w:bCs/>
              </w:rPr>
              <w:t xml:space="preserve">Once a technician has been added, </w:t>
            </w:r>
            <w:r>
              <w:rPr>
                <w:bCs/>
              </w:rPr>
              <w:t xml:space="preserve">you cannot change the tech the next time </w:t>
            </w:r>
            <w:r w:rsidRPr="006810EC">
              <w:rPr>
                <w:bCs/>
              </w:rPr>
              <w:t xml:space="preserve">you return to edit HCPCS labor. To change the technician on HCPCS labor, you must delete the labor and </w:t>
            </w:r>
            <w:r>
              <w:rPr>
                <w:bCs/>
              </w:rPr>
              <w:t>add it back with the correct tech.</w:t>
            </w:r>
            <w:r w:rsidR="00020DA9">
              <w:rPr>
                <w:bCs/>
              </w:rPr>
              <w:t xml:space="preserve"> </w:t>
            </w:r>
          </w:p>
          <w:bookmarkEnd w:id="2396"/>
          <w:p w14:paraId="4072E8E7" w14:textId="77777777" w:rsidR="00020DA9" w:rsidRPr="006810EC" w:rsidRDefault="00020DA9" w:rsidP="00C82954">
            <w:pPr>
              <w:pStyle w:val="BlockText"/>
              <w:ind w:left="720"/>
            </w:pPr>
          </w:p>
          <w:p w14:paraId="135DBF29" w14:textId="77777777" w:rsidR="0060078C" w:rsidRDefault="00C82954" w:rsidP="00C82954">
            <w:pPr>
              <w:pStyle w:val="BlockText"/>
              <w:numPr>
                <w:ilvl w:val="0"/>
                <w:numId w:val="40"/>
              </w:numPr>
            </w:pPr>
            <w:r w:rsidRPr="006810EC">
              <w:rPr>
                <w:bCs/>
              </w:rPr>
              <w:t xml:space="preserve">Click </w:t>
            </w:r>
            <w:r w:rsidRPr="006810EC">
              <w:rPr>
                <w:b/>
                <w:bCs/>
              </w:rPr>
              <w:t xml:space="preserve">Update. </w:t>
            </w:r>
            <w:r w:rsidRPr="006810EC">
              <w:rPr>
                <w:bCs/>
              </w:rPr>
              <w:t>The OWL Labor window closes and changes are saved.</w:t>
            </w:r>
          </w:p>
        </w:tc>
      </w:tr>
      <w:bookmarkEnd w:id="2392"/>
    </w:tbl>
    <w:p w14:paraId="2A8D0712" w14:textId="77777777" w:rsidR="006C3016" w:rsidRDefault="006C3016" w:rsidP="006C3016">
      <w:pPr>
        <w:pStyle w:val="BlockLine"/>
      </w:pPr>
    </w:p>
    <w:p w14:paraId="7F5508C3" w14:textId="77777777" w:rsidR="006C3016" w:rsidRDefault="006C3016" w:rsidP="006C3016">
      <w:pPr>
        <w:pStyle w:val="BlockLine"/>
      </w:pPr>
      <w:r>
        <w:br w:type="page"/>
      </w:r>
    </w:p>
    <w:tbl>
      <w:tblPr>
        <w:tblW w:w="0" w:type="auto"/>
        <w:tblLayout w:type="fixed"/>
        <w:tblLook w:val="0000" w:firstRow="0" w:lastRow="0" w:firstColumn="0" w:lastColumn="0" w:noHBand="0" w:noVBand="0"/>
      </w:tblPr>
      <w:tblGrid>
        <w:gridCol w:w="1728"/>
        <w:gridCol w:w="7740"/>
      </w:tblGrid>
      <w:tr w:rsidR="006C3016" w14:paraId="16BA5B2C" w14:textId="77777777" w:rsidTr="006C3016">
        <w:trPr>
          <w:cantSplit/>
        </w:trPr>
        <w:tc>
          <w:tcPr>
            <w:tcW w:w="1728" w:type="dxa"/>
          </w:tcPr>
          <w:p w14:paraId="7C3E2F20" w14:textId="77777777" w:rsidR="006C3016" w:rsidRPr="007B2AB9" w:rsidRDefault="006C3016" w:rsidP="006C3016">
            <w:pPr>
              <w:pStyle w:val="BlockLabel"/>
              <w:rPr>
                <w:highlight w:val="yellow"/>
              </w:rPr>
            </w:pPr>
            <w:bookmarkStart w:id="2397" w:name="_Hlk177548239"/>
            <w:r w:rsidRPr="006C3016">
              <w:lastRenderedPageBreak/>
              <w:t>Deleting Labor</w:t>
            </w:r>
          </w:p>
        </w:tc>
        <w:tc>
          <w:tcPr>
            <w:tcW w:w="7740" w:type="dxa"/>
          </w:tcPr>
          <w:p w14:paraId="78A2DC6D" w14:textId="77777777" w:rsidR="006C3016" w:rsidRDefault="006C3016" w:rsidP="006C3016">
            <w:pPr>
              <w:pStyle w:val="BlockText"/>
            </w:pPr>
            <w:bookmarkStart w:id="2398" w:name="_Hlk177554920"/>
            <w:r>
              <w:t>To delete labor costs for a HCPCS item, do the following:</w:t>
            </w:r>
          </w:p>
          <w:bookmarkEnd w:id="2398"/>
          <w:p w14:paraId="1AEF40E7" w14:textId="77777777" w:rsidR="006C3016" w:rsidRPr="00B4393B" w:rsidRDefault="006C3016" w:rsidP="006C3016">
            <w:pPr>
              <w:pStyle w:val="BlockText"/>
            </w:pPr>
          </w:p>
          <w:p w14:paraId="6799A8C5" w14:textId="77777777" w:rsidR="006C3016" w:rsidRPr="006C3016" w:rsidRDefault="006C3016" w:rsidP="006C3016">
            <w:pPr>
              <w:pStyle w:val="BlockText"/>
              <w:numPr>
                <w:ilvl w:val="0"/>
                <w:numId w:val="61"/>
              </w:numPr>
            </w:pPr>
            <w:bookmarkStart w:id="2399" w:name="_Hlk177554921"/>
            <w:r w:rsidRPr="006810EC">
              <w:rPr>
                <w:bCs/>
              </w:rPr>
              <w:t xml:space="preserve">Highlight a row in the Labor listview, then click </w:t>
            </w:r>
            <w:r w:rsidRPr="006810EC">
              <w:rPr>
                <w:b/>
                <w:bCs/>
              </w:rPr>
              <w:t>Detail/Edit</w:t>
            </w:r>
            <w:r w:rsidRPr="006810EC">
              <w:rPr>
                <w:bCs/>
              </w:rPr>
              <w:t>. The OWL Labor window displays.</w:t>
            </w:r>
          </w:p>
          <w:bookmarkEnd w:id="2399"/>
          <w:p w14:paraId="0CEC7904" w14:textId="77777777" w:rsidR="006C3016" w:rsidRDefault="006C3016" w:rsidP="006C3016">
            <w:pPr>
              <w:pStyle w:val="BlockText"/>
              <w:rPr>
                <w:bCs/>
              </w:rPr>
            </w:pPr>
          </w:p>
          <w:p w14:paraId="66EB540F" w14:textId="31D87080" w:rsidR="006C3016" w:rsidRDefault="0048066A" w:rsidP="006C3016">
            <w:pPr>
              <w:pStyle w:val="BlockText"/>
              <w:ind w:left="720"/>
              <w:rPr>
                <w:bCs/>
              </w:rPr>
            </w:pPr>
            <w:r>
              <w:rPr>
                <w:bCs/>
                <w:noProof/>
              </w:rPr>
              <w:drawing>
                <wp:inline distT="0" distB="0" distL="0" distR="0" wp14:anchorId="46A28F71" wp14:editId="58864380">
                  <wp:extent cx="3452495" cy="2582545"/>
                  <wp:effectExtent l="0" t="0" r="0" b="0"/>
                  <wp:docPr id="193" name="Picture 193" descr="OWL Labor window (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OWL Labor window (delete)"/>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452495" cy="2582545"/>
                          </a:xfrm>
                          <a:prstGeom prst="rect">
                            <a:avLst/>
                          </a:prstGeom>
                          <a:noFill/>
                          <a:ln>
                            <a:noFill/>
                          </a:ln>
                        </pic:spPr>
                      </pic:pic>
                    </a:graphicData>
                  </a:graphic>
                </wp:inline>
              </w:drawing>
            </w:r>
          </w:p>
          <w:p w14:paraId="6D04B9D5" w14:textId="77777777" w:rsidR="006C3016" w:rsidRPr="006C3016" w:rsidRDefault="006C3016" w:rsidP="006C3016">
            <w:pPr>
              <w:pStyle w:val="BlockText"/>
            </w:pPr>
          </w:p>
          <w:p w14:paraId="695A2048" w14:textId="77777777" w:rsidR="006C3016" w:rsidRPr="007B5213" w:rsidRDefault="006C3016" w:rsidP="006C3016">
            <w:pPr>
              <w:pStyle w:val="BlockText"/>
              <w:numPr>
                <w:ilvl w:val="0"/>
                <w:numId w:val="61"/>
              </w:numPr>
            </w:pPr>
            <w:bookmarkStart w:id="2400" w:name="_Hlk177554922"/>
            <w:r>
              <w:t xml:space="preserve">Click </w:t>
            </w:r>
            <w:r w:rsidRPr="007B5213">
              <w:rPr>
                <w:b/>
              </w:rPr>
              <w:t>Delete</w:t>
            </w:r>
            <w:r>
              <w:t xml:space="preserve">. A confirmation pop-up window displays. </w:t>
            </w:r>
          </w:p>
          <w:bookmarkEnd w:id="2400"/>
          <w:p w14:paraId="41954665" w14:textId="77777777" w:rsidR="006C3016" w:rsidRDefault="006C3016" w:rsidP="006C3016">
            <w:pPr>
              <w:pStyle w:val="BlockText"/>
              <w:numPr>
                <w:ilvl w:val="0"/>
                <w:numId w:val="61"/>
              </w:numPr>
            </w:pPr>
            <w:r>
              <w:t xml:space="preserve">Click </w:t>
            </w:r>
            <w:r w:rsidRPr="007B5213">
              <w:rPr>
                <w:b/>
              </w:rPr>
              <w:t>Yes</w:t>
            </w:r>
            <w:r>
              <w:t xml:space="preserve"> to delete the labor. </w:t>
            </w:r>
            <w:r w:rsidRPr="006810EC">
              <w:t xml:space="preserve">The OWL </w:t>
            </w:r>
            <w:r>
              <w:t xml:space="preserve">Labor </w:t>
            </w:r>
            <w:r w:rsidRPr="006810EC">
              <w:t xml:space="preserve">window closes and the </w:t>
            </w:r>
            <w:r>
              <w:t xml:space="preserve">labor </w:t>
            </w:r>
            <w:r w:rsidRPr="006810EC">
              <w:t>is removed from the listview.</w:t>
            </w:r>
          </w:p>
        </w:tc>
      </w:tr>
      <w:bookmarkEnd w:id="2397"/>
    </w:tbl>
    <w:p w14:paraId="06486F98" w14:textId="77777777" w:rsidR="0060078C" w:rsidRDefault="0060078C" w:rsidP="0060078C">
      <w:pPr>
        <w:pStyle w:val="BlockLine"/>
      </w:pPr>
    </w:p>
    <w:p w14:paraId="23EDCE12" w14:textId="77777777" w:rsidR="0060078C" w:rsidRPr="00D90F7D" w:rsidRDefault="00C82954" w:rsidP="0021360F">
      <w:pPr>
        <w:pStyle w:val="Heading3"/>
      </w:pPr>
      <w:bookmarkStart w:id="2401" w:name="_Hlk177554923"/>
      <w:r w:rsidRPr="00D90F7D">
        <w:br w:type="page"/>
      </w:r>
      <w:bookmarkStart w:id="2402" w:name="_Toc172537429"/>
      <w:bookmarkStart w:id="2403" w:name="_Toc177551014"/>
      <w:r w:rsidR="0060078C" w:rsidRPr="00D90F7D">
        <w:lastRenderedPageBreak/>
        <w:t>Print</w:t>
      </w:r>
      <w:r w:rsidRPr="00D90F7D">
        <w:t>ing the OWL</w:t>
      </w:r>
      <w:bookmarkEnd w:id="2402"/>
      <w:bookmarkEnd w:id="2403"/>
    </w:p>
    <w:bookmarkEnd w:id="2401"/>
    <w:p w14:paraId="750756B0" w14:textId="609683A0" w:rsidR="0060078C" w:rsidRDefault="0060078C" w:rsidP="0060078C">
      <w:pPr>
        <w:pStyle w:val="BlockLine"/>
      </w:pPr>
    </w:p>
    <w:tbl>
      <w:tblPr>
        <w:tblW w:w="0" w:type="auto"/>
        <w:tblLayout w:type="fixed"/>
        <w:tblLook w:val="0000" w:firstRow="0" w:lastRow="0" w:firstColumn="0" w:lastColumn="0" w:noHBand="0" w:noVBand="0"/>
      </w:tblPr>
      <w:tblGrid>
        <w:gridCol w:w="1728"/>
        <w:gridCol w:w="7740"/>
      </w:tblGrid>
      <w:tr w:rsidR="0060078C" w14:paraId="2234B6CF" w14:textId="77777777">
        <w:trPr>
          <w:cantSplit/>
        </w:trPr>
        <w:tc>
          <w:tcPr>
            <w:tcW w:w="1728" w:type="dxa"/>
          </w:tcPr>
          <w:p w14:paraId="35958916" w14:textId="77777777" w:rsidR="0060078C" w:rsidRDefault="0060078C" w:rsidP="0060078C">
            <w:pPr>
              <w:pStyle w:val="BlockLabel"/>
            </w:pPr>
            <w:bookmarkStart w:id="2404" w:name="_Hlk177548240"/>
            <w:r>
              <w:t>Printing a Request Receipt</w:t>
            </w:r>
          </w:p>
        </w:tc>
        <w:tc>
          <w:tcPr>
            <w:tcW w:w="7740" w:type="dxa"/>
          </w:tcPr>
          <w:p w14:paraId="44B8E13E" w14:textId="77777777" w:rsidR="00C82954" w:rsidRDefault="00C82954" w:rsidP="00020DA9">
            <w:pPr>
              <w:pStyle w:val="BlockText"/>
            </w:pPr>
            <w:bookmarkStart w:id="2405" w:name="_Hlk177554924"/>
            <w:r>
              <w:t>To print a lab work order, do the following:</w:t>
            </w:r>
          </w:p>
          <w:bookmarkEnd w:id="2405"/>
          <w:p w14:paraId="03A5CF9C" w14:textId="77777777" w:rsidR="00020DA9" w:rsidRDefault="00020DA9" w:rsidP="00020DA9">
            <w:pPr>
              <w:pStyle w:val="BlockText"/>
            </w:pPr>
          </w:p>
          <w:p w14:paraId="0B1A3D1C" w14:textId="77777777" w:rsidR="00C82954" w:rsidRDefault="00C82954" w:rsidP="00020DA9">
            <w:pPr>
              <w:pStyle w:val="BlockText"/>
              <w:numPr>
                <w:ilvl w:val="0"/>
                <w:numId w:val="52"/>
              </w:numPr>
            </w:pPr>
            <w:bookmarkStart w:id="2406" w:name="_Hlk177554925"/>
            <w:r>
              <w:t xml:space="preserve">Highlight the desired </w:t>
            </w:r>
            <w:r w:rsidRPr="0000723B">
              <w:rPr>
                <w:b/>
              </w:rPr>
              <w:t>lab work order</w:t>
            </w:r>
            <w:r>
              <w:t xml:space="preserve"> in the Work Orders listview.</w:t>
            </w:r>
          </w:p>
          <w:p w14:paraId="08A71FCF" w14:textId="235AE7D9" w:rsidR="00C82954" w:rsidRDefault="00C82954" w:rsidP="00020DA9">
            <w:pPr>
              <w:pStyle w:val="BlockText"/>
              <w:numPr>
                <w:ilvl w:val="0"/>
                <w:numId w:val="52"/>
              </w:numPr>
            </w:pPr>
            <w:bookmarkStart w:id="2407" w:name="_Hlk177554926"/>
            <w:bookmarkEnd w:id="2406"/>
            <w:r>
              <w:t xml:space="preserve">Click the </w:t>
            </w:r>
            <w:r w:rsidRPr="0000723B">
              <w:rPr>
                <w:b/>
              </w:rPr>
              <w:t>Print OWL</w:t>
            </w:r>
            <w:r>
              <w:t xml:space="preserve"> button.</w:t>
            </w:r>
            <w:r w:rsidR="00FD2460">
              <w:t xml:space="preserve"> </w:t>
            </w:r>
            <w:r>
              <w:t xml:space="preserve">The OWL Print Lab Work Order window displays. </w:t>
            </w:r>
          </w:p>
          <w:bookmarkEnd w:id="2407"/>
          <w:p w14:paraId="0E7C0A5D" w14:textId="77777777" w:rsidR="006C3016" w:rsidRDefault="006C3016" w:rsidP="006C3016">
            <w:pPr>
              <w:pStyle w:val="BlockText"/>
            </w:pPr>
          </w:p>
          <w:p w14:paraId="47A6542C" w14:textId="6CE98505" w:rsidR="006C3016" w:rsidRDefault="0048066A" w:rsidP="006C3016">
            <w:pPr>
              <w:pStyle w:val="BlockText"/>
              <w:ind w:left="720"/>
            </w:pPr>
            <w:r>
              <w:rPr>
                <w:noProof/>
              </w:rPr>
              <w:drawing>
                <wp:inline distT="0" distB="0" distL="0" distR="0" wp14:anchorId="6565B8BE" wp14:editId="6918866A">
                  <wp:extent cx="4118610" cy="1572895"/>
                  <wp:effectExtent l="0" t="0" r="0" b="0"/>
                  <wp:docPr id="194" name="Picture 194" descr="OWL Print Lab Work Ord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OWL Print Lab Work Order window"/>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118610" cy="1572895"/>
                          </a:xfrm>
                          <a:prstGeom prst="rect">
                            <a:avLst/>
                          </a:prstGeom>
                          <a:noFill/>
                          <a:ln>
                            <a:noFill/>
                          </a:ln>
                        </pic:spPr>
                      </pic:pic>
                    </a:graphicData>
                  </a:graphic>
                </wp:inline>
              </w:drawing>
            </w:r>
          </w:p>
          <w:p w14:paraId="52F7F346" w14:textId="77777777" w:rsidR="006C3016" w:rsidRDefault="006C3016" w:rsidP="006C3016">
            <w:pPr>
              <w:pStyle w:val="BlockText"/>
            </w:pPr>
          </w:p>
          <w:p w14:paraId="0D3CB5BA" w14:textId="77777777" w:rsidR="00C82954" w:rsidRDefault="00C82954" w:rsidP="00020DA9">
            <w:pPr>
              <w:pStyle w:val="BlockText"/>
              <w:numPr>
                <w:ilvl w:val="0"/>
                <w:numId w:val="52"/>
              </w:numPr>
            </w:pPr>
            <w:bookmarkStart w:id="2408" w:name="_Hlk177554927"/>
            <w:r>
              <w:t xml:space="preserve">The OWL will print on the printer listed in the Current Print Location field. To print to the default printer, skip to step 5. To change printers, continue with step 4. </w:t>
            </w:r>
          </w:p>
          <w:p w14:paraId="6D144642" w14:textId="77777777" w:rsidR="00C82954" w:rsidRDefault="00C82954" w:rsidP="00020DA9">
            <w:pPr>
              <w:pStyle w:val="BlockText"/>
              <w:numPr>
                <w:ilvl w:val="0"/>
                <w:numId w:val="52"/>
              </w:numPr>
            </w:pPr>
            <w:bookmarkStart w:id="2409" w:name="_Hlk177554928"/>
            <w:bookmarkEnd w:id="2408"/>
            <w:r>
              <w:t xml:space="preserve">This window provides three printer options: </w:t>
            </w:r>
          </w:p>
          <w:bookmarkEnd w:id="2409"/>
          <w:p w14:paraId="3DD839D4" w14:textId="77777777" w:rsidR="00020DA9" w:rsidRDefault="00020DA9" w:rsidP="00020DA9">
            <w:pPr>
              <w:pStyle w:val="BlockText"/>
            </w:pPr>
          </w:p>
          <w:p w14:paraId="2B2F4A91" w14:textId="77777777" w:rsidR="00C82954" w:rsidRDefault="00C82954" w:rsidP="00020DA9">
            <w:pPr>
              <w:pStyle w:val="BlockText"/>
              <w:numPr>
                <w:ilvl w:val="1"/>
                <w:numId w:val="52"/>
              </w:numPr>
            </w:pPr>
            <w:bookmarkStart w:id="2410" w:name="_Hlk177554929"/>
            <w:r>
              <w:t xml:space="preserve">To select a Windows Printer, click the </w:t>
            </w:r>
            <w:r w:rsidRPr="00F90D09">
              <w:rPr>
                <w:b/>
              </w:rPr>
              <w:t>Windows Printer</w:t>
            </w:r>
            <w:r>
              <w:t xml:space="preserve"> button. Select a printer from the </w:t>
            </w:r>
            <w:r w:rsidRPr="00F90D09">
              <w:rPr>
                <w:b/>
              </w:rPr>
              <w:t>Name</w:t>
            </w:r>
            <w:r>
              <w:t xml:space="preserve"> drop-down list, then click </w:t>
            </w:r>
            <w:r w:rsidRPr="00F90D09">
              <w:rPr>
                <w:b/>
              </w:rPr>
              <w:t>OK</w:t>
            </w:r>
            <w:r>
              <w:t>. Proceed to step 5.</w:t>
            </w:r>
          </w:p>
          <w:p w14:paraId="504C5A44" w14:textId="77777777" w:rsidR="00CE78CB" w:rsidRDefault="00CE78CB" w:rsidP="00CE78CB">
            <w:pPr>
              <w:pStyle w:val="BlockText"/>
              <w:numPr>
                <w:ilvl w:val="1"/>
                <w:numId w:val="52"/>
              </w:numPr>
            </w:pPr>
            <w:bookmarkStart w:id="2411" w:name="_Hlk177554930"/>
            <w:bookmarkEnd w:id="2410"/>
            <w:r>
              <w:t xml:space="preserve">To select a VistA Printer other than the default, select a printer from the </w:t>
            </w:r>
            <w:r w:rsidRPr="00F90D09">
              <w:rPr>
                <w:b/>
              </w:rPr>
              <w:t>VistA Printer</w:t>
            </w:r>
            <w:r>
              <w:t xml:space="preserve"> drop-down list. Proceed to step 5.</w:t>
            </w:r>
          </w:p>
          <w:p w14:paraId="1C2FC862" w14:textId="77777777" w:rsidR="00C82954" w:rsidRDefault="00C82954" w:rsidP="00020DA9">
            <w:pPr>
              <w:pStyle w:val="BlockText"/>
              <w:numPr>
                <w:ilvl w:val="1"/>
                <w:numId w:val="52"/>
              </w:numPr>
            </w:pPr>
            <w:bookmarkStart w:id="2412" w:name="_Hlk177554931"/>
            <w:bookmarkEnd w:id="2411"/>
            <w:r>
              <w:t xml:space="preserve">To select the default VistA Printer, click the </w:t>
            </w:r>
            <w:r>
              <w:rPr>
                <w:b/>
              </w:rPr>
              <w:t>Default VistA Printer</w:t>
            </w:r>
            <w:r>
              <w:t xml:space="preserve"> button. Proceed to step 5.</w:t>
            </w:r>
            <w:r w:rsidR="00381B14">
              <w:br/>
            </w:r>
            <w:r w:rsidR="00381B14" w:rsidRPr="001F68D4">
              <w:rPr>
                <w:b/>
              </w:rPr>
              <w:t>Note:</w:t>
            </w:r>
            <w:r w:rsidR="00381B14">
              <w:t xml:space="preserve"> The default </w:t>
            </w:r>
            <w:smartTag w:uri="urn:schemas-microsoft-com:office:smarttags" w:element="place">
              <w:r w:rsidR="00381B14">
                <w:t>VistA</w:t>
              </w:r>
            </w:smartTag>
            <w:r w:rsidR="00381B14">
              <w:t xml:space="preserve"> printer is defined in file 669.9 PROSTHETICS SITE PARAMETER.</w:t>
            </w:r>
          </w:p>
          <w:p w14:paraId="70271DBB" w14:textId="77777777" w:rsidR="00B754FF" w:rsidRDefault="00B754FF" w:rsidP="00B754FF">
            <w:pPr>
              <w:pStyle w:val="BlockText"/>
              <w:ind w:left="1440"/>
            </w:pPr>
            <w:bookmarkStart w:id="2413" w:name="_Hlk177554932"/>
            <w:bookmarkEnd w:id="2412"/>
            <w:r>
              <w:t xml:space="preserve">Depending on the Lab Type you chose when the OWL was created, the </w:t>
            </w:r>
            <w:smartTag w:uri="urn:schemas-microsoft-com:office:smarttags" w:element="place">
              <w:r>
                <w:t>VistA</w:t>
              </w:r>
            </w:smartTag>
            <w:r>
              <w:t xml:space="preserve"> printer is defined in the following field:</w:t>
            </w:r>
          </w:p>
          <w:p w14:paraId="27AC8FBD" w14:textId="77777777" w:rsidR="00B754FF" w:rsidRDefault="00B754FF" w:rsidP="00B754FF">
            <w:pPr>
              <w:pStyle w:val="BlockText"/>
              <w:numPr>
                <w:ilvl w:val="0"/>
                <w:numId w:val="62"/>
              </w:numPr>
              <w:ind w:left="2160"/>
            </w:pPr>
            <w:bookmarkStart w:id="2414" w:name="_Hlk177554933"/>
            <w:bookmarkEnd w:id="2413"/>
            <w:r>
              <w:t>Optical - 26 - EYE CLINIC LAB DEVICE</w:t>
            </w:r>
          </w:p>
          <w:p w14:paraId="2213026E" w14:textId="77777777" w:rsidR="00B754FF" w:rsidRDefault="00B754FF" w:rsidP="00B754FF">
            <w:pPr>
              <w:pStyle w:val="BlockText"/>
              <w:numPr>
                <w:ilvl w:val="0"/>
                <w:numId w:val="62"/>
              </w:numPr>
              <w:ind w:left="2160"/>
            </w:pPr>
            <w:bookmarkStart w:id="2415" w:name="_Hlk177554934"/>
            <w:bookmarkEnd w:id="2414"/>
            <w:r>
              <w:t>Orthotics/Prosthetics - 27 - ORTHOTIC LAB DEVICE</w:t>
            </w:r>
          </w:p>
          <w:p w14:paraId="4E50F55A" w14:textId="77777777" w:rsidR="00B754FF" w:rsidRDefault="00B754FF" w:rsidP="00B754FF">
            <w:pPr>
              <w:pStyle w:val="BlockText"/>
              <w:numPr>
                <w:ilvl w:val="0"/>
                <w:numId w:val="62"/>
              </w:numPr>
              <w:ind w:left="2160"/>
            </w:pPr>
            <w:bookmarkStart w:id="2416" w:name="_Hlk177554935"/>
            <w:bookmarkEnd w:id="2415"/>
            <w:r>
              <w:t>Restoration - 28 - RESTORATION CLINIC DEVICE</w:t>
            </w:r>
          </w:p>
          <w:p w14:paraId="12E14ACD" w14:textId="77777777" w:rsidR="00B754FF" w:rsidRDefault="00B754FF" w:rsidP="00CE78CB">
            <w:pPr>
              <w:pStyle w:val="BlockText"/>
              <w:numPr>
                <w:ilvl w:val="0"/>
                <w:numId w:val="62"/>
              </w:numPr>
              <w:ind w:left="2160"/>
            </w:pPr>
            <w:bookmarkStart w:id="2417" w:name="_Hlk177554936"/>
            <w:bookmarkEnd w:id="2416"/>
            <w:r>
              <w:t>Wheelchair - 30 - WHEELCHAIR REPAIR SHOP DEVICE</w:t>
            </w:r>
          </w:p>
          <w:bookmarkEnd w:id="2417"/>
          <w:p w14:paraId="67FF4A6D" w14:textId="77777777" w:rsidR="00020DA9" w:rsidRDefault="00020DA9" w:rsidP="00020DA9">
            <w:pPr>
              <w:pStyle w:val="BlockText"/>
              <w:ind w:left="720"/>
            </w:pPr>
          </w:p>
          <w:p w14:paraId="47D71B07" w14:textId="6CD9902A" w:rsidR="0060078C" w:rsidRDefault="00C82954" w:rsidP="00020DA9">
            <w:pPr>
              <w:pStyle w:val="BlockText"/>
              <w:numPr>
                <w:ilvl w:val="0"/>
                <w:numId w:val="52"/>
              </w:numPr>
            </w:pPr>
            <w:r>
              <w:t xml:space="preserve">Click </w:t>
            </w:r>
            <w:r w:rsidRPr="0000723B">
              <w:rPr>
                <w:b/>
              </w:rPr>
              <w:t>Print Lab Work Order</w:t>
            </w:r>
            <w:r>
              <w:t>.</w:t>
            </w:r>
            <w:r w:rsidR="00FD2460">
              <w:t xml:space="preserve"> </w:t>
            </w:r>
            <w:r>
              <w:t>The work order prints and the OWL Print Lab Work Order window closes.</w:t>
            </w:r>
          </w:p>
        </w:tc>
      </w:tr>
    </w:tbl>
    <w:p w14:paraId="08782CBF" w14:textId="77777777" w:rsidR="00780CD9" w:rsidRPr="00D90F7D" w:rsidRDefault="0060078C" w:rsidP="0021360F">
      <w:pPr>
        <w:pStyle w:val="Heading3"/>
      </w:pPr>
      <w:bookmarkStart w:id="2418" w:name="_Hlk177554937"/>
      <w:bookmarkEnd w:id="2404"/>
      <w:r w:rsidRPr="00D90F7D">
        <w:br w:type="page"/>
      </w:r>
      <w:bookmarkStart w:id="2419" w:name="_Toc172537430"/>
      <w:bookmarkStart w:id="2420" w:name="_Toc177551015"/>
      <w:r w:rsidR="00780CD9" w:rsidRPr="00D90F7D">
        <w:lastRenderedPageBreak/>
        <w:t>Completing the OWL</w:t>
      </w:r>
      <w:bookmarkEnd w:id="2419"/>
      <w:bookmarkEnd w:id="2420"/>
    </w:p>
    <w:bookmarkEnd w:id="2418"/>
    <w:p w14:paraId="05594A5F" w14:textId="665CEC86" w:rsidR="00780CD9" w:rsidRDefault="00780CD9" w:rsidP="00780CD9">
      <w:pPr>
        <w:pStyle w:val="BlockLine"/>
      </w:pPr>
    </w:p>
    <w:tbl>
      <w:tblPr>
        <w:tblW w:w="0" w:type="auto"/>
        <w:tblLayout w:type="fixed"/>
        <w:tblLook w:val="0000" w:firstRow="0" w:lastRow="0" w:firstColumn="0" w:lastColumn="0" w:noHBand="0" w:noVBand="0"/>
      </w:tblPr>
      <w:tblGrid>
        <w:gridCol w:w="1728"/>
        <w:gridCol w:w="7740"/>
      </w:tblGrid>
      <w:tr w:rsidR="00780CD9" w14:paraId="524A8E3A" w14:textId="77777777" w:rsidTr="0021360F">
        <w:tc>
          <w:tcPr>
            <w:tcW w:w="1728" w:type="dxa"/>
          </w:tcPr>
          <w:p w14:paraId="4D86CDB7" w14:textId="77777777" w:rsidR="00780CD9" w:rsidRDefault="00780CD9" w:rsidP="00335937">
            <w:pPr>
              <w:pStyle w:val="BlockLabel"/>
            </w:pPr>
            <w:bookmarkStart w:id="2421" w:name="_Hlk177554938"/>
            <w:bookmarkStart w:id="2422" w:name="_Hlk177548241"/>
            <w:r>
              <w:t>Completing the OW</w:t>
            </w:r>
            <w:bookmarkEnd w:id="2421"/>
            <w:r>
              <w:t>L</w:t>
            </w:r>
          </w:p>
        </w:tc>
        <w:tc>
          <w:tcPr>
            <w:tcW w:w="7740" w:type="dxa"/>
          </w:tcPr>
          <w:p w14:paraId="478ECFF4" w14:textId="77777777" w:rsidR="00780CD9" w:rsidRDefault="00780CD9" w:rsidP="00335937">
            <w:pPr>
              <w:pStyle w:val="BlockText"/>
            </w:pPr>
            <w:bookmarkStart w:id="2423" w:name="_Hlk177554939"/>
            <w:r>
              <w:t>To complete the OWL, do the following:</w:t>
            </w:r>
          </w:p>
          <w:bookmarkEnd w:id="2423"/>
          <w:p w14:paraId="4CCCA1C0" w14:textId="77777777" w:rsidR="00780CD9" w:rsidRDefault="00780CD9" w:rsidP="00335937">
            <w:pPr>
              <w:pStyle w:val="BlockText"/>
            </w:pPr>
          </w:p>
          <w:p w14:paraId="616621FB" w14:textId="77777777" w:rsidR="00780CD9" w:rsidRDefault="00780CD9" w:rsidP="00335937">
            <w:pPr>
              <w:pStyle w:val="BlockText"/>
              <w:numPr>
                <w:ilvl w:val="0"/>
                <w:numId w:val="53"/>
              </w:numPr>
            </w:pPr>
            <w:bookmarkStart w:id="2424" w:name="_Hlk177554940"/>
            <w:r>
              <w:t xml:space="preserve">Highlight the desired </w:t>
            </w:r>
            <w:r w:rsidRPr="009218CE">
              <w:rPr>
                <w:b/>
              </w:rPr>
              <w:t>lab work order</w:t>
            </w:r>
            <w:r>
              <w:t xml:space="preserve"> in the Work Orders listview. </w:t>
            </w:r>
          </w:p>
          <w:p w14:paraId="26329538" w14:textId="77777777" w:rsidR="00780CD9" w:rsidRDefault="00780CD9" w:rsidP="00335937">
            <w:pPr>
              <w:pStyle w:val="BlockText"/>
              <w:numPr>
                <w:ilvl w:val="0"/>
                <w:numId w:val="53"/>
              </w:numPr>
            </w:pPr>
            <w:bookmarkStart w:id="2425" w:name="_Hlk177554941"/>
            <w:bookmarkEnd w:id="2424"/>
            <w:r>
              <w:t xml:space="preserve">Click the </w:t>
            </w:r>
            <w:r w:rsidRPr="009218CE">
              <w:rPr>
                <w:b/>
              </w:rPr>
              <w:t>Complete OWL</w:t>
            </w:r>
            <w:r>
              <w:t xml:space="preserve"> button. The OWL Complete window displays. This window displays the lab work order number, patient name, and patient SSN. It also informs you of the following three things:</w:t>
            </w:r>
          </w:p>
          <w:bookmarkEnd w:id="2425"/>
          <w:p w14:paraId="7D93428F" w14:textId="77777777" w:rsidR="00780CD9" w:rsidRDefault="00780CD9" w:rsidP="00335937">
            <w:pPr>
              <w:pStyle w:val="BlockText"/>
            </w:pPr>
          </w:p>
          <w:p w14:paraId="156D5127" w14:textId="77777777" w:rsidR="00780CD9" w:rsidRDefault="00780CD9" w:rsidP="00335937">
            <w:pPr>
              <w:pStyle w:val="BlockText"/>
              <w:numPr>
                <w:ilvl w:val="1"/>
                <w:numId w:val="53"/>
              </w:numPr>
            </w:pPr>
            <w:bookmarkStart w:id="2426" w:name="_Hlk177554942"/>
            <w:r>
              <w:t>You are about to COMPLETE this work order.</w:t>
            </w:r>
          </w:p>
          <w:p w14:paraId="1DCEF98C" w14:textId="77777777" w:rsidR="00780CD9" w:rsidRDefault="00780CD9" w:rsidP="00335937">
            <w:pPr>
              <w:pStyle w:val="BlockText"/>
              <w:numPr>
                <w:ilvl w:val="1"/>
                <w:numId w:val="53"/>
              </w:numPr>
            </w:pPr>
            <w:bookmarkStart w:id="2427" w:name="_Hlk177554943"/>
            <w:bookmarkEnd w:id="2426"/>
            <w:r>
              <w:t>You are about to CLOSE the original consult.</w:t>
            </w:r>
          </w:p>
          <w:p w14:paraId="28482210" w14:textId="77777777" w:rsidR="00780CD9" w:rsidRDefault="00780CD9" w:rsidP="00335937">
            <w:pPr>
              <w:pStyle w:val="BlockText"/>
              <w:numPr>
                <w:ilvl w:val="1"/>
                <w:numId w:val="53"/>
              </w:numPr>
            </w:pPr>
            <w:bookmarkStart w:id="2428" w:name="_Hlk177554944"/>
            <w:bookmarkEnd w:id="2427"/>
            <w:r>
              <w:t xml:space="preserve">This will prevent any further OWL activities or purchasing for this work order. </w:t>
            </w:r>
          </w:p>
          <w:bookmarkEnd w:id="2428"/>
          <w:p w14:paraId="724F8E1C" w14:textId="77777777" w:rsidR="00780CD9" w:rsidRDefault="00780CD9" w:rsidP="00335937">
            <w:pPr>
              <w:pStyle w:val="BlockText"/>
              <w:ind w:left="720"/>
            </w:pPr>
          </w:p>
          <w:p w14:paraId="710BC141" w14:textId="2CE69251" w:rsidR="006C3016" w:rsidRDefault="0048066A" w:rsidP="00335937">
            <w:pPr>
              <w:pStyle w:val="BlockText"/>
              <w:ind w:left="720"/>
            </w:pPr>
            <w:r>
              <w:rPr>
                <w:noProof/>
              </w:rPr>
              <w:drawing>
                <wp:inline distT="0" distB="0" distL="0" distR="0" wp14:anchorId="0A6D30EF" wp14:editId="75C8A172">
                  <wp:extent cx="4118610" cy="3167380"/>
                  <wp:effectExtent l="0" t="0" r="0" b="0"/>
                  <wp:docPr id="195" name="Picture 195" descr="OWL Complet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OWL Complete window"/>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118610" cy="3167380"/>
                          </a:xfrm>
                          <a:prstGeom prst="rect">
                            <a:avLst/>
                          </a:prstGeom>
                          <a:noFill/>
                          <a:ln>
                            <a:noFill/>
                          </a:ln>
                        </pic:spPr>
                      </pic:pic>
                    </a:graphicData>
                  </a:graphic>
                </wp:inline>
              </w:drawing>
            </w:r>
          </w:p>
          <w:p w14:paraId="6B01C8D5" w14:textId="77777777" w:rsidR="006C3016" w:rsidRDefault="006C3016" w:rsidP="00335937">
            <w:pPr>
              <w:pStyle w:val="BlockText"/>
              <w:ind w:left="720"/>
            </w:pPr>
          </w:p>
          <w:p w14:paraId="3E8274B6" w14:textId="77777777" w:rsidR="00780CD9" w:rsidRDefault="00780CD9" w:rsidP="00335937">
            <w:pPr>
              <w:pStyle w:val="BlockText"/>
              <w:numPr>
                <w:ilvl w:val="0"/>
                <w:numId w:val="53"/>
              </w:numPr>
            </w:pPr>
            <w:bookmarkStart w:id="2429" w:name="_Hlk177554945"/>
            <w:r>
              <w:t xml:space="preserve">Optionally enter text in the </w:t>
            </w:r>
            <w:r w:rsidRPr="009218CE">
              <w:rPr>
                <w:b/>
              </w:rPr>
              <w:t>Post note to CPRS</w:t>
            </w:r>
            <w:r>
              <w:t xml:space="preserve"> field. </w:t>
            </w:r>
          </w:p>
          <w:p w14:paraId="2DC44229" w14:textId="77777777" w:rsidR="00780CD9" w:rsidRDefault="00780CD9" w:rsidP="00335937">
            <w:pPr>
              <w:pStyle w:val="BlockText"/>
              <w:numPr>
                <w:ilvl w:val="0"/>
                <w:numId w:val="53"/>
              </w:numPr>
            </w:pPr>
            <w:bookmarkStart w:id="2430" w:name="_Hlk177554946"/>
            <w:bookmarkEnd w:id="2429"/>
            <w:r>
              <w:t xml:space="preserve">Click the </w:t>
            </w:r>
            <w:r w:rsidRPr="009218CE">
              <w:rPr>
                <w:b/>
              </w:rPr>
              <w:t>Complete</w:t>
            </w:r>
            <w:r>
              <w:t xml:space="preserve"> button to complete the work order and close the original consult. A Confirm window displays. </w:t>
            </w:r>
          </w:p>
          <w:p w14:paraId="5D2AE2C7" w14:textId="77777777" w:rsidR="00780CD9" w:rsidRDefault="00780CD9" w:rsidP="00335937">
            <w:pPr>
              <w:pStyle w:val="BlockText"/>
              <w:numPr>
                <w:ilvl w:val="0"/>
                <w:numId w:val="53"/>
              </w:numPr>
            </w:pPr>
            <w:bookmarkStart w:id="2431" w:name="_Hlk177554947"/>
            <w:bookmarkEnd w:id="2430"/>
            <w:r>
              <w:t xml:space="preserve">Click </w:t>
            </w:r>
            <w:r w:rsidRPr="00DF6D68">
              <w:rPr>
                <w:b/>
              </w:rPr>
              <w:t>Yes</w:t>
            </w:r>
            <w:r>
              <w:t xml:space="preserve"> to complete this work order. A Prosthetics VistA Suite window pops up to display the following information: </w:t>
            </w:r>
          </w:p>
          <w:bookmarkEnd w:id="2431"/>
          <w:p w14:paraId="514ADBDC" w14:textId="77777777" w:rsidR="00780CD9" w:rsidRDefault="00780CD9" w:rsidP="00335937">
            <w:pPr>
              <w:pStyle w:val="BlockText"/>
            </w:pPr>
          </w:p>
          <w:p w14:paraId="3FE17285" w14:textId="77777777" w:rsidR="00780CD9" w:rsidRDefault="00780CD9" w:rsidP="00335937">
            <w:pPr>
              <w:pStyle w:val="BlockText"/>
              <w:numPr>
                <w:ilvl w:val="0"/>
                <w:numId w:val="54"/>
              </w:numPr>
            </w:pPr>
            <w:bookmarkStart w:id="2432" w:name="_Hlk177554948"/>
            <w:r>
              <w:t xml:space="preserve">Completed Suspense Action. </w:t>
            </w:r>
          </w:p>
          <w:p w14:paraId="46F32BDD" w14:textId="77777777" w:rsidR="00780CD9" w:rsidRDefault="00780CD9" w:rsidP="00335937">
            <w:pPr>
              <w:pStyle w:val="BlockText"/>
              <w:numPr>
                <w:ilvl w:val="0"/>
                <w:numId w:val="54"/>
              </w:numPr>
            </w:pPr>
            <w:bookmarkStart w:id="2433" w:name="_Hlk177554949"/>
            <w:bookmarkEnd w:id="2432"/>
            <w:r>
              <w:t xml:space="preserve">Posted note to CPRS Consult. </w:t>
            </w:r>
          </w:p>
          <w:p w14:paraId="79E68510" w14:textId="77777777" w:rsidR="00780CD9" w:rsidRDefault="00780CD9" w:rsidP="00335937">
            <w:pPr>
              <w:pStyle w:val="BlockText"/>
              <w:numPr>
                <w:ilvl w:val="0"/>
                <w:numId w:val="54"/>
              </w:numPr>
            </w:pPr>
            <w:bookmarkStart w:id="2434" w:name="_Hlk177554950"/>
            <w:bookmarkEnd w:id="2433"/>
            <w:r>
              <w:t>Suspense status has been updated to CLOSED.</w:t>
            </w:r>
          </w:p>
          <w:bookmarkEnd w:id="2434"/>
          <w:p w14:paraId="1B8BB778" w14:textId="77777777" w:rsidR="00780CD9" w:rsidRDefault="00780CD9" w:rsidP="00335937">
            <w:pPr>
              <w:pStyle w:val="BlockText"/>
              <w:ind w:left="360"/>
            </w:pPr>
          </w:p>
          <w:p w14:paraId="5A0A256C" w14:textId="77777777" w:rsidR="00780CD9" w:rsidRDefault="00780CD9" w:rsidP="00335937">
            <w:pPr>
              <w:pStyle w:val="BlockText"/>
              <w:numPr>
                <w:ilvl w:val="0"/>
                <w:numId w:val="53"/>
              </w:numPr>
            </w:pPr>
            <w:r>
              <w:t xml:space="preserve">Click </w:t>
            </w:r>
            <w:r w:rsidRPr="00DF6D68">
              <w:rPr>
                <w:b/>
              </w:rPr>
              <w:t>OK</w:t>
            </w:r>
            <w:r>
              <w:t xml:space="preserve"> to close the Prosthetics VistA Suite window.</w:t>
            </w:r>
          </w:p>
        </w:tc>
      </w:tr>
      <w:bookmarkEnd w:id="2422"/>
    </w:tbl>
    <w:p w14:paraId="113F39CA" w14:textId="77777777" w:rsidR="00780CD9" w:rsidRDefault="00780CD9" w:rsidP="00780CD9">
      <w:pPr>
        <w:pStyle w:val="BlockLine"/>
      </w:pPr>
    </w:p>
    <w:p w14:paraId="4198B161" w14:textId="77777777" w:rsidR="00780CD9" w:rsidRPr="00D90F7D" w:rsidRDefault="00335937" w:rsidP="0021360F">
      <w:pPr>
        <w:pStyle w:val="Heading3"/>
      </w:pPr>
      <w:bookmarkStart w:id="2435" w:name="_Hlk177554951"/>
      <w:r w:rsidRPr="00D90F7D">
        <w:br w:type="page"/>
      </w:r>
      <w:bookmarkStart w:id="2436" w:name="_Toc172537431"/>
      <w:bookmarkStart w:id="2437" w:name="_Toc177551016"/>
      <w:r w:rsidR="00780CD9" w:rsidRPr="00D90F7D">
        <w:lastRenderedPageBreak/>
        <w:t>Cancelling the OWL</w:t>
      </w:r>
      <w:bookmarkEnd w:id="2436"/>
      <w:bookmarkEnd w:id="2437"/>
    </w:p>
    <w:bookmarkEnd w:id="2435"/>
    <w:p w14:paraId="19D9BC85" w14:textId="15EAAB6C" w:rsidR="00780CD9" w:rsidRDefault="00780CD9" w:rsidP="00780CD9">
      <w:pPr>
        <w:pStyle w:val="BlockLine"/>
      </w:pPr>
    </w:p>
    <w:tbl>
      <w:tblPr>
        <w:tblW w:w="0" w:type="auto"/>
        <w:tblLayout w:type="fixed"/>
        <w:tblLook w:val="0000" w:firstRow="0" w:lastRow="0" w:firstColumn="0" w:lastColumn="0" w:noHBand="0" w:noVBand="0"/>
      </w:tblPr>
      <w:tblGrid>
        <w:gridCol w:w="1728"/>
        <w:gridCol w:w="7740"/>
      </w:tblGrid>
      <w:tr w:rsidR="00780CD9" w14:paraId="43078964" w14:textId="77777777">
        <w:trPr>
          <w:cantSplit/>
        </w:trPr>
        <w:tc>
          <w:tcPr>
            <w:tcW w:w="1728" w:type="dxa"/>
          </w:tcPr>
          <w:p w14:paraId="5121EB78" w14:textId="77777777" w:rsidR="00780CD9" w:rsidRDefault="00780CD9" w:rsidP="00335937">
            <w:pPr>
              <w:pStyle w:val="BlockLabel"/>
            </w:pPr>
            <w:bookmarkStart w:id="2438" w:name="_Hlk177548242"/>
            <w:r>
              <w:t>Cancelling the OWL</w:t>
            </w:r>
          </w:p>
        </w:tc>
        <w:tc>
          <w:tcPr>
            <w:tcW w:w="7740" w:type="dxa"/>
          </w:tcPr>
          <w:p w14:paraId="1D533A6E" w14:textId="77777777" w:rsidR="00780CD9" w:rsidRDefault="00780CD9" w:rsidP="00780CD9">
            <w:pPr>
              <w:pStyle w:val="BlockText"/>
            </w:pPr>
            <w:bookmarkStart w:id="2439" w:name="_Hlk177554952"/>
            <w:r>
              <w:t>To cancel an OWL lab work order, do the following:</w:t>
            </w:r>
          </w:p>
          <w:bookmarkEnd w:id="2439"/>
          <w:p w14:paraId="1CF54DA7" w14:textId="77777777" w:rsidR="00780CD9" w:rsidRDefault="00780CD9" w:rsidP="00780CD9">
            <w:pPr>
              <w:pStyle w:val="BlockText"/>
            </w:pPr>
          </w:p>
          <w:p w14:paraId="09B0C248" w14:textId="77777777" w:rsidR="00780CD9" w:rsidRDefault="00780CD9" w:rsidP="00780CD9">
            <w:pPr>
              <w:pStyle w:val="BlockText"/>
              <w:numPr>
                <w:ilvl w:val="0"/>
                <w:numId w:val="55"/>
              </w:numPr>
            </w:pPr>
            <w:bookmarkStart w:id="2440" w:name="_Hlk177554953"/>
            <w:r>
              <w:t xml:space="preserve">Highlight the desired </w:t>
            </w:r>
            <w:r w:rsidRPr="009218CE">
              <w:rPr>
                <w:b/>
              </w:rPr>
              <w:t>lab work order</w:t>
            </w:r>
            <w:r>
              <w:t xml:space="preserve"> in the Work Orders listview.</w:t>
            </w:r>
          </w:p>
          <w:p w14:paraId="5D1A09FD" w14:textId="77777777" w:rsidR="00780CD9" w:rsidRDefault="00780CD9" w:rsidP="00780CD9">
            <w:pPr>
              <w:pStyle w:val="BlockText"/>
              <w:numPr>
                <w:ilvl w:val="0"/>
                <w:numId w:val="55"/>
              </w:numPr>
            </w:pPr>
            <w:bookmarkStart w:id="2441" w:name="_Hlk177554954"/>
            <w:bookmarkEnd w:id="2440"/>
            <w:r>
              <w:t xml:space="preserve">Click the </w:t>
            </w:r>
            <w:r w:rsidRPr="006E1198">
              <w:rPr>
                <w:b/>
              </w:rPr>
              <w:t>Cancel OWL</w:t>
            </w:r>
            <w:r>
              <w:t xml:space="preserve"> button. The OWL Cancel window displays. </w:t>
            </w:r>
            <w:r w:rsidR="00E63B85">
              <w:t xml:space="preserve">(See image at the top of </w:t>
            </w:r>
            <w:r w:rsidR="00971A84">
              <w:t>the next page</w:t>
            </w:r>
            <w:r w:rsidR="00E63B85">
              <w:t xml:space="preserve">.) </w:t>
            </w:r>
            <w:r>
              <w:t>This window displays the lab work order number, patient name, and patient SSN. It also informs you of the following three things:</w:t>
            </w:r>
          </w:p>
          <w:bookmarkEnd w:id="2441"/>
          <w:p w14:paraId="4AFE13D7" w14:textId="77777777" w:rsidR="00780CD9" w:rsidRDefault="00780CD9" w:rsidP="00780CD9">
            <w:pPr>
              <w:pStyle w:val="BlockText"/>
            </w:pPr>
          </w:p>
          <w:p w14:paraId="104BEC49" w14:textId="77777777" w:rsidR="00780CD9" w:rsidRDefault="00780CD9" w:rsidP="00780CD9">
            <w:pPr>
              <w:pStyle w:val="BlockText"/>
              <w:numPr>
                <w:ilvl w:val="1"/>
                <w:numId w:val="55"/>
              </w:numPr>
            </w:pPr>
            <w:bookmarkStart w:id="2442" w:name="_Hlk177554955"/>
            <w:r>
              <w:t>You are about to CANCEL this work order.</w:t>
            </w:r>
          </w:p>
          <w:p w14:paraId="4BB46371" w14:textId="77777777" w:rsidR="00780CD9" w:rsidRDefault="00780CD9" w:rsidP="00780CD9">
            <w:pPr>
              <w:pStyle w:val="BlockText"/>
              <w:numPr>
                <w:ilvl w:val="1"/>
                <w:numId w:val="55"/>
              </w:numPr>
            </w:pPr>
            <w:bookmarkStart w:id="2443" w:name="_Hlk177554956"/>
            <w:bookmarkEnd w:id="2442"/>
            <w:r>
              <w:t>You are about to CLOSE the original consult.</w:t>
            </w:r>
          </w:p>
          <w:p w14:paraId="6257C55C" w14:textId="77777777" w:rsidR="00780CD9" w:rsidRDefault="00780CD9" w:rsidP="00780CD9">
            <w:pPr>
              <w:pStyle w:val="BlockText"/>
              <w:numPr>
                <w:ilvl w:val="1"/>
                <w:numId w:val="55"/>
              </w:numPr>
            </w:pPr>
            <w:bookmarkStart w:id="2444" w:name="_Hlk177554957"/>
            <w:bookmarkEnd w:id="2443"/>
            <w:r>
              <w:t>This will prevent any further OWL activities or purchasing for this work order.</w:t>
            </w:r>
          </w:p>
          <w:bookmarkEnd w:id="2444"/>
          <w:p w14:paraId="5C3B360F" w14:textId="77777777" w:rsidR="00A86398" w:rsidRDefault="00A86398" w:rsidP="00A86398">
            <w:pPr>
              <w:pStyle w:val="BlockText"/>
              <w:ind w:left="1440"/>
            </w:pPr>
          </w:p>
          <w:p w14:paraId="6695BCE8" w14:textId="77777777" w:rsidR="00780CD9" w:rsidRDefault="00780CD9" w:rsidP="00780CD9">
            <w:pPr>
              <w:pStyle w:val="BlockText"/>
              <w:numPr>
                <w:ilvl w:val="0"/>
                <w:numId w:val="55"/>
              </w:numPr>
            </w:pPr>
            <w:bookmarkStart w:id="2445" w:name="_Hlk177554958"/>
            <w:r>
              <w:t xml:space="preserve">Optionally enter text in the </w:t>
            </w:r>
            <w:r w:rsidRPr="009218CE">
              <w:rPr>
                <w:b/>
              </w:rPr>
              <w:t>P</w:t>
            </w:r>
            <w:r>
              <w:rPr>
                <w:b/>
              </w:rPr>
              <w:t xml:space="preserve">lease enter a CPRS </w:t>
            </w:r>
            <w:r w:rsidRPr="009218CE">
              <w:rPr>
                <w:b/>
              </w:rPr>
              <w:t xml:space="preserve">note </w:t>
            </w:r>
            <w:r>
              <w:rPr>
                <w:b/>
              </w:rPr>
              <w:t xml:space="preserve">about this cancellation </w:t>
            </w:r>
            <w:r>
              <w:t xml:space="preserve">field (such as a reason for the cancellation). </w:t>
            </w:r>
          </w:p>
          <w:p w14:paraId="197CF9DC" w14:textId="77777777" w:rsidR="00780CD9" w:rsidRDefault="00780CD9" w:rsidP="00780CD9">
            <w:pPr>
              <w:pStyle w:val="BlockText"/>
              <w:numPr>
                <w:ilvl w:val="0"/>
                <w:numId w:val="55"/>
              </w:numPr>
            </w:pPr>
            <w:bookmarkStart w:id="2446" w:name="_Hlk177554959"/>
            <w:bookmarkEnd w:id="2445"/>
            <w:r>
              <w:t xml:space="preserve">To create a clone of this consult, check the box following the question </w:t>
            </w:r>
            <w:r w:rsidRPr="00625A76">
              <w:rPr>
                <w:b/>
              </w:rPr>
              <w:t>Do you wish to create a CLONE of this consult for future use?</w:t>
            </w:r>
            <w:r>
              <w:t xml:space="preserve"> </w:t>
            </w:r>
            <w:r w:rsidR="00381B14">
              <w:br/>
            </w:r>
            <w:r w:rsidR="00381B14" w:rsidRPr="00381B14">
              <w:rPr>
                <w:b/>
              </w:rPr>
              <w:t>Note:</w:t>
            </w:r>
            <w:r w:rsidR="00381B14">
              <w:t xml:space="preserve"> You may wish to clone a consult in the event that you need to make another purchase on the closed consult. </w:t>
            </w:r>
          </w:p>
          <w:p w14:paraId="6A8A1DC6" w14:textId="77777777" w:rsidR="00780CD9" w:rsidRDefault="00780CD9" w:rsidP="00780CD9">
            <w:pPr>
              <w:pStyle w:val="BlockText"/>
              <w:numPr>
                <w:ilvl w:val="0"/>
                <w:numId w:val="55"/>
              </w:numPr>
            </w:pPr>
            <w:bookmarkStart w:id="2447" w:name="_Hlk177554960"/>
            <w:bookmarkEnd w:id="2446"/>
            <w:r>
              <w:t xml:space="preserve">Click the </w:t>
            </w:r>
            <w:r w:rsidRPr="00625A76">
              <w:rPr>
                <w:b/>
              </w:rPr>
              <w:t xml:space="preserve">Cancel </w:t>
            </w:r>
            <w:r>
              <w:rPr>
                <w:b/>
              </w:rPr>
              <w:t>W</w:t>
            </w:r>
            <w:r w:rsidRPr="00625A76">
              <w:rPr>
                <w:b/>
              </w:rPr>
              <w:t>ork Order</w:t>
            </w:r>
            <w:r>
              <w:t xml:space="preserve"> button. A confirmation window pops up to display the question Are you sure you wish to CANCEL this Work Order?</w:t>
            </w:r>
          </w:p>
          <w:p w14:paraId="4FA51F41" w14:textId="77777777" w:rsidR="00780CD9" w:rsidRDefault="00780CD9" w:rsidP="00780CD9">
            <w:pPr>
              <w:pStyle w:val="BlockText"/>
              <w:numPr>
                <w:ilvl w:val="0"/>
                <w:numId w:val="55"/>
              </w:numPr>
            </w:pPr>
            <w:bookmarkStart w:id="2448" w:name="_Hlk177554961"/>
            <w:bookmarkEnd w:id="2447"/>
            <w:r>
              <w:t xml:space="preserve">Click </w:t>
            </w:r>
            <w:r w:rsidRPr="00625A76">
              <w:rPr>
                <w:b/>
              </w:rPr>
              <w:t>Yes</w:t>
            </w:r>
            <w:r>
              <w:t xml:space="preserve"> to cancel the work order</w:t>
            </w:r>
            <w:r w:rsidRPr="00625A76">
              <w:t>.</w:t>
            </w:r>
            <w:r>
              <w:t xml:space="preserve"> A Prosthetics VistA Suite window pops up to display the following information: </w:t>
            </w:r>
          </w:p>
          <w:bookmarkEnd w:id="2448"/>
          <w:p w14:paraId="0CACD0CA" w14:textId="77777777" w:rsidR="00780CD9" w:rsidRDefault="00780CD9" w:rsidP="00780CD9">
            <w:pPr>
              <w:pStyle w:val="BlockText"/>
            </w:pPr>
          </w:p>
          <w:p w14:paraId="5CD2967E" w14:textId="77777777" w:rsidR="00780CD9" w:rsidRDefault="00780CD9" w:rsidP="00780CD9">
            <w:pPr>
              <w:pStyle w:val="BlockText"/>
              <w:numPr>
                <w:ilvl w:val="1"/>
                <w:numId w:val="55"/>
              </w:numPr>
            </w:pPr>
            <w:bookmarkStart w:id="2449" w:name="_Hlk177554962"/>
            <w:r>
              <w:t>Complete Suspense Action.</w:t>
            </w:r>
          </w:p>
          <w:p w14:paraId="15E45A0F" w14:textId="77777777" w:rsidR="00780CD9" w:rsidRDefault="00780CD9" w:rsidP="00780CD9">
            <w:pPr>
              <w:pStyle w:val="BlockText"/>
              <w:numPr>
                <w:ilvl w:val="1"/>
                <w:numId w:val="55"/>
              </w:numPr>
            </w:pPr>
            <w:bookmarkStart w:id="2450" w:name="_Hlk177554963"/>
            <w:bookmarkEnd w:id="2449"/>
            <w:r>
              <w:t>Posted note to CPRS Consult.</w:t>
            </w:r>
          </w:p>
          <w:p w14:paraId="745FB5B5" w14:textId="77777777" w:rsidR="00780CD9" w:rsidRDefault="00780CD9" w:rsidP="00780CD9">
            <w:pPr>
              <w:pStyle w:val="BlockText"/>
              <w:numPr>
                <w:ilvl w:val="1"/>
                <w:numId w:val="55"/>
              </w:numPr>
            </w:pPr>
            <w:bookmarkStart w:id="2451" w:name="_Hlk177554964"/>
            <w:bookmarkEnd w:id="2450"/>
            <w:r>
              <w:t>Suspense status has been updated to CANCELLED.</w:t>
            </w:r>
          </w:p>
          <w:bookmarkEnd w:id="2451"/>
          <w:p w14:paraId="16CACCCE" w14:textId="77777777" w:rsidR="00780CD9" w:rsidRDefault="00780CD9" w:rsidP="00780CD9">
            <w:pPr>
              <w:pStyle w:val="BlockText"/>
              <w:ind w:left="720"/>
            </w:pPr>
          </w:p>
          <w:p w14:paraId="7D1FAB9C" w14:textId="77777777" w:rsidR="00780CD9" w:rsidRDefault="00780CD9" w:rsidP="00780CD9">
            <w:pPr>
              <w:pStyle w:val="BlockText"/>
              <w:numPr>
                <w:ilvl w:val="0"/>
                <w:numId w:val="53"/>
              </w:numPr>
            </w:pPr>
            <w:r>
              <w:t xml:space="preserve">Click </w:t>
            </w:r>
            <w:r w:rsidRPr="00DF6D68">
              <w:rPr>
                <w:b/>
              </w:rPr>
              <w:t>OK</w:t>
            </w:r>
            <w:r>
              <w:t xml:space="preserve"> to close the Prosthetics VistA Suite window.</w:t>
            </w:r>
          </w:p>
        </w:tc>
      </w:tr>
      <w:bookmarkEnd w:id="2438"/>
    </w:tbl>
    <w:p w14:paraId="132E95C6" w14:textId="77777777" w:rsidR="00A86398" w:rsidRDefault="00A86398" w:rsidP="00A86398">
      <w:pPr>
        <w:pStyle w:val="BlockLine"/>
      </w:pPr>
    </w:p>
    <w:tbl>
      <w:tblPr>
        <w:tblW w:w="0" w:type="auto"/>
        <w:tblLayout w:type="fixed"/>
        <w:tblLook w:val="0000" w:firstRow="0" w:lastRow="0" w:firstColumn="0" w:lastColumn="0" w:noHBand="0" w:noVBand="0"/>
      </w:tblPr>
      <w:tblGrid>
        <w:gridCol w:w="1728"/>
        <w:gridCol w:w="7740"/>
      </w:tblGrid>
      <w:tr w:rsidR="00A86398" w14:paraId="1A4A4CEB" w14:textId="77777777" w:rsidTr="00A86398">
        <w:trPr>
          <w:cantSplit/>
        </w:trPr>
        <w:tc>
          <w:tcPr>
            <w:tcW w:w="1728" w:type="dxa"/>
          </w:tcPr>
          <w:p w14:paraId="7D349B9A" w14:textId="77777777" w:rsidR="00A86398" w:rsidRDefault="00A86398" w:rsidP="00A86398">
            <w:pPr>
              <w:pStyle w:val="BlockLabel"/>
            </w:pPr>
            <w:bookmarkStart w:id="2452" w:name="_Hlk177548244"/>
            <w:r>
              <w:lastRenderedPageBreak/>
              <w:t>OWL Cancel window</w:t>
            </w:r>
          </w:p>
        </w:tc>
        <w:tc>
          <w:tcPr>
            <w:tcW w:w="7740" w:type="dxa"/>
          </w:tcPr>
          <w:p w14:paraId="66425881" w14:textId="188E42F4" w:rsidR="00A86398" w:rsidRDefault="0048066A" w:rsidP="00A86398">
            <w:pPr>
              <w:pStyle w:val="BlockText"/>
            </w:pPr>
            <w:r>
              <w:rPr>
                <w:noProof/>
              </w:rPr>
              <w:drawing>
                <wp:inline distT="0" distB="0" distL="0" distR="0" wp14:anchorId="19FB077C" wp14:editId="7B020BDE">
                  <wp:extent cx="3657600" cy="2691765"/>
                  <wp:effectExtent l="0" t="0" r="0" b="0"/>
                  <wp:docPr id="196" name="Picture 196" descr="OWL Cance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OWL Cancel window"/>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657600" cy="2691765"/>
                          </a:xfrm>
                          <a:prstGeom prst="rect">
                            <a:avLst/>
                          </a:prstGeom>
                          <a:noFill/>
                          <a:ln>
                            <a:noFill/>
                          </a:ln>
                        </pic:spPr>
                      </pic:pic>
                    </a:graphicData>
                  </a:graphic>
                </wp:inline>
              </w:drawing>
            </w:r>
          </w:p>
        </w:tc>
      </w:tr>
      <w:bookmarkEnd w:id="2452"/>
    </w:tbl>
    <w:p w14:paraId="2F75971C" w14:textId="77777777" w:rsidR="00780CD9" w:rsidRDefault="00780CD9" w:rsidP="00780CD9">
      <w:pPr>
        <w:pStyle w:val="BlockLine"/>
      </w:pPr>
    </w:p>
    <w:p w14:paraId="4D32C871" w14:textId="77777777" w:rsidR="00780CD9" w:rsidRPr="00D90F7D" w:rsidRDefault="00780CD9" w:rsidP="0021360F">
      <w:pPr>
        <w:pStyle w:val="Heading3"/>
      </w:pPr>
      <w:bookmarkStart w:id="2453" w:name="_Toc172537432"/>
      <w:bookmarkStart w:id="2454" w:name="_Toc177551017"/>
      <w:bookmarkStart w:id="2455" w:name="_Hlk177554965"/>
      <w:r w:rsidRPr="00D90F7D">
        <w:t>Closing the OWL</w:t>
      </w:r>
      <w:bookmarkEnd w:id="2453"/>
      <w:bookmarkEnd w:id="2454"/>
    </w:p>
    <w:bookmarkEnd w:id="2455"/>
    <w:p w14:paraId="30406487" w14:textId="5355DA17" w:rsidR="0060078C" w:rsidRDefault="0060078C" w:rsidP="0060078C">
      <w:pPr>
        <w:pStyle w:val="BlockLine"/>
      </w:pPr>
    </w:p>
    <w:tbl>
      <w:tblPr>
        <w:tblW w:w="0" w:type="auto"/>
        <w:tblLayout w:type="fixed"/>
        <w:tblLook w:val="0000" w:firstRow="0" w:lastRow="0" w:firstColumn="0" w:lastColumn="0" w:noHBand="0" w:noVBand="0"/>
      </w:tblPr>
      <w:tblGrid>
        <w:gridCol w:w="1728"/>
        <w:gridCol w:w="7740"/>
      </w:tblGrid>
      <w:tr w:rsidR="0060078C" w14:paraId="50FAC885" w14:textId="77777777">
        <w:trPr>
          <w:cantSplit/>
        </w:trPr>
        <w:tc>
          <w:tcPr>
            <w:tcW w:w="1728" w:type="dxa"/>
          </w:tcPr>
          <w:p w14:paraId="315D61D7" w14:textId="77777777" w:rsidR="0060078C" w:rsidRDefault="00780CD9" w:rsidP="00552640">
            <w:pPr>
              <w:pStyle w:val="BlockLabel"/>
            </w:pPr>
            <w:bookmarkStart w:id="2456" w:name="_Hlk177548245"/>
            <w:r>
              <w:t xml:space="preserve">Closing </w:t>
            </w:r>
            <w:r w:rsidR="002B69BF">
              <w:t>the OWL</w:t>
            </w:r>
          </w:p>
        </w:tc>
        <w:tc>
          <w:tcPr>
            <w:tcW w:w="7740" w:type="dxa"/>
          </w:tcPr>
          <w:p w14:paraId="667F43EE" w14:textId="5322DE19" w:rsidR="00302510" w:rsidRDefault="002E24A9" w:rsidP="00302510">
            <w:pPr>
              <w:pStyle w:val="BlockText"/>
            </w:pPr>
            <w:bookmarkStart w:id="2457" w:name="_Hlk177554966"/>
            <w:r>
              <w:t xml:space="preserve">To exit the OWL window, </w:t>
            </w:r>
            <w:r w:rsidR="00302510">
              <w:t xml:space="preserve">click the </w:t>
            </w:r>
            <w:r w:rsidR="00302510">
              <w:rPr>
                <w:b/>
              </w:rPr>
              <w:t>Close</w:t>
            </w:r>
            <w:r w:rsidR="00302510">
              <w:t xml:space="preserve"> button in the lower-right corner of the window. </w:t>
            </w:r>
            <w:r w:rsidR="00B96764">
              <w:rPr>
                <w:rFonts w:cs="Verdana"/>
                <w:color w:val="010100"/>
                <w:szCs w:val="18"/>
              </w:rPr>
              <w:t>The OWL window closes and you return to the Prosthetics Main Menu.</w:t>
            </w:r>
            <w:r w:rsidR="00FD2460">
              <w:rPr>
                <w:rFonts w:cs="Verdana"/>
                <w:color w:val="010100"/>
                <w:szCs w:val="18"/>
              </w:rPr>
              <w:t xml:space="preserve"> </w:t>
            </w:r>
          </w:p>
          <w:bookmarkEnd w:id="2457"/>
          <w:p w14:paraId="3B5DDE99" w14:textId="77777777" w:rsidR="00302510" w:rsidRDefault="00302510" w:rsidP="00302510">
            <w:pPr>
              <w:pStyle w:val="BlockText"/>
            </w:pPr>
          </w:p>
          <w:p w14:paraId="1B3164F5" w14:textId="0A77C05C" w:rsidR="0060078C" w:rsidRDefault="0048066A" w:rsidP="00302510">
            <w:pPr>
              <w:pStyle w:val="BlockText"/>
            </w:pPr>
            <w:r>
              <w:rPr>
                <w:noProof/>
              </w:rPr>
              <w:drawing>
                <wp:inline distT="0" distB="0" distL="0" distR="0" wp14:anchorId="4E5ADE89" wp14:editId="03E20646">
                  <wp:extent cx="848360" cy="270510"/>
                  <wp:effectExtent l="0" t="0" r="0" b="0"/>
                  <wp:docPr id="197" name="Picture 197" descr="Close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Close button icon"/>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48360" cy="270510"/>
                          </a:xfrm>
                          <a:prstGeom prst="rect">
                            <a:avLst/>
                          </a:prstGeom>
                          <a:noFill/>
                          <a:ln>
                            <a:noFill/>
                          </a:ln>
                        </pic:spPr>
                      </pic:pic>
                    </a:graphicData>
                  </a:graphic>
                </wp:inline>
              </w:drawing>
            </w:r>
          </w:p>
        </w:tc>
      </w:tr>
      <w:bookmarkEnd w:id="2456"/>
    </w:tbl>
    <w:p w14:paraId="3FEB7507" w14:textId="77777777" w:rsidR="0060078C" w:rsidRDefault="0060078C" w:rsidP="0060078C">
      <w:pPr>
        <w:pStyle w:val="BlockLine"/>
      </w:pPr>
    </w:p>
    <w:p w14:paraId="5544C395" w14:textId="77777777" w:rsidR="00871272" w:rsidRDefault="00871272">
      <w:pPr>
        <w:rPr>
          <w:rFonts w:cs="Arial"/>
          <w:b/>
          <w:bCs/>
          <w:iCs/>
          <w:sz w:val="36"/>
          <w:szCs w:val="28"/>
        </w:rPr>
      </w:pPr>
      <w:bookmarkStart w:id="2458" w:name="_Toc172537433"/>
      <w:r>
        <w:br w:type="page"/>
      </w:r>
    </w:p>
    <w:p w14:paraId="4D36072C" w14:textId="6B707BA8" w:rsidR="00416BAA" w:rsidRPr="00D90F7D" w:rsidRDefault="00416BAA" w:rsidP="0021360F">
      <w:pPr>
        <w:pStyle w:val="Heading2"/>
        <w:jc w:val="center"/>
      </w:pPr>
      <w:bookmarkStart w:id="2459" w:name="_Toc177551018"/>
      <w:bookmarkStart w:id="2460" w:name="_Hlk177554967"/>
      <w:r w:rsidRPr="00D90F7D">
        <w:lastRenderedPageBreak/>
        <w:t>Appendix A</w:t>
      </w:r>
      <w:bookmarkEnd w:id="2458"/>
      <w:bookmarkEnd w:id="2459"/>
    </w:p>
    <w:p w14:paraId="2CBE0990" w14:textId="77777777" w:rsidR="00416BAA" w:rsidRPr="00D90F7D" w:rsidRDefault="00416BAA" w:rsidP="0021360F">
      <w:pPr>
        <w:pStyle w:val="Heading3"/>
      </w:pPr>
      <w:bookmarkStart w:id="2461" w:name="_Toc89754798"/>
      <w:bookmarkStart w:id="2462" w:name="_Toc172537434"/>
      <w:bookmarkStart w:id="2463" w:name="_Toc177551019"/>
      <w:bookmarkStart w:id="2464" w:name="_Hlk177554968"/>
      <w:bookmarkEnd w:id="2460"/>
      <w:r w:rsidRPr="00D90F7D">
        <w:t>Getting Help</w:t>
      </w:r>
      <w:bookmarkEnd w:id="2461"/>
      <w:bookmarkEnd w:id="2462"/>
      <w:bookmarkEnd w:id="2463"/>
    </w:p>
    <w:bookmarkEnd w:id="2464"/>
    <w:p w14:paraId="1181A658" w14:textId="286063E8" w:rsidR="00416BAA" w:rsidRDefault="00416BAA" w:rsidP="00416BAA">
      <w:pPr>
        <w:pStyle w:val="BlockLine"/>
      </w:pPr>
    </w:p>
    <w:tbl>
      <w:tblPr>
        <w:tblW w:w="0" w:type="auto"/>
        <w:tblLayout w:type="fixed"/>
        <w:tblLook w:val="0000" w:firstRow="0" w:lastRow="0" w:firstColumn="0" w:lastColumn="0" w:noHBand="0" w:noVBand="0"/>
      </w:tblPr>
      <w:tblGrid>
        <w:gridCol w:w="1728"/>
        <w:gridCol w:w="7740"/>
      </w:tblGrid>
      <w:tr w:rsidR="00416BAA" w14:paraId="7EE466C0" w14:textId="77777777">
        <w:trPr>
          <w:cantSplit/>
        </w:trPr>
        <w:tc>
          <w:tcPr>
            <w:tcW w:w="1728" w:type="dxa"/>
          </w:tcPr>
          <w:p w14:paraId="35D726F5" w14:textId="77777777" w:rsidR="00416BAA" w:rsidRDefault="00416BAA" w:rsidP="00416BAA">
            <w:pPr>
              <w:pStyle w:val="BlockLabel"/>
            </w:pPr>
            <w:bookmarkStart w:id="2465" w:name="_Hlk177548246"/>
            <w:r>
              <w:t>F1 Key</w:t>
            </w:r>
          </w:p>
        </w:tc>
        <w:tc>
          <w:tcPr>
            <w:tcW w:w="7740" w:type="dxa"/>
          </w:tcPr>
          <w:p w14:paraId="19FE4632" w14:textId="0E38A7F6" w:rsidR="00416BAA" w:rsidRDefault="00416BAA" w:rsidP="00416BAA">
            <w:pPr>
              <w:pStyle w:val="BlockText"/>
            </w:pPr>
            <w:bookmarkStart w:id="2466" w:name="_Hlk177554969"/>
            <w:r>
              <w:t>Online Help can be accessed in three methods:</w:t>
            </w:r>
            <w:r w:rsidR="00FD2460">
              <w:t xml:space="preserve"> </w:t>
            </w:r>
          </w:p>
          <w:bookmarkEnd w:id="2466"/>
          <w:p w14:paraId="4AD7A0B0" w14:textId="77777777" w:rsidR="00416BAA" w:rsidRDefault="00416BAA" w:rsidP="00416BAA">
            <w:pPr>
              <w:pStyle w:val="BlockText"/>
            </w:pPr>
          </w:p>
          <w:p w14:paraId="4D3C6670" w14:textId="77777777" w:rsidR="00416BAA" w:rsidRDefault="00416BAA" w:rsidP="00416BAA">
            <w:pPr>
              <w:pStyle w:val="BlockText"/>
              <w:numPr>
                <w:ilvl w:val="0"/>
                <w:numId w:val="6"/>
              </w:numPr>
            </w:pPr>
            <w:bookmarkStart w:id="2467" w:name="_Hlk177554970"/>
            <w:r>
              <w:t xml:space="preserve">Click the </w:t>
            </w:r>
            <w:r>
              <w:rPr>
                <w:b/>
                <w:bCs/>
              </w:rPr>
              <w:t>Help</w:t>
            </w:r>
            <w:r>
              <w:t xml:space="preserve"> Menu (located in the upper left corner of the menu bar) and the </w:t>
            </w:r>
            <w:r>
              <w:rPr>
                <w:b/>
                <w:bCs/>
              </w:rPr>
              <w:t>Contents</w:t>
            </w:r>
            <w:r>
              <w:t xml:space="preserve"> option.</w:t>
            </w:r>
          </w:p>
          <w:p w14:paraId="2132C31C" w14:textId="77777777" w:rsidR="00416BAA" w:rsidRDefault="00416BAA" w:rsidP="00416BAA">
            <w:pPr>
              <w:pStyle w:val="BlockText"/>
              <w:numPr>
                <w:ilvl w:val="0"/>
                <w:numId w:val="6"/>
              </w:numPr>
            </w:pPr>
            <w:bookmarkStart w:id="2468" w:name="_Hlk177554971"/>
            <w:bookmarkEnd w:id="2467"/>
            <w:r>
              <w:t xml:space="preserve">Press the </w:t>
            </w:r>
            <w:r>
              <w:rPr>
                <w:b/>
                <w:bCs/>
              </w:rPr>
              <w:t>&lt;F1&gt;</w:t>
            </w:r>
            <w:r>
              <w:t xml:space="preserve"> key.</w:t>
            </w:r>
          </w:p>
          <w:bookmarkEnd w:id="2468"/>
          <w:p w14:paraId="3373DCA5" w14:textId="6D4C2B09" w:rsidR="00416BAA" w:rsidRDefault="00416BAA" w:rsidP="00416BAA">
            <w:pPr>
              <w:pStyle w:val="BlockText"/>
              <w:numPr>
                <w:ilvl w:val="0"/>
                <w:numId w:val="6"/>
              </w:numPr>
            </w:pPr>
            <w:r>
              <w:t xml:space="preserve">Press the </w:t>
            </w:r>
            <w:r>
              <w:rPr>
                <w:b/>
                <w:bCs/>
              </w:rPr>
              <w:t>&lt;Alt&gt;</w:t>
            </w:r>
            <w:r>
              <w:t xml:space="preserve"> key + </w:t>
            </w:r>
            <w:r>
              <w:rPr>
                <w:b/>
                <w:bCs/>
              </w:rPr>
              <w:t>&lt;H&gt;</w:t>
            </w:r>
            <w:r>
              <w:t xml:space="preserve"> key.</w:t>
            </w:r>
            <w:r w:rsidR="00FD2460">
              <w:t xml:space="preserve"> </w:t>
            </w:r>
            <w:r>
              <w:t xml:space="preserve">(This activates the </w:t>
            </w:r>
            <w:r>
              <w:rPr>
                <w:b/>
                <w:bCs/>
              </w:rPr>
              <w:t>Help</w:t>
            </w:r>
            <w:r>
              <w:t xml:space="preserve"> Menu, not the Billing contents.)</w:t>
            </w:r>
          </w:p>
        </w:tc>
      </w:tr>
      <w:bookmarkEnd w:id="2465"/>
    </w:tbl>
    <w:p w14:paraId="1B46D887" w14:textId="77777777" w:rsidR="00416BAA" w:rsidRDefault="00416BAA" w:rsidP="00416BAA">
      <w:pPr>
        <w:pStyle w:val="BlockLine"/>
      </w:pPr>
    </w:p>
    <w:tbl>
      <w:tblPr>
        <w:tblW w:w="0" w:type="auto"/>
        <w:tblLayout w:type="fixed"/>
        <w:tblLook w:val="0000" w:firstRow="0" w:lastRow="0" w:firstColumn="0" w:lastColumn="0" w:noHBand="0" w:noVBand="0"/>
      </w:tblPr>
      <w:tblGrid>
        <w:gridCol w:w="1728"/>
        <w:gridCol w:w="7740"/>
      </w:tblGrid>
      <w:tr w:rsidR="00416BAA" w14:paraId="1F711BBD" w14:textId="77777777">
        <w:trPr>
          <w:cantSplit/>
        </w:trPr>
        <w:tc>
          <w:tcPr>
            <w:tcW w:w="1728" w:type="dxa"/>
          </w:tcPr>
          <w:p w14:paraId="07ED616D" w14:textId="77777777" w:rsidR="00416BAA" w:rsidRPr="00416BAA" w:rsidRDefault="00416BAA" w:rsidP="00416BAA">
            <w:pPr>
              <w:pStyle w:val="BlockLabel"/>
            </w:pPr>
            <w:bookmarkStart w:id="2469" w:name="_Hlk177548247"/>
            <w:r w:rsidRPr="00416BAA">
              <w:t>Help Men</w:t>
            </w:r>
            <w:r>
              <w:t>u</w:t>
            </w:r>
          </w:p>
        </w:tc>
        <w:tc>
          <w:tcPr>
            <w:tcW w:w="7740" w:type="dxa"/>
          </w:tcPr>
          <w:p w14:paraId="38BF56C8" w14:textId="25427808" w:rsidR="00416BAA" w:rsidRDefault="0048066A" w:rsidP="00416BAA">
            <w:pPr>
              <w:pStyle w:val="BlockText"/>
            </w:pPr>
            <w:r>
              <w:rPr>
                <w:noProof/>
                <w:sz w:val="20"/>
              </w:rPr>
              <mc:AlternateContent>
                <mc:Choice Requires="wps">
                  <w:drawing>
                    <wp:anchor distT="0" distB="0" distL="114300" distR="114300" simplePos="0" relativeHeight="251642880" behindDoc="0" locked="0" layoutInCell="1" allowOverlap="1" wp14:anchorId="0F181A58" wp14:editId="697AD669">
                      <wp:simplePos x="0" y="0"/>
                      <wp:positionH relativeFrom="column">
                        <wp:posOffset>440055</wp:posOffset>
                      </wp:positionH>
                      <wp:positionV relativeFrom="paragraph">
                        <wp:posOffset>192405</wp:posOffset>
                      </wp:positionV>
                      <wp:extent cx="609600" cy="0"/>
                      <wp:effectExtent l="0" t="0" r="0" b="0"/>
                      <wp:wrapNone/>
                      <wp:docPr id="205" name="Line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762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CB47B" id="Line 206" o:spid="_x0000_s1026" alt="&quot;&quot;"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5pt,15.15pt" to="82.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" strokeweight="6pt">
                      <v:stroke startarrow="block"/>
                    </v:line>
                  </w:pict>
                </mc:Fallback>
              </mc:AlternateContent>
            </w:r>
            <w:r>
              <w:rPr>
                <w:noProof/>
              </w:rPr>
              <w:drawing>
                <wp:inline distT="0" distB="0" distL="0" distR="0" wp14:anchorId="2AB75D04" wp14:editId="030D380A">
                  <wp:extent cx="4777105" cy="3364865"/>
                  <wp:effectExtent l="0" t="0" r="0" b="0"/>
                  <wp:docPr id="198" name="Picture 198" descr="Screenshot of help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Screenshot of help menu"/>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777105" cy="3364865"/>
                          </a:xfrm>
                          <a:prstGeom prst="rect">
                            <a:avLst/>
                          </a:prstGeom>
                          <a:noFill/>
                          <a:ln>
                            <a:noFill/>
                          </a:ln>
                        </pic:spPr>
                      </pic:pic>
                    </a:graphicData>
                  </a:graphic>
                </wp:inline>
              </w:drawing>
            </w:r>
          </w:p>
        </w:tc>
      </w:tr>
      <w:bookmarkEnd w:id="2469"/>
    </w:tbl>
    <w:p w14:paraId="5141D669" w14:textId="14E58C6E" w:rsidR="00416BAA" w:rsidRDefault="00416BAA" w:rsidP="00416BAA">
      <w:pPr>
        <w:pStyle w:val="BlockLine"/>
      </w:pPr>
    </w:p>
    <w:p w14:paraId="65CB4F30" w14:textId="77777777" w:rsidR="00416BAA" w:rsidRDefault="00416BAA" w:rsidP="00416BAA"/>
    <w:p w14:paraId="4F8CAB50" w14:textId="77777777" w:rsidR="00871272" w:rsidRDefault="00871272">
      <w:pPr>
        <w:rPr>
          <w:rFonts w:cs="Arial"/>
          <w:b/>
          <w:bCs/>
          <w:iCs/>
          <w:sz w:val="36"/>
          <w:szCs w:val="28"/>
        </w:rPr>
      </w:pPr>
      <w:bookmarkStart w:id="2470" w:name="_Toc172537435"/>
      <w:bookmarkStart w:id="2471" w:name="_Toc44299392"/>
      <w:bookmarkStart w:id="2472" w:name="_Toc89754799"/>
      <w:bookmarkStart w:id="2473" w:name="_Toc24938082"/>
      <w:r>
        <w:br w:type="page"/>
      </w:r>
    </w:p>
    <w:p w14:paraId="62E410BB" w14:textId="3F378240" w:rsidR="00455927" w:rsidRPr="00D90F7D" w:rsidRDefault="00455927" w:rsidP="0021360F">
      <w:pPr>
        <w:pStyle w:val="Heading2"/>
        <w:jc w:val="center"/>
      </w:pPr>
      <w:bookmarkStart w:id="2474" w:name="_Toc177551020"/>
      <w:bookmarkStart w:id="2475" w:name="_Hlk177554972"/>
      <w:r w:rsidRPr="00D90F7D">
        <w:lastRenderedPageBreak/>
        <w:t>Appendix B</w:t>
      </w:r>
      <w:bookmarkEnd w:id="2470"/>
      <w:bookmarkEnd w:id="2474"/>
    </w:p>
    <w:p w14:paraId="6262B28B" w14:textId="77777777" w:rsidR="00455927" w:rsidRPr="00D90F7D" w:rsidRDefault="00455927" w:rsidP="0021360F">
      <w:pPr>
        <w:pStyle w:val="Heading3"/>
      </w:pPr>
      <w:bookmarkStart w:id="2476" w:name="_Toc172537436"/>
      <w:bookmarkStart w:id="2477" w:name="_Toc177551021"/>
      <w:bookmarkStart w:id="2478" w:name="_Hlk177554973"/>
      <w:bookmarkEnd w:id="2475"/>
      <w:r w:rsidRPr="00D90F7D">
        <w:t>Using the Menus</w:t>
      </w:r>
      <w:bookmarkEnd w:id="2471"/>
      <w:bookmarkEnd w:id="2476"/>
      <w:bookmarkEnd w:id="2477"/>
    </w:p>
    <w:bookmarkEnd w:id="2478"/>
    <w:p w14:paraId="7F686BD0" w14:textId="38AE23CC" w:rsidR="00455927" w:rsidRDefault="00455927" w:rsidP="00455927">
      <w:pPr>
        <w:pStyle w:val="BlockLine"/>
      </w:pPr>
    </w:p>
    <w:tbl>
      <w:tblPr>
        <w:tblW w:w="0" w:type="auto"/>
        <w:tblLayout w:type="fixed"/>
        <w:tblLook w:val="0000" w:firstRow="0" w:lastRow="0" w:firstColumn="0" w:lastColumn="0" w:noHBand="0" w:noVBand="0"/>
      </w:tblPr>
      <w:tblGrid>
        <w:gridCol w:w="1728"/>
        <w:gridCol w:w="7740"/>
      </w:tblGrid>
      <w:tr w:rsidR="00455927" w14:paraId="60C33871" w14:textId="77777777">
        <w:trPr>
          <w:cantSplit/>
        </w:trPr>
        <w:tc>
          <w:tcPr>
            <w:tcW w:w="1728" w:type="dxa"/>
          </w:tcPr>
          <w:p w14:paraId="63FD0B4A" w14:textId="77777777" w:rsidR="00455927" w:rsidRDefault="00455927" w:rsidP="00EA58F5">
            <w:pPr>
              <w:pStyle w:val="BlockLabel"/>
            </w:pPr>
            <w:bookmarkStart w:id="2479" w:name="_Hlk177548248"/>
            <w:r>
              <w:t>Menus</w:t>
            </w:r>
          </w:p>
        </w:tc>
        <w:tc>
          <w:tcPr>
            <w:tcW w:w="7740" w:type="dxa"/>
          </w:tcPr>
          <w:p w14:paraId="7DA6F21E" w14:textId="532C5A78" w:rsidR="00455927" w:rsidRDefault="00455927" w:rsidP="00EA58F5">
            <w:pPr>
              <w:pStyle w:val="BlockText"/>
            </w:pPr>
            <w:bookmarkStart w:id="2480" w:name="_Hlk177554974"/>
            <w:r>
              <w:t>Below are the different menus and menu options that are available to be used instead of the corresponding buttons.</w:t>
            </w:r>
            <w:r w:rsidR="00FD2460">
              <w:t xml:space="preserve"> </w:t>
            </w:r>
            <w:r>
              <w:t>You can use these menu options alternatively.</w:t>
            </w:r>
            <w:r w:rsidR="00FD2460">
              <w:t xml:space="preserve"> </w:t>
            </w:r>
          </w:p>
          <w:bookmarkEnd w:id="2480"/>
          <w:p w14:paraId="08A359BF" w14:textId="77777777" w:rsidR="00455927" w:rsidRDefault="00455927" w:rsidP="00EA58F5">
            <w:pPr>
              <w:pStyle w:val="BlockText"/>
            </w:pPr>
          </w:p>
          <w:p w14:paraId="7DB696C6" w14:textId="35BF61C4" w:rsidR="00455927" w:rsidRDefault="00455927" w:rsidP="00EA58F5">
            <w:pPr>
              <w:pStyle w:val="BlockText"/>
            </w:pPr>
            <w:r>
              <w:t xml:space="preserve">The </w:t>
            </w:r>
            <w:r>
              <w:rPr>
                <w:b/>
                <w:bCs/>
              </w:rPr>
              <w:t>Help</w:t>
            </w:r>
            <w:r>
              <w:t xml:space="preserve"> Menu is the only menu that does not have a corresponding button.</w:t>
            </w:r>
            <w:r w:rsidR="00FD2460">
              <w:t xml:space="preserve"> </w:t>
            </w:r>
            <w:r>
              <w:t xml:space="preserve">This menu leads you to online help through the </w:t>
            </w:r>
            <w:r>
              <w:rPr>
                <w:b/>
                <w:bCs/>
              </w:rPr>
              <w:t>Contents</w:t>
            </w:r>
            <w:r>
              <w:t xml:space="preserve"> option.</w:t>
            </w:r>
            <w:r w:rsidR="00FD2460">
              <w:t xml:space="preserve"> </w:t>
            </w:r>
            <w:r>
              <w:t xml:space="preserve">The </w:t>
            </w:r>
            <w:r>
              <w:rPr>
                <w:b/>
                <w:bCs/>
              </w:rPr>
              <w:t>Section 508</w:t>
            </w:r>
            <w:r>
              <w:t xml:space="preserve"> option is described more in Appendix B. </w:t>
            </w:r>
          </w:p>
        </w:tc>
      </w:tr>
      <w:bookmarkEnd w:id="2479"/>
    </w:tbl>
    <w:p w14:paraId="3C593379" w14:textId="77777777" w:rsidR="00455927" w:rsidRDefault="00455927" w:rsidP="00455927">
      <w:pPr>
        <w:pStyle w:val="BlockLine"/>
      </w:pPr>
    </w:p>
    <w:tbl>
      <w:tblPr>
        <w:tblW w:w="0" w:type="auto"/>
        <w:tblLayout w:type="fixed"/>
        <w:tblLook w:val="0000" w:firstRow="0" w:lastRow="0" w:firstColumn="0" w:lastColumn="0" w:noHBand="0" w:noVBand="0"/>
      </w:tblPr>
      <w:tblGrid>
        <w:gridCol w:w="1728"/>
        <w:gridCol w:w="7740"/>
      </w:tblGrid>
      <w:tr w:rsidR="00455927" w14:paraId="2376B257" w14:textId="77777777">
        <w:trPr>
          <w:cantSplit/>
        </w:trPr>
        <w:tc>
          <w:tcPr>
            <w:tcW w:w="1728" w:type="dxa"/>
          </w:tcPr>
          <w:p w14:paraId="45187C6D" w14:textId="77777777" w:rsidR="00455927" w:rsidRPr="007B2AB9" w:rsidRDefault="00455927" w:rsidP="00EA58F5">
            <w:pPr>
              <w:pStyle w:val="BlockLabel"/>
              <w:rPr>
                <w:highlight w:val="yellow"/>
              </w:rPr>
            </w:pPr>
            <w:bookmarkStart w:id="2481" w:name="_Hlk177548249"/>
            <w:r w:rsidRPr="00455927">
              <w:t>File Menu</w:t>
            </w:r>
          </w:p>
        </w:tc>
        <w:tc>
          <w:tcPr>
            <w:tcW w:w="7740" w:type="dxa"/>
          </w:tcPr>
          <w:p w14:paraId="576A48C6" w14:textId="443B3FBD" w:rsidR="00455927" w:rsidRDefault="0048066A" w:rsidP="00EA58F5">
            <w:pPr>
              <w:pStyle w:val="BlockText"/>
            </w:pPr>
            <w:r>
              <w:rPr>
                <w:noProof/>
              </w:rPr>
              <w:drawing>
                <wp:inline distT="0" distB="0" distL="0" distR="0" wp14:anchorId="57781B06" wp14:editId="7CE7F5DA">
                  <wp:extent cx="4769485" cy="980440"/>
                  <wp:effectExtent l="0" t="0" r="0" b="0"/>
                  <wp:docPr id="199" name="Picture 199" descr="Screenshot of File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Screenshot of File menu options"/>
                          <pic:cNvPicPr>
                            <a:picLocks noChangeAspect="1" noChangeArrowheads="1"/>
                          </pic:cNvPicPr>
                        </pic:nvPicPr>
                        <pic:blipFill>
                          <a:blip r:embed="rId175">
                            <a:extLst>
                              <a:ext uri="{28A0092B-C50C-407E-A947-70E740481C1C}">
                                <a14:useLocalDpi xmlns:a14="http://schemas.microsoft.com/office/drawing/2010/main" val="0"/>
                              </a:ext>
                            </a:extLst>
                          </a:blip>
                          <a:srcRect l="10579" t="12837" r="11177" b="65944"/>
                          <a:stretch>
                            <a:fillRect/>
                          </a:stretch>
                        </pic:blipFill>
                        <pic:spPr bwMode="auto">
                          <a:xfrm>
                            <a:off x="0" y="0"/>
                            <a:ext cx="4769485" cy="980440"/>
                          </a:xfrm>
                          <a:prstGeom prst="rect">
                            <a:avLst/>
                          </a:prstGeom>
                          <a:noFill/>
                          <a:ln>
                            <a:noFill/>
                          </a:ln>
                        </pic:spPr>
                      </pic:pic>
                    </a:graphicData>
                  </a:graphic>
                </wp:inline>
              </w:drawing>
            </w:r>
          </w:p>
        </w:tc>
      </w:tr>
      <w:bookmarkEnd w:id="2481"/>
    </w:tbl>
    <w:p w14:paraId="1BA4885A" w14:textId="0BA0255A" w:rsidR="00455927" w:rsidRDefault="00455927" w:rsidP="00455927">
      <w:pPr>
        <w:pStyle w:val="BlockLine"/>
      </w:pPr>
    </w:p>
    <w:tbl>
      <w:tblPr>
        <w:tblW w:w="0" w:type="auto"/>
        <w:tblLayout w:type="fixed"/>
        <w:tblLook w:val="0000" w:firstRow="0" w:lastRow="0" w:firstColumn="0" w:lastColumn="0" w:noHBand="0" w:noVBand="0"/>
      </w:tblPr>
      <w:tblGrid>
        <w:gridCol w:w="1728"/>
        <w:gridCol w:w="7740"/>
      </w:tblGrid>
      <w:tr w:rsidR="00455927" w14:paraId="7B95C109" w14:textId="77777777">
        <w:trPr>
          <w:cantSplit/>
        </w:trPr>
        <w:tc>
          <w:tcPr>
            <w:tcW w:w="1728" w:type="dxa"/>
          </w:tcPr>
          <w:p w14:paraId="120FA8E2" w14:textId="77777777" w:rsidR="00455927" w:rsidRPr="007B2AB9" w:rsidRDefault="00455927" w:rsidP="00EA58F5">
            <w:pPr>
              <w:pStyle w:val="BlockLabel"/>
              <w:rPr>
                <w:highlight w:val="yellow"/>
              </w:rPr>
            </w:pPr>
            <w:bookmarkStart w:id="2482" w:name="_Hlk177548250"/>
            <w:r w:rsidRPr="00455927">
              <w:t>Select and Display Menu</w:t>
            </w:r>
          </w:p>
        </w:tc>
        <w:tc>
          <w:tcPr>
            <w:tcW w:w="7740" w:type="dxa"/>
          </w:tcPr>
          <w:p w14:paraId="7DCEA4D0" w14:textId="798EF6FC" w:rsidR="00455927" w:rsidRDefault="0048066A" w:rsidP="00EA58F5">
            <w:pPr>
              <w:pStyle w:val="BlockText"/>
            </w:pPr>
            <w:r>
              <w:rPr>
                <w:noProof/>
              </w:rPr>
              <w:drawing>
                <wp:inline distT="0" distB="0" distL="0" distR="0" wp14:anchorId="35B19457" wp14:editId="337F87E3">
                  <wp:extent cx="4850130" cy="1141095"/>
                  <wp:effectExtent l="0" t="0" r="0" b="0"/>
                  <wp:docPr id="200" name="Picture 200" descr="Screenshot of Select and Display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Screenshot of Select and Display menu options"/>
                          <pic:cNvPicPr>
                            <a:picLocks noChangeAspect="1" noChangeArrowheads="1"/>
                          </pic:cNvPicPr>
                        </pic:nvPicPr>
                        <pic:blipFill>
                          <a:blip r:embed="rId176">
                            <a:extLst>
                              <a:ext uri="{28A0092B-C50C-407E-A947-70E740481C1C}">
                                <a14:useLocalDpi xmlns:a14="http://schemas.microsoft.com/office/drawing/2010/main" val="0"/>
                              </a:ext>
                            </a:extLst>
                          </a:blip>
                          <a:srcRect l="10579" t="12431" r="9581" b="62549"/>
                          <a:stretch>
                            <a:fillRect/>
                          </a:stretch>
                        </pic:blipFill>
                        <pic:spPr bwMode="auto">
                          <a:xfrm>
                            <a:off x="0" y="0"/>
                            <a:ext cx="4850130" cy="1141095"/>
                          </a:xfrm>
                          <a:prstGeom prst="rect">
                            <a:avLst/>
                          </a:prstGeom>
                          <a:noFill/>
                          <a:ln>
                            <a:noFill/>
                          </a:ln>
                        </pic:spPr>
                      </pic:pic>
                    </a:graphicData>
                  </a:graphic>
                </wp:inline>
              </w:drawing>
            </w:r>
          </w:p>
        </w:tc>
      </w:tr>
      <w:bookmarkEnd w:id="2482"/>
    </w:tbl>
    <w:p w14:paraId="3B1B71AD" w14:textId="77777777" w:rsidR="00455927" w:rsidRDefault="00455927" w:rsidP="00455927">
      <w:pPr>
        <w:pStyle w:val="BlockLine"/>
      </w:pPr>
    </w:p>
    <w:tbl>
      <w:tblPr>
        <w:tblW w:w="0" w:type="auto"/>
        <w:tblLayout w:type="fixed"/>
        <w:tblLook w:val="0000" w:firstRow="0" w:lastRow="0" w:firstColumn="0" w:lastColumn="0" w:noHBand="0" w:noVBand="0"/>
      </w:tblPr>
      <w:tblGrid>
        <w:gridCol w:w="1728"/>
        <w:gridCol w:w="7740"/>
      </w:tblGrid>
      <w:tr w:rsidR="00455927" w14:paraId="5F3270E0" w14:textId="77777777">
        <w:trPr>
          <w:cantSplit/>
        </w:trPr>
        <w:tc>
          <w:tcPr>
            <w:tcW w:w="1728" w:type="dxa"/>
          </w:tcPr>
          <w:p w14:paraId="26E4D9FC" w14:textId="77777777" w:rsidR="00455927" w:rsidRPr="007B2AB9" w:rsidRDefault="00455927" w:rsidP="00EA58F5">
            <w:pPr>
              <w:pStyle w:val="BlockLabel"/>
              <w:rPr>
                <w:highlight w:val="yellow"/>
              </w:rPr>
            </w:pPr>
            <w:bookmarkStart w:id="2483" w:name="_Hlk177548252"/>
            <w:r w:rsidRPr="00455927">
              <w:t>View Menu</w:t>
            </w:r>
          </w:p>
        </w:tc>
        <w:tc>
          <w:tcPr>
            <w:tcW w:w="7740" w:type="dxa"/>
          </w:tcPr>
          <w:p w14:paraId="348B4DBF" w14:textId="3FE1940D" w:rsidR="00455927" w:rsidRDefault="0048066A" w:rsidP="00EA58F5">
            <w:pPr>
              <w:pStyle w:val="BlockText"/>
            </w:pPr>
            <w:r>
              <w:rPr>
                <w:noProof/>
              </w:rPr>
              <w:drawing>
                <wp:inline distT="0" distB="0" distL="0" distR="0" wp14:anchorId="78949B4E" wp14:editId="01AC2282">
                  <wp:extent cx="4850130" cy="965835"/>
                  <wp:effectExtent l="0" t="0" r="0" b="0"/>
                  <wp:docPr id="201" name="Picture 201" descr="Screenshot of View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Screenshot of View menu options"/>
                          <pic:cNvPicPr>
                            <a:picLocks noChangeAspect="1" noChangeArrowheads="1"/>
                          </pic:cNvPicPr>
                        </pic:nvPicPr>
                        <pic:blipFill>
                          <a:blip r:embed="rId177">
                            <a:extLst>
                              <a:ext uri="{28A0092B-C50C-407E-A947-70E740481C1C}">
                                <a14:useLocalDpi xmlns:a14="http://schemas.microsoft.com/office/drawing/2010/main" val="0"/>
                              </a:ext>
                            </a:extLst>
                          </a:blip>
                          <a:srcRect r="22356" b="79393"/>
                          <a:stretch>
                            <a:fillRect/>
                          </a:stretch>
                        </pic:blipFill>
                        <pic:spPr bwMode="auto">
                          <a:xfrm>
                            <a:off x="0" y="0"/>
                            <a:ext cx="4850130" cy="965835"/>
                          </a:xfrm>
                          <a:prstGeom prst="rect">
                            <a:avLst/>
                          </a:prstGeom>
                          <a:noFill/>
                          <a:ln>
                            <a:noFill/>
                          </a:ln>
                        </pic:spPr>
                      </pic:pic>
                    </a:graphicData>
                  </a:graphic>
                </wp:inline>
              </w:drawing>
            </w:r>
          </w:p>
        </w:tc>
      </w:tr>
      <w:bookmarkEnd w:id="2483"/>
    </w:tbl>
    <w:p w14:paraId="2D212F12" w14:textId="77777777" w:rsidR="00455927" w:rsidRDefault="00455927" w:rsidP="00455927">
      <w:pPr>
        <w:pStyle w:val="BlockLine"/>
      </w:pPr>
    </w:p>
    <w:tbl>
      <w:tblPr>
        <w:tblW w:w="0" w:type="auto"/>
        <w:tblLayout w:type="fixed"/>
        <w:tblLook w:val="0000" w:firstRow="0" w:lastRow="0" w:firstColumn="0" w:lastColumn="0" w:noHBand="0" w:noVBand="0"/>
      </w:tblPr>
      <w:tblGrid>
        <w:gridCol w:w="1728"/>
        <w:gridCol w:w="7740"/>
      </w:tblGrid>
      <w:tr w:rsidR="00455927" w14:paraId="0169C190" w14:textId="77777777">
        <w:trPr>
          <w:cantSplit/>
        </w:trPr>
        <w:tc>
          <w:tcPr>
            <w:tcW w:w="1728" w:type="dxa"/>
          </w:tcPr>
          <w:p w14:paraId="6D179C61" w14:textId="77777777" w:rsidR="00455927" w:rsidRDefault="00455927" w:rsidP="00EA58F5">
            <w:pPr>
              <w:pStyle w:val="BlockLabel"/>
            </w:pPr>
            <w:bookmarkStart w:id="2484" w:name="_Hlk177548253"/>
            <w:r>
              <w:t>Help Menu</w:t>
            </w:r>
          </w:p>
        </w:tc>
        <w:tc>
          <w:tcPr>
            <w:tcW w:w="7740" w:type="dxa"/>
          </w:tcPr>
          <w:p w14:paraId="3DD72315" w14:textId="6F78612D" w:rsidR="00455927" w:rsidRDefault="0048066A" w:rsidP="00EA58F5">
            <w:pPr>
              <w:pStyle w:val="BlockText"/>
            </w:pPr>
            <w:r>
              <w:rPr>
                <w:noProof/>
              </w:rPr>
              <w:drawing>
                <wp:inline distT="0" distB="0" distL="0" distR="0" wp14:anchorId="7816E709" wp14:editId="2B9E70B6">
                  <wp:extent cx="4850130" cy="687705"/>
                  <wp:effectExtent l="0" t="0" r="0" b="0"/>
                  <wp:docPr id="202" name="Picture 202" descr="Screenshot of Help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Screenshot of Help menu options"/>
                          <pic:cNvPicPr>
                            <a:picLocks noChangeAspect="1" noChangeArrowheads="1"/>
                          </pic:cNvPicPr>
                        </pic:nvPicPr>
                        <pic:blipFill>
                          <a:blip r:embed="rId178">
                            <a:extLst>
                              <a:ext uri="{28A0092B-C50C-407E-A947-70E740481C1C}">
                                <a14:useLocalDpi xmlns:a14="http://schemas.microsoft.com/office/drawing/2010/main" val="0"/>
                              </a:ext>
                            </a:extLst>
                          </a:blip>
                          <a:srcRect l="10579" t="12721" r="9581" b="72256"/>
                          <a:stretch>
                            <a:fillRect/>
                          </a:stretch>
                        </pic:blipFill>
                        <pic:spPr bwMode="auto">
                          <a:xfrm>
                            <a:off x="0" y="0"/>
                            <a:ext cx="4850130" cy="687705"/>
                          </a:xfrm>
                          <a:prstGeom prst="rect">
                            <a:avLst/>
                          </a:prstGeom>
                          <a:noFill/>
                          <a:ln>
                            <a:noFill/>
                          </a:ln>
                        </pic:spPr>
                      </pic:pic>
                    </a:graphicData>
                  </a:graphic>
                </wp:inline>
              </w:drawing>
            </w:r>
          </w:p>
        </w:tc>
      </w:tr>
      <w:bookmarkEnd w:id="2484"/>
    </w:tbl>
    <w:p w14:paraId="39C8A0EA" w14:textId="77777777" w:rsidR="00966879" w:rsidRPr="00D90F7D" w:rsidRDefault="00966879" w:rsidP="00455927">
      <w:pPr>
        <w:pStyle w:val="ChapterTitle"/>
        <w:sectPr w:rsidR="00966879" w:rsidRPr="00D90F7D" w:rsidSect="00EF7319">
          <w:type w:val="oddPage"/>
          <w:pgSz w:w="12240" w:h="15840" w:code="1"/>
          <w:pgMar w:top="1440" w:right="1440" w:bottom="1440" w:left="1440" w:header="720" w:footer="720" w:gutter="0"/>
          <w:cols w:space="720"/>
          <w:titlePg/>
        </w:sectPr>
      </w:pPr>
    </w:p>
    <w:p w14:paraId="60D1F56A" w14:textId="77777777" w:rsidR="00416BAA" w:rsidRPr="00D90F7D" w:rsidRDefault="00416BAA" w:rsidP="0021360F">
      <w:pPr>
        <w:pStyle w:val="Heading2"/>
        <w:jc w:val="center"/>
      </w:pPr>
      <w:bookmarkStart w:id="2485" w:name="_Toc172537437"/>
      <w:bookmarkStart w:id="2486" w:name="_Toc177551022"/>
      <w:bookmarkStart w:id="2487" w:name="_Hlk177554987"/>
      <w:r w:rsidRPr="00D90F7D">
        <w:lastRenderedPageBreak/>
        <w:t xml:space="preserve">Appendix </w:t>
      </w:r>
      <w:bookmarkEnd w:id="2472"/>
      <w:r w:rsidR="00455927" w:rsidRPr="00D90F7D">
        <w:t>C</w:t>
      </w:r>
      <w:bookmarkEnd w:id="2485"/>
      <w:bookmarkEnd w:id="2486"/>
    </w:p>
    <w:p w14:paraId="71C0DD7D" w14:textId="77777777" w:rsidR="00416BAA" w:rsidRPr="00D90F7D" w:rsidRDefault="00416BAA" w:rsidP="0021360F">
      <w:pPr>
        <w:pStyle w:val="Heading3"/>
      </w:pPr>
      <w:bookmarkStart w:id="2488" w:name="_Toc89754800"/>
      <w:bookmarkStart w:id="2489" w:name="_Toc172537438"/>
      <w:bookmarkStart w:id="2490" w:name="_Toc177551023"/>
      <w:bookmarkStart w:id="2491" w:name="_Hlk177554988"/>
      <w:bookmarkEnd w:id="2487"/>
      <w:r w:rsidRPr="00D90F7D">
        <w:t>Activate Section 508 Assistance</w:t>
      </w:r>
      <w:bookmarkEnd w:id="2473"/>
      <w:bookmarkEnd w:id="2488"/>
      <w:bookmarkEnd w:id="2489"/>
      <w:bookmarkEnd w:id="2490"/>
    </w:p>
    <w:bookmarkEnd w:id="2491"/>
    <w:p w14:paraId="0EFDF987" w14:textId="0D663CCF" w:rsidR="00416BAA" w:rsidRDefault="00416BAA" w:rsidP="00416BAA">
      <w:pPr>
        <w:pStyle w:val="BlockLine"/>
      </w:pPr>
    </w:p>
    <w:tbl>
      <w:tblPr>
        <w:tblW w:w="0" w:type="auto"/>
        <w:tblLayout w:type="fixed"/>
        <w:tblLook w:val="0000" w:firstRow="0" w:lastRow="0" w:firstColumn="0" w:lastColumn="0" w:noHBand="0" w:noVBand="0"/>
      </w:tblPr>
      <w:tblGrid>
        <w:gridCol w:w="1728"/>
        <w:gridCol w:w="7740"/>
      </w:tblGrid>
      <w:tr w:rsidR="00416BAA" w14:paraId="7521AF91" w14:textId="77777777">
        <w:trPr>
          <w:cantSplit/>
        </w:trPr>
        <w:tc>
          <w:tcPr>
            <w:tcW w:w="1728" w:type="dxa"/>
          </w:tcPr>
          <w:p w14:paraId="405A5FEC" w14:textId="77777777" w:rsidR="00416BAA" w:rsidRDefault="00416BAA" w:rsidP="00416BAA">
            <w:pPr>
              <w:pStyle w:val="BlockLabel"/>
            </w:pPr>
            <w:bookmarkStart w:id="2492" w:name="_Hlk177548254"/>
            <w:r>
              <w:t>Introduction</w:t>
            </w:r>
          </w:p>
        </w:tc>
        <w:tc>
          <w:tcPr>
            <w:tcW w:w="7740" w:type="dxa"/>
          </w:tcPr>
          <w:p w14:paraId="661EBD32" w14:textId="37D6C074" w:rsidR="00416BAA" w:rsidRDefault="00416BAA" w:rsidP="00416BAA">
            <w:pPr>
              <w:pStyle w:val="BlockText"/>
            </w:pPr>
            <w:bookmarkStart w:id="2493" w:name="_Hlk177554989"/>
            <w:r>
              <w:t>You can change the colors of the screen to black/white, which is required for Section 508 requirements to be read by visually and hearing impaired veterans.</w:t>
            </w:r>
            <w:r w:rsidR="00FD2460">
              <w:t xml:space="preserve"> </w:t>
            </w:r>
          </w:p>
          <w:bookmarkEnd w:id="2493"/>
          <w:p w14:paraId="444D068C" w14:textId="77777777" w:rsidR="00416BAA" w:rsidRDefault="00416BAA" w:rsidP="00416BAA">
            <w:pPr>
              <w:pStyle w:val="BlockText"/>
            </w:pPr>
          </w:p>
          <w:p w14:paraId="5A010B77" w14:textId="12755E94" w:rsidR="00416BAA" w:rsidRDefault="00416BAA" w:rsidP="00416BAA">
            <w:pPr>
              <w:pStyle w:val="BlockText"/>
            </w:pPr>
            <w:r>
              <w:t xml:space="preserve">This feature can be updated from the </w:t>
            </w:r>
            <w:r>
              <w:rPr>
                <w:b/>
                <w:bCs/>
              </w:rPr>
              <w:t>Help</w:t>
            </w:r>
            <w:r>
              <w:t xml:space="preserve"> Menu.</w:t>
            </w:r>
            <w:r w:rsidR="00FD2460">
              <w:t xml:space="preserve"> </w:t>
            </w:r>
            <w:r>
              <w:t>It provides a toggle to go back and forth between using the colors or the black/white screens depending on your needs.</w:t>
            </w:r>
          </w:p>
        </w:tc>
      </w:tr>
      <w:bookmarkEnd w:id="2492"/>
    </w:tbl>
    <w:p w14:paraId="285937A0" w14:textId="77777777" w:rsidR="00416BAA" w:rsidRDefault="00416BAA" w:rsidP="00416BAA">
      <w:pPr>
        <w:pStyle w:val="BlockLine"/>
      </w:pPr>
    </w:p>
    <w:tbl>
      <w:tblPr>
        <w:tblW w:w="0" w:type="auto"/>
        <w:tblLayout w:type="fixed"/>
        <w:tblLook w:val="0000" w:firstRow="0" w:lastRow="0" w:firstColumn="0" w:lastColumn="0" w:noHBand="0" w:noVBand="0"/>
      </w:tblPr>
      <w:tblGrid>
        <w:gridCol w:w="1728"/>
        <w:gridCol w:w="7740"/>
      </w:tblGrid>
      <w:tr w:rsidR="00416BAA" w14:paraId="2A3A508F" w14:textId="77777777">
        <w:trPr>
          <w:cantSplit/>
        </w:trPr>
        <w:tc>
          <w:tcPr>
            <w:tcW w:w="1728" w:type="dxa"/>
          </w:tcPr>
          <w:p w14:paraId="01B7C8F9" w14:textId="77777777" w:rsidR="00416BAA" w:rsidRDefault="00416BAA" w:rsidP="00416BAA">
            <w:pPr>
              <w:pStyle w:val="BlockLabel"/>
            </w:pPr>
            <w:bookmarkStart w:id="2494" w:name="_Hlk177548255"/>
            <w:r>
              <w:t xml:space="preserve">Steps </w:t>
            </w:r>
          </w:p>
        </w:tc>
        <w:tc>
          <w:tcPr>
            <w:tcW w:w="7740" w:type="dxa"/>
          </w:tcPr>
          <w:p w14:paraId="02A5B5C1" w14:textId="77777777" w:rsidR="00416BAA" w:rsidRDefault="00416BAA" w:rsidP="00416BAA">
            <w:pPr>
              <w:pStyle w:val="BlockText"/>
            </w:pPr>
            <w:r>
              <w:t>To activate the Section 508 assistance, follow these steps:</w:t>
            </w:r>
          </w:p>
        </w:tc>
      </w:tr>
      <w:bookmarkEnd w:id="2494"/>
    </w:tbl>
    <w:p w14:paraId="1A314534" w14:textId="77777777" w:rsidR="00416BAA" w:rsidRDefault="00416BAA" w:rsidP="00416BAA">
      <w:pPr>
        <w:pStyle w:val="BlockLine"/>
      </w:pPr>
    </w:p>
    <w:tbl>
      <w:tblPr>
        <w:tblW w:w="0" w:type="auto"/>
        <w:tblInd w:w="1829" w:type="dxa"/>
        <w:tblLayout w:type="fixed"/>
        <w:tblLook w:val="0000" w:firstRow="0" w:lastRow="0" w:firstColumn="0" w:lastColumn="0" w:noHBand="0" w:noVBand="0"/>
      </w:tblPr>
      <w:tblGrid>
        <w:gridCol w:w="878"/>
        <w:gridCol w:w="6670"/>
      </w:tblGrid>
      <w:tr w:rsidR="00416BAA" w14:paraId="0A681779" w14:textId="77777777">
        <w:trPr>
          <w:cantSplit/>
        </w:trPr>
        <w:tc>
          <w:tcPr>
            <w:tcW w:w="878" w:type="dxa"/>
            <w:tcBorders>
              <w:top w:val="single" w:sz="6" w:space="0" w:color="auto"/>
              <w:left w:val="single" w:sz="6" w:space="0" w:color="auto"/>
              <w:bottom w:val="single" w:sz="6" w:space="0" w:color="auto"/>
              <w:right w:val="single" w:sz="6" w:space="0" w:color="auto"/>
            </w:tcBorders>
            <w:shd w:val="clear" w:color="auto" w:fill="E6E6E6"/>
          </w:tcPr>
          <w:p w14:paraId="6F38A41E" w14:textId="77777777" w:rsidR="00416BAA" w:rsidRDefault="00416BAA" w:rsidP="00416BAA">
            <w:pPr>
              <w:pStyle w:val="TableHeaderText"/>
            </w:pPr>
            <w:bookmarkStart w:id="2495" w:name="_Hlk177554992"/>
            <w:bookmarkStart w:id="2496" w:name="_Hlk177548256"/>
            <w:r>
              <w:t>Step</w:t>
            </w:r>
          </w:p>
        </w:tc>
        <w:tc>
          <w:tcPr>
            <w:tcW w:w="6670" w:type="dxa"/>
            <w:tcBorders>
              <w:top w:val="single" w:sz="6" w:space="0" w:color="auto"/>
              <w:bottom w:val="single" w:sz="6" w:space="0" w:color="auto"/>
              <w:right w:val="single" w:sz="6" w:space="0" w:color="auto"/>
            </w:tcBorders>
            <w:shd w:val="clear" w:color="auto" w:fill="E6E6E6"/>
          </w:tcPr>
          <w:p w14:paraId="6AFD16FF" w14:textId="77777777" w:rsidR="00416BAA" w:rsidRDefault="00416BAA" w:rsidP="00416BAA">
            <w:pPr>
              <w:pStyle w:val="TableHeaderText"/>
            </w:pPr>
            <w:r>
              <w:t>Action</w:t>
            </w:r>
          </w:p>
        </w:tc>
      </w:tr>
      <w:tr w:rsidR="00416BAA" w14:paraId="7341E799" w14:textId="77777777">
        <w:trPr>
          <w:cantSplit/>
        </w:trPr>
        <w:tc>
          <w:tcPr>
            <w:tcW w:w="878" w:type="dxa"/>
            <w:tcBorders>
              <w:top w:val="single" w:sz="6" w:space="0" w:color="auto"/>
              <w:left w:val="single" w:sz="6" w:space="0" w:color="auto"/>
              <w:bottom w:val="single" w:sz="6" w:space="0" w:color="auto"/>
              <w:right w:val="single" w:sz="6" w:space="0" w:color="auto"/>
            </w:tcBorders>
          </w:tcPr>
          <w:p w14:paraId="5659208C" w14:textId="77777777" w:rsidR="00416BAA" w:rsidRDefault="00416BAA" w:rsidP="00416BAA">
            <w:pPr>
              <w:pStyle w:val="TableText"/>
              <w:jc w:val="center"/>
            </w:pPr>
            <w:bookmarkStart w:id="2497" w:name="_Hlk177554993"/>
            <w:bookmarkEnd w:id="2495"/>
            <w:r>
              <w:t>1</w:t>
            </w:r>
          </w:p>
        </w:tc>
        <w:tc>
          <w:tcPr>
            <w:tcW w:w="6670" w:type="dxa"/>
            <w:tcBorders>
              <w:top w:val="single" w:sz="6" w:space="0" w:color="auto"/>
              <w:bottom w:val="single" w:sz="6" w:space="0" w:color="auto"/>
              <w:right w:val="single" w:sz="6" w:space="0" w:color="auto"/>
            </w:tcBorders>
          </w:tcPr>
          <w:p w14:paraId="34427F6A" w14:textId="6BA8FC33" w:rsidR="00416BAA" w:rsidRDefault="00416BAA" w:rsidP="00416BAA">
            <w:pPr>
              <w:pStyle w:val="TableText"/>
            </w:pPr>
            <w:bookmarkStart w:id="2498" w:name="_Hlk177554994"/>
            <w:r>
              <w:t xml:space="preserve">Click the </w:t>
            </w:r>
            <w:r>
              <w:rPr>
                <w:b/>
                <w:bCs/>
              </w:rPr>
              <w:t>Help</w:t>
            </w:r>
            <w:r>
              <w:t xml:space="preserve"> Menu, and click the </w:t>
            </w:r>
            <w:r>
              <w:rPr>
                <w:b/>
                <w:bCs/>
              </w:rPr>
              <w:t>Section 508</w:t>
            </w:r>
            <w:r>
              <w:t xml:space="preserve"> option.</w:t>
            </w:r>
            <w:r w:rsidR="00FD2460">
              <w:t xml:space="preserve"> </w:t>
            </w:r>
          </w:p>
          <w:bookmarkEnd w:id="2498"/>
          <w:p w14:paraId="761ED634" w14:textId="49BDD34A" w:rsidR="00416BAA" w:rsidRDefault="0048066A" w:rsidP="00416BAA">
            <w:pPr>
              <w:pStyle w:val="TableText"/>
            </w:pPr>
            <w:r>
              <w:rPr>
                <w:noProof/>
              </w:rPr>
              <w:drawing>
                <wp:inline distT="0" distB="0" distL="0" distR="0" wp14:anchorId="21AA2D19" wp14:editId="6E402AFB">
                  <wp:extent cx="862965" cy="687705"/>
                  <wp:effectExtent l="0" t="0" r="0" b="0"/>
                  <wp:docPr id="203" name="Picture 203" descr="Screenshot of Help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Screenshot of Help menu options"/>
                          <pic:cNvPicPr>
                            <a:picLocks noChangeAspect="1" noChangeArrowheads="1"/>
                          </pic:cNvPicPr>
                        </pic:nvPicPr>
                        <pic:blipFill>
                          <a:blip r:embed="rId179">
                            <a:extLst>
                              <a:ext uri="{28A0092B-C50C-407E-A947-70E740481C1C}">
                                <a14:useLocalDpi xmlns:a14="http://schemas.microsoft.com/office/drawing/2010/main" val="0"/>
                              </a:ext>
                            </a:extLst>
                          </a:blip>
                          <a:srcRect l="13437" t="5617" r="71024" b="77666"/>
                          <a:stretch>
                            <a:fillRect/>
                          </a:stretch>
                        </pic:blipFill>
                        <pic:spPr bwMode="auto">
                          <a:xfrm>
                            <a:off x="0" y="0"/>
                            <a:ext cx="862965" cy="687705"/>
                          </a:xfrm>
                          <a:prstGeom prst="rect">
                            <a:avLst/>
                          </a:prstGeom>
                          <a:noFill/>
                          <a:ln>
                            <a:noFill/>
                          </a:ln>
                        </pic:spPr>
                      </pic:pic>
                    </a:graphicData>
                  </a:graphic>
                </wp:inline>
              </w:drawing>
            </w:r>
          </w:p>
          <w:p w14:paraId="180C7AC9" w14:textId="77777777" w:rsidR="00416BAA" w:rsidRDefault="00416BAA" w:rsidP="00416BAA">
            <w:pPr>
              <w:pStyle w:val="TableText"/>
            </w:pPr>
          </w:p>
          <w:p w14:paraId="31CF2818" w14:textId="4EE87132" w:rsidR="00416BAA" w:rsidRDefault="00416BAA" w:rsidP="00416BAA">
            <w:pPr>
              <w:pStyle w:val="TableText"/>
            </w:pPr>
            <w:r>
              <w:rPr>
                <w:b/>
                <w:bCs/>
                <w:u w:val="single"/>
              </w:rPr>
              <w:t>Shortcut</w:t>
            </w:r>
            <w:r>
              <w:rPr>
                <w:b/>
                <w:bCs/>
              </w:rPr>
              <w:t>:</w:t>
            </w:r>
            <w:r w:rsidR="00FD2460">
              <w:t xml:space="preserve"> </w:t>
            </w:r>
            <w:r>
              <w:t xml:space="preserve">Press the </w:t>
            </w:r>
            <w:r>
              <w:rPr>
                <w:b/>
                <w:bCs/>
              </w:rPr>
              <w:t>&lt;Ctrl&gt;</w:t>
            </w:r>
            <w:r>
              <w:t xml:space="preserve"> key + </w:t>
            </w:r>
            <w:r>
              <w:rPr>
                <w:b/>
                <w:bCs/>
              </w:rPr>
              <w:t>&lt;S&gt;</w:t>
            </w:r>
            <w:r>
              <w:t xml:space="preserve"> key.</w:t>
            </w:r>
          </w:p>
        </w:tc>
      </w:tr>
      <w:tr w:rsidR="00416BAA" w14:paraId="17AB74F7" w14:textId="77777777">
        <w:trPr>
          <w:cantSplit/>
        </w:trPr>
        <w:tc>
          <w:tcPr>
            <w:tcW w:w="878" w:type="dxa"/>
            <w:tcBorders>
              <w:top w:val="single" w:sz="6" w:space="0" w:color="auto"/>
              <w:left w:val="single" w:sz="6" w:space="0" w:color="auto"/>
              <w:bottom w:val="single" w:sz="6" w:space="0" w:color="auto"/>
              <w:right w:val="single" w:sz="6" w:space="0" w:color="auto"/>
            </w:tcBorders>
          </w:tcPr>
          <w:p w14:paraId="425ED257" w14:textId="77777777" w:rsidR="00416BAA" w:rsidRDefault="00416BAA" w:rsidP="00416BAA">
            <w:pPr>
              <w:pStyle w:val="TableText"/>
              <w:jc w:val="center"/>
            </w:pPr>
            <w:bookmarkStart w:id="2499" w:name="_Hlk177554995"/>
            <w:bookmarkEnd w:id="2497"/>
            <w:r>
              <w:t>2</w:t>
            </w:r>
          </w:p>
        </w:tc>
        <w:tc>
          <w:tcPr>
            <w:tcW w:w="6670" w:type="dxa"/>
            <w:tcBorders>
              <w:top w:val="single" w:sz="6" w:space="0" w:color="auto"/>
              <w:bottom w:val="single" w:sz="6" w:space="0" w:color="auto"/>
              <w:right w:val="single" w:sz="6" w:space="0" w:color="auto"/>
            </w:tcBorders>
          </w:tcPr>
          <w:p w14:paraId="4AB833E3" w14:textId="77777777" w:rsidR="00416BAA" w:rsidRDefault="00416BAA" w:rsidP="00416BAA">
            <w:pPr>
              <w:pStyle w:val="TableText"/>
            </w:pPr>
            <w:r>
              <w:t xml:space="preserve">Click </w:t>
            </w:r>
            <w:r>
              <w:rPr>
                <w:b/>
                <w:bCs/>
              </w:rPr>
              <w:t>OK</w:t>
            </w:r>
            <w:r>
              <w:t xml:space="preserve"> on the confirmation message dialog box as shown below.</w:t>
            </w:r>
          </w:p>
        </w:tc>
      </w:tr>
      <w:tr w:rsidR="00416BAA" w14:paraId="0C42A081" w14:textId="77777777">
        <w:trPr>
          <w:cantSplit/>
        </w:trPr>
        <w:tc>
          <w:tcPr>
            <w:tcW w:w="878" w:type="dxa"/>
            <w:tcBorders>
              <w:top w:val="single" w:sz="6" w:space="0" w:color="auto"/>
              <w:left w:val="single" w:sz="6" w:space="0" w:color="auto"/>
              <w:bottom w:val="single" w:sz="6" w:space="0" w:color="auto"/>
              <w:right w:val="single" w:sz="6" w:space="0" w:color="auto"/>
            </w:tcBorders>
          </w:tcPr>
          <w:p w14:paraId="27B2F7FB" w14:textId="77777777" w:rsidR="00416BAA" w:rsidRDefault="00416BAA" w:rsidP="00416BAA">
            <w:pPr>
              <w:pStyle w:val="TableText"/>
              <w:jc w:val="center"/>
            </w:pPr>
            <w:bookmarkStart w:id="2500" w:name="_Hlk177554996"/>
            <w:bookmarkEnd w:id="2499"/>
            <w:r>
              <w:t>3</w:t>
            </w:r>
          </w:p>
        </w:tc>
        <w:tc>
          <w:tcPr>
            <w:tcW w:w="6670" w:type="dxa"/>
            <w:tcBorders>
              <w:top w:val="single" w:sz="6" w:space="0" w:color="auto"/>
              <w:bottom w:val="single" w:sz="6" w:space="0" w:color="auto"/>
              <w:right w:val="single" w:sz="6" w:space="0" w:color="auto"/>
            </w:tcBorders>
          </w:tcPr>
          <w:p w14:paraId="17E02044" w14:textId="77777777" w:rsidR="00416BAA" w:rsidRDefault="00416BAA" w:rsidP="00416BAA">
            <w:pPr>
              <w:pStyle w:val="TableText"/>
            </w:pPr>
            <w:r>
              <w:t xml:space="preserve">Click </w:t>
            </w:r>
            <w:r>
              <w:rPr>
                <w:b/>
                <w:bCs/>
              </w:rPr>
              <w:t xml:space="preserve">OK </w:t>
            </w:r>
            <w:r>
              <w:t>again to exit out of the system and restart to activate the changes.</w:t>
            </w:r>
          </w:p>
        </w:tc>
      </w:tr>
      <w:bookmarkEnd w:id="2496"/>
      <w:bookmarkEnd w:id="2500"/>
    </w:tbl>
    <w:p w14:paraId="7314397F" w14:textId="26378427" w:rsidR="00416BAA" w:rsidRDefault="00416BAA" w:rsidP="00416BAA">
      <w:pPr>
        <w:pStyle w:val="BlockLine"/>
      </w:pPr>
    </w:p>
    <w:tbl>
      <w:tblPr>
        <w:tblW w:w="0" w:type="auto"/>
        <w:tblLayout w:type="fixed"/>
        <w:tblLook w:val="0000" w:firstRow="0" w:lastRow="0" w:firstColumn="0" w:lastColumn="0" w:noHBand="0" w:noVBand="0"/>
      </w:tblPr>
      <w:tblGrid>
        <w:gridCol w:w="1728"/>
        <w:gridCol w:w="7740"/>
      </w:tblGrid>
      <w:tr w:rsidR="00416BAA" w14:paraId="1C119B9B" w14:textId="77777777">
        <w:trPr>
          <w:cantSplit/>
        </w:trPr>
        <w:tc>
          <w:tcPr>
            <w:tcW w:w="1728" w:type="dxa"/>
          </w:tcPr>
          <w:p w14:paraId="69EEA5A9" w14:textId="77777777" w:rsidR="00416BAA" w:rsidRDefault="00416BAA" w:rsidP="00416BAA">
            <w:pPr>
              <w:pStyle w:val="BlockLabel"/>
            </w:pPr>
            <w:bookmarkStart w:id="2501" w:name="_Hlk177548260"/>
            <w:r>
              <w:t>Confirmation message</w:t>
            </w:r>
          </w:p>
        </w:tc>
        <w:tc>
          <w:tcPr>
            <w:tcW w:w="7740" w:type="dxa"/>
          </w:tcPr>
          <w:p w14:paraId="03562D39" w14:textId="53142C5A" w:rsidR="00416BAA" w:rsidRDefault="0048066A" w:rsidP="00416BAA">
            <w:pPr>
              <w:pStyle w:val="BlockText"/>
            </w:pPr>
            <w:r>
              <w:rPr>
                <w:noProof/>
              </w:rPr>
              <w:drawing>
                <wp:inline distT="0" distB="0" distL="0" distR="0" wp14:anchorId="1890D00E" wp14:editId="2C490DBC">
                  <wp:extent cx="2926080" cy="1163320"/>
                  <wp:effectExtent l="0" t="0" r="0" b="0"/>
                  <wp:docPr id="204" name="Picture 204" descr="Screenshot of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Screenshot of Confirmation message"/>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926080" cy="1163320"/>
                          </a:xfrm>
                          <a:prstGeom prst="rect">
                            <a:avLst/>
                          </a:prstGeom>
                          <a:noFill/>
                          <a:ln>
                            <a:noFill/>
                          </a:ln>
                        </pic:spPr>
                      </pic:pic>
                    </a:graphicData>
                  </a:graphic>
                </wp:inline>
              </w:drawing>
            </w:r>
          </w:p>
        </w:tc>
      </w:tr>
      <w:bookmarkEnd w:id="2501"/>
    </w:tbl>
    <w:p w14:paraId="6A8B501D" w14:textId="77777777" w:rsidR="00416BAA" w:rsidRDefault="00416BAA" w:rsidP="00416BAA">
      <w:pPr>
        <w:pStyle w:val="BlockLine"/>
      </w:pPr>
    </w:p>
    <w:p w14:paraId="7D8D5B52" w14:textId="77777777" w:rsidR="00FF7DD0" w:rsidRPr="00FF7DD0" w:rsidRDefault="00FF7DD0" w:rsidP="00FF7DD0"/>
    <w:sectPr w:rsidR="00FF7DD0" w:rsidRPr="00FF7DD0" w:rsidSect="00EF7319">
      <w:type w:val="oddPage"/>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779E0" w14:textId="77777777" w:rsidR="00983833" w:rsidRDefault="00983833">
      <w:r>
        <w:separator/>
      </w:r>
    </w:p>
  </w:endnote>
  <w:endnote w:type="continuationSeparator" w:id="0">
    <w:p w14:paraId="6D790686" w14:textId="77777777" w:rsidR="00983833" w:rsidRDefault="00983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r_ansi">
    <w:panose1 w:val="020B06090202020202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2772191"/>
      <w:docPartObj>
        <w:docPartGallery w:val="Page Numbers (Bottom of Page)"/>
        <w:docPartUnique/>
      </w:docPartObj>
    </w:sdtPr>
    <w:sdtEndPr>
      <w:rPr>
        <w:noProof/>
      </w:rPr>
    </w:sdtEndPr>
    <w:sdtContent>
      <w:p w14:paraId="23A2ADB6" w14:textId="77777777" w:rsidR="00F77675" w:rsidRDefault="00F77675" w:rsidP="00F77675">
        <w:pPr>
          <w:pStyle w:val="Footer"/>
          <w:jc w:val="center"/>
          <w:rPr>
            <w:sz w:val="20"/>
            <w:szCs w:val="20"/>
          </w:rPr>
        </w:pPr>
        <w:r>
          <w:rPr>
            <w:sz w:val="20"/>
            <w:szCs w:val="20"/>
          </w:rPr>
          <w:t>September 2024</w:t>
        </w:r>
        <w:r>
          <w:rPr>
            <w:sz w:val="20"/>
            <w:szCs w:val="20"/>
          </w:rPr>
          <w:tab/>
        </w:r>
        <w:r>
          <w:fldChar w:fldCharType="begin"/>
        </w:r>
        <w:r>
          <w:instrText xml:space="preserve"> PAGE   \* MERGEFORMAT </w:instrText>
        </w:r>
        <w:r>
          <w:fldChar w:fldCharType="separate"/>
        </w:r>
        <w:r>
          <w:t>i</w:t>
        </w:r>
        <w:r>
          <w:rPr>
            <w:noProof/>
          </w:rPr>
          <w:fldChar w:fldCharType="end"/>
        </w:r>
        <w:r>
          <w:rPr>
            <w:noProof/>
          </w:rPr>
          <w:tab/>
        </w:r>
        <w:r w:rsidRPr="00E27FB2">
          <w:rPr>
            <w:sz w:val="20"/>
            <w:szCs w:val="20"/>
          </w:rPr>
          <w:t xml:space="preserve">Prosthetics </w:t>
        </w:r>
        <w:r>
          <w:rPr>
            <w:sz w:val="20"/>
            <w:szCs w:val="20"/>
          </w:rPr>
          <w:t>VistA Suite (GUI)</w:t>
        </w:r>
      </w:p>
      <w:p w14:paraId="32EEE0AE" w14:textId="77777777" w:rsidR="00F77675" w:rsidRDefault="00F77675" w:rsidP="00F77675">
        <w:pPr>
          <w:pStyle w:val="Footer"/>
          <w:ind w:right="360"/>
          <w:jc w:val="right"/>
        </w:pPr>
        <w:r w:rsidRPr="00CC20EB">
          <w:rPr>
            <w:rStyle w:val="PageNumber"/>
            <w:sz w:val="20"/>
            <w:szCs w:val="20"/>
          </w:rPr>
          <w:t>User Manual</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5663487"/>
      <w:docPartObj>
        <w:docPartGallery w:val="Page Numbers (Bottom of Page)"/>
        <w:docPartUnique/>
      </w:docPartObj>
    </w:sdtPr>
    <w:sdtEndPr>
      <w:rPr>
        <w:noProof/>
      </w:rPr>
    </w:sdtEndPr>
    <w:sdtContent>
      <w:p w14:paraId="03845A7E" w14:textId="5C530D42" w:rsidR="007F4CBA" w:rsidRDefault="00F86FE5">
        <w:pPr>
          <w:pStyle w:val="Footer"/>
          <w:jc w:val="center"/>
        </w:pPr>
        <w:r>
          <w:rPr>
            <w:sz w:val="20"/>
            <w:szCs w:val="20"/>
          </w:rPr>
          <w:t>October</w:t>
        </w:r>
        <w:r w:rsidR="007F4CBA">
          <w:rPr>
            <w:sz w:val="20"/>
            <w:szCs w:val="20"/>
          </w:rPr>
          <w:t xml:space="preserve"> 2024</w:t>
        </w:r>
        <w:r w:rsidR="007F4CBA">
          <w:rPr>
            <w:sz w:val="20"/>
            <w:szCs w:val="20"/>
          </w:rPr>
          <w:tab/>
        </w:r>
        <w:r w:rsidR="007F4CBA">
          <w:fldChar w:fldCharType="begin"/>
        </w:r>
        <w:r w:rsidR="007F4CBA">
          <w:instrText xml:space="preserve"> PAGE   \* MERGEFORMAT </w:instrText>
        </w:r>
        <w:r w:rsidR="007F4CBA">
          <w:fldChar w:fldCharType="separate"/>
        </w:r>
        <w:r w:rsidR="007F4CBA">
          <w:rPr>
            <w:noProof/>
          </w:rPr>
          <w:t>2</w:t>
        </w:r>
        <w:r w:rsidR="007F4CBA">
          <w:rPr>
            <w:noProof/>
          </w:rPr>
          <w:fldChar w:fldCharType="end"/>
        </w:r>
        <w:r w:rsidR="007F4CBA">
          <w:rPr>
            <w:noProof/>
          </w:rPr>
          <w:tab/>
        </w:r>
        <w:r w:rsidR="007F4CBA" w:rsidRPr="00E27FB2">
          <w:rPr>
            <w:sz w:val="20"/>
            <w:szCs w:val="20"/>
          </w:rPr>
          <w:t xml:space="preserve">Prosthetics </w:t>
        </w:r>
        <w:r w:rsidR="007F4CBA">
          <w:rPr>
            <w:sz w:val="20"/>
            <w:szCs w:val="20"/>
          </w:rPr>
          <w:t>VistA Suite (GUI)</w:t>
        </w:r>
      </w:p>
    </w:sdtContent>
  </w:sdt>
  <w:p w14:paraId="0790508B" w14:textId="77777777" w:rsidR="007F4CBA" w:rsidRDefault="007F4CBA" w:rsidP="002E4744">
    <w:pPr>
      <w:pStyle w:val="Footer"/>
      <w:ind w:right="360"/>
      <w:jc w:val="right"/>
    </w:pPr>
    <w:r w:rsidRPr="00CC20EB">
      <w:rPr>
        <w:rStyle w:val="PageNumber"/>
        <w:sz w:val="20"/>
        <w:szCs w:val="20"/>
      </w:rPr>
      <w:t>User Manual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47608" w14:textId="11A1D19E" w:rsidR="00CB572A" w:rsidRDefault="00CB572A" w:rsidP="00EF7319">
    <w:pPr>
      <w:tabs>
        <w:tab w:val="center" w:pos="4680"/>
        <w:tab w:val="right" w:pos="936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511758"/>
      <w:docPartObj>
        <w:docPartGallery w:val="Page Numbers (Bottom of Page)"/>
        <w:docPartUnique/>
      </w:docPartObj>
    </w:sdtPr>
    <w:sdtEndPr>
      <w:rPr>
        <w:noProof/>
      </w:rPr>
    </w:sdtEndPr>
    <w:sdtContent>
      <w:p w14:paraId="3E3E732D" w14:textId="7930783C" w:rsidR="003B0E36" w:rsidRDefault="00E314D1" w:rsidP="00B02ED2">
        <w:pPr>
          <w:pStyle w:val="Footer"/>
          <w:rPr>
            <w:sz w:val="20"/>
            <w:szCs w:val="20"/>
          </w:rPr>
        </w:pPr>
        <w:r>
          <w:rPr>
            <w:sz w:val="20"/>
            <w:szCs w:val="20"/>
          </w:rPr>
          <w:t>October</w:t>
        </w:r>
        <w:r w:rsidR="000314DC">
          <w:rPr>
            <w:sz w:val="20"/>
            <w:szCs w:val="20"/>
          </w:rPr>
          <w:t xml:space="preserve"> </w:t>
        </w:r>
        <w:r w:rsidR="003B0E36">
          <w:rPr>
            <w:sz w:val="20"/>
            <w:szCs w:val="20"/>
          </w:rPr>
          <w:t>2024</w:t>
        </w:r>
        <w:r w:rsidR="003B0E36">
          <w:rPr>
            <w:sz w:val="20"/>
            <w:szCs w:val="20"/>
          </w:rPr>
          <w:tab/>
        </w:r>
        <w:r w:rsidR="003B0E36">
          <w:fldChar w:fldCharType="begin"/>
        </w:r>
        <w:r w:rsidR="003B0E36">
          <w:instrText xml:space="preserve"> PAGE   \* MERGEFORMAT </w:instrText>
        </w:r>
        <w:r w:rsidR="003B0E36">
          <w:fldChar w:fldCharType="separate"/>
        </w:r>
        <w:r w:rsidR="003B0E36">
          <w:rPr>
            <w:noProof/>
          </w:rPr>
          <w:t>2</w:t>
        </w:r>
        <w:r w:rsidR="003B0E36">
          <w:rPr>
            <w:noProof/>
          </w:rPr>
          <w:fldChar w:fldCharType="end"/>
        </w:r>
        <w:r w:rsidR="003B0E36">
          <w:rPr>
            <w:noProof/>
          </w:rPr>
          <w:tab/>
        </w:r>
        <w:r w:rsidR="003B0E36" w:rsidRPr="00E27FB2">
          <w:rPr>
            <w:sz w:val="20"/>
            <w:szCs w:val="20"/>
          </w:rPr>
          <w:t xml:space="preserve">Prosthetics </w:t>
        </w:r>
        <w:r w:rsidR="003B0E36">
          <w:rPr>
            <w:sz w:val="20"/>
            <w:szCs w:val="20"/>
          </w:rPr>
          <w:t>VistA Suite (GUI)</w:t>
        </w:r>
      </w:p>
      <w:p w14:paraId="7CD56062" w14:textId="77777777" w:rsidR="003B0E36" w:rsidRDefault="003B0E36" w:rsidP="00F77675">
        <w:pPr>
          <w:pStyle w:val="Footer"/>
          <w:ind w:right="360"/>
          <w:jc w:val="right"/>
        </w:pPr>
        <w:r w:rsidRPr="00CC20EB">
          <w:rPr>
            <w:rStyle w:val="PageNumber"/>
            <w:sz w:val="20"/>
            <w:szCs w:val="20"/>
          </w:rPr>
          <w:t>User Manual</w:t>
        </w:r>
      </w:p>
    </w:sdtContent>
  </w:sdt>
  <w:p w14:paraId="20DF840B" w14:textId="77777777" w:rsidR="003B0E36" w:rsidRDefault="003B0E36" w:rsidP="00EF7319">
    <w:pPr>
      <w:tabs>
        <w:tab w:val="center" w:pos="4680"/>
        <w:tab w:val="right" w:pos="936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552373"/>
      <w:docPartObj>
        <w:docPartGallery w:val="Page Numbers (Bottom of Page)"/>
        <w:docPartUnique/>
      </w:docPartObj>
    </w:sdtPr>
    <w:sdtEndPr>
      <w:rPr>
        <w:noProof/>
      </w:rPr>
    </w:sdtEndPr>
    <w:sdtContent>
      <w:p w14:paraId="5161610A" w14:textId="77777777" w:rsidR="0063425D" w:rsidRDefault="0063425D">
        <w:pPr>
          <w:pStyle w:val="Footer"/>
          <w:jc w:val="center"/>
          <w:rPr>
            <w:sz w:val="20"/>
            <w:szCs w:val="20"/>
          </w:rPr>
        </w:pPr>
        <w:r>
          <w:rPr>
            <w:sz w:val="20"/>
            <w:szCs w:val="20"/>
          </w:rPr>
          <w:t>September 2024</w:t>
        </w:r>
        <w:r>
          <w:rPr>
            <w:sz w:val="20"/>
            <w:szCs w:val="20"/>
          </w:rPr>
          <w:tab/>
        </w:r>
        <w:r>
          <w:fldChar w:fldCharType="begin"/>
        </w:r>
        <w:r>
          <w:instrText xml:space="preserve"> PAGE   \* MERGEFORMAT </w:instrText>
        </w:r>
        <w:r>
          <w:fldChar w:fldCharType="separate"/>
        </w:r>
        <w:r>
          <w:rPr>
            <w:noProof/>
          </w:rPr>
          <w:t>2</w:t>
        </w:r>
        <w:r>
          <w:rPr>
            <w:noProof/>
          </w:rPr>
          <w:fldChar w:fldCharType="end"/>
        </w:r>
        <w:r>
          <w:rPr>
            <w:noProof/>
          </w:rPr>
          <w:tab/>
        </w:r>
        <w:r w:rsidRPr="00E27FB2">
          <w:rPr>
            <w:sz w:val="20"/>
            <w:szCs w:val="20"/>
          </w:rPr>
          <w:t xml:space="preserve">Prosthetics </w:t>
        </w:r>
        <w:r>
          <w:rPr>
            <w:sz w:val="20"/>
            <w:szCs w:val="20"/>
          </w:rPr>
          <w:t>VistA Suite (GUI)</w:t>
        </w:r>
      </w:p>
      <w:p w14:paraId="59D71B1D" w14:textId="272DA3B8" w:rsidR="00CB572A" w:rsidRPr="00CC20EB" w:rsidRDefault="0063425D" w:rsidP="0063425D">
        <w:pPr>
          <w:pStyle w:val="Footer"/>
          <w:ind w:right="360"/>
          <w:jc w:val="right"/>
        </w:pPr>
        <w:r w:rsidRPr="00CC20EB">
          <w:rPr>
            <w:rStyle w:val="PageNumber"/>
            <w:sz w:val="20"/>
            <w:szCs w:val="20"/>
          </w:rPr>
          <w:t>User Manual</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8998888"/>
      <w:docPartObj>
        <w:docPartGallery w:val="Page Numbers (Bottom of Page)"/>
        <w:docPartUnique/>
      </w:docPartObj>
    </w:sdtPr>
    <w:sdtEndPr>
      <w:rPr>
        <w:noProof/>
      </w:rPr>
    </w:sdtEndPr>
    <w:sdtContent>
      <w:p w14:paraId="4FDC90AA" w14:textId="73D97C2F" w:rsidR="009134C5" w:rsidRDefault="009134C5">
        <w:pPr>
          <w:pStyle w:val="Footer"/>
          <w:jc w:val="center"/>
        </w:pPr>
        <w:r>
          <w:rPr>
            <w:sz w:val="20"/>
            <w:szCs w:val="20"/>
          </w:rPr>
          <w:t>September 2024</w:t>
        </w:r>
        <w:r>
          <w:rPr>
            <w:sz w:val="20"/>
            <w:szCs w:val="20"/>
          </w:rPr>
          <w:tab/>
        </w:r>
        <w:r>
          <w:fldChar w:fldCharType="begin"/>
        </w:r>
        <w:r>
          <w:instrText xml:space="preserve"> PAGE   \* MERGEFORMAT </w:instrText>
        </w:r>
        <w:r>
          <w:fldChar w:fldCharType="separate"/>
        </w:r>
        <w:r>
          <w:rPr>
            <w:noProof/>
          </w:rPr>
          <w:t>2</w:t>
        </w:r>
        <w:r>
          <w:rPr>
            <w:noProof/>
          </w:rPr>
          <w:fldChar w:fldCharType="end"/>
        </w:r>
        <w:r>
          <w:rPr>
            <w:noProof/>
          </w:rPr>
          <w:tab/>
        </w:r>
        <w:r w:rsidRPr="00E27FB2">
          <w:rPr>
            <w:sz w:val="20"/>
            <w:szCs w:val="20"/>
          </w:rPr>
          <w:t xml:space="preserve">Prosthetics </w:t>
        </w:r>
        <w:r>
          <w:rPr>
            <w:sz w:val="20"/>
            <w:szCs w:val="20"/>
          </w:rPr>
          <w:t>VistA Suite (GUI)</w:t>
        </w:r>
      </w:p>
    </w:sdtContent>
  </w:sdt>
  <w:p w14:paraId="279AFC8A" w14:textId="3DBED4D3" w:rsidR="00CB572A" w:rsidRPr="00CC20EB" w:rsidRDefault="009134C5" w:rsidP="009134C5">
    <w:pPr>
      <w:pStyle w:val="Footer"/>
      <w:ind w:right="360"/>
      <w:jc w:val="right"/>
    </w:pPr>
    <w:r w:rsidRPr="00CC20EB">
      <w:rPr>
        <w:rStyle w:val="PageNumber"/>
        <w:sz w:val="20"/>
        <w:szCs w:val="20"/>
      </w:rPr>
      <w:t>User Manual</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9603956"/>
      <w:docPartObj>
        <w:docPartGallery w:val="Page Numbers (Bottom of Page)"/>
        <w:docPartUnique/>
      </w:docPartObj>
    </w:sdtPr>
    <w:sdtEndPr>
      <w:rPr>
        <w:noProof/>
      </w:rPr>
    </w:sdtEndPr>
    <w:sdtContent>
      <w:p w14:paraId="722AFEAE" w14:textId="53819F24" w:rsidR="00871272" w:rsidRDefault="000314DC" w:rsidP="00871272">
        <w:pPr>
          <w:pStyle w:val="Footer"/>
          <w:jc w:val="center"/>
          <w:rPr>
            <w:sz w:val="20"/>
            <w:szCs w:val="20"/>
          </w:rPr>
        </w:pPr>
        <w:r>
          <w:rPr>
            <w:sz w:val="20"/>
            <w:szCs w:val="20"/>
          </w:rPr>
          <w:t>October</w:t>
        </w:r>
        <w:r w:rsidR="00871272">
          <w:rPr>
            <w:sz w:val="20"/>
            <w:szCs w:val="20"/>
          </w:rPr>
          <w:t xml:space="preserve"> 2024</w:t>
        </w:r>
        <w:r w:rsidR="00871272">
          <w:rPr>
            <w:sz w:val="20"/>
            <w:szCs w:val="20"/>
          </w:rPr>
          <w:tab/>
        </w:r>
        <w:r w:rsidR="00871272">
          <w:fldChar w:fldCharType="begin"/>
        </w:r>
        <w:r w:rsidR="00871272">
          <w:instrText xml:space="preserve"> PAGE   \* MERGEFORMAT </w:instrText>
        </w:r>
        <w:r w:rsidR="00871272">
          <w:fldChar w:fldCharType="separate"/>
        </w:r>
        <w:r w:rsidR="00871272">
          <w:rPr>
            <w:noProof/>
          </w:rPr>
          <w:t>2</w:t>
        </w:r>
        <w:r w:rsidR="00871272">
          <w:rPr>
            <w:noProof/>
          </w:rPr>
          <w:fldChar w:fldCharType="end"/>
        </w:r>
        <w:r w:rsidR="00871272">
          <w:rPr>
            <w:noProof/>
          </w:rPr>
          <w:tab/>
        </w:r>
        <w:r w:rsidR="00871272" w:rsidRPr="00E27FB2">
          <w:rPr>
            <w:sz w:val="20"/>
            <w:szCs w:val="20"/>
          </w:rPr>
          <w:t xml:space="preserve">Prosthetics </w:t>
        </w:r>
        <w:r w:rsidR="00871272">
          <w:rPr>
            <w:sz w:val="20"/>
            <w:szCs w:val="20"/>
          </w:rPr>
          <w:t>VistA Suite (GUI)</w:t>
        </w:r>
      </w:p>
      <w:p w14:paraId="0F64E46E" w14:textId="3152625B" w:rsidR="00871272" w:rsidRDefault="00871272" w:rsidP="00871272">
        <w:pPr>
          <w:pStyle w:val="Footer"/>
          <w:ind w:right="360"/>
          <w:jc w:val="right"/>
        </w:pPr>
        <w:r w:rsidRPr="00CC20EB">
          <w:rPr>
            <w:rStyle w:val="PageNumber"/>
            <w:sz w:val="20"/>
            <w:szCs w:val="20"/>
          </w:rPr>
          <w:t>User Manual</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9C138" w14:textId="77777777" w:rsidR="00983833" w:rsidRDefault="00983833">
      <w:r>
        <w:separator/>
      </w:r>
    </w:p>
  </w:footnote>
  <w:footnote w:type="continuationSeparator" w:id="0">
    <w:p w14:paraId="61FAD6FF" w14:textId="77777777" w:rsidR="00983833" w:rsidRDefault="009838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A6E1378"/>
    <w:lvl w:ilvl="0">
      <w:numFmt w:val="bullet"/>
      <w:lvlText w:val="*"/>
      <w:lvlJc w:val="left"/>
    </w:lvl>
  </w:abstractNum>
  <w:abstractNum w:abstractNumId="1" w15:restartNumberingAfterBreak="0">
    <w:nsid w:val="00EF0B65"/>
    <w:multiLevelType w:val="hybridMultilevel"/>
    <w:tmpl w:val="CB5865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513745"/>
    <w:multiLevelType w:val="hybridMultilevel"/>
    <w:tmpl w:val="113691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1850AA5"/>
    <w:multiLevelType w:val="hybridMultilevel"/>
    <w:tmpl w:val="F918BA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2837CDF"/>
    <w:multiLevelType w:val="hybridMultilevel"/>
    <w:tmpl w:val="945C10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45010C7"/>
    <w:multiLevelType w:val="hybridMultilevel"/>
    <w:tmpl w:val="A68851EA"/>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5108CB"/>
    <w:multiLevelType w:val="hybridMultilevel"/>
    <w:tmpl w:val="482E9598"/>
    <w:lvl w:ilvl="0" w:tplc="0409000F">
      <w:start w:val="1"/>
      <w:numFmt w:val="decimal"/>
      <w:lvlText w:val="%1."/>
      <w:lvlJc w:val="left"/>
      <w:pPr>
        <w:tabs>
          <w:tab w:val="num" w:pos="720"/>
        </w:tabs>
        <w:ind w:left="720" w:hanging="360"/>
      </w:pPr>
    </w:lvl>
    <w:lvl w:ilvl="1" w:tplc="0C72D7D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71B4761"/>
    <w:multiLevelType w:val="hybridMultilevel"/>
    <w:tmpl w:val="5566A7A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B2C43D7"/>
    <w:multiLevelType w:val="hybridMultilevel"/>
    <w:tmpl w:val="94F64676"/>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741E1C"/>
    <w:multiLevelType w:val="hybridMultilevel"/>
    <w:tmpl w:val="C52242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E2E344D"/>
    <w:multiLevelType w:val="hybridMultilevel"/>
    <w:tmpl w:val="46D24064"/>
    <w:lvl w:ilvl="0" w:tplc="0C72D7DA">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253EF6"/>
    <w:multiLevelType w:val="hybridMultilevel"/>
    <w:tmpl w:val="2BD855D6"/>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43090A"/>
    <w:multiLevelType w:val="hybridMultilevel"/>
    <w:tmpl w:val="0BEA89F4"/>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EB473E"/>
    <w:multiLevelType w:val="hybridMultilevel"/>
    <w:tmpl w:val="94503B78"/>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5341CDF"/>
    <w:multiLevelType w:val="hybridMultilevel"/>
    <w:tmpl w:val="20FE22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5A63E51"/>
    <w:multiLevelType w:val="hybridMultilevel"/>
    <w:tmpl w:val="7814F32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9377A0A"/>
    <w:multiLevelType w:val="hybridMultilevel"/>
    <w:tmpl w:val="0F80F9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18F2C6C"/>
    <w:multiLevelType w:val="hybridMultilevel"/>
    <w:tmpl w:val="51A6DEB4"/>
    <w:lvl w:ilvl="0" w:tplc="0C72D7DA">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19F1A7D"/>
    <w:multiLevelType w:val="hybridMultilevel"/>
    <w:tmpl w:val="D1EE18EE"/>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C93860"/>
    <w:multiLevelType w:val="hybridMultilevel"/>
    <w:tmpl w:val="DF6CCEF2"/>
    <w:lvl w:ilvl="0" w:tplc="0C72D7DA">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299F648B"/>
    <w:multiLevelType w:val="hybridMultilevel"/>
    <w:tmpl w:val="0C7E9D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ADF5EEA"/>
    <w:multiLevelType w:val="hybridMultilevel"/>
    <w:tmpl w:val="28AE07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BCF59E9"/>
    <w:multiLevelType w:val="hybridMultilevel"/>
    <w:tmpl w:val="8070ED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C1F522B"/>
    <w:multiLevelType w:val="hybridMultilevel"/>
    <w:tmpl w:val="E69A5E4E"/>
    <w:lvl w:ilvl="0" w:tplc="0409000F">
      <w:start w:val="1"/>
      <w:numFmt w:val="decimal"/>
      <w:lvlText w:val="%1."/>
      <w:lvlJc w:val="left"/>
      <w:pPr>
        <w:tabs>
          <w:tab w:val="num" w:pos="720"/>
        </w:tabs>
        <w:ind w:left="720" w:hanging="360"/>
      </w:pPr>
    </w:lvl>
    <w:lvl w:ilvl="1" w:tplc="0C72D7DA">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DF67FCD"/>
    <w:multiLevelType w:val="hybridMultilevel"/>
    <w:tmpl w:val="523EAE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E5C30D3"/>
    <w:multiLevelType w:val="hybridMultilevel"/>
    <w:tmpl w:val="9B3A81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FEB0BEA"/>
    <w:multiLevelType w:val="hybridMultilevel"/>
    <w:tmpl w:val="659465F8"/>
    <w:lvl w:ilvl="0" w:tplc="0C72D7DA">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31264874"/>
    <w:multiLevelType w:val="hybridMultilevel"/>
    <w:tmpl w:val="ABBA96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2C27940"/>
    <w:multiLevelType w:val="hybridMultilevel"/>
    <w:tmpl w:val="B8007F32"/>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41546D2"/>
    <w:multiLevelType w:val="hybridMultilevel"/>
    <w:tmpl w:val="3104DF66"/>
    <w:lvl w:ilvl="0" w:tplc="3BC8C174">
      <w:start w:val="1"/>
      <w:numFmt w:val="bullet"/>
      <w:lvlText w:val=""/>
      <w:lvlJc w:val="left"/>
      <w:pPr>
        <w:tabs>
          <w:tab w:val="num" w:pos="720"/>
        </w:tabs>
        <w:ind w:left="720"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4E90B1D"/>
    <w:multiLevelType w:val="hybridMultilevel"/>
    <w:tmpl w:val="483A3A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7F27C8E"/>
    <w:multiLevelType w:val="hybridMultilevel"/>
    <w:tmpl w:val="41F4B318"/>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848509D"/>
    <w:multiLevelType w:val="hybridMultilevel"/>
    <w:tmpl w:val="14322C84"/>
    <w:lvl w:ilvl="0" w:tplc="0409000F">
      <w:start w:val="1"/>
      <w:numFmt w:val="decimal"/>
      <w:lvlText w:val="%1."/>
      <w:lvlJc w:val="left"/>
      <w:pPr>
        <w:tabs>
          <w:tab w:val="num" w:pos="720"/>
        </w:tabs>
        <w:ind w:left="720" w:hanging="360"/>
      </w:pPr>
    </w:lvl>
    <w:lvl w:ilvl="1" w:tplc="0C72D7D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3D4F3421"/>
    <w:multiLevelType w:val="hybridMultilevel"/>
    <w:tmpl w:val="0B10D1B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3F056DA1"/>
    <w:multiLevelType w:val="hybridMultilevel"/>
    <w:tmpl w:val="1F8477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160317C"/>
    <w:multiLevelType w:val="hybridMultilevel"/>
    <w:tmpl w:val="014297EA"/>
    <w:lvl w:ilvl="0" w:tplc="04090001">
      <w:start w:val="1"/>
      <w:numFmt w:val="bullet"/>
      <w:lvlText w:val=""/>
      <w:lvlJc w:val="left"/>
      <w:pPr>
        <w:tabs>
          <w:tab w:val="num" w:pos="360"/>
        </w:tabs>
        <w:ind w:left="360" w:hanging="360"/>
      </w:pPr>
      <w:rPr>
        <w:rFonts w:ascii="Symbol" w:hAnsi="Symbol" w:hint="default"/>
      </w:rPr>
    </w:lvl>
    <w:lvl w:ilvl="1" w:tplc="914C8080">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44203C50"/>
    <w:multiLevelType w:val="hybridMultilevel"/>
    <w:tmpl w:val="021EA016"/>
    <w:lvl w:ilvl="0" w:tplc="2C368B96">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6D644CC"/>
    <w:multiLevelType w:val="hybridMultilevel"/>
    <w:tmpl w:val="136EE880"/>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72E0655"/>
    <w:multiLevelType w:val="hybridMultilevel"/>
    <w:tmpl w:val="C1CE6D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9AF787B"/>
    <w:multiLevelType w:val="hybridMultilevel"/>
    <w:tmpl w:val="BC905016"/>
    <w:lvl w:ilvl="0" w:tplc="3BC8C174">
      <w:start w:val="1"/>
      <w:numFmt w:val="bullet"/>
      <w:lvlText w:val=""/>
      <w:lvlJc w:val="left"/>
      <w:pPr>
        <w:tabs>
          <w:tab w:val="num" w:pos="720"/>
        </w:tabs>
        <w:ind w:left="720"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3B74BBE"/>
    <w:multiLevelType w:val="hybridMultilevel"/>
    <w:tmpl w:val="E9C27B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3B753F0"/>
    <w:multiLevelType w:val="hybridMultilevel"/>
    <w:tmpl w:val="BA2A85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5627504B"/>
    <w:multiLevelType w:val="hybridMultilevel"/>
    <w:tmpl w:val="27F8A6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573A0B50"/>
    <w:multiLevelType w:val="hybridMultilevel"/>
    <w:tmpl w:val="F0B26296"/>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7F779D0"/>
    <w:multiLevelType w:val="hybridMultilevel"/>
    <w:tmpl w:val="08561A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9CC3240"/>
    <w:multiLevelType w:val="hybridMultilevel"/>
    <w:tmpl w:val="C7AEDF5E"/>
    <w:lvl w:ilvl="0" w:tplc="3BC8C174">
      <w:start w:val="1"/>
      <w:numFmt w:val="bullet"/>
      <w:lvlText w:val=""/>
      <w:lvlJc w:val="left"/>
      <w:pPr>
        <w:tabs>
          <w:tab w:val="num" w:pos="1800"/>
        </w:tabs>
        <w:ind w:left="1800" w:hanging="144"/>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6" w15:restartNumberingAfterBreak="0">
    <w:nsid w:val="5EB815FD"/>
    <w:multiLevelType w:val="hybridMultilevel"/>
    <w:tmpl w:val="5D785A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32D00D9"/>
    <w:multiLevelType w:val="hybridMultilevel"/>
    <w:tmpl w:val="468844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660C2AD6"/>
    <w:multiLevelType w:val="hybridMultilevel"/>
    <w:tmpl w:val="2C38C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68B40AA"/>
    <w:multiLevelType w:val="hybridMultilevel"/>
    <w:tmpl w:val="46DA87E8"/>
    <w:lvl w:ilvl="0" w:tplc="0409000F">
      <w:start w:val="1"/>
      <w:numFmt w:val="decimal"/>
      <w:lvlText w:val="%1."/>
      <w:lvlJc w:val="left"/>
      <w:pPr>
        <w:tabs>
          <w:tab w:val="num" w:pos="720"/>
        </w:tabs>
        <w:ind w:left="720" w:hanging="360"/>
      </w:pPr>
    </w:lvl>
    <w:lvl w:ilvl="1" w:tplc="0C72D7D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66DF575D"/>
    <w:multiLevelType w:val="hybridMultilevel"/>
    <w:tmpl w:val="A40A92BC"/>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77B1D9F"/>
    <w:multiLevelType w:val="hybridMultilevel"/>
    <w:tmpl w:val="1B247E9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7C70597"/>
    <w:multiLevelType w:val="singleLevel"/>
    <w:tmpl w:val="0409000F"/>
    <w:lvl w:ilvl="0">
      <w:start w:val="1"/>
      <w:numFmt w:val="decimal"/>
      <w:lvlText w:val="%1."/>
      <w:lvlJc w:val="left"/>
      <w:pPr>
        <w:tabs>
          <w:tab w:val="num" w:pos="360"/>
        </w:tabs>
        <w:ind w:left="360" w:hanging="360"/>
      </w:pPr>
    </w:lvl>
  </w:abstractNum>
  <w:abstractNum w:abstractNumId="53" w15:restartNumberingAfterBreak="0">
    <w:nsid w:val="67E32C03"/>
    <w:multiLevelType w:val="hybridMultilevel"/>
    <w:tmpl w:val="0978C4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98271E0"/>
    <w:multiLevelType w:val="hybridMultilevel"/>
    <w:tmpl w:val="F7D8C35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6A31261F"/>
    <w:multiLevelType w:val="hybridMultilevel"/>
    <w:tmpl w:val="7AA21D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6AAB67D5"/>
    <w:multiLevelType w:val="hybridMultilevel"/>
    <w:tmpl w:val="6B04EE3A"/>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E6D276C"/>
    <w:multiLevelType w:val="hybridMultilevel"/>
    <w:tmpl w:val="5142C6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258712F"/>
    <w:multiLevelType w:val="hybridMultilevel"/>
    <w:tmpl w:val="DF043B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74E3687E"/>
    <w:multiLevelType w:val="hybridMultilevel"/>
    <w:tmpl w:val="D150A4D2"/>
    <w:lvl w:ilvl="0" w:tplc="04090005">
      <w:start w:val="1"/>
      <w:numFmt w:val="bullet"/>
      <w:lvlText w:val=""/>
      <w:lvlJc w:val="left"/>
      <w:pPr>
        <w:tabs>
          <w:tab w:val="num" w:pos="773"/>
        </w:tabs>
        <w:ind w:left="773" w:hanging="360"/>
      </w:pPr>
      <w:rPr>
        <w:rFonts w:ascii="Wingdings" w:hAnsi="Wingdings" w:hint="default"/>
        <w:color w:val="auto"/>
      </w:rPr>
    </w:lvl>
    <w:lvl w:ilvl="1" w:tplc="04090003" w:tentative="1">
      <w:start w:val="1"/>
      <w:numFmt w:val="bullet"/>
      <w:lvlText w:val="o"/>
      <w:lvlJc w:val="left"/>
      <w:pPr>
        <w:tabs>
          <w:tab w:val="num" w:pos="1493"/>
        </w:tabs>
        <w:ind w:left="1493" w:hanging="360"/>
      </w:pPr>
      <w:rPr>
        <w:rFonts w:ascii="Courier New" w:hAnsi="Courier New" w:cs="Courier New" w:hint="default"/>
      </w:rPr>
    </w:lvl>
    <w:lvl w:ilvl="2" w:tplc="04090005" w:tentative="1">
      <w:start w:val="1"/>
      <w:numFmt w:val="bullet"/>
      <w:lvlText w:val=""/>
      <w:lvlJc w:val="left"/>
      <w:pPr>
        <w:tabs>
          <w:tab w:val="num" w:pos="2213"/>
        </w:tabs>
        <w:ind w:left="2213" w:hanging="360"/>
      </w:pPr>
      <w:rPr>
        <w:rFonts w:ascii="Wingdings" w:hAnsi="Wingdings" w:hint="default"/>
      </w:rPr>
    </w:lvl>
    <w:lvl w:ilvl="3" w:tplc="04090001" w:tentative="1">
      <w:start w:val="1"/>
      <w:numFmt w:val="bullet"/>
      <w:lvlText w:val=""/>
      <w:lvlJc w:val="left"/>
      <w:pPr>
        <w:tabs>
          <w:tab w:val="num" w:pos="2933"/>
        </w:tabs>
        <w:ind w:left="2933" w:hanging="360"/>
      </w:pPr>
      <w:rPr>
        <w:rFonts w:ascii="Symbol" w:hAnsi="Symbol" w:hint="default"/>
      </w:rPr>
    </w:lvl>
    <w:lvl w:ilvl="4" w:tplc="04090003" w:tentative="1">
      <w:start w:val="1"/>
      <w:numFmt w:val="bullet"/>
      <w:lvlText w:val="o"/>
      <w:lvlJc w:val="left"/>
      <w:pPr>
        <w:tabs>
          <w:tab w:val="num" w:pos="3653"/>
        </w:tabs>
        <w:ind w:left="3653" w:hanging="360"/>
      </w:pPr>
      <w:rPr>
        <w:rFonts w:ascii="Courier New" w:hAnsi="Courier New" w:cs="Courier New" w:hint="default"/>
      </w:rPr>
    </w:lvl>
    <w:lvl w:ilvl="5" w:tplc="04090005" w:tentative="1">
      <w:start w:val="1"/>
      <w:numFmt w:val="bullet"/>
      <w:lvlText w:val=""/>
      <w:lvlJc w:val="left"/>
      <w:pPr>
        <w:tabs>
          <w:tab w:val="num" w:pos="4373"/>
        </w:tabs>
        <w:ind w:left="4373" w:hanging="360"/>
      </w:pPr>
      <w:rPr>
        <w:rFonts w:ascii="Wingdings" w:hAnsi="Wingdings" w:hint="default"/>
      </w:rPr>
    </w:lvl>
    <w:lvl w:ilvl="6" w:tplc="04090001" w:tentative="1">
      <w:start w:val="1"/>
      <w:numFmt w:val="bullet"/>
      <w:lvlText w:val=""/>
      <w:lvlJc w:val="left"/>
      <w:pPr>
        <w:tabs>
          <w:tab w:val="num" w:pos="5093"/>
        </w:tabs>
        <w:ind w:left="5093" w:hanging="360"/>
      </w:pPr>
      <w:rPr>
        <w:rFonts w:ascii="Symbol" w:hAnsi="Symbol" w:hint="default"/>
      </w:rPr>
    </w:lvl>
    <w:lvl w:ilvl="7" w:tplc="04090003" w:tentative="1">
      <w:start w:val="1"/>
      <w:numFmt w:val="bullet"/>
      <w:lvlText w:val="o"/>
      <w:lvlJc w:val="left"/>
      <w:pPr>
        <w:tabs>
          <w:tab w:val="num" w:pos="5813"/>
        </w:tabs>
        <w:ind w:left="5813" w:hanging="360"/>
      </w:pPr>
      <w:rPr>
        <w:rFonts w:ascii="Courier New" w:hAnsi="Courier New" w:cs="Courier New" w:hint="default"/>
      </w:rPr>
    </w:lvl>
    <w:lvl w:ilvl="8" w:tplc="04090005" w:tentative="1">
      <w:start w:val="1"/>
      <w:numFmt w:val="bullet"/>
      <w:lvlText w:val=""/>
      <w:lvlJc w:val="left"/>
      <w:pPr>
        <w:tabs>
          <w:tab w:val="num" w:pos="6533"/>
        </w:tabs>
        <w:ind w:left="6533" w:hanging="360"/>
      </w:pPr>
      <w:rPr>
        <w:rFonts w:ascii="Wingdings" w:hAnsi="Wingdings" w:hint="default"/>
      </w:rPr>
    </w:lvl>
  </w:abstractNum>
  <w:abstractNum w:abstractNumId="60" w15:restartNumberingAfterBreak="0">
    <w:nsid w:val="757319D9"/>
    <w:multiLevelType w:val="hybridMultilevel"/>
    <w:tmpl w:val="A888DB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798362BA"/>
    <w:multiLevelType w:val="hybridMultilevel"/>
    <w:tmpl w:val="899212F0"/>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A0B5611"/>
    <w:multiLevelType w:val="hybridMultilevel"/>
    <w:tmpl w:val="373EA312"/>
    <w:lvl w:ilvl="0" w:tplc="B1B03890">
      <w:start w:val="1"/>
      <w:numFmt w:val="decimal"/>
      <w:lvlText w:val="%1."/>
      <w:lvlJc w:val="left"/>
      <w:pPr>
        <w:tabs>
          <w:tab w:val="num" w:pos="720"/>
        </w:tabs>
        <w:ind w:left="720" w:hanging="360"/>
      </w:pPr>
    </w:lvl>
    <w:lvl w:ilvl="1" w:tplc="6472E510" w:tentative="1">
      <w:start w:val="1"/>
      <w:numFmt w:val="lowerLetter"/>
      <w:lvlText w:val="%2."/>
      <w:lvlJc w:val="left"/>
      <w:pPr>
        <w:tabs>
          <w:tab w:val="num" w:pos="1440"/>
        </w:tabs>
        <w:ind w:left="1440" w:hanging="360"/>
      </w:pPr>
    </w:lvl>
    <w:lvl w:ilvl="2" w:tplc="57D616D0" w:tentative="1">
      <w:start w:val="1"/>
      <w:numFmt w:val="lowerRoman"/>
      <w:lvlText w:val="%3."/>
      <w:lvlJc w:val="right"/>
      <w:pPr>
        <w:tabs>
          <w:tab w:val="num" w:pos="2160"/>
        </w:tabs>
        <w:ind w:left="2160" w:hanging="180"/>
      </w:pPr>
    </w:lvl>
    <w:lvl w:ilvl="3" w:tplc="7FEE555A" w:tentative="1">
      <w:start w:val="1"/>
      <w:numFmt w:val="decimal"/>
      <w:lvlText w:val="%4."/>
      <w:lvlJc w:val="left"/>
      <w:pPr>
        <w:tabs>
          <w:tab w:val="num" w:pos="2880"/>
        </w:tabs>
        <w:ind w:left="2880" w:hanging="360"/>
      </w:pPr>
    </w:lvl>
    <w:lvl w:ilvl="4" w:tplc="BD029E30" w:tentative="1">
      <w:start w:val="1"/>
      <w:numFmt w:val="lowerLetter"/>
      <w:lvlText w:val="%5."/>
      <w:lvlJc w:val="left"/>
      <w:pPr>
        <w:tabs>
          <w:tab w:val="num" w:pos="3600"/>
        </w:tabs>
        <w:ind w:left="3600" w:hanging="360"/>
      </w:pPr>
    </w:lvl>
    <w:lvl w:ilvl="5" w:tplc="3080E918" w:tentative="1">
      <w:start w:val="1"/>
      <w:numFmt w:val="lowerRoman"/>
      <w:lvlText w:val="%6."/>
      <w:lvlJc w:val="right"/>
      <w:pPr>
        <w:tabs>
          <w:tab w:val="num" w:pos="4320"/>
        </w:tabs>
        <w:ind w:left="4320" w:hanging="180"/>
      </w:pPr>
    </w:lvl>
    <w:lvl w:ilvl="6" w:tplc="EE1C4402" w:tentative="1">
      <w:start w:val="1"/>
      <w:numFmt w:val="decimal"/>
      <w:lvlText w:val="%7."/>
      <w:lvlJc w:val="left"/>
      <w:pPr>
        <w:tabs>
          <w:tab w:val="num" w:pos="5040"/>
        </w:tabs>
        <w:ind w:left="5040" w:hanging="360"/>
      </w:pPr>
    </w:lvl>
    <w:lvl w:ilvl="7" w:tplc="6C1CF140" w:tentative="1">
      <w:start w:val="1"/>
      <w:numFmt w:val="lowerLetter"/>
      <w:lvlText w:val="%8."/>
      <w:lvlJc w:val="left"/>
      <w:pPr>
        <w:tabs>
          <w:tab w:val="num" w:pos="5760"/>
        </w:tabs>
        <w:ind w:left="5760" w:hanging="360"/>
      </w:pPr>
    </w:lvl>
    <w:lvl w:ilvl="8" w:tplc="D4902ED4" w:tentative="1">
      <w:start w:val="1"/>
      <w:numFmt w:val="lowerRoman"/>
      <w:lvlText w:val="%9."/>
      <w:lvlJc w:val="right"/>
      <w:pPr>
        <w:tabs>
          <w:tab w:val="num" w:pos="6480"/>
        </w:tabs>
        <w:ind w:left="6480" w:hanging="180"/>
      </w:pPr>
    </w:lvl>
  </w:abstractNum>
  <w:abstractNum w:abstractNumId="63" w15:restartNumberingAfterBreak="0">
    <w:nsid w:val="7CC305C5"/>
    <w:multiLevelType w:val="hybridMultilevel"/>
    <w:tmpl w:val="1A3A9E2C"/>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DBE24C1"/>
    <w:multiLevelType w:val="hybridMultilevel"/>
    <w:tmpl w:val="4AEEE7A8"/>
    <w:lvl w:ilvl="0" w:tplc="B1907B6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94183138">
    <w:abstractNumId w:val="35"/>
  </w:num>
  <w:num w:numId="2" w16cid:durableId="1402558435">
    <w:abstractNumId w:val="22"/>
  </w:num>
  <w:num w:numId="3" w16cid:durableId="363677595">
    <w:abstractNumId w:val="62"/>
  </w:num>
  <w:num w:numId="4" w16cid:durableId="955329352">
    <w:abstractNumId w:val="53"/>
  </w:num>
  <w:num w:numId="5" w16cid:durableId="1477188725">
    <w:abstractNumId w:val="20"/>
  </w:num>
  <w:num w:numId="6" w16cid:durableId="485052655">
    <w:abstractNumId w:val="4"/>
  </w:num>
  <w:num w:numId="7" w16cid:durableId="1746149088">
    <w:abstractNumId w:val="0"/>
    <w:lvlOverride w:ilvl="0">
      <w:lvl w:ilvl="0">
        <w:numFmt w:val="bullet"/>
        <w:lvlText w:val=""/>
        <w:legacy w:legacy="1" w:legacySpace="0" w:legacyIndent="0"/>
        <w:lvlJc w:val="left"/>
        <w:rPr>
          <w:rFonts w:ascii="Symbol" w:hAnsi="Symbol" w:hint="default"/>
        </w:rPr>
      </w:lvl>
    </w:lvlOverride>
  </w:num>
  <w:num w:numId="8" w16cid:durableId="1426917913">
    <w:abstractNumId w:val="56"/>
  </w:num>
  <w:num w:numId="9" w16cid:durableId="1105466622">
    <w:abstractNumId w:val="33"/>
  </w:num>
  <w:num w:numId="10" w16cid:durableId="492137861">
    <w:abstractNumId w:val="14"/>
  </w:num>
  <w:num w:numId="11" w16cid:durableId="679161874">
    <w:abstractNumId w:val="64"/>
  </w:num>
  <w:num w:numId="12" w16cid:durableId="421724625">
    <w:abstractNumId w:val="21"/>
  </w:num>
  <w:num w:numId="13" w16cid:durableId="2138790720">
    <w:abstractNumId w:val="15"/>
  </w:num>
  <w:num w:numId="14" w16cid:durableId="1372535281">
    <w:abstractNumId w:val="34"/>
  </w:num>
  <w:num w:numId="15" w16cid:durableId="2106294194">
    <w:abstractNumId w:val="44"/>
  </w:num>
  <w:num w:numId="16" w16cid:durableId="68161785">
    <w:abstractNumId w:val="51"/>
  </w:num>
  <w:num w:numId="17" w16cid:durableId="1595285622">
    <w:abstractNumId w:val="36"/>
  </w:num>
  <w:num w:numId="18" w16cid:durableId="1942567348">
    <w:abstractNumId w:val="52"/>
  </w:num>
  <w:num w:numId="19" w16cid:durableId="100270154">
    <w:abstractNumId w:val="60"/>
  </w:num>
  <w:num w:numId="20" w16cid:durableId="1830368875">
    <w:abstractNumId w:val="40"/>
  </w:num>
  <w:num w:numId="21" w16cid:durableId="557211571">
    <w:abstractNumId w:val="9"/>
  </w:num>
  <w:num w:numId="22" w16cid:durableId="2098551271">
    <w:abstractNumId w:val="25"/>
  </w:num>
  <w:num w:numId="23" w16cid:durableId="687685088">
    <w:abstractNumId w:val="57"/>
  </w:num>
  <w:num w:numId="24" w16cid:durableId="1173295642">
    <w:abstractNumId w:val="46"/>
  </w:num>
  <w:num w:numId="25" w16cid:durableId="899633064">
    <w:abstractNumId w:val="59"/>
  </w:num>
  <w:num w:numId="26" w16cid:durableId="1939019476">
    <w:abstractNumId w:val="7"/>
  </w:num>
  <w:num w:numId="27" w16cid:durableId="938370193">
    <w:abstractNumId w:val="3"/>
  </w:num>
  <w:num w:numId="28" w16cid:durableId="1716659716">
    <w:abstractNumId w:val="54"/>
  </w:num>
  <w:num w:numId="29" w16cid:durableId="1795715868">
    <w:abstractNumId w:val="61"/>
  </w:num>
  <w:num w:numId="30" w16cid:durableId="539365638">
    <w:abstractNumId w:val="37"/>
  </w:num>
  <w:num w:numId="31" w16cid:durableId="1113670771">
    <w:abstractNumId w:val="10"/>
  </w:num>
  <w:num w:numId="32" w16cid:durableId="1821996461">
    <w:abstractNumId w:val="50"/>
  </w:num>
  <w:num w:numId="33" w16cid:durableId="1348100676">
    <w:abstractNumId w:val="8"/>
  </w:num>
  <w:num w:numId="34" w16cid:durableId="745419742">
    <w:abstractNumId w:val="13"/>
  </w:num>
  <w:num w:numId="35" w16cid:durableId="1561210819">
    <w:abstractNumId w:val="63"/>
  </w:num>
  <w:num w:numId="36" w16cid:durableId="1263105883">
    <w:abstractNumId w:val="31"/>
  </w:num>
  <w:num w:numId="37" w16cid:durableId="567227193">
    <w:abstractNumId w:val="18"/>
  </w:num>
  <w:num w:numId="38" w16cid:durableId="235552227">
    <w:abstractNumId w:val="43"/>
  </w:num>
  <w:num w:numId="39" w16cid:durableId="1084298759">
    <w:abstractNumId w:val="11"/>
  </w:num>
  <w:num w:numId="40" w16cid:durableId="1698506633">
    <w:abstractNumId w:val="38"/>
  </w:num>
  <w:num w:numId="41" w16cid:durableId="392968874">
    <w:abstractNumId w:val="41"/>
  </w:num>
  <w:num w:numId="42" w16cid:durableId="1800342774">
    <w:abstractNumId w:val="1"/>
  </w:num>
  <w:num w:numId="43" w16cid:durableId="841315376">
    <w:abstractNumId w:val="12"/>
  </w:num>
  <w:num w:numId="44" w16cid:durableId="899175329">
    <w:abstractNumId w:val="58"/>
  </w:num>
  <w:num w:numId="45" w16cid:durableId="1169448603">
    <w:abstractNumId w:val="49"/>
  </w:num>
  <w:num w:numId="46" w16cid:durableId="1653556452">
    <w:abstractNumId w:val="19"/>
  </w:num>
  <w:num w:numId="47" w16cid:durableId="1137381322">
    <w:abstractNumId w:val="47"/>
  </w:num>
  <w:num w:numId="48" w16cid:durableId="739867169">
    <w:abstractNumId w:val="24"/>
  </w:num>
  <w:num w:numId="49" w16cid:durableId="1073746731">
    <w:abstractNumId w:val="42"/>
  </w:num>
  <w:num w:numId="50" w16cid:durableId="561185004">
    <w:abstractNumId w:val="55"/>
  </w:num>
  <w:num w:numId="51" w16cid:durableId="741291612">
    <w:abstractNumId w:val="27"/>
  </w:num>
  <w:num w:numId="52" w16cid:durableId="941841879">
    <w:abstractNumId w:val="23"/>
  </w:num>
  <w:num w:numId="53" w16cid:durableId="869537891">
    <w:abstractNumId w:val="32"/>
  </w:num>
  <w:num w:numId="54" w16cid:durableId="754133899">
    <w:abstractNumId w:val="26"/>
  </w:num>
  <w:num w:numId="55" w16cid:durableId="321280630">
    <w:abstractNumId w:val="6"/>
  </w:num>
  <w:num w:numId="56" w16cid:durableId="270166321">
    <w:abstractNumId w:val="30"/>
  </w:num>
  <w:num w:numId="57" w16cid:durableId="32704509">
    <w:abstractNumId w:val="16"/>
  </w:num>
  <w:num w:numId="58" w16cid:durableId="509564590">
    <w:abstractNumId w:val="17"/>
  </w:num>
  <w:num w:numId="59" w16cid:durableId="1031029563">
    <w:abstractNumId w:val="28"/>
  </w:num>
  <w:num w:numId="60" w16cid:durableId="246310740">
    <w:abstractNumId w:val="5"/>
  </w:num>
  <w:num w:numId="61" w16cid:durableId="1418020925">
    <w:abstractNumId w:val="2"/>
  </w:num>
  <w:num w:numId="62" w16cid:durableId="1155956395">
    <w:abstractNumId w:val="45"/>
  </w:num>
  <w:num w:numId="63" w16cid:durableId="543490536">
    <w:abstractNumId w:val="29"/>
  </w:num>
  <w:num w:numId="64" w16cid:durableId="1506090171">
    <w:abstractNumId w:val="39"/>
  </w:num>
  <w:num w:numId="65" w16cid:durableId="1330865961">
    <w:abstractNumId w:val="4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65E"/>
    <w:rsid w:val="000052A3"/>
    <w:rsid w:val="0000549E"/>
    <w:rsid w:val="00006B58"/>
    <w:rsid w:val="00006C33"/>
    <w:rsid w:val="000072CD"/>
    <w:rsid w:val="00012B21"/>
    <w:rsid w:val="00017A4B"/>
    <w:rsid w:val="00017DA8"/>
    <w:rsid w:val="00020DA9"/>
    <w:rsid w:val="00026750"/>
    <w:rsid w:val="0002694E"/>
    <w:rsid w:val="00026D85"/>
    <w:rsid w:val="000314DC"/>
    <w:rsid w:val="00037630"/>
    <w:rsid w:val="0005088A"/>
    <w:rsid w:val="000515AD"/>
    <w:rsid w:val="0005327E"/>
    <w:rsid w:val="00054A98"/>
    <w:rsid w:val="00054BB3"/>
    <w:rsid w:val="00054D16"/>
    <w:rsid w:val="00055456"/>
    <w:rsid w:val="00055691"/>
    <w:rsid w:val="00056C53"/>
    <w:rsid w:val="0006038E"/>
    <w:rsid w:val="00066939"/>
    <w:rsid w:val="00070985"/>
    <w:rsid w:val="00070B1C"/>
    <w:rsid w:val="00071BB4"/>
    <w:rsid w:val="00072776"/>
    <w:rsid w:val="0007284C"/>
    <w:rsid w:val="00072E3A"/>
    <w:rsid w:val="000737DC"/>
    <w:rsid w:val="000739CA"/>
    <w:rsid w:val="00074D22"/>
    <w:rsid w:val="00076FA9"/>
    <w:rsid w:val="000834F5"/>
    <w:rsid w:val="00084161"/>
    <w:rsid w:val="00092BCE"/>
    <w:rsid w:val="00093612"/>
    <w:rsid w:val="0009373E"/>
    <w:rsid w:val="000938B2"/>
    <w:rsid w:val="0009494F"/>
    <w:rsid w:val="0009579A"/>
    <w:rsid w:val="000A44EE"/>
    <w:rsid w:val="000A45BB"/>
    <w:rsid w:val="000A629D"/>
    <w:rsid w:val="000B0B1E"/>
    <w:rsid w:val="000B60CC"/>
    <w:rsid w:val="000B6C0E"/>
    <w:rsid w:val="000C4177"/>
    <w:rsid w:val="000C515D"/>
    <w:rsid w:val="000D2101"/>
    <w:rsid w:val="000D58C8"/>
    <w:rsid w:val="000E3E65"/>
    <w:rsid w:val="000F1AF4"/>
    <w:rsid w:val="000F2CCB"/>
    <w:rsid w:val="000F37AE"/>
    <w:rsid w:val="000F3B67"/>
    <w:rsid w:val="000F520A"/>
    <w:rsid w:val="000F659D"/>
    <w:rsid w:val="000F7517"/>
    <w:rsid w:val="0010088A"/>
    <w:rsid w:val="00100E90"/>
    <w:rsid w:val="00101651"/>
    <w:rsid w:val="00105BB5"/>
    <w:rsid w:val="0010613C"/>
    <w:rsid w:val="00111435"/>
    <w:rsid w:val="00111F2C"/>
    <w:rsid w:val="00111F40"/>
    <w:rsid w:val="0011275D"/>
    <w:rsid w:val="00113CF7"/>
    <w:rsid w:val="0011591D"/>
    <w:rsid w:val="00117381"/>
    <w:rsid w:val="0011786F"/>
    <w:rsid w:val="00120690"/>
    <w:rsid w:val="00121853"/>
    <w:rsid w:val="00121D1F"/>
    <w:rsid w:val="00122E08"/>
    <w:rsid w:val="00130764"/>
    <w:rsid w:val="00131007"/>
    <w:rsid w:val="00133D23"/>
    <w:rsid w:val="00135DEE"/>
    <w:rsid w:val="00136720"/>
    <w:rsid w:val="0014086F"/>
    <w:rsid w:val="00140FF6"/>
    <w:rsid w:val="00141506"/>
    <w:rsid w:val="001415A2"/>
    <w:rsid w:val="001428A9"/>
    <w:rsid w:val="00142CA9"/>
    <w:rsid w:val="00146A82"/>
    <w:rsid w:val="001472B7"/>
    <w:rsid w:val="00152B0C"/>
    <w:rsid w:val="001535A5"/>
    <w:rsid w:val="001546C0"/>
    <w:rsid w:val="0015483F"/>
    <w:rsid w:val="00154843"/>
    <w:rsid w:val="001552DB"/>
    <w:rsid w:val="001639D1"/>
    <w:rsid w:val="00165E52"/>
    <w:rsid w:val="00167289"/>
    <w:rsid w:val="00172C8B"/>
    <w:rsid w:val="00173160"/>
    <w:rsid w:val="00175A5A"/>
    <w:rsid w:val="001771F7"/>
    <w:rsid w:val="00182D48"/>
    <w:rsid w:val="00184F5F"/>
    <w:rsid w:val="00186084"/>
    <w:rsid w:val="00186BD3"/>
    <w:rsid w:val="00192B30"/>
    <w:rsid w:val="00193306"/>
    <w:rsid w:val="00194BBE"/>
    <w:rsid w:val="00195788"/>
    <w:rsid w:val="001967B2"/>
    <w:rsid w:val="001A0C47"/>
    <w:rsid w:val="001A0F66"/>
    <w:rsid w:val="001A369F"/>
    <w:rsid w:val="001A4AD2"/>
    <w:rsid w:val="001A5D06"/>
    <w:rsid w:val="001A70BD"/>
    <w:rsid w:val="001B0CC2"/>
    <w:rsid w:val="001B3815"/>
    <w:rsid w:val="001B3AEC"/>
    <w:rsid w:val="001C01D6"/>
    <w:rsid w:val="001C5893"/>
    <w:rsid w:val="001D049E"/>
    <w:rsid w:val="001D07B3"/>
    <w:rsid w:val="001D1D89"/>
    <w:rsid w:val="001D26BB"/>
    <w:rsid w:val="001D4B60"/>
    <w:rsid w:val="001D4BD6"/>
    <w:rsid w:val="001E00DB"/>
    <w:rsid w:val="001E028B"/>
    <w:rsid w:val="001E109C"/>
    <w:rsid w:val="001E15BB"/>
    <w:rsid w:val="001E1B71"/>
    <w:rsid w:val="001E2FA6"/>
    <w:rsid w:val="001F1D18"/>
    <w:rsid w:val="001F2AE4"/>
    <w:rsid w:val="001F312F"/>
    <w:rsid w:val="001F4DFF"/>
    <w:rsid w:val="001F4FC7"/>
    <w:rsid w:val="001F5B46"/>
    <w:rsid w:val="001F68D4"/>
    <w:rsid w:val="00200483"/>
    <w:rsid w:val="00201ABF"/>
    <w:rsid w:val="002052C8"/>
    <w:rsid w:val="00206E49"/>
    <w:rsid w:val="002133B7"/>
    <w:rsid w:val="0021360F"/>
    <w:rsid w:val="002136D9"/>
    <w:rsid w:val="00214489"/>
    <w:rsid w:val="00215902"/>
    <w:rsid w:val="00216BE2"/>
    <w:rsid w:val="002171BB"/>
    <w:rsid w:val="00224B79"/>
    <w:rsid w:val="00227176"/>
    <w:rsid w:val="00231C22"/>
    <w:rsid w:val="00233625"/>
    <w:rsid w:val="00237DDF"/>
    <w:rsid w:val="00240D4A"/>
    <w:rsid w:val="00240ED1"/>
    <w:rsid w:val="00241699"/>
    <w:rsid w:val="00241846"/>
    <w:rsid w:val="00242338"/>
    <w:rsid w:val="002426F8"/>
    <w:rsid w:val="00245215"/>
    <w:rsid w:val="0024678D"/>
    <w:rsid w:val="00246A83"/>
    <w:rsid w:val="00247F4D"/>
    <w:rsid w:val="00250217"/>
    <w:rsid w:val="00251DF6"/>
    <w:rsid w:val="0025593D"/>
    <w:rsid w:val="002611EE"/>
    <w:rsid w:val="00261511"/>
    <w:rsid w:val="00261FBF"/>
    <w:rsid w:val="002623E5"/>
    <w:rsid w:val="00264CB2"/>
    <w:rsid w:val="00266A80"/>
    <w:rsid w:val="00266CF4"/>
    <w:rsid w:val="00274411"/>
    <w:rsid w:val="00275620"/>
    <w:rsid w:val="00275C1B"/>
    <w:rsid w:val="00275D15"/>
    <w:rsid w:val="002761F7"/>
    <w:rsid w:val="00277C52"/>
    <w:rsid w:val="00277C63"/>
    <w:rsid w:val="002813E5"/>
    <w:rsid w:val="00281980"/>
    <w:rsid w:val="00283B1E"/>
    <w:rsid w:val="0028545E"/>
    <w:rsid w:val="00285780"/>
    <w:rsid w:val="00286227"/>
    <w:rsid w:val="00286FE6"/>
    <w:rsid w:val="00287816"/>
    <w:rsid w:val="002913EB"/>
    <w:rsid w:val="00293553"/>
    <w:rsid w:val="00293E97"/>
    <w:rsid w:val="00296EAF"/>
    <w:rsid w:val="00297CFE"/>
    <w:rsid w:val="002A19F2"/>
    <w:rsid w:val="002A1B1C"/>
    <w:rsid w:val="002A40BC"/>
    <w:rsid w:val="002A75A0"/>
    <w:rsid w:val="002B05A0"/>
    <w:rsid w:val="002B1FA9"/>
    <w:rsid w:val="002B228E"/>
    <w:rsid w:val="002B2B0A"/>
    <w:rsid w:val="002B69BF"/>
    <w:rsid w:val="002C236A"/>
    <w:rsid w:val="002C335C"/>
    <w:rsid w:val="002C3BED"/>
    <w:rsid w:val="002C6CB1"/>
    <w:rsid w:val="002C6CB2"/>
    <w:rsid w:val="002D289F"/>
    <w:rsid w:val="002D5B95"/>
    <w:rsid w:val="002D6445"/>
    <w:rsid w:val="002E24A9"/>
    <w:rsid w:val="002E33A1"/>
    <w:rsid w:val="002E4744"/>
    <w:rsid w:val="002E743A"/>
    <w:rsid w:val="002F0DF7"/>
    <w:rsid w:val="002F3050"/>
    <w:rsid w:val="002F3066"/>
    <w:rsid w:val="002F5117"/>
    <w:rsid w:val="002F5B3F"/>
    <w:rsid w:val="002F7418"/>
    <w:rsid w:val="00302231"/>
    <w:rsid w:val="00302510"/>
    <w:rsid w:val="00303216"/>
    <w:rsid w:val="003049B3"/>
    <w:rsid w:val="00305844"/>
    <w:rsid w:val="00306432"/>
    <w:rsid w:val="00306E68"/>
    <w:rsid w:val="003070CD"/>
    <w:rsid w:val="00310B02"/>
    <w:rsid w:val="00312260"/>
    <w:rsid w:val="003215A4"/>
    <w:rsid w:val="00321DC2"/>
    <w:rsid w:val="003242B5"/>
    <w:rsid w:val="003260A4"/>
    <w:rsid w:val="00326D02"/>
    <w:rsid w:val="00330EFA"/>
    <w:rsid w:val="0033569A"/>
    <w:rsid w:val="00335937"/>
    <w:rsid w:val="003368D0"/>
    <w:rsid w:val="00336C17"/>
    <w:rsid w:val="00342EF1"/>
    <w:rsid w:val="0034338A"/>
    <w:rsid w:val="00343EA0"/>
    <w:rsid w:val="00344E1D"/>
    <w:rsid w:val="00345299"/>
    <w:rsid w:val="00347048"/>
    <w:rsid w:val="003547D8"/>
    <w:rsid w:val="00354D40"/>
    <w:rsid w:val="00355F24"/>
    <w:rsid w:val="00360B76"/>
    <w:rsid w:val="00361199"/>
    <w:rsid w:val="00361E52"/>
    <w:rsid w:val="00364863"/>
    <w:rsid w:val="00365F01"/>
    <w:rsid w:val="00365F77"/>
    <w:rsid w:val="003714ED"/>
    <w:rsid w:val="003716C2"/>
    <w:rsid w:val="00373142"/>
    <w:rsid w:val="0037365A"/>
    <w:rsid w:val="0037374A"/>
    <w:rsid w:val="0037468F"/>
    <w:rsid w:val="00375815"/>
    <w:rsid w:val="00375894"/>
    <w:rsid w:val="0037674A"/>
    <w:rsid w:val="00377F11"/>
    <w:rsid w:val="00381B14"/>
    <w:rsid w:val="003825F4"/>
    <w:rsid w:val="00384C1B"/>
    <w:rsid w:val="00385D8D"/>
    <w:rsid w:val="00385E0F"/>
    <w:rsid w:val="00390E26"/>
    <w:rsid w:val="00391D0C"/>
    <w:rsid w:val="00392A76"/>
    <w:rsid w:val="00392ED2"/>
    <w:rsid w:val="00393194"/>
    <w:rsid w:val="00394829"/>
    <w:rsid w:val="00394C09"/>
    <w:rsid w:val="00395E78"/>
    <w:rsid w:val="00396BDB"/>
    <w:rsid w:val="0039799B"/>
    <w:rsid w:val="00397BE5"/>
    <w:rsid w:val="003A049D"/>
    <w:rsid w:val="003A25A6"/>
    <w:rsid w:val="003A3A22"/>
    <w:rsid w:val="003A64B3"/>
    <w:rsid w:val="003B0E36"/>
    <w:rsid w:val="003B21B1"/>
    <w:rsid w:val="003B420A"/>
    <w:rsid w:val="003B422E"/>
    <w:rsid w:val="003C0E05"/>
    <w:rsid w:val="003C1A30"/>
    <w:rsid w:val="003C5D6B"/>
    <w:rsid w:val="003C645C"/>
    <w:rsid w:val="003C74EC"/>
    <w:rsid w:val="003D17F6"/>
    <w:rsid w:val="003D2743"/>
    <w:rsid w:val="003D497E"/>
    <w:rsid w:val="003D699B"/>
    <w:rsid w:val="003D71D3"/>
    <w:rsid w:val="003D7CE8"/>
    <w:rsid w:val="003E0E60"/>
    <w:rsid w:val="003E1CBD"/>
    <w:rsid w:val="003E5065"/>
    <w:rsid w:val="003E7214"/>
    <w:rsid w:val="003F5936"/>
    <w:rsid w:val="003F7BC5"/>
    <w:rsid w:val="00403318"/>
    <w:rsid w:val="0040477E"/>
    <w:rsid w:val="00407757"/>
    <w:rsid w:val="00407FFB"/>
    <w:rsid w:val="00410B78"/>
    <w:rsid w:val="004119FD"/>
    <w:rsid w:val="00411B77"/>
    <w:rsid w:val="004148EE"/>
    <w:rsid w:val="00414AC4"/>
    <w:rsid w:val="00415B56"/>
    <w:rsid w:val="00416BAA"/>
    <w:rsid w:val="00417485"/>
    <w:rsid w:val="00420A1E"/>
    <w:rsid w:val="0042165E"/>
    <w:rsid w:val="00421FCD"/>
    <w:rsid w:val="00423512"/>
    <w:rsid w:val="0043081C"/>
    <w:rsid w:val="00431E13"/>
    <w:rsid w:val="00432A28"/>
    <w:rsid w:val="00433B89"/>
    <w:rsid w:val="0043458F"/>
    <w:rsid w:val="00440634"/>
    <w:rsid w:val="004407D0"/>
    <w:rsid w:val="0044198B"/>
    <w:rsid w:val="00442816"/>
    <w:rsid w:val="00443610"/>
    <w:rsid w:val="004460D2"/>
    <w:rsid w:val="0044672E"/>
    <w:rsid w:val="00447EE4"/>
    <w:rsid w:val="00451CC9"/>
    <w:rsid w:val="00452197"/>
    <w:rsid w:val="00454199"/>
    <w:rsid w:val="00455927"/>
    <w:rsid w:val="00456654"/>
    <w:rsid w:val="00462110"/>
    <w:rsid w:val="004638F1"/>
    <w:rsid w:val="0046466F"/>
    <w:rsid w:val="004671C6"/>
    <w:rsid w:val="00467E74"/>
    <w:rsid w:val="00470E08"/>
    <w:rsid w:val="00472B3A"/>
    <w:rsid w:val="00473D2B"/>
    <w:rsid w:val="00477056"/>
    <w:rsid w:val="0048066A"/>
    <w:rsid w:val="0048097E"/>
    <w:rsid w:val="00481617"/>
    <w:rsid w:val="00484765"/>
    <w:rsid w:val="00484B55"/>
    <w:rsid w:val="00485A40"/>
    <w:rsid w:val="00485FEE"/>
    <w:rsid w:val="0049005B"/>
    <w:rsid w:val="00491E84"/>
    <w:rsid w:val="0049203A"/>
    <w:rsid w:val="00493440"/>
    <w:rsid w:val="00493B9C"/>
    <w:rsid w:val="00493D7F"/>
    <w:rsid w:val="00494BFD"/>
    <w:rsid w:val="00496626"/>
    <w:rsid w:val="00497707"/>
    <w:rsid w:val="004978A2"/>
    <w:rsid w:val="004979FF"/>
    <w:rsid w:val="004A1E5D"/>
    <w:rsid w:val="004A289B"/>
    <w:rsid w:val="004A2EE0"/>
    <w:rsid w:val="004A347E"/>
    <w:rsid w:val="004A771B"/>
    <w:rsid w:val="004B0F48"/>
    <w:rsid w:val="004B12D8"/>
    <w:rsid w:val="004B2211"/>
    <w:rsid w:val="004B238F"/>
    <w:rsid w:val="004B2607"/>
    <w:rsid w:val="004B3B55"/>
    <w:rsid w:val="004B4311"/>
    <w:rsid w:val="004B49ED"/>
    <w:rsid w:val="004B4C0B"/>
    <w:rsid w:val="004B7035"/>
    <w:rsid w:val="004C0E01"/>
    <w:rsid w:val="004C1435"/>
    <w:rsid w:val="004C23E0"/>
    <w:rsid w:val="004C624D"/>
    <w:rsid w:val="004D2A9F"/>
    <w:rsid w:val="004D2ACE"/>
    <w:rsid w:val="004D436F"/>
    <w:rsid w:val="004D7FEE"/>
    <w:rsid w:val="004E0FAD"/>
    <w:rsid w:val="004E1113"/>
    <w:rsid w:val="004E30AE"/>
    <w:rsid w:val="004E4D11"/>
    <w:rsid w:val="004E4D1A"/>
    <w:rsid w:val="004E78C1"/>
    <w:rsid w:val="004F02C4"/>
    <w:rsid w:val="004F09EB"/>
    <w:rsid w:val="004F0C61"/>
    <w:rsid w:val="004F169B"/>
    <w:rsid w:val="004F26CF"/>
    <w:rsid w:val="004F283C"/>
    <w:rsid w:val="004F340A"/>
    <w:rsid w:val="004F67B8"/>
    <w:rsid w:val="00500B24"/>
    <w:rsid w:val="0050145B"/>
    <w:rsid w:val="00503834"/>
    <w:rsid w:val="00504B18"/>
    <w:rsid w:val="00505878"/>
    <w:rsid w:val="0051063E"/>
    <w:rsid w:val="00511C34"/>
    <w:rsid w:val="00512A21"/>
    <w:rsid w:val="00512BCA"/>
    <w:rsid w:val="00520FA2"/>
    <w:rsid w:val="00522416"/>
    <w:rsid w:val="00523AB9"/>
    <w:rsid w:val="00526580"/>
    <w:rsid w:val="00527F96"/>
    <w:rsid w:val="00527FAC"/>
    <w:rsid w:val="00530E10"/>
    <w:rsid w:val="005318A5"/>
    <w:rsid w:val="0053232F"/>
    <w:rsid w:val="00532387"/>
    <w:rsid w:val="005328DD"/>
    <w:rsid w:val="00533354"/>
    <w:rsid w:val="00533EB2"/>
    <w:rsid w:val="00534B26"/>
    <w:rsid w:val="005365C3"/>
    <w:rsid w:val="00537135"/>
    <w:rsid w:val="00541AE6"/>
    <w:rsid w:val="00542C4A"/>
    <w:rsid w:val="0054313A"/>
    <w:rsid w:val="00544747"/>
    <w:rsid w:val="00544FF0"/>
    <w:rsid w:val="00545431"/>
    <w:rsid w:val="00545D9B"/>
    <w:rsid w:val="00547BEB"/>
    <w:rsid w:val="00550398"/>
    <w:rsid w:val="00550932"/>
    <w:rsid w:val="00550C88"/>
    <w:rsid w:val="00551139"/>
    <w:rsid w:val="00552640"/>
    <w:rsid w:val="005538D5"/>
    <w:rsid w:val="00553A24"/>
    <w:rsid w:val="0055444F"/>
    <w:rsid w:val="00560D83"/>
    <w:rsid w:val="00560F7C"/>
    <w:rsid w:val="00561690"/>
    <w:rsid w:val="00561B3A"/>
    <w:rsid w:val="00561F90"/>
    <w:rsid w:val="0056404B"/>
    <w:rsid w:val="0056579D"/>
    <w:rsid w:val="00566BF8"/>
    <w:rsid w:val="005677F0"/>
    <w:rsid w:val="00570EEF"/>
    <w:rsid w:val="00570FAE"/>
    <w:rsid w:val="00571567"/>
    <w:rsid w:val="00571B6E"/>
    <w:rsid w:val="00571F66"/>
    <w:rsid w:val="00575213"/>
    <w:rsid w:val="00576C6C"/>
    <w:rsid w:val="00580184"/>
    <w:rsid w:val="00581B5F"/>
    <w:rsid w:val="00582F15"/>
    <w:rsid w:val="005837F9"/>
    <w:rsid w:val="00586734"/>
    <w:rsid w:val="00587553"/>
    <w:rsid w:val="00590C6B"/>
    <w:rsid w:val="00592EF6"/>
    <w:rsid w:val="00593583"/>
    <w:rsid w:val="005938E4"/>
    <w:rsid w:val="00595248"/>
    <w:rsid w:val="005966E3"/>
    <w:rsid w:val="005A205D"/>
    <w:rsid w:val="005A7396"/>
    <w:rsid w:val="005A7490"/>
    <w:rsid w:val="005B1BDF"/>
    <w:rsid w:val="005B1E3D"/>
    <w:rsid w:val="005B1F75"/>
    <w:rsid w:val="005B2244"/>
    <w:rsid w:val="005B6E09"/>
    <w:rsid w:val="005C15DB"/>
    <w:rsid w:val="005C6292"/>
    <w:rsid w:val="005D0E4E"/>
    <w:rsid w:val="005D171F"/>
    <w:rsid w:val="005D2C83"/>
    <w:rsid w:val="005D3A37"/>
    <w:rsid w:val="005D3DB0"/>
    <w:rsid w:val="005D67F3"/>
    <w:rsid w:val="005E036F"/>
    <w:rsid w:val="005E08CB"/>
    <w:rsid w:val="005E3C85"/>
    <w:rsid w:val="005F131C"/>
    <w:rsid w:val="005F14CB"/>
    <w:rsid w:val="005F3CE8"/>
    <w:rsid w:val="005F4E77"/>
    <w:rsid w:val="005F7A8D"/>
    <w:rsid w:val="006002F4"/>
    <w:rsid w:val="0060078C"/>
    <w:rsid w:val="006065E8"/>
    <w:rsid w:val="00607523"/>
    <w:rsid w:val="00610ADA"/>
    <w:rsid w:val="00612135"/>
    <w:rsid w:val="0061221C"/>
    <w:rsid w:val="00612D64"/>
    <w:rsid w:val="00613D01"/>
    <w:rsid w:val="0061511D"/>
    <w:rsid w:val="0061698A"/>
    <w:rsid w:val="0062058C"/>
    <w:rsid w:val="0062200D"/>
    <w:rsid w:val="0062297C"/>
    <w:rsid w:val="00622F49"/>
    <w:rsid w:val="00624E1D"/>
    <w:rsid w:val="0063029B"/>
    <w:rsid w:val="00630342"/>
    <w:rsid w:val="006310E8"/>
    <w:rsid w:val="00631567"/>
    <w:rsid w:val="0063425D"/>
    <w:rsid w:val="00640B0C"/>
    <w:rsid w:val="00646D8D"/>
    <w:rsid w:val="006504C8"/>
    <w:rsid w:val="006519E0"/>
    <w:rsid w:val="00654393"/>
    <w:rsid w:val="00654504"/>
    <w:rsid w:val="0065525C"/>
    <w:rsid w:val="00656296"/>
    <w:rsid w:val="00662A44"/>
    <w:rsid w:val="00662AB0"/>
    <w:rsid w:val="00664779"/>
    <w:rsid w:val="00664A93"/>
    <w:rsid w:val="0066618F"/>
    <w:rsid w:val="006661B7"/>
    <w:rsid w:val="006674F2"/>
    <w:rsid w:val="006677BC"/>
    <w:rsid w:val="00667912"/>
    <w:rsid w:val="00667B2A"/>
    <w:rsid w:val="00670A06"/>
    <w:rsid w:val="00675EB6"/>
    <w:rsid w:val="00682B47"/>
    <w:rsid w:val="006930A1"/>
    <w:rsid w:val="006935DE"/>
    <w:rsid w:val="00694C9C"/>
    <w:rsid w:val="00697DB5"/>
    <w:rsid w:val="006A00B8"/>
    <w:rsid w:val="006A0C72"/>
    <w:rsid w:val="006A0E1D"/>
    <w:rsid w:val="006A32EA"/>
    <w:rsid w:val="006A4999"/>
    <w:rsid w:val="006A535A"/>
    <w:rsid w:val="006B04D8"/>
    <w:rsid w:val="006B0937"/>
    <w:rsid w:val="006B1423"/>
    <w:rsid w:val="006B3772"/>
    <w:rsid w:val="006B6CAC"/>
    <w:rsid w:val="006C2BC8"/>
    <w:rsid w:val="006C3016"/>
    <w:rsid w:val="006C3AB6"/>
    <w:rsid w:val="006D001F"/>
    <w:rsid w:val="006D032E"/>
    <w:rsid w:val="006D0C28"/>
    <w:rsid w:val="006D578F"/>
    <w:rsid w:val="006D57DD"/>
    <w:rsid w:val="006D57F5"/>
    <w:rsid w:val="006D6554"/>
    <w:rsid w:val="006D6638"/>
    <w:rsid w:val="006E1EC6"/>
    <w:rsid w:val="006E514A"/>
    <w:rsid w:val="006E52A2"/>
    <w:rsid w:val="006F005B"/>
    <w:rsid w:val="006F11C2"/>
    <w:rsid w:val="006F31A2"/>
    <w:rsid w:val="006F3595"/>
    <w:rsid w:val="006F474E"/>
    <w:rsid w:val="006F586E"/>
    <w:rsid w:val="006F58B3"/>
    <w:rsid w:val="006F601D"/>
    <w:rsid w:val="00702204"/>
    <w:rsid w:val="00703B09"/>
    <w:rsid w:val="00703BFA"/>
    <w:rsid w:val="007041B8"/>
    <w:rsid w:val="00704E6B"/>
    <w:rsid w:val="00705069"/>
    <w:rsid w:val="00706E7F"/>
    <w:rsid w:val="00713403"/>
    <w:rsid w:val="00713AD9"/>
    <w:rsid w:val="00714526"/>
    <w:rsid w:val="00716E4F"/>
    <w:rsid w:val="0072285C"/>
    <w:rsid w:val="007235BD"/>
    <w:rsid w:val="007263F9"/>
    <w:rsid w:val="007330B8"/>
    <w:rsid w:val="00736155"/>
    <w:rsid w:val="00736FBE"/>
    <w:rsid w:val="00747905"/>
    <w:rsid w:val="00750E59"/>
    <w:rsid w:val="007521F1"/>
    <w:rsid w:val="00752B7F"/>
    <w:rsid w:val="00753B83"/>
    <w:rsid w:val="007568FC"/>
    <w:rsid w:val="00756AE6"/>
    <w:rsid w:val="00756EDA"/>
    <w:rsid w:val="007614E3"/>
    <w:rsid w:val="00761C03"/>
    <w:rsid w:val="00762FAB"/>
    <w:rsid w:val="00766B39"/>
    <w:rsid w:val="007672D8"/>
    <w:rsid w:val="00767DB3"/>
    <w:rsid w:val="00773F24"/>
    <w:rsid w:val="00775A49"/>
    <w:rsid w:val="007760CD"/>
    <w:rsid w:val="0077644B"/>
    <w:rsid w:val="00780CD9"/>
    <w:rsid w:val="00782B86"/>
    <w:rsid w:val="0078443E"/>
    <w:rsid w:val="00785430"/>
    <w:rsid w:val="00785C29"/>
    <w:rsid w:val="0078666D"/>
    <w:rsid w:val="00790BB5"/>
    <w:rsid w:val="00790C63"/>
    <w:rsid w:val="007921F3"/>
    <w:rsid w:val="007A2B3B"/>
    <w:rsid w:val="007A333E"/>
    <w:rsid w:val="007B01FA"/>
    <w:rsid w:val="007B26A6"/>
    <w:rsid w:val="007B2AB9"/>
    <w:rsid w:val="007B3FDA"/>
    <w:rsid w:val="007B72BC"/>
    <w:rsid w:val="007D0C96"/>
    <w:rsid w:val="007D24D0"/>
    <w:rsid w:val="007D3960"/>
    <w:rsid w:val="007D3EC7"/>
    <w:rsid w:val="007D4C98"/>
    <w:rsid w:val="007D6199"/>
    <w:rsid w:val="007D67A6"/>
    <w:rsid w:val="007E125A"/>
    <w:rsid w:val="007E182E"/>
    <w:rsid w:val="007E1F53"/>
    <w:rsid w:val="007E2B39"/>
    <w:rsid w:val="007E357D"/>
    <w:rsid w:val="007E4834"/>
    <w:rsid w:val="007E509F"/>
    <w:rsid w:val="007E7C56"/>
    <w:rsid w:val="007F1DA6"/>
    <w:rsid w:val="007F2051"/>
    <w:rsid w:val="007F339B"/>
    <w:rsid w:val="007F4CBA"/>
    <w:rsid w:val="007F5B41"/>
    <w:rsid w:val="007F63F7"/>
    <w:rsid w:val="007F7ED1"/>
    <w:rsid w:val="008037E6"/>
    <w:rsid w:val="00804C92"/>
    <w:rsid w:val="00812BA2"/>
    <w:rsid w:val="00816FC8"/>
    <w:rsid w:val="008204AE"/>
    <w:rsid w:val="00820A60"/>
    <w:rsid w:val="00821A74"/>
    <w:rsid w:val="00823E5C"/>
    <w:rsid w:val="008247BE"/>
    <w:rsid w:val="00825A64"/>
    <w:rsid w:val="00831AC0"/>
    <w:rsid w:val="0083208F"/>
    <w:rsid w:val="008327D5"/>
    <w:rsid w:val="008356B3"/>
    <w:rsid w:val="0084306C"/>
    <w:rsid w:val="00843F74"/>
    <w:rsid w:val="008440C1"/>
    <w:rsid w:val="00844309"/>
    <w:rsid w:val="0084784D"/>
    <w:rsid w:val="008515E3"/>
    <w:rsid w:val="0085190F"/>
    <w:rsid w:val="00852CCB"/>
    <w:rsid w:val="00853266"/>
    <w:rsid w:val="00855A75"/>
    <w:rsid w:val="00856899"/>
    <w:rsid w:val="00863674"/>
    <w:rsid w:val="00863D43"/>
    <w:rsid w:val="00866E94"/>
    <w:rsid w:val="00867657"/>
    <w:rsid w:val="00871272"/>
    <w:rsid w:val="00872403"/>
    <w:rsid w:val="00872755"/>
    <w:rsid w:val="00875536"/>
    <w:rsid w:val="008768BF"/>
    <w:rsid w:val="00881903"/>
    <w:rsid w:val="00883953"/>
    <w:rsid w:val="00884C50"/>
    <w:rsid w:val="00886885"/>
    <w:rsid w:val="008878C4"/>
    <w:rsid w:val="0088790F"/>
    <w:rsid w:val="00887D14"/>
    <w:rsid w:val="00890F98"/>
    <w:rsid w:val="008920BB"/>
    <w:rsid w:val="008961FB"/>
    <w:rsid w:val="00897887"/>
    <w:rsid w:val="008A10AA"/>
    <w:rsid w:val="008A278D"/>
    <w:rsid w:val="008A470D"/>
    <w:rsid w:val="008A6301"/>
    <w:rsid w:val="008A7536"/>
    <w:rsid w:val="008B1727"/>
    <w:rsid w:val="008B21AB"/>
    <w:rsid w:val="008B4294"/>
    <w:rsid w:val="008B4642"/>
    <w:rsid w:val="008B5CE9"/>
    <w:rsid w:val="008B7154"/>
    <w:rsid w:val="008B7EF2"/>
    <w:rsid w:val="008C147A"/>
    <w:rsid w:val="008C2701"/>
    <w:rsid w:val="008C5787"/>
    <w:rsid w:val="008C634A"/>
    <w:rsid w:val="008C7A3B"/>
    <w:rsid w:val="008C7B0A"/>
    <w:rsid w:val="008D186D"/>
    <w:rsid w:val="008D1E4E"/>
    <w:rsid w:val="008D2A9E"/>
    <w:rsid w:val="008D4D38"/>
    <w:rsid w:val="008D4D8D"/>
    <w:rsid w:val="008D517D"/>
    <w:rsid w:val="008D5405"/>
    <w:rsid w:val="008D58E2"/>
    <w:rsid w:val="008D6CD5"/>
    <w:rsid w:val="008E09F1"/>
    <w:rsid w:val="008E2122"/>
    <w:rsid w:val="008E3C75"/>
    <w:rsid w:val="008E4A77"/>
    <w:rsid w:val="008E655E"/>
    <w:rsid w:val="008E7D4F"/>
    <w:rsid w:val="008F3411"/>
    <w:rsid w:val="008F467A"/>
    <w:rsid w:val="008F6134"/>
    <w:rsid w:val="0090337D"/>
    <w:rsid w:val="00905950"/>
    <w:rsid w:val="009134C5"/>
    <w:rsid w:val="00920E05"/>
    <w:rsid w:val="00922DE5"/>
    <w:rsid w:val="00925954"/>
    <w:rsid w:val="00925E9B"/>
    <w:rsid w:val="00927A4D"/>
    <w:rsid w:val="00930EAB"/>
    <w:rsid w:val="00930EF9"/>
    <w:rsid w:val="00930F5B"/>
    <w:rsid w:val="009316FA"/>
    <w:rsid w:val="00934023"/>
    <w:rsid w:val="00935EB0"/>
    <w:rsid w:val="00937F64"/>
    <w:rsid w:val="00937FC1"/>
    <w:rsid w:val="00940BED"/>
    <w:rsid w:val="00941B56"/>
    <w:rsid w:val="00942457"/>
    <w:rsid w:val="00942C14"/>
    <w:rsid w:val="00947347"/>
    <w:rsid w:val="00950003"/>
    <w:rsid w:val="00950E62"/>
    <w:rsid w:val="00951172"/>
    <w:rsid w:val="00955EE8"/>
    <w:rsid w:val="0095611A"/>
    <w:rsid w:val="009601FC"/>
    <w:rsid w:val="00960839"/>
    <w:rsid w:val="00961C41"/>
    <w:rsid w:val="009644A1"/>
    <w:rsid w:val="00966879"/>
    <w:rsid w:val="00971A84"/>
    <w:rsid w:val="00971BA5"/>
    <w:rsid w:val="009722B8"/>
    <w:rsid w:val="00974E71"/>
    <w:rsid w:val="009755B1"/>
    <w:rsid w:val="0097626D"/>
    <w:rsid w:val="00981B76"/>
    <w:rsid w:val="00982740"/>
    <w:rsid w:val="00983833"/>
    <w:rsid w:val="00983863"/>
    <w:rsid w:val="0098391C"/>
    <w:rsid w:val="00987FA1"/>
    <w:rsid w:val="00992DC1"/>
    <w:rsid w:val="00993A08"/>
    <w:rsid w:val="00995670"/>
    <w:rsid w:val="00997058"/>
    <w:rsid w:val="009A15B2"/>
    <w:rsid w:val="009A1CE5"/>
    <w:rsid w:val="009A24AD"/>
    <w:rsid w:val="009A2C9A"/>
    <w:rsid w:val="009A2ED5"/>
    <w:rsid w:val="009A5A17"/>
    <w:rsid w:val="009A6B8E"/>
    <w:rsid w:val="009B17C1"/>
    <w:rsid w:val="009B31BD"/>
    <w:rsid w:val="009B3762"/>
    <w:rsid w:val="009B499B"/>
    <w:rsid w:val="009B52EB"/>
    <w:rsid w:val="009B6484"/>
    <w:rsid w:val="009B7008"/>
    <w:rsid w:val="009C1053"/>
    <w:rsid w:val="009C116A"/>
    <w:rsid w:val="009C2895"/>
    <w:rsid w:val="009C32A2"/>
    <w:rsid w:val="009C4F8F"/>
    <w:rsid w:val="009C6F0D"/>
    <w:rsid w:val="009D4078"/>
    <w:rsid w:val="009D4F41"/>
    <w:rsid w:val="009D5D14"/>
    <w:rsid w:val="009D6ACA"/>
    <w:rsid w:val="009E07BE"/>
    <w:rsid w:val="009E256F"/>
    <w:rsid w:val="009E3DE6"/>
    <w:rsid w:val="009E41B1"/>
    <w:rsid w:val="009E4314"/>
    <w:rsid w:val="009E4C60"/>
    <w:rsid w:val="009E6B6C"/>
    <w:rsid w:val="009F269B"/>
    <w:rsid w:val="009F284D"/>
    <w:rsid w:val="009F2F26"/>
    <w:rsid w:val="009F46CD"/>
    <w:rsid w:val="009F5E51"/>
    <w:rsid w:val="009F65ED"/>
    <w:rsid w:val="009F6A6E"/>
    <w:rsid w:val="009F7B22"/>
    <w:rsid w:val="009F7BB5"/>
    <w:rsid w:val="00A00D35"/>
    <w:rsid w:val="00A00DB5"/>
    <w:rsid w:val="00A0415C"/>
    <w:rsid w:val="00A12AD0"/>
    <w:rsid w:val="00A13A7D"/>
    <w:rsid w:val="00A15555"/>
    <w:rsid w:val="00A20249"/>
    <w:rsid w:val="00A209D9"/>
    <w:rsid w:val="00A237BA"/>
    <w:rsid w:val="00A257DC"/>
    <w:rsid w:val="00A30A63"/>
    <w:rsid w:val="00A31296"/>
    <w:rsid w:val="00A31841"/>
    <w:rsid w:val="00A33B79"/>
    <w:rsid w:val="00A34EEB"/>
    <w:rsid w:val="00A3619E"/>
    <w:rsid w:val="00A362D3"/>
    <w:rsid w:val="00A373C0"/>
    <w:rsid w:val="00A378CA"/>
    <w:rsid w:val="00A37E2E"/>
    <w:rsid w:val="00A40140"/>
    <w:rsid w:val="00A40E55"/>
    <w:rsid w:val="00A44175"/>
    <w:rsid w:val="00A46102"/>
    <w:rsid w:val="00A52662"/>
    <w:rsid w:val="00A52A4B"/>
    <w:rsid w:val="00A55EAC"/>
    <w:rsid w:val="00A56834"/>
    <w:rsid w:val="00A62165"/>
    <w:rsid w:val="00A64A9C"/>
    <w:rsid w:val="00A64E95"/>
    <w:rsid w:val="00A64FE3"/>
    <w:rsid w:val="00A67F99"/>
    <w:rsid w:val="00A70047"/>
    <w:rsid w:val="00A7405E"/>
    <w:rsid w:val="00A743B2"/>
    <w:rsid w:val="00A75224"/>
    <w:rsid w:val="00A75A1B"/>
    <w:rsid w:val="00A84854"/>
    <w:rsid w:val="00A85395"/>
    <w:rsid w:val="00A86398"/>
    <w:rsid w:val="00A87879"/>
    <w:rsid w:val="00A90048"/>
    <w:rsid w:val="00A9269C"/>
    <w:rsid w:val="00A93442"/>
    <w:rsid w:val="00A9391F"/>
    <w:rsid w:val="00A944D4"/>
    <w:rsid w:val="00A94E55"/>
    <w:rsid w:val="00A961D5"/>
    <w:rsid w:val="00A9758F"/>
    <w:rsid w:val="00AA13EE"/>
    <w:rsid w:val="00AA3C2E"/>
    <w:rsid w:val="00AA4723"/>
    <w:rsid w:val="00AA4ECE"/>
    <w:rsid w:val="00AA6BF4"/>
    <w:rsid w:val="00AA7A2D"/>
    <w:rsid w:val="00AA7CA1"/>
    <w:rsid w:val="00AB12D9"/>
    <w:rsid w:val="00AB1C20"/>
    <w:rsid w:val="00AB2043"/>
    <w:rsid w:val="00AB2117"/>
    <w:rsid w:val="00AB5C65"/>
    <w:rsid w:val="00AB5DC0"/>
    <w:rsid w:val="00AB6DBB"/>
    <w:rsid w:val="00AB758C"/>
    <w:rsid w:val="00AC0631"/>
    <w:rsid w:val="00AC101A"/>
    <w:rsid w:val="00AC5BFE"/>
    <w:rsid w:val="00AC7187"/>
    <w:rsid w:val="00AC772C"/>
    <w:rsid w:val="00AD1BEE"/>
    <w:rsid w:val="00AD2B52"/>
    <w:rsid w:val="00AD340E"/>
    <w:rsid w:val="00AD345F"/>
    <w:rsid w:val="00AD3B17"/>
    <w:rsid w:val="00AD4429"/>
    <w:rsid w:val="00AD4A93"/>
    <w:rsid w:val="00AD7503"/>
    <w:rsid w:val="00AE1B3C"/>
    <w:rsid w:val="00AE543B"/>
    <w:rsid w:val="00AE72CF"/>
    <w:rsid w:val="00AF32FD"/>
    <w:rsid w:val="00AF723E"/>
    <w:rsid w:val="00B02452"/>
    <w:rsid w:val="00B02ED2"/>
    <w:rsid w:val="00B05590"/>
    <w:rsid w:val="00B059CD"/>
    <w:rsid w:val="00B0621A"/>
    <w:rsid w:val="00B06A3B"/>
    <w:rsid w:val="00B06B12"/>
    <w:rsid w:val="00B103E1"/>
    <w:rsid w:val="00B10939"/>
    <w:rsid w:val="00B10FBA"/>
    <w:rsid w:val="00B11C2E"/>
    <w:rsid w:val="00B14167"/>
    <w:rsid w:val="00B153CE"/>
    <w:rsid w:val="00B1757D"/>
    <w:rsid w:val="00B21600"/>
    <w:rsid w:val="00B22F82"/>
    <w:rsid w:val="00B23210"/>
    <w:rsid w:val="00B23CFB"/>
    <w:rsid w:val="00B30D16"/>
    <w:rsid w:val="00B313D2"/>
    <w:rsid w:val="00B347EB"/>
    <w:rsid w:val="00B37376"/>
    <w:rsid w:val="00B37CC5"/>
    <w:rsid w:val="00B40AC1"/>
    <w:rsid w:val="00B4157E"/>
    <w:rsid w:val="00B422C0"/>
    <w:rsid w:val="00B44DF1"/>
    <w:rsid w:val="00B45C8A"/>
    <w:rsid w:val="00B531CD"/>
    <w:rsid w:val="00B562D3"/>
    <w:rsid w:val="00B60DF1"/>
    <w:rsid w:val="00B72AD8"/>
    <w:rsid w:val="00B7300E"/>
    <w:rsid w:val="00B74290"/>
    <w:rsid w:val="00B754FF"/>
    <w:rsid w:val="00B80745"/>
    <w:rsid w:val="00B8193A"/>
    <w:rsid w:val="00B84146"/>
    <w:rsid w:val="00B84DF0"/>
    <w:rsid w:val="00B85B7E"/>
    <w:rsid w:val="00B86E47"/>
    <w:rsid w:val="00B912FA"/>
    <w:rsid w:val="00B92569"/>
    <w:rsid w:val="00B93B7C"/>
    <w:rsid w:val="00B9583A"/>
    <w:rsid w:val="00B95DCB"/>
    <w:rsid w:val="00B96764"/>
    <w:rsid w:val="00BA04CE"/>
    <w:rsid w:val="00BA1410"/>
    <w:rsid w:val="00BA1EC8"/>
    <w:rsid w:val="00BA35DF"/>
    <w:rsid w:val="00BA7CB5"/>
    <w:rsid w:val="00BB04F0"/>
    <w:rsid w:val="00BB074C"/>
    <w:rsid w:val="00BB3A1C"/>
    <w:rsid w:val="00BB4E93"/>
    <w:rsid w:val="00BB5F68"/>
    <w:rsid w:val="00BC31BC"/>
    <w:rsid w:val="00BC6565"/>
    <w:rsid w:val="00BC6D4E"/>
    <w:rsid w:val="00BC7681"/>
    <w:rsid w:val="00BC7811"/>
    <w:rsid w:val="00BD0D2C"/>
    <w:rsid w:val="00BD2D1F"/>
    <w:rsid w:val="00BD4020"/>
    <w:rsid w:val="00BD7214"/>
    <w:rsid w:val="00BD74BA"/>
    <w:rsid w:val="00BE4277"/>
    <w:rsid w:val="00BE5A92"/>
    <w:rsid w:val="00BE7F3F"/>
    <w:rsid w:val="00BF0009"/>
    <w:rsid w:val="00BF00D3"/>
    <w:rsid w:val="00BF2090"/>
    <w:rsid w:val="00BF254F"/>
    <w:rsid w:val="00BF488B"/>
    <w:rsid w:val="00BF5D40"/>
    <w:rsid w:val="00BF737A"/>
    <w:rsid w:val="00C035C1"/>
    <w:rsid w:val="00C04DDA"/>
    <w:rsid w:val="00C0646B"/>
    <w:rsid w:val="00C0703C"/>
    <w:rsid w:val="00C12399"/>
    <w:rsid w:val="00C142E2"/>
    <w:rsid w:val="00C161F3"/>
    <w:rsid w:val="00C16F4C"/>
    <w:rsid w:val="00C20026"/>
    <w:rsid w:val="00C22FB3"/>
    <w:rsid w:val="00C307E5"/>
    <w:rsid w:val="00C32260"/>
    <w:rsid w:val="00C35254"/>
    <w:rsid w:val="00C361F0"/>
    <w:rsid w:val="00C365AE"/>
    <w:rsid w:val="00C41FE5"/>
    <w:rsid w:val="00C42535"/>
    <w:rsid w:val="00C43B81"/>
    <w:rsid w:val="00C46211"/>
    <w:rsid w:val="00C4694E"/>
    <w:rsid w:val="00C46D43"/>
    <w:rsid w:val="00C4724A"/>
    <w:rsid w:val="00C47BA3"/>
    <w:rsid w:val="00C501B4"/>
    <w:rsid w:val="00C521DF"/>
    <w:rsid w:val="00C552B0"/>
    <w:rsid w:val="00C55384"/>
    <w:rsid w:val="00C56ED9"/>
    <w:rsid w:val="00C6460F"/>
    <w:rsid w:val="00C650ED"/>
    <w:rsid w:val="00C65CDF"/>
    <w:rsid w:val="00C71884"/>
    <w:rsid w:val="00C7633D"/>
    <w:rsid w:val="00C8086F"/>
    <w:rsid w:val="00C826FF"/>
    <w:rsid w:val="00C82954"/>
    <w:rsid w:val="00C82AA0"/>
    <w:rsid w:val="00C86CDC"/>
    <w:rsid w:val="00C915D2"/>
    <w:rsid w:val="00C934A3"/>
    <w:rsid w:val="00C941C2"/>
    <w:rsid w:val="00C94C85"/>
    <w:rsid w:val="00C96B9A"/>
    <w:rsid w:val="00C97425"/>
    <w:rsid w:val="00C97E1C"/>
    <w:rsid w:val="00CA2E2A"/>
    <w:rsid w:val="00CA35B7"/>
    <w:rsid w:val="00CA6877"/>
    <w:rsid w:val="00CB04E9"/>
    <w:rsid w:val="00CB1AAF"/>
    <w:rsid w:val="00CB2115"/>
    <w:rsid w:val="00CB4B78"/>
    <w:rsid w:val="00CB572A"/>
    <w:rsid w:val="00CC0496"/>
    <w:rsid w:val="00CC084F"/>
    <w:rsid w:val="00CC20EB"/>
    <w:rsid w:val="00CC25C2"/>
    <w:rsid w:val="00CC4E88"/>
    <w:rsid w:val="00CC6C95"/>
    <w:rsid w:val="00CC7AF1"/>
    <w:rsid w:val="00CD00B1"/>
    <w:rsid w:val="00CD1F2A"/>
    <w:rsid w:val="00CD2EBD"/>
    <w:rsid w:val="00CD5C74"/>
    <w:rsid w:val="00CE042B"/>
    <w:rsid w:val="00CE1FB1"/>
    <w:rsid w:val="00CE42D6"/>
    <w:rsid w:val="00CE78CB"/>
    <w:rsid w:val="00CF2524"/>
    <w:rsid w:val="00CF3627"/>
    <w:rsid w:val="00CF4898"/>
    <w:rsid w:val="00CF4CB2"/>
    <w:rsid w:val="00CF6FF8"/>
    <w:rsid w:val="00CF718A"/>
    <w:rsid w:val="00D0050A"/>
    <w:rsid w:val="00D035DE"/>
    <w:rsid w:val="00D05F45"/>
    <w:rsid w:val="00D06F96"/>
    <w:rsid w:val="00D12E59"/>
    <w:rsid w:val="00D14A55"/>
    <w:rsid w:val="00D161A4"/>
    <w:rsid w:val="00D20A71"/>
    <w:rsid w:val="00D22970"/>
    <w:rsid w:val="00D24CC6"/>
    <w:rsid w:val="00D27A9C"/>
    <w:rsid w:val="00D30E13"/>
    <w:rsid w:val="00D3405E"/>
    <w:rsid w:val="00D37E14"/>
    <w:rsid w:val="00D40064"/>
    <w:rsid w:val="00D41C32"/>
    <w:rsid w:val="00D42D21"/>
    <w:rsid w:val="00D43F41"/>
    <w:rsid w:val="00D462AE"/>
    <w:rsid w:val="00D466CD"/>
    <w:rsid w:val="00D46E2B"/>
    <w:rsid w:val="00D507D0"/>
    <w:rsid w:val="00D509D2"/>
    <w:rsid w:val="00D50EC5"/>
    <w:rsid w:val="00D52752"/>
    <w:rsid w:val="00D539D7"/>
    <w:rsid w:val="00D56B24"/>
    <w:rsid w:val="00D6018A"/>
    <w:rsid w:val="00D6235C"/>
    <w:rsid w:val="00D6317D"/>
    <w:rsid w:val="00D63417"/>
    <w:rsid w:val="00D65A03"/>
    <w:rsid w:val="00D703BE"/>
    <w:rsid w:val="00D70A98"/>
    <w:rsid w:val="00D70CED"/>
    <w:rsid w:val="00D73E11"/>
    <w:rsid w:val="00D75C24"/>
    <w:rsid w:val="00D77D1C"/>
    <w:rsid w:val="00D803C7"/>
    <w:rsid w:val="00D8055F"/>
    <w:rsid w:val="00D80A89"/>
    <w:rsid w:val="00D83AF8"/>
    <w:rsid w:val="00D8644E"/>
    <w:rsid w:val="00D87C44"/>
    <w:rsid w:val="00D90210"/>
    <w:rsid w:val="00D90619"/>
    <w:rsid w:val="00D90BCE"/>
    <w:rsid w:val="00D90F7D"/>
    <w:rsid w:val="00D96572"/>
    <w:rsid w:val="00D965F5"/>
    <w:rsid w:val="00D9726A"/>
    <w:rsid w:val="00DA01E2"/>
    <w:rsid w:val="00DA063A"/>
    <w:rsid w:val="00DA2965"/>
    <w:rsid w:val="00DA2D9A"/>
    <w:rsid w:val="00DA7125"/>
    <w:rsid w:val="00DB2689"/>
    <w:rsid w:val="00DB4773"/>
    <w:rsid w:val="00DB7777"/>
    <w:rsid w:val="00DC0206"/>
    <w:rsid w:val="00DC0480"/>
    <w:rsid w:val="00DC0A86"/>
    <w:rsid w:val="00DC0E26"/>
    <w:rsid w:val="00DC34DD"/>
    <w:rsid w:val="00DC7390"/>
    <w:rsid w:val="00DD13D2"/>
    <w:rsid w:val="00DD3D2B"/>
    <w:rsid w:val="00DD3D3F"/>
    <w:rsid w:val="00DD47E4"/>
    <w:rsid w:val="00DD481D"/>
    <w:rsid w:val="00DD513B"/>
    <w:rsid w:val="00DD5BC3"/>
    <w:rsid w:val="00DD6E90"/>
    <w:rsid w:val="00DE35D4"/>
    <w:rsid w:val="00DE3675"/>
    <w:rsid w:val="00DE3F09"/>
    <w:rsid w:val="00DE4A6F"/>
    <w:rsid w:val="00DE5045"/>
    <w:rsid w:val="00DE5957"/>
    <w:rsid w:val="00DE5E7E"/>
    <w:rsid w:val="00DE6AD0"/>
    <w:rsid w:val="00DE7A01"/>
    <w:rsid w:val="00DE7CCB"/>
    <w:rsid w:val="00DE7F7D"/>
    <w:rsid w:val="00DF07DE"/>
    <w:rsid w:val="00DF1EE3"/>
    <w:rsid w:val="00DF7890"/>
    <w:rsid w:val="00E02776"/>
    <w:rsid w:val="00E036A2"/>
    <w:rsid w:val="00E04861"/>
    <w:rsid w:val="00E10AF6"/>
    <w:rsid w:val="00E11430"/>
    <w:rsid w:val="00E11AB4"/>
    <w:rsid w:val="00E1413C"/>
    <w:rsid w:val="00E213D3"/>
    <w:rsid w:val="00E2232F"/>
    <w:rsid w:val="00E22664"/>
    <w:rsid w:val="00E240ED"/>
    <w:rsid w:val="00E27B51"/>
    <w:rsid w:val="00E27FB2"/>
    <w:rsid w:val="00E30F78"/>
    <w:rsid w:val="00E314D1"/>
    <w:rsid w:val="00E322C2"/>
    <w:rsid w:val="00E328BE"/>
    <w:rsid w:val="00E32F14"/>
    <w:rsid w:val="00E34FCA"/>
    <w:rsid w:val="00E35141"/>
    <w:rsid w:val="00E36DCB"/>
    <w:rsid w:val="00E400E7"/>
    <w:rsid w:val="00E40554"/>
    <w:rsid w:val="00E424C3"/>
    <w:rsid w:val="00E42829"/>
    <w:rsid w:val="00E43B1E"/>
    <w:rsid w:val="00E46A7A"/>
    <w:rsid w:val="00E500BE"/>
    <w:rsid w:val="00E50E6A"/>
    <w:rsid w:val="00E52232"/>
    <w:rsid w:val="00E52804"/>
    <w:rsid w:val="00E623D0"/>
    <w:rsid w:val="00E63051"/>
    <w:rsid w:val="00E631C5"/>
    <w:rsid w:val="00E63B85"/>
    <w:rsid w:val="00E65462"/>
    <w:rsid w:val="00E7203F"/>
    <w:rsid w:val="00E72604"/>
    <w:rsid w:val="00E72EC6"/>
    <w:rsid w:val="00E72FD9"/>
    <w:rsid w:val="00E74BB7"/>
    <w:rsid w:val="00E74C73"/>
    <w:rsid w:val="00E75032"/>
    <w:rsid w:val="00E7663A"/>
    <w:rsid w:val="00E77160"/>
    <w:rsid w:val="00E812D2"/>
    <w:rsid w:val="00E81ABA"/>
    <w:rsid w:val="00E82718"/>
    <w:rsid w:val="00E8289F"/>
    <w:rsid w:val="00E8298E"/>
    <w:rsid w:val="00E8526B"/>
    <w:rsid w:val="00E85355"/>
    <w:rsid w:val="00E86A27"/>
    <w:rsid w:val="00E86A97"/>
    <w:rsid w:val="00E86D9D"/>
    <w:rsid w:val="00E86F18"/>
    <w:rsid w:val="00E92B53"/>
    <w:rsid w:val="00E9304A"/>
    <w:rsid w:val="00E93C13"/>
    <w:rsid w:val="00E94248"/>
    <w:rsid w:val="00E951BD"/>
    <w:rsid w:val="00E952F8"/>
    <w:rsid w:val="00E95B72"/>
    <w:rsid w:val="00E95F80"/>
    <w:rsid w:val="00EA2214"/>
    <w:rsid w:val="00EA58F5"/>
    <w:rsid w:val="00EA7748"/>
    <w:rsid w:val="00EA7ABA"/>
    <w:rsid w:val="00EB036C"/>
    <w:rsid w:val="00EB23DE"/>
    <w:rsid w:val="00EB256A"/>
    <w:rsid w:val="00EB4D0D"/>
    <w:rsid w:val="00EB5898"/>
    <w:rsid w:val="00EB58B7"/>
    <w:rsid w:val="00EB5CDE"/>
    <w:rsid w:val="00EB605B"/>
    <w:rsid w:val="00EB7B3B"/>
    <w:rsid w:val="00EC0639"/>
    <w:rsid w:val="00EC226D"/>
    <w:rsid w:val="00EC5662"/>
    <w:rsid w:val="00EC6310"/>
    <w:rsid w:val="00EC6D34"/>
    <w:rsid w:val="00ED256B"/>
    <w:rsid w:val="00ED3688"/>
    <w:rsid w:val="00ED392C"/>
    <w:rsid w:val="00EE36DB"/>
    <w:rsid w:val="00EE796D"/>
    <w:rsid w:val="00EF6B3B"/>
    <w:rsid w:val="00EF7319"/>
    <w:rsid w:val="00EF7468"/>
    <w:rsid w:val="00F0049A"/>
    <w:rsid w:val="00F0179A"/>
    <w:rsid w:val="00F04E0D"/>
    <w:rsid w:val="00F0564B"/>
    <w:rsid w:val="00F06669"/>
    <w:rsid w:val="00F06876"/>
    <w:rsid w:val="00F0740C"/>
    <w:rsid w:val="00F141FF"/>
    <w:rsid w:val="00F15249"/>
    <w:rsid w:val="00F16390"/>
    <w:rsid w:val="00F23DE8"/>
    <w:rsid w:val="00F33D2B"/>
    <w:rsid w:val="00F40322"/>
    <w:rsid w:val="00F41590"/>
    <w:rsid w:val="00F42FEC"/>
    <w:rsid w:val="00F4423F"/>
    <w:rsid w:val="00F47C74"/>
    <w:rsid w:val="00F51C21"/>
    <w:rsid w:val="00F51F38"/>
    <w:rsid w:val="00F5342E"/>
    <w:rsid w:val="00F53C1D"/>
    <w:rsid w:val="00F54B06"/>
    <w:rsid w:val="00F575D5"/>
    <w:rsid w:val="00F72BF9"/>
    <w:rsid w:val="00F72D55"/>
    <w:rsid w:val="00F73C19"/>
    <w:rsid w:val="00F74211"/>
    <w:rsid w:val="00F74715"/>
    <w:rsid w:val="00F7681D"/>
    <w:rsid w:val="00F77675"/>
    <w:rsid w:val="00F77771"/>
    <w:rsid w:val="00F77E90"/>
    <w:rsid w:val="00F808B5"/>
    <w:rsid w:val="00F812A9"/>
    <w:rsid w:val="00F8170B"/>
    <w:rsid w:val="00F84399"/>
    <w:rsid w:val="00F84606"/>
    <w:rsid w:val="00F85208"/>
    <w:rsid w:val="00F8607D"/>
    <w:rsid w:val="00F865B7"/>
    <w:rsid w:val="00F86FE5"/>
    <w:rsid w:val="00F8700C"/>
    <w:rsid w:val="00F8707A"/>
    <w:rsid w:val="00F905DF"/>
    <w:rsid w:val="00F91F0B"/>
    <w:rsid w:val="00F92598"/>
    <w:rsid w:val="00F93047"/>
    <w:rsid w:val="00F93225"/>
    <w:rsid w:val="00F96A68"/>
    <w:rsid w:val="00FA4904"/>
    <w:rsid w:val="00FA49B8"/>
    <w:rsid w:val="00FA571F"/>
    <w:rsid w:val="00FA6F71"/>
    <w:rsid w:val="00FA73DD"/>
    <w:rsid w:val="00FA7CA9"/>
    <w:rsid w:val="00FB0974"/>
    <w:rsid w:val="00FB11EE"/>
    <w:rsid w:val="00FB3715"/>
    <w:rsid w:val="00FB3DCF"/>
    <w:rsid w:val="00FB43F8"/>
    <w:rsid w:val="00FC115A"/>
    <w:rsid w:val="00FC1FDF"/>
    <w:rsid w:val="00FC35E6"/>
    <w:rsid w:val="00FC371E"/>
    <w:rsid w:val="00FC4322"/>
    <w:rsid w:val="00FC5BC5"/>
    <w:rsid w:val="00FD146A"/>
    <w:rsid w:val="00FD2460"/>
    <w:rsid w:val="00FD27DF"/>
    <w:rsid w:val="00FD6993"/>
    <w:rsid w:val="00FD6C08"/>
    <w:rsid w:val="00FD7133"/>
    <w:rsid w:val="00FD731E"/>
    <w:rsid w:val="00FD7C27"/>
    <w:rsid w:val="00FE3846"/>
    <w:rsid w:val="00FF167F"/>
    <w:rsid w:val="00FF44EF"/>
    <w:rsid w:val="00FF45D5"/>
    <w:rsid w:val="00FF6FFF"/>
    <w:rsid w:val="00FF7027"/>
    <w:rsid w:val="00FF7C04"/>
    <w:rsid w:val="00FF7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ostalCode"/>
  <w:smartTagType w:namespaceuri="urn:schemas-microsoft-com:office:smarttags" w:name="address"/>
  <w:smartTagType w:namespaceuri="urn:schemas-microsoft-com:office:smarttags" w:name="Street"/>
  <w:smartTagType w:namespaceuri="urn:schemas-microsoft-com:office:smarttags" w:name="PlaceName"/>
  <w:smartTagType w:namespaceuri="urn:schemas-microsoft-com:office:smarttags" w:name="time"/>
  <w:smartTagType w:namespaceuri="urn:schemas-microsoft-com:office:smarttags" w:name="date"/>
  <w:smartTagType w:namespaceuri="urn:schemas-microsoft-com:office:smarttags" w:name="PlaceType"/>
  <w:smartTagType w:namespaceuri="urn:schemas-microsoft-com:office:smarttags" w:name="State"/>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3115432A"/>
  <w15:chartTrackingRefBased/>
  <w15:docId w15:val="{0538CAF3-18C2-490B-942D-9EF3F46C1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00D3"/>
    <w:rPr>
      <w:rFonts w:ascii="Segoe UI" w:hAnsi="Segoe UI"/>
      <w:sz w:val="24"/>
      <w:szCs w:val="24"/>
    </w:rPr>
  </w:style>
  <w:style w:type="paragraph" w:styleId="Heading1">
    <w:name w:val="heading 1"/>
    <w:basedOn w:val="ChapterTitle"/>
    <w:next w:val="ChapterTitle"/>
    <w:qFormat/>
    <w:rsid w:val="00100E90"/>
    <w:pPr>
      <w:keepNext/>
      <w:spacing w:after="360"/>
      <w:outlineLvl w:val="0"/>
    </w:pPr>
    <w:rPr>
      <w:kern w:val="28"/>
      <w:sz w:val="36"/>
    </w:rPr>
  </w:style>
  <w:style w:type="paragraph" w:styleId="Heading2">
    <w:name w:val="heading 2"/>
    <w:basedOn w:val="Normal"/>
    <w:next w:val="Normal"/>
    <w:qFormat/>
    <w:rsid w:val="006F474E"/>
    <w:pPr>
      <w:keepNext/>
      <w:spacing w:before="240" w:after="120"/>
      <w:outlineLvl w:val="1"/>
    </w:pPr>
    <w:rPr>
      <w:rFonts w:cs="Arial"/>
      <w:b/>
      <w:bCs/>
      <w:iCs/>
      <w:sz w:val="36"/>
      <w:szCs w:val="28"/>
    </w:rPr>
  </w:style>
  <w:style w:type="paragraph" w:styleId="Heading3">
    <w:name w:val="heading 3"/>
    <w:basedOn w:val="Normal"/>
    <w:next w:val="Normal"/>
    <w:qFormat/>
    <w:rsid w:val="00D90F7D"/>
    <w:pPr>
      <w:keepNext/>
      <w:spacing w:before="240" w:after="120"/>
      <w:outlineLvl w:val="2"/>
    </w:pPr>
    <w:rPr>
      <w:rFonts w:cs="Arial"/>
      <w:b/>
      <w:bCs/>
      <w:sz w:val="32"/>
      <w:szCs w:val="26"/>
    </w:rPr>
  </w:style>
  <w:style w:type="paragraph" w:styleId="Heading4">
    <w:name w:val="heading 4"/>
    <w:basedOn w:val="Normal"/>
    <w:next w:val="Normal"/>
    <w:qFormat/>
    <w:rsid w:val="00550932"/>
    <w:pPr>
      <w:keepNext/>
      <w:spacing w:before="240" w:after="60"/>
      <w:outlineLvl w:val="3"/>
    </w:pPr>
    <w:rPr>
      <w:b/>
      <w:bCs/>
      <w:sz w:val="28"/>
      <w:szCs w:val="28"/>
    </w:rPr>
  </w:style>
  <w:style w:type="paragraph" w:styleId="Heading5">
    <w:name w:val="heading 5"/>
    <w:basedOn w:val="Normal"/>
    <w:next w:val="Normal"/>
    <w:qFormat/>
    <w:rsid w:val="004C23E0"/>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Title">
    <w:name w:val="Chapter Title"/>
    <w:basedOn w:val="Normal"/>
    <w:next w:val="MapTitle"/>
    <w:pPr>
      <w:spacing w:after="240"/>
      <w:jc w:val="center"/>
    </w:pPr>
    <w:rPr>
      <w:b/>
      <w:sz w:val="32"/>
    </w:rPr>
  </w:style>
  <w:style w:type="paragraph" w:customStyle="1" w:styleId="MapTitle">
    <w:name w:val="Map Title"/>
    <w:basedOn w:val="Normal"/>
    <w:next w:val="Normal"/>
    <w:pPr>
      <w:spacing w:after="240"/>
    </w:pPr>
    <w:rPr>
      <w:b/>
      <w:sz w:val="32"/>
    </w:rPr>
  </w:style>
  <w:style w:type="paragraph" w:customStyle="1" w:styleId="BlockLabel">
    <w:name w:val="Block Label"/>
    <w:basedOn w:val="Normal"/>
    <w:next w:val="Normal"/>
    <w:rPr>
      <w:b/>
      <w:sz w:val="22"/>
    </w:rPr>
  </w:style>
  <w:style w:type="paragraph" w:customStyle="1" w:styleId="BlockLine">
    <w:name w:val="Block Line"/>
    <w:basedOn w:val="Normal"/>
    <w:next w:val="Normal"/>
    <w:pPr>
      <w:pBdr>
        <w:top w:val="single" w:sz="6" w:space="1" w:color="auto"/>
        <w:between w:val="single" w:sz="6" w:space="1" w:color="auto"/>
      </w:pBdr>
      <w:spacing w:before="240"/>
      <w:ind w:left="1700"/>
    </w:pPr>
  </w:style>
  <w:style w:type="paragraph" w:styleId="BlockText">
    <w:name w:val="Block Text"/>
    <w:basedOn w:val="Normal"/>
    <w:rsid w:val="0042165E"/>
    <w:rPr>
      <w:sz w:val="22"/>
    </w:rPr>
  </w:style>
  <w:style w:type="paragraph" w:customStyle="1" w:styleId="BulletText1">
    <w:name w:val="Bullet Text 1"/>
    <w:basedOn w:val="Normal"/>
    <w:pPr>
      <w:ind w:left="180" w:hanging="187"/>
    </w:pPr>
  </w:style>
  <w:style w:type="paragraph" w:customStyle="1" w:styleId="BulletText2">
    <w:name w:val="Bullet Text 2"/>
    <w:basedOn w:val="BulletText1"/>
    <w:pPr>
      <w:ind w:left="360"/>
    </w:pPr>
  </w:style>
  <w:style w:type="paragraph" w:customStyle="1" w:styleId="ContinuedOnNextPa">
    <w:name w:val="Continued On Next Pa"/>
    <w:basedOn w:val="Normal"/>
    <w:next w:val="Normal"/>
    <w:pPr>
      <w:pBdr>
        <w:top w:val="single" w:sz="6" w:space="1" w:color="auto"/>
        <w:between w:val="single" w:sz="6" w:space="1" w:color="auto"/>
      </w:pBdr>
      <w:ind w:left="1700"/>
      <w:jc w:val="right"/>
    </w:pPr>
    <w:rPr>
      <w:i/>
      <w:sz w:val="20"/>
    </w:rPr>
  </w:style>
  <w:style w:type="paragraph" w:customStyle="1" w:styleId="ContinuedTableLabe">
    <w:name w:val="Continued Table Labe"/>
    <w:basedOn w:val="BlockLabel"/>
  </w:style>
  <w:style w:type="paragraph" w:customStyle="1" w:styleId="MapTitleContinued">
    <w:name w:val="Map Title. Continued"/>
    <w:basedOn w:val="MapTitle"/>
  </w:style>
  <w:style w:type="paragraph" w:customStyle="1" w:styleId="MemoLine">
    <w:name w:val="Memo Line"/>
    <w:basedOn w:val="BlockLine"/>
    <w:next w:val="Normal"/>
    <w:pPr>
      <w:ind w:left="0"/>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TableText">
    <w:name w:val="Table Text"/>
    <w:basedOn w:val="Normal"/>
    <w:link w:val="TableTextChar"/>
    <w:rsid w:val="0042165E"/>
    <w:rPr>
      <w:sz w:val="22"/>
    </w:rPr>
  </w:style>
  <w:style w:type="paragraph" w:customStyle="1" w:styleId="NoteText">
    <w:name w:val="Note Text"/>
    <w:basedOn w:val="BlockText"/>
  </w:style>
  <w:style w:type="paragraph" w:customStyle="1" w:styleId="TableHeaderText">
    <w:name w:val="Table Header Text"/>
    <w:basedOn w:val="TableText"/>
    <w:pPr>
      <w:jc w:val="center"/>
    </w:pPr>
    <w:rPr>
      <w:b/>
    </w:rPr>
  </w:style>
  <w:style w:type="paragraph" w:customStyle="1" w:styleId="EmbeddedText">
    <w:name w:val="Embedded Text"/>
    <w:basedOn w:val="TableText"/>
  </w:style>
  <w:style w:type="paragraph" w:customStyle="1" w:styleId="StyleTableTextBold">
    <w:name w:val="Style Table Text + Bold"/>
    <w:basedOn w:val="TableText"/>
    <w:rsid w:val="0042165E"/>
    <w:rPr>
      <w:b/>
      <w:bCs/>
    </w:rPr>
  </w:style>
  <w:style w:type="paragraph" w:styleId="Header">
    <w:name w:val="header"/>
    <w:basedOn w:val="Normal"/>
    <w:rsid w:val="00496626"/>
    <w:pPr>
      <w:tabs>
        <w:tab w:val="center" w:pos="4320"/>
        <w:tab w:val="right" w:pos="8640"/>
      </w:tabs>
    </w:pPr>
  </w:style>
  <w:style w:type="paragraph" w:styleId="TOC1">
    <w:name w:val="toc 1"/>
    <w:basedOn w:val="Normal"/>
    <w:next w:val="Normal"/>
    <w:autoRedefine/>
    <w:uiPriority w:val="39"/>
    <w:rsid w:val="003C645C"/>
    <w:pPr>
      <w:tabs>
        <w:tab w:val="right" w:leader="dot" w:pos="9350"/>
      </w:tabs>
    </w:pPr>
    <w:rPr>
      <w:b/>
      <w:noProof/>
    </w:rPr>
  </w:style>
  <w:style w:type="paragraph" w:styleId="TOC2">
    <w:name w:val="toc 2"/>
    <w:basedOn w:val="Normal"/>
    <w:next w:val="Normal"/>
    <w:autoRedefine/>
    <w:uiPriority w:val="39"/>
    <w:rsid w:val="00863D43"/>
    <w:pPr>
      <w:tabs>
        <w:tab w:val="right" w:leader="dot" w:pos="9350"/>
      </w:tabs>
      <w:ind w:left="240"/>
    </w:pPr>
    <w:rPr>
      <w:b/>
      <w:bCs/>
      <w:noProof/>
    </w:rPr>
  </w:style>
  <w:style w:type="character" w:customStyle="1" w:styleId="TableTextChar">
    <w:name w:val="Table Text Char"/>
    <w:basedOn w:val="DefaultParagraphFont"/>
    <w:link w:val="TableText"/>
    <w:rsid w:val="00D46E2B"/>
    <w:rPr>
      <w:sz w:val="22"/>
      <w:szCs w:val="24"/>
      <w:lang w:val="en-US" w:eastAsia="en-US" w:bidi="ar-SA"/>
    </w:rPr>
  </w:style>
  <w:style w:type="character" w:styleId="CommentReference">
    <w:name w:val="annotation reference"/>
    <w:basedOn w:val="DefaultParagraphFont"/>
    <w:semiHidden/>
    <w:rsid w:val="00747905"/>
    <w:rPr>
      <w:sz w:val="16"/>
      <w:szCs w:val="16"/>
    </w:rPr>
  </w:style>
  <w:style w:type="paragraph" w:styleId="CommentText">
    <w:name w:val="annotation text"/>
    <w:basedOn w:val="Normal"/>
    <w:semiHidden/>
    <w:rsid w:val="00747905"/>
    <w:rPr>
      <w:sz w:val="20"/>
      <w:szCs w:val="20"/>
    </w:rPr>
  </w:style>
  <w:style w:type="paragraph" w:styleId="CommentSubject">
    <w:name w:val="annotation subject"/>
    <w:basedOn w:val="CommentText"/>
    <w:next w:val="CommentText"/>
    <w:semiHidden/>
    <w:rsid w:val="00747905"/>
    <w:rPr>
      <w:b/>
      <w:bCs/>
    </w:rPr>
  </w:style>
  <w:style w:type="paragraph" w:styleId="BalloonText">
    <w:name w:val="Balloon Text"/>
    <w:basedOn w:val="Normal"/>
    <w:semiHidden/>
    <w:rsid w:val="00747905"/>
    <w:rPr>
      <w:rFonts w:ascii="Tahoma" w:hAnsi="Tahoma" w:cs="Tahoma"/>
      <w:sz w:val="16"/>
      <w:szCs w:val="16"/>
    </w:rPr>
  </w:style>
  <w:style w:type="paragraph" w:styleId="Caption">
    <w:name w:val="caption"/>
    <w:basedOn w:val="Normal"/>
    <w:next w:val="Normal"/>
    <w:qFormat/>
    <w:rsid w:val="00534B26"/>
    <w:pPr>
      <w:spacing w:before="120" w:after="120"/>
    </w:pPr>
    <w:rPr>
      <w:b/>
      <w:szCs w:val="20"/>
    </w:rPr>
  </w:style>
  <w:style w:type="paragraph" w:styleId="NormalWeb">
    <w:name w:val="Normal (Web)"/>
    <w:basedOn w:val="Normal"/>
    <w:rsid w:val="00DD6E90"/>
    <w:pPr>
      <w:spacing w:before="100" w:beforeAutospacing="1" w:after="100" w:afterAutospacing="1"/>
    </w:pPr>
  </w:style>
  <w:style w:type="paragraph" w:styleId="MacroText">
    <w:name w:val="macro"/>
    <w:semiHidden/>
    <w:rsid w:val="005616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TOCStem">
    <w:name w:val="TOCStem"/>
    <w:basedOn w:val="Normal"/>
    <w:rsid w:val="00561690"/>
    <w:rPr>
      <w:szCs w:val="20"/>
    </w:rPr>
  </w:style>
  <w:style w:type="table" w:styleId="TableGrid">
    <w:name w:val="Table Grid"/>
    <w:basedOn w:val="TableNormal"/>
    <w:rsid w:val="00EC06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pNoteHeading">
    <w:name w:val="Tip/Note Heading"/>
    <w:basedOn w:val="Normal"/>
    <w:next w:val="Normal"/>
    <w:rsid w:val="005C6292"/>
    <w:pPr>
      <w:spacing w:before="120"/>
    </w:pPr>
    <w:rPr>
      <w:rFonts w:ascii="Verdana" w:hAnsi="Verdana"/>
      <w:b/>
      <w:sz w:val="18"/>
      <w:szCs w:val="20"/>
      <w:lang w:bidi="he-IL"/>
    </w:rPr>
  </w:style>
  <w:style w:type="paragraph" w:styleId="TOC4">
    <w:name w:val="toc 4"/>
    <w:basedOn w:val="Normal"/>
    <w:next w:val="Normal"/>
    <w:autoRedefine/>
    <w:uiPriority w:val="39"/>
    <w:rsid w:val="00A40E55"/>
    <w:pPr>
      <w:ind w:left="720"/>
    </w:pPr>
  </w:style>
  <w:style w:type="character" w:styleId="FollowedHyperlink">
    <w:name w:val="FollowedHyperlink"/>
    <w:basedOn w:val="DefaultParagraphFont"/>
    <w:rsid w:val="00703B09"/>
    <w:rPr>
      <w:color w:val="800080"/>
      <w:u w:val="single"/>
    </w:rPr>
  </w:style>
  <w:style w:type="paragraph" w:styleId="TOCHeading">
    <w:name w:val="TOC Heading"/>
    <w:basedOn w:val="Heading1"/>
    <w:next w:val="Normal"/>
    <w:uiPriority w:val="39"/>
    <w:unhideWhenUsed/>
    <w:qFormat/>
    <w:rsid w:val="0021360F"/>
    <w:pPr>
      <w:keepLines/>
      <w:spacing w:before="240" w:after="0" w:line="259" w:lineRule="auto"/>
      <w:jc w:val="left"/>
      <w:outlineLvl w:val="9"/>
    </w:pPr>
    <w:rPr>
      <w:rFonts w:ascii="Times New Roman" w:hAnsi="Times New Roman"/>
      <w:b w:val="0"/>
      <w:color w:val="2F5496" w:themeColor="accent1" w:themeShade="BF"/>
      <w:kern w:val="0"/>
      <w:szCs w:val="32"/>
    </w:rPr>
  </w:style>
  <w:style w:type="paragraph" w:styleId="TOC3">
    <w:name w:val="toc 3"/>
    <w:basedOn w:val="Normal"/>
    <w:next w:val="Normal"/>
    <w:autoRedefine/>
    <w:uiPriority w:val="39"/>
    <w:rsid w:val="0021360F"/>
    <w:pPr>
      <w:spacing w:after="100"/>
      <w:ind w:left="480"/>
    </w:pPr>
  </w:style>
  <w:style w:type="paragraph" w:styleId="TOC5">
    <w:name w:val="toc 5"/>
    <w:basedOn w:val="Normal"/>
    <w:next w:val="Normal"/>
    <w:autoRedefine/>
    <w:uiPriority w:val="39"/>
    <w:unhideWhenUsed/>
    <w:rsid w:val="0021360F"/>
    <w:pPr>
      <w:spacing w:after="100" w:line="259" w:lineRule="auto"/>
      <w:ind w:left="880"/>
    </w:pPr>
    <w:rPr>
      <w:rFonts w:ascii="Times New Roman" w:hAnsi="Times New Roman"/>
      <w:kern w:val="2"/>
      <w:sz w:val="22"/>
      <w:szCs w:val="22"/>
      <w14:ligatures w14:val="standardContextual"/>
    </w:rPr>
  </w:style>
  <w:style w:type="paragraph" w:styleId="TOC6">
    <w:name w:val="toc 6"/>
    <w:basedOn w:val="Normal"/>
    <w:next w:val="Normal"/>
    <w:autoRedefine/>
    <w:uiPriority w:val="39"/>
    <w:unhideWhenUsed/>
    <w:rsid w:val="0021360F"/>
    <w:pPr>
      <w:spacing w:after="100" w:line="259" w:lineRule="auto"/>
      <w:ind w:left="1100"/>
    </w:pPr>
    <w:rPr>
      <w:rFonts w:ascii="Times New Roman" w:hAnsi="Times New Roman"/>
      <w:kern w:val="2"/>
      <w:sz w:val="22"/>
      <w:szCs w:val="22"/>
      <w14:ligatures w14:val="standardContextual"/>
    </w:rPr>
  </w:style>
  <w:style w:type="paragraph" w:styleId="TOC7">
    <w:name w:val="toc 7"/>
    <w:basedOn w:val="Normal"/>
    <w:next w:val="Normal"/>
    <w:autoRedefine/>
    <w:uiPriority w:val="39"/>
    <w:unhideWhenUsed/>
    <w:rsid w:val="0021360F"/>
    <w:pPr>
      <w:spacing w:after="100" w:line="259" w:lineRule="auto"/>
      <w:ind w:left="1320"/>
    </w:pPr>
    <w:rPr>
      <w:rFonts w:ascii="Times New Roman" w:hAnsi="Times New Roman"/>
      <w:kern w:val="2"/>
      <w:sz w:val="22"/>
      <w:szCs w:val="22"/>
      <w14:ligatures w14:val="standardContextual"/>
    </w:rPr>
  </w:style>
  <w:style w:type="paragraph" w:styleId="TOC8">
    <w:name w:val="toc 8"/>
    <w:basedOn w:val="Normal"/>
    <w:next w:val="Normal"/>
    <w:autoRedefine/>
    <w:uiPriority w:val="39"/>
    <w:unhideWhenUsed/>
    <w:rsid w:val="0021360F"/>
    <w:pPr>
      <w:spacing w:after="100" w:line="259" w:lineRule="auto"/>
      <w:ind w:left="1540"/>
    </w:pPr>
    <w:rPr>
      <w:rFonts w:ascii="Times New Roman" w:hAnsi="Times New Roman"/>
      <w:kern w:val="2"/>
      <w:sz w:val="22"/>
      <w:szCs w:val="22"/>
      <w14:ligatures w14:val="standardContextual"/>
    </w:rPr>
  </w:style>
  <w:style w:type="paragraph" w:styleId="TOC9">
    <w:name w:val="toc 9"/>
    <w:basedOn w:val="Normal"/>
    <w:next w:val="Normal"/>
    <w:autoRedefine/>
    <w:uiPriority w:val="39"/>
    <w:unhideWhenUsed/>
    <w:rsid w:val="0021360F"/>
    <w:pPr>
      <w:spacing w:after="100" w:line="259" w:lineRule="auto"/>
      <w:ind w:left="1760"/>
    </w:pPr>
    <w:rPr>
      <w:rFonts w:ascii="Times New Roman" w:hAnsi="Times New Roman"/>
      <w:kern w:val="2"/>
      <w:sz w:val="22"/>
      <w:szCs w:val="22"/>
      <w14:ligatures w14:val="standardContextual"/>
    </w:rPr>
  </w:style>
  <w:style w:type="character" w:styleId="Hyperlink">
    <w:name w:val="Hyperlink"/>
    <w:basedOn w:val="DefaultParagraphFont"/>
    <w:uiPriority w:val="99"/>
    <w:unhideWhenUsed/>
    <w:rsid w:val="0021360F"/>
    <w:rPr>
      <w:color w:val="0563C1" w:themeColor="hyperlink"/>
      <w:u w:val="single"/>
    </w:rPr>
  </w:style>
  <w:style w:type="character" w:styleId="UnresolvedMention">
    <w:name w:val="Unresolved Mention"/>
    <w:basedOn w:val="DefaultParagraphFont"/>
    <w:uiPriority w:val="99"/>
    <w:semiHidden/>
    <w:unhideWhenUsed/>
    <w:rsid w:val="0021360F"/>
    <w:rPr>
      <w:color w:val="605E5C"/>
      <w:shd w:val="clear" w:color="auto" w:fill="E1DFDD"/>
    </w:rPr>
  </w:style>
  <w:style w:type="paragraph" w:customStyle="1" w:styleId="continued">
    <w:name w:val="continued"/>
    <w:basedOn w:val="Normal"/>
    <w:link w:val="continuedChar"/>
    <w:qFormat/>
    <w:rsid w:val="00A743B2"/>
    <w:rPr>
      <w:b/>
      <w:bCs/>
      <w:sz w:val="32"/>
      <w:szCs w:val="32"/>
    </w:rPr>
  </w:style>
  <w:style w:type="character" w:customStyle="1" w:styleId="continuedChar">
    <w:name w:val="continued Char"/>
    <w:basedOn w:val="DefaultParagraphFont"/>
    <w:link w:val="continued"/>
    <w:rsid w:val="00A743B2"/>
    <w:rPr>
      <w:rFonts w:ascii="Segoe UI" w:hAnsi="Segoe UI"/>
      <w:b/>
      <w:bCs/>
      <w:sz w:val="32"/>
      <w:szCs w:val="32"/>
    </w:rPr>
  </w:style>
  <w:style w:type="paragraph" w:customStyle="1" w:styleId="Title2">
    <w:name w:val="Title 2"/>
    <w:basedOn w:val="Normal"/>
    <w:link w:val="Title2Char"/>
    <w:qFormat/>
    <w:rsid w:val="00100E90"/>
    <w:pPr>
      <w:spacing w:after="360"/>
      <w:jc w:val="center"/>
    </w:pPr>
    <w:rPr>
      <w:b/>
      <w:sz w:val="28"/>
      <w:szCs w:val="36"/>
    </w:rPr>
  </w:style>
  <w:style w:type="character" w:customStyle="1" w:styleId="Title2Char">
    <w:name w:val="Title 2 Char"/>
    <w:basedOn w:val="DefaultParagraphFont"/>
    <w:link w:val="Title2"/>
    <w:rsid w:val="00100E90"/>
    <w:rPr>
      <w:rFonts w:ascii="Segoe UI" w:hAnsi="Segoe UI"/>
      <w:b/>
      <w:sz w:val="28"/>
      <w:szCs w:val="36"/>
    </w:rPr>
  </w:style>
  <w:style w:type="character" w:customStyle="1" w:styleId="FooterChar">
    <w:name w:val="Footer Char"/>
    <w:basedOn w:val="DefaultParagraphFont"/>
    <w:link w:val="Footer"/>
    <w:uiPriority w:val="99"/>
    <w:rsid w:val="00AB6DBB"/>
    <w:rPr>
      <w:rFonts w:ascii="Segoe UI" w:hAnsi="Segoe UI"/>
      <w:sz w:val="24"/>
      <w:szCs w:val="24"/>
    </w:rPr>
  </w:style>
  <w:style w:type="paragraph" w:styleId="Revision">
    <w:name w:val="Revision"/>
    <w:hidden/>
    <w:uiPriority w:val="99"/>
    <w:semiHidden/>
    <w:rsid w:val="00DF07DE"/>
    <w:rPr>
      <w:rFonts w:ascii="Segoe UI" w:hAnsi="Segoe U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443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4.png"/><Relationship Id="rId21" Type="http://schemas.openxmlformats.org/officeDocument/2006/relationships/image" Target="media/image10.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9.png"/><Relationship Id="rId133" Type="http://schemas.openxmlformats.org/officeDocument/2006/relationships/image" Target="media/image119.png"/><Relationship Id="rId138" Type="http://schemas.openxmlformats.org/officeDocument/2006/relationships/image" Target="media/image123.png"/><Relationship Id="rId154" Type="http://schemas.openxmlformats.org/officeDocument/2006/relationships/image" Target="media/image139.png"/><Relationship Id="rId159" Type="http://schemas.openxmlformats.org/officeDocument/2006/relationships/image" Target="media/image144.png"/><Relationship Id="rId175" Type="http://schemas.openxmlformats.org/officeDocument/2006/relationships/image" Target="media/image160.png"/><Relationship Id="rId170" Type="http://schemas.openxmlformats.org/officeDocument/2006/relationships/image" Target="media/image155.png"/><Relationship Id="rId16" Type="http://schemas.openxmlformats.org/officeDocument/2006/relationships/image" Target="media/image5.png"/><Relationship Id="rId107" Type="http://schemas.openxmlformats.org/officeDocument/2006/relationships/image" Target="media/image94.png"/><Relationship Id="rId11" Type="http://schemas.openxmlformats.org/officeDocument/2006/relationships/footer" Target="footer3.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89.png"/><Relationship Id="rId123" Type="http://schemas.openxmlformats.org/officeDocument/2006/relationships/image" Target="media/image109.png"/><Relationship Id="rId128" Type="http://schemas.openxmlformats.org/officeDocument/2006/relationships/image" Target="media/image114.png"/><Relationship Id="rId144" Type="http://schemas.openxmlformats.org/officeDocument/2006/relationships/image" Target="media/image129.png"/><Relationship Id="rId149" Type="http://schemas.openxmlformats.org/officeDocument/2006/relationships/image" Target="media/image134.png"/><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footer" Target="footer5.xml"/><Relationship Id="rId160" Type="http://schemas.openxmlformats.org/officeDocument/2006/relationships/image" Target="media/image145.png"/><Relationship Id="rId165" Type="http://schemas.openxmlformats.org/officeDocument/2006/relationships/image" Target="media/image150.png"/><Relationship Id="rId181" Type="http://schemas.openxmlformats.org/officeDocument/2006/relationships/fontTable" Target="fontTable.xml"/><Relationship Id="rId22" Type="http://schemas.openxmlformats.org/officeDocument/2006/relationships/image" Target="media/image11.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0.png"/><Relationship Id="rId118" Type="http://schemas.openxmlformats.org/officeDocument/2006/relationships/footer" Target="footer6.xml"/><Relationship Id="rId134" Type="http://schemas.openxmlformats.org/officeDocument/2006/relationships/image" Target="media/image120.png"/><Relationship Id="rId139" Type="http://schemas.openxmlformats.org/officeDocument/2006/relationships/image" Target="media/image124.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35.png"/><Relationship Id="rId155" Type="http://schemas.openxmlformats.org/officeDocument/2006/relationships/image" Target="media/image140.png"/><Relationship Id="rId171" Type="http://schemas.openxmlformats.org/officeDocument/2006/relationships/image" Target="media/image156.png"/><Relationship Id="rId176" Type="http://schemas.openxmlformats.org/officeDocument/2006/relationships/image" Target="media/image161.png"/><Relationship Id="rId12" Type="http://schemas.openxmlformats.org/officeDocument/2006/relationships/image" Target="media/image2.png"/><Relationship Id="rId17" Type="http://schemas.openxmlformats.org/officeDocument/2006/relationships/image" Target="media/image6.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0.png"/><Relationship Id="rId129" Type="http://schemas.openxmlformats.org/officeDocument/2006/relationships/image" Target="media/image115.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3.png"/><Relationship Id="rId140" Type="http://schemas.openxmlformats.org/officeDocument/2006/relationships/image" Target="media/image125.png"/><Relationship Id="rId145" Type="http://schemas.openxmlformats.org/officeDocument/2006/relationships/image" Target="media/image130.png"/><Relationship Id="rId161" Type="http://schemas.openxmlformats.org/officeDocument/2006/relationships/image" Target="media/image146.png"/><Relationship Id="rId166" Type="http://schemas.openxmlformats.org/officeDocument/2006/relationships/image" Target="media/image151.png"/><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1.png"/><Relationship Id="rId119" Type="http://schemas.openxmlformats.org/officeDocument/2006/relationships/image" Target="media/image105.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6.png"/><Relationship Id="rId135" Type="http://schemas.openxmlformats.org/officeDocument/2006/relationships/image" Target="media/image121.png"/><Relationship Id="rId151" Type="http://schemas.openxmlformats.org/officeDocument/2006/relationships/image" Target="media/image136.png"/><Relationship Id="rId156" Type="http://schemas.openxmlformats.org/officeDocument/2006/relationships/image" Target="media/image141.png"/><Relationship Id="rId177" Type="http://schemas.openxmlformats.org/officeDocument/2006/relationships/image" Target="media/image162.png"/><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image" Target="media/image157.png"/><Relationship Id="rId180" Type="http://schemas.openxmlformats.org/officeDocument/2006/relationships/image" Target="media/image165.png"/><Relationship Id="rId13" Type="http://schemas.openxmlformats.org/officeDocument/2006/relationships/hyperlink" Target="https://dvagov.sharepoint.com/sites/VHAProsthetics/Business%20Practice%20Guidelines/Forms/AllItems.aspx" TargetMode="External"/><Relationship Id="rId18" Type="http://schemas.openxmlformats.org/officeDocument/2006/relationships/image" Target="media/image7.png"/><Relationship Id="rId39" Type="http://schemas.openxmlformats.org/officeDocument/2006/relationships/image" Target="media/image27.png"/><Relationship Id="rId109" Type="http://schemas.openxmlformats.org/officeDocument/2006/relationships/image" Target="media/image96.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6.png"/><Relationship Id="rId146" Type="http://schemas.openxmlformats.org/officeDocument/2006/relationships/image" Target="media/image131.png"/><Relationship Id="rId167" Type="http://schemas.openxmlformats.org/officeDocument/2006/relationships/image" Target="media/image152.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47.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footer" Target="footer4.xml"/><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7.png"/><Relationship Id="rId136" Type="http://schemas.openxmlformats.org/officeDocument/2006/relationships/footer" Target="footer7.xml"/><Relationship Id="rId157" Type="http://schemas.openxmlformats.org/officeDocument/2006/relationships/image" Target="media/image142.png"/><Relationship Id="rId178" Type="http://schemas.openxmlformats.org/officeDocument/2006/relationships/image" Target="media/image163.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37.png"/><Relationship Id="rId173" Type="http://schemas.openxmlformats.org/officeDocument/2006/relationships/image" Target="media/image158.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2.png"/><Relationship Id="rId147" Type="http://schemas.openxmlformats.org/officeDocument/2006/relationships/image" Target="media/image132.png"/><Relationship Id="rId168" Type="http://schemas.openxmlformats.org/officeDocument/2006/relationships/image" Target="media/image153.png"/><Relationship Id="rId8" Type="http://schemas.openxmlformats.org/officeDocument/2006/relationships/image" Target="media/image1.jp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5.png"/><Relationship Id="rId121" Type="http://schemas.openxmlformats.org/officeDocument/2006/relationships/image" Target="media/image107.png"/><Relationship Id="rId142" Type="http://schemas.openxmlformats.org/officeDocument/2006/relationships/image" Target="media/image127.png"/><Relationship Id="rId163" Type="http://schemas.openxmlformats.org/officeDocument/2006/relationships/image" Target="media/image148.pn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3.png"/><Relationship Id="rId137" Type="http://schemas.openxmlformats.org/officeDocument/2006/relationships/image" Target="media/image122.png"/><Relationship Id="rId158" Type="http://schemas.openxmlformats.org/officeDocument/2006/relationships/image" Target="media/image143.png"/><Relationship Id="rId20" Type="http://schemas.openxmlformats.org/officeDocument/2006/relationships/image" Target="media/image9.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8.png"/><Relationship Id="rId132" Type="http://schemas.openxmlformats.org/officeDocument/2006/relationships/image" Target="media/image118.png"/><Relationship Id="rId153" Type="http://schemas.openxmlformats.org/officeDocument/2006/relationships/image" Target="media/image138.png"/><Relationship Id="rId174" Type="http://schemas.openxmlformats.org/officeDocument/2006/relationships/image" Target="media/image159.png"/><Relationship Id="rId179" Type="http://schemas.openxmlformats.org/officeDocument/2006/relationships/image" Target="media/image164.png"/><Relationship Id="rId15" Type="http://schemas.openxmlformats.org/officeDocument/2006/relationships/image" Target="media/image4.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3.png"/><Relationship Id="rId127" Type="http://schemas.openxmlformats.org/officeDocument/2006/relationships/image" Target="media/image113.png"/><Relationship Id="rId10" Type="http://schemas.openxmlformats.org/officeDocument/2006/relationships/footer" Target="footer2.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8.png"/><Relationship Id="rId143" Type="http://schemas.openxmlformats.org/officeDocument/2006/relationships/image" Target="media/image128.png"/><Relationship Id="rId148" Type="http://schemas.openxmlformats.org/officeDocument/2006/relationships/image" Target="media/image133.png"/><Relationship Id="rId164" Type="http://schemas.openxmlformats.org/officeDocument/2006/relationships/image" Target="media/image149.png"/><Relationship Id="rId169" Type="http://schemas.openxmlformats.org/officeDocument/2006/relationships/image" Target="media/image154.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vhaishpetera\Application%20Data\Microsoft\Templates\IMI.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70D7F-5ACF-49E0-93F3-095E4B9C2E43}">
  <ds:schemaRefs>
    <ds:schemaRef ds:uri="http://schemas.openxmlformats.org/officeDocument/2006/bibliography"/>
  </ds:schemaRefs>
</ds:datastoreItem>
</file>

<file path=docMetadata/LabelInfo.xml><?xml version="1.0" encoding="utf-8"?>
<clbl:labelList xmlns:clbl="http://schemas.microsoft.com/office/2020/mipLabelMetadata">
  <clbl:label id="{e95f1b23-abaf-45ee-821d-b7ab251ab3bf}" enabled="0" method="" siteId="{e95f1b23-abaf-45ee-821d-b7ab251ab3bf}" removed="1"/>
</clbl:labelList>
</file>

<file path=docProps/app.xml><?xml version="1.0" encoding="utf-8"?>
<Properties xmlns="http://schemas.openxmlformats.org/officeDocument/2006/extended-properties" xmlns:vt="http://schemas.openxmlformats.org/officeDocument/2006/docPropsVTypes">
  <Template>IMI</Template>
  <TotalTime>129</TotalTime>
  <Pages>245</Pages>
  <Words>29944</Words>
  <Characters>150320</Characters>
  <Application>Microsoft Office Word</Application>
  <DocSecurity>0</DocSecurity>
  <Lines>6832</Lines>
  <Paragraphs>3678</Paragraphs>
  <ScaleCrop>false</ScaleCrop>
  <HeadingPairs>
    <vt:vector size="2" baseType="variant">
      <vt:variant>
        <vt:lpstr>Title</vt:lpstr>
      </vt:variant>
      <vt:variant>
        <vt:i4>1</vt:i4>
      </vt:variant>
    </vt:vector>
  </HeadingPairs>
  <TitlesOfParts>
    <vt:vector size="1" baseType="lpstr">
      <vt:lpstr>Prosthetics VistA Suite User Manual</vt:lpstr>
    </vt:vector>
  </TitlesOfParts>
  <Company>HSD&amp;D</Company>
  <LinksUpToDate>false</LinksUpToDate>
  <CharactersWithSpaces>176586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Prosthetics VistA Suite User Manual</dc:title>
  <dc:subject/>
  <dc:creator>Department of Veterans Affairs</dc:creator>
  <cp:keywords/>
  <cp:lastModifiedBy>Hampson, Jaclyn (Booz Allen Hamilton)</cp:lastModifiedBy>
  <cp:revision>17</cp:revision>
  <cp:lastPrinted>2024-09-20T16:38:00Z</cp:lastPrinted>
  <dcterms:created xsi:type="dcterms:W3CDTF">2024-10-09T15:44:00Z</dcterms:created>
  <dcterms:modified xsi:type="dcterms:W3CDTF">2024-10-18T21:07:00Z</dcterms:modified>
</cp:coreProperties>
</file>